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6C01" w:rsidRPr="00F36C01" w:rsidRDefault="00EB498F" w:rsidP="00EB498F">
      <w:r>
        <w:tab/>
      </w:r>
    </w:p>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4D195C" w:rsidRDefault="00055D87" w:rsidP="0068118A">
      <w:r>
        <w:rPr>
          <w:noProof/>
        </w:rPr>
        <mc:AlternateContent>
          <mc:Choice Requires="wps">
            <w:drawing>
              <wp:anchor distT="45720" distB="45720" distL="114300" distR="114300" simplePos="0" relativeHeight="251695104" behindDoc="0" locked="0" layoutInCell="1" allowOverlap="1">
                <wp:simplePos x="0" y="0"/>
                <wp:positionH relativeFrom="column">
                  <wp:posOffset>926465</wp:posOffset>
                </wp:positionH>
                <wp:positionV relativeFrom="paragraph">
                  <wp:posOffset>86360</wp:posOffset>
                </wp:positionV>
                <wp:extent cx="3677285" cy="1955800"/>
                <wp:effectExtent l="0" t="0" r="0" b="635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1955800"/>
                        </a:xfrm>
                        <a:prstGeom prst="rect">
                          <a:avLst/>
                        </a:prstGeom>
                        <a:noFill/>
                        <a:ln w="9525">
                          <a:noFill/>
                          <a:miter lim="800000"/>
                          <a:headEnd/>
                          <a:tailEnd/>
                        </a:ln>
                      </wps:spPr>
                      <wps:txbx>
                        <w:txbxContent>
                          <w:p w:rsidR="003E51C4" w:rsidRPr="00B12C9D" w:rsidRDefault="003E51C4" w:rsidP="001452B2">
                            <w:pPr>
                              <w:spacing w:line="260" w:lineRule="atLeast"/>
                              <w:jc w:val="center"/>
                              <w:rPr>
                                <w:rFonts w:ascii="Montserrat SemiBold" w:hAnsi="Montserrat SemiBold" w:cs="Arial"/>
                                <w:b/>
                                <w:sz w:val="72"/>
                              </w:rPr>
                            </w:pPr>
                            <w:r w:rsidRPr="00B12C9D">
                              <w:rPr>
                                <w:rFonts w:ascii="Montserrat SemiBold" w:hAnsi="Montserrat SemiBold" w:cs="Arial"/>
                                <w:b/>
                                <w:sz w:val="72"/>
                              </w:rPr>
                              <w:t>Hospital Virgen de la Poveda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72.95pt;margin-top:6.8pt;width:289.55pt;height:154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" filled="f" stroked="f">
                <v:textbox>
                  <w:txbxContent>
                    <w:p w:rsidR="003E51C4" w:rsidRPr="00B12C9D" w:rsidRDefault="003E51C4" w:rsidP="001452B2">
                      <w:pPr>
                        <w:spacing w:line="260" w:lineRule="atLeast"/>
                        <w:jc w:val="center"/>
                        <w:rPr>
                          <w:rFonts w:ascii="Montserrat SemiBold" w:hAnsi="Montserrat SemiBold" w:cs="Arial"/>
                          <w:b/>
                          <w:sz w:val="72"/>
                        </w:rPr>
                      </w:pPr>
                      <w:r w:rsidRPr="00B12C9D">
                        <w:rPr>
                          <w:rFonts w:ascii="Montserrat SemiBold" w:hAnsi="Montserrat SemiBold" w:cs="Arial"/>
                          <w:b/>
                          <w:sz w:val="72"/>
                        </w:rPr>
                        <w:t>Hospital Virgen de la Poveda</w:t>
                      </w:r>
                    </w:p>
                  </w:txbxContent>
                </v:textbox>
                <w10:wrap type="square"/>
              </v:shape>
            </w:pict>
          </mc:Fallback>
        </mc:AlternateContent>
      </w:r>
    </w:p>
    <w:p w:rsidR="004D195C" w:rsidRDefault="004D195C" w:rsidP="0068118A"/>
    <w:p w:rsidR="004D195C" w:rsidRDefault="004D195C" w:rsidP="0068118A"/>
    <w:p w:rsidR="004D195C" w:rsidRDefault="004D195C" w:rsidP="0068118A"/>
    <w:p w:rsidR="004D195C" w:rsidRDefault="006B7B72" w:rsidP="006B7B72">
      <w:pPr>
        <w:tabs>
          <w:tab w:val="left" w:pos="4621"/>
        </w:tabs>
      </w:pPr>
      <w:r>
        <w:tab/>
      </w:r>
    </w:p>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7A64F2" w:rsidRDefault="007A64F2" w:rsidP="0068118A"/>
    <w:p w:rsidR="007A64F2" w:rsidRPr="007A64F2" w:rsidRDefault="00E57279" w:rsidP="0068118A">
      <w:r>
        <w:rPr>
          <w:noProof/>
        </w:rPr>
        <w:drawing>
          <wp:anchor distT="0" distB="0" distL="114300" distR="114300" simplePos="0" relativeHeight="251676672" behindDoc="1" locked="0" layoutInCell="1" allowOverlap="1">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4F2" w:rsidRPr="007A64F2" w:rsidRDefault="007A64F2" w:rsidP="0068118A"/>
    <w:p w:rsidR="007A64F2" w:rsidRPr="007A64F2" w:rsidRDefault="003B513B" w:rsidP="003B513B">
      <w:pPr>
        <w:tabs>
          <w:tab w:val="left" w:pos="4879"/>
        </w:tabs>
      </w:pPr>
      <w:r>
        <w:tab/>
      </w:r>
    </w:p>
    <w:p w:rsidR="007A64F2" w:rsidRPr="007A64F2" w:rsidRDefault="007A64F2" w:rsidP="0068118A"/>
    <w:p w:rsidR="007A64F2" w:rsidRPr="007A64F2" w:rsidRDefault="007A64F2" w:rsidP="0068118A"/>
    <w:p w:rsidR="007A64F2" w:rsidRPr="007A64F2" w:rsidRDefault="003B513B" w:rsidP="003B513B">
      <w:pPr>
        <w:tabs>
          <w:tab w:val="left" w:pos="5932"/>
        </w:tabs>
      </w:pPr>
      <w:r>
        <w:rPr>
          <w:noProof/>
        </w:rPr>
        <mc:AlternateContent>
          <mc:Choice Requires="wps">
            <w:drawing>
              <wp:anchor distT="45720" distB="45720" distL="114300" distR="114300" simplePos="0" relativeHeight="251697152" behindDoc="0" locked="0" layoutInCell="1" allowOverlap="1" wp14:anchorId="409E8DEE" wp14:editId="1DB7B6DC">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rsidR="003E51C4" w:rsidRPr="003B513B" w:rsidRDefault="003E51C4"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Virgen de la Poveda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E8DEE" id="_x0000_s1027" type="#_x0000_t202" style="position:absolute;left:0;text-align:left;margin-left:117.65pt;margin-top:15.8pt;width:190pt;height:117.6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S0EQIAAAEEAAAOAAAAZHJzL2Uyb0RvYy54bWysU9tuEzEQfUfiHyy/k72wgWaVTVVSipDK&#10;RSp8gGN7sxa2x9hOdsvXM/amaQ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KdD/GDBEOS0VGPG5Dh&#10;2fE+xNQOa59CUjULd0rrvAXakrGjq2W9zAkXHqMiLqlWpqNXWB4byAmJ5Xsrsh2Z0rONBbQ90U5M&#10;Z85x2k0nmTE+SbID8Yg6eJh3Ev8QGgP4X5SMuI8dDT8PzEtK9EeLWq6qpkkLnC/N8m2NF3/p2V16&#10;mOUI1dFIyWxuY176mfINat6rrMZzJ6eWcc+ySKc/kRb58p6jnn/u5jc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1pZS0&#10;EQIAAAEEAAAOAAAAAAAAAAAAAAAAAC4CAABkcnMvZTJvRG9jLnhtbFBLAQItABQABgAIAAAAIQBX&#10;ncbq3QAAAAoBAAAPAAAAAAAAAAAAAAAAAGsEAABkcnMvZG93bnJldi54bWxQSwUGAAAAAAQABADz&#10;AAAAdQUAAAAA&#10;" filled="f" stroked="f">
                <v:textbox>
                  <w:txbxContent>
                    <w:p w:rsidR="003E51C4" w:rsidRPr="003B513B" w:rsidRDefault="003E51C4"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Virgen de la Poveda</w:t>
                      </w:r>
                    </w:p>
                  </w:txbxContent>
                </v:textbox>
                <w10:wrap type="square"/>
              </v:shape>
            </w:pict>
          </mc:Fallback>
        </mc:AlternateContent>
      </w:r>
      <w:r>
        <w:tab/>
      </w:r>
    </w:p>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Default="007A64F2" w:rsidP="0068118A"/>
    <w:p w:rsidR="007A64F2" w:rsidRDefault="007A64F2" w:rsidP="0068118A"/>
    <w:p w:rsidR="007A64F2" w:rsidRDefault="003B513B" w:rsidP="0068118A">
      <w:r>
        <w:rPr>
          <w:noProof/>
        </w:rPr>
        <mc:AlternateContent>
          <mc:Choice Requires="wps">
            <w:drawing>
              <wp:anchor distT="45720" distB="45720" distL="114300" distR="114300" simplePos="0" relativeHeight="251699200" behindDoc="0" locked="0" layoutInCell="1" allowOverlap="1" wp14:anchorId="4EABA8AE" wp14:editId="2A72F859">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rsidR="003E51C4" w:rsidRPr="003B513B" w:rsidRDefault="003E51C4" w:rsidP="003B513B">
                            <w:pPr>
                              <w:spacing w:line="260" w:lineRule="atLeast"/>
                              <w:jc w:val="center"/>
                              <w:rPr>
                                <w:rFonts w:ascii="Montserrat SemiBold" w:hAnsi="Montserrat SemiBold" w:cs="Arial"/>
                                <w:b/>
                                <w:color w:val="00B0F0"/>
                                <w:sz w:val="44"/>
                              </w:rPr>
                            </w:pPr>
                            <w:r>
                              <w:rPr>
                                <w:noProof/>
                              </w:rPr>
                              <w:drawing>
                                <wp:inline distT="0" distB="0" distL="0" distR="0" wp14:anchorId="4912598C" wp14:editId="1D5B88BA">
                                  <wp:extent cx="2106930" cy="296545"/>
                                  <wp:effectExtent l="0" t="0" r="7620" b="8255"/>
                                  <wp:docPr id="30" name="Imagen 30"/>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9">
                                            <a:extLst>
                                              <a:ext uri="{28A0092B-C50C-407E-A947-70E740481C1C}">
                                                <a14:useLocalDpi xmlns:a14="http://schemas.microsoft.com/office/drawing/2010/main" val="0"/>
                                              </a:ext>
                                            </a:extLst>
                                          </a:blip>
                                          <a:stretch>
                                            <a:fillRect/>
                                          </a:stretch>
                                        </pic:blipFill>
                                        <pic:spPr>
                                          <a:xfrm>
                                            <a:off x="0" y="0"/>
                                            <a:ext cx="2106930" cy="2965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BA8AE" id="_x0000_s1028" type="#_x0000_t202" style="position:absolute;left:0;text-align:left;margin-left:126.65pt;margin-top:117.2pt;width:181pt;height:44.3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rsidR="003E51C4" w:rsidRPr="003B513B" w:rsidRDefault="003E51C4" w:rsidP="003B513B">
                      <w:pPr>
                        <w:spacing w:line="260" w:lineRule="atLeast"/>
                        <w:jc w:val="center"/>
                        <w:rPr>
                          <w:rFonts w:ascii="Montserrat SemiBold" w:hAnsi="Montserrat SemiBold" w:cs="Arial"/>
                          <w:b/>
                          <w:color w:val="00B0F0"/>
                          <w:sz w:val="44"/>
                        </w:rPr>
                      </w:pPr>
                      <w:r>
                        <w:rPr>
                          <w:noProof/>
                        </w:rPr>
                        <w:drawing>
                          <wp:inline distT="0" distB="0" distL="0" distR="0" wp14:anchorId="4912598C" wp14:editId="1D5B88BA">
                            <wp:extent cx="2106930" cy="296545"/>
                            <wp:effectExtent l="0" t="0" r="7620" b="8255"/>
                            <wp:docPr id="30" name="Imagen 30"/>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11">
                                      <a:extLst>
                                        <a:ext uri="{28A0092B-C50C-407E-A947-70E740481C1C}">
                                          <a14:useLocalDpi xmlns:a14="http://schemas.microsoft.com/office/drawing/2010/main" val="0"/>
                                        </a:ext>
                                      </a:extLst>
                                    </a:blip>
                                    <a:stretch>
                                      <a:fillRect/>
                                    </a:stretch>
                                  </pic:blipFill>
                                  <pic:spPr>
                                    <a:xfrm>
                                      <a:off x="0" y="0"/>
                                      <a:ext cx="2106930" cy="296545"/>
                                    </a:xfrm>
                                    <a:prstGeom prst="rect">
                                      <a:avLst/>
                                    </a:prstGeom>
                                  </pic:spPr>
                                </pic:pic>
                              </a:graphicData>
                            </a:graphic>
                          </wp:inline>
                        </w:drawing>
                      </w:r>
                    </w:p>
                  </w:txbxContent>
                </v:textbox>
                <w10:wrap type="square"/>
              </v:shape>
            </w:pict>
          </mc:Fallback>
        </mc:AlternateContent>
      </w:r>
    </w:p>
    <w:p w:rsidR="004839AD" w:rsidRPr="007A64F2" w:rsidRDefault="004839AD" w:rsidP="0068118A">
      <w:pPr>
        <w:sectPr w:rsidR="004839AD" w:rsidRPr="007A64F2" w:rsidSect="00BE5500">
          <w:headerReference w:type="default" r:id="rId12"/>
          <w:footerReference w:type="even" r:id="rId13"/>
          <w:footerReference w:type="default" r:id="rId14"/>
          <w:footerReference w:type="first" r:id="rId15"/>
          <w:pgSz w:w="11906" w:h="16838"/>
          <w:pgMar w:top="1418" w:right="2268" w:bottom="1276" w:left="1701" w:header="720" w:footer="442" w:gutter="0"/>
          <w:cols w:space="720"/>
          <w:titlePg/>
        </w:sectPr>
      </w:pPr>
    </w:p>
    <w:p w:rsidR="004839AD" w:rsidRDefault="004839AD"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31352C" w:rsidRDefault="0031352C" w:rsidP="0068118A"/>
    <w:p w:rsidR="0031352C" w:rsidRDefault="0031352C" w:rsidP="0068118A"/>
    <w:p w:rsidR="004D195C" w:rsidRPr="004D195C" w:rsidRDefault="00E50347" w:rsidP="0068118A">
      <w:r>
        <w:rPr>
          <w:noProof/>
        </w:rPr>
        <mc:AlternateContent>
          <mc:Choice Requires="wps">
            <w:drawing>
              <wp:anchor distT="0" distB="0" distL="114300" distR="114300" simplePos="0" relativeHeight="251644416" behindDoc="0" locked="0" layoutInCell="1" allowOverlap="1">
                <wp:simplePos x="0" y="0"/>
                <wp:positionH relativeFrom="column">
                  <wp:posOffset>-81915</wp:posOffset>
                </wp:positionH>
                <wp:positionV relativeFrom="paragraph">
                  <wp:posOffset>159385</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3E51C4" w:rsidRPr="00E50347" w:rsidRDefault="003E51C4" w:rsidP="00E50347">
                            <w:pPr>
                              <w:spacing w:before="0"/>
                              <w:jc w:val="left"/>
                              <w:rPr>
                                <w:b/>
                                <w:color w:val="7F7F7F" w:themeColor="text1" w:themeTint="80"/>
                              </w:rPr>
                            </w:pPr>
                            <w:r w:rsidRPr="00E50347">
                              <w:rPr>
                                <w:b/>
                                <w:color w:val="7F7F7F" w:themeColor="text1" w:themeTint="80"/>
                              </w:rPr>
                              <w:t>CONSEJERÍA DE SANIDAD</w:t>
                            </w:r>
                          </w:p>
                          <w:p w:rsidR="003E51C4" w:rsidRPr="00E50347" w:rsidRDefault="003E51C4" w:rsidP="00E50347">
                            <w:pPr>
                              <w:spacing w:before="0"/>
                              <w:jc w:val="left"/>
                              <w:rPr>
                                <w:color w:val="7F7F7F" w:themeColor="text1" w:themeTint="80"/>
                              </w:rPr>
                            </w:pPr>
                          </w:p>
                          <w:p w:rsidR="003E51C4" w:rsidRPr="00E50347" w:rsidRDefault="003E51C4" w:rsidP="00E50347">
                            <w:pPr>
                              <w:spacing w:before="0"/>
                              <w:jc w:val="left"/>
                              <w:rPr>
                                <w:b/>
                                <w:color w:val="7F7F7F" w:themeColor="text1" w:themeTint="80"/>
                              </w:rPr>
                            </w:pPr>
                            <w:r w:rsidRPr="00E50347">
                              <w:rPr>
                                <w:b/>
                                <w:color w:val="7F7F7F" w:themeColor="text1" w:themeTint="80"/>
                              </w:rPr>
                              <w:t xml:space="preserve">Coordina: </w:t>
                            </w:r>
                          </w:p>
                          <w:p w:rsidR="003E51C4" w:rsidRPr="00E50347" w:rsidRDefault="003E51C4"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3E51C4" w:rsidRPr="00E50347" w:rsidRDefault="003E51C4" w:rsidP="00E50347">
                            <w:pPr>
                              <w:spacing w:before="0"/>
                              <w:jc w:val="left"/>
                              <w:rPr>
                                <w:color w:val="7F7F7F" w:themeColor="text1" w:themeTint="80"/>
                              </w:rPr>
                            </w:pPr>
                          </w:p>
                          <w:p w:rsidR="003E51C4" w:rsidRPr="00E50347" w:rsidRDefault="003E51C4" w:rsidP="00E50347">
                            <w:pPr>
                              <w:spacing w:before="0"/>
                              <w:jc w:val="left"/>
                              <w:rPr>
                                <w:color w:val="7F7F7F" w:themeColor="text1" w:themeTint="80"/>
                              </w:rPr>
                            </w:pPr>
                            <w:r w:rsidRPr="00E50347">
                              <w:rPr>
                                <w:color w:val="7F7F7F" w:themeColor="text1" w:themeTint="80"/>
                              </w:rPr>
                              <w:t>© Comunidad de Madrid</w:t>
                            </w:r>
                          </w:p>
                          <w:p w:rsidR="003E51C4" w:rsidRPr="00E50347" w:rsidRDefault="003E51C4" w:rsidP="00E50347">
                            <w:pPr>
                              <w:spacing w:before="0"/>
                              <w:jc w:val="left"/>
                              <w:rPr>
                                <w:color w:val="7F7F7F" w:themeColor="text1" w:themeTint="80"/>
                              </w:rPr>
                            </w:pPr>
                            <w:r w:rsidRPr="00E50347">
                              <w:rPr>
                                <w:color w:val="7F7F7F" w:themeColor="text1" w:themeTint="80"/>
                              </w:rPr>
                              <w:t>Edita: Servicio Madrileño de Salud</w:t>
                            </w:r>
                          </w:p>
                          <w:p w:rsidR="003E51C4" w:rsidRPr="00E50347" w:rsidRDefault="003E51C4" w:rsidP="00E50347">
                            <w:pPr>
                              <w:spacing w:before="0"/>
                              <w:jc w:val="left"/>
                              <w:rPr>
                                <w:color w:val="7F7F7F" w:themeColor="text1" w:themeTint="80"/>
                              </w:rPr>
                            </w:pPr>
                          </w:p>
                          <w:p w:rsidR="003E51C4" w:rsidRPr="00E50347" w:rsidRDefault="003E51C4" w:rsidP="00E50347">
                            <w:pPr>
                              <w:spacing w:before="0"/>
                              <w:jc w:val="left"/>
                              <w:rPr>
                                <w:b/>
                                <w:color w:val="7F7F7F" w:themeColor="text1" w:themeTint="80"/>
                              </w:rPr>
                            </w:pPr>
                            <w:r w:rsidRPr="00E50347">
                              <w:rPr>
                                <w:b/>
                                <w:color w:val="7F7F7F" w:themeColor="text1" w:themeTint="80"/>
                              </w:rPr>
                              <w:t>Edición electrónica</w:t>
                            </w:r>
                          </w:p>
                          <w:p w:rsidR="003E51C4" w:rsidRPr="00E50347" w:rsidRDefault="003E51C4" w:rsidP="00E50347">
                            <w:pPr>
                              <w:spacing w:before="0"/>
                              <w:jc w:val="left"/>
                              <w:rPr>
                                <w:color w:val="7F7F7F" w:themeColor="text1" w:themeTint="80"/>
                              </w:rPr>
                            </w:pPr>
                            <w:r w:rsidRPr="00E50347">
                              <w:rPr>
                                <w:color w:val="7F7F7F" w:themeColor="text1" w:themeTint="80"/>
                              </w:rPr>
                              <w:t xml:space="preserve">Edición:  </w:t>
                            </w:r>
                            <w:r w:rsidR="00B12C9D">
                              <w:rPr>
                                <w:color w:val="7F7F7F" w:themeColor="text1" w:themeTint="80"/>
                              </w:rPr>
                              <w:t>11</w:t>
                            </w:r>
                            <w:r w:rsidRPr="00E50347">
                              <w:rPr>
                                <w:color w:val="7F7F7F" w:themeColor="text1" w:themeTint="80"/>
                              </w:rPr>
                              <w:t>/2021</w:t>
                            </w:r>
                          </w:p>
                          <w:p w:rsidR="003E51C4" w:rsidRPr="00E50347" w:rsidRDefault="003E51C4" w:rsidP="00E50347">
                            <w:pPr>
                              <w:spacing w:before="0"/>
                              <w:jc w:val="left"/>
                              <w:rPr>
                                <w:color w:val="7F7F7F" w:themeColor="text1" w:themeTint="80"/>
                              </w:rPr>
                            </w:pPr>
                          </w:p>
                          <w:p w:rsidR="003E51C4" w:rsidRPr="00E50347" w:rsidRDefault="003E51C4" w:rsidP="00E50347">
                            <w:pPr>
                              <w:spacing w:before="0"/>
                              <w:jc w:val="left"/>
                              <w:rPr>
                                <w:color w:val="7F7F7F" w:themeColor="text1" w:themeTint="80"/>
                              </w:rPr>
                            </w:pPr>
                            <w:r w:rsidRPr="00E50347">
                              <w:rPr>
                                <w:color w:val="7F7F7F" w:themeColor="text1" w:themeTint="80"/>
                              </w:rPr>
                              <w:t>Impreso en España – Printed in Spain</w:t>
                            </w:r>
                          </w:p>
                          <w:p w:rsidR="003E51C4" w:rsidRPr="00E50347" w:rsidRDefault="003E51C4"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9" type="#_x0000_t202" style="position:absolute;left:0;text-align:left;margin-left:-6.45pt;margin-top:12.55pt;width:241.9pt;height:26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" filled="f" stroked="f">
                <v:textbox>
                  <w:txbxContent>
                    <w:p w:rsidR="003E51C4" w:rsidRPr="00E50347" w:rsidRDefault="003E51C4" w:rsidP="00E50347">
                      <w:pPr>
                        <w:spacing w:before="0"/>
                        <w:jc w:val="left"/>
                        <w:rPr>
                          <w:b/>
                          <w:color w:val="7F7F7F" w:themeColor="text1" w:themeTint="80"/>
                        </w:rPr>
                      </w:pPr>
                      <w:r w:rsidRPr="00E50347">
                        <w:rPr>
                          <w:b/>
                          <w:color w:val="7F7F7F" w:themeColor="text1" w:themeTint="80"/>
                        </w:rPr>
                        <w:t>CONSEJERÍA DE SANIDAD</w:t>
                      </w:r>
                    </w:p>
                    <w:p w:rsidR="003E51C4" w:rsidRPr="00E50347" w:rsidRDefault="003E51C4" w:rsidP="00E50347">
                      <w:pPr>
                        <w:spacing w:before="0"/>
                        <w:jc w:val="left"/>
                        <w:rPr>
                          <w:color w:val="7F7F7F" w:themeColor="text1" w:themeTint="80"/>
                        </w:rPr>
                      </w:pPr>
                    </w:p>
                    <w:p w:rsidR="003E51C4" w:rsidRPr="00E50347" w:rsidRDefault="003E51C4" w:rsidP="00E50347">
                      <w:pPr>
                        <w:spacing w:before="0"/>
                        <w:jc w:val="left"/>
                        <w:rPr>
                          <w:b/>
                          <w:color w:val="7F7F7F" w:themeColor="text1" w:themeTint="80"/>
                        </w:rPr>
                      </w:pPr>
                      <w:r w:rsidRPr="00E50347">
                        <w:rPr>
                          <w:b/>
                          <w:color w:val="7F7F7F" w:themeColor="text1" w:themeTint="80"/>
                        </w:rPr>
                        <w:t xml:space="preserve">Coordina: </w:t>
                      </w:r>
                    </w:p>
                    <w:p w:rsidR="003E51C4" w:rsidRPr="00E50347" w:rsidRDefault="003E51C4"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3E51C4" w:rsidRPr="00E50347" w:rsidRDefault="003E51C4" w:rsidP="00E50347">
                      <w:pPr>
                        <w:spacing w:before="0"/>
                        <w:jc w:val="left"/>
                        <w:rPr>
                          <w:color w:val="7F7F7F" w:themeColor="text1" w:themeTint="80"/>
                        </w:rPr>
                      </w:pPr>
                    </w:p>
                    <w:p w:rsidR="003E51C4" w:rsidRPr="00E50347" w:rsidRDefault="003E51C4" w:rsidP="00E50347">
                      <w:pPr>
                        <w:spacing w:before="0"/>
                        <w:jc w:val="left"/>
                        <w:rPr>
                          <w:color w:val="7F7F7F" w:themeColor="text1" w:themeTint="80"/>
                        </w:rPr>
                      </w:pPr>
                      <w:r w:rsidRPr="00E50347">
                        <w:rPr>
                          <w:color w:val="7F7F7F" w:themeColor="text1" w:themeTint="80"/>
                        </w:rPr>
                        <w:t>© Comunidad de Madrid</w:t>
                      </w:r>
                    </w:p>
                    <w:p w:rsidR="003E51C4" w:rsidRPr="00E50347" w:rsidRDefault="003E51C4" w:rsidP="00E50347">
                      <w:pPr>
                        <w:spacing w:before="0"/>
                        <w:jc w:val="left"/>
                        <w:rPr>
                          <w:color w:val="7F7F7F" w:themeColor="text1" w:themeTint="80"/>
                        </w:rPr>
                      </w:pPr>
                      <w:r w:rsidRPr="00E50347">
                        <w:rPr>
                          <w:color w:val="7F7F7F" w:themeColor="text1" w:themeTint="80"/>
                        </w:rPr>
                        <w:t>Edita: Servicio Madrileño de Salud</w:t>
                      </w:r>
                    </w:p>
                    <w:p w:rsidR="003E51C4" w:rsidRPr="00E50347" w:rsidRDefault="003E51C4" w:rsidP="00E50347">
                      <w:pPr>
                        <w:spacing w:before="0"/>
                        <w:jc w:val="left"/>
                        <w:rPr>
                          <w:color w:val="7F7F7F" w:themeColor="text1" w:themeTint="80"/>
                        </w:rPr>
                      </w:pPr>
                    </w:p>
                    <w:p w:rsidR="003E51C4" w:rsidRPr="00E50347" w:rsidRDefault="003E51C4" w:rsidP="00E50347">
                      <w:pPr>
                        <w:spacing w:before="0"/>
                        <w:jc w:val="left"/>
                        <w:rPr>
                          <w:b/>
                          <w:color w:val="7F7F7F" w:themeColor="text1" w:themeTint="80"/>
                        </w:rPr>
                      </w:pPr>
                      <w:r w:rsidRPr="00E50347">
                        <w:rPr>
                          <w:b/>
                          <w:color w:val="7F7F7F" w:themeColor="text1" w:themeTint="80"/>
                        </w:rPr>
                        <w:t>Edición electrónica</w:t>
                      </w:r>
                    </w:p>
                    <w:p w:rsidR="003E51C4" w:rsidRPr="00E50347" w:rsidRDefault="003E51C4" w:rsidP="00E50347">
                      <w:pPr>
                        <w:spacing w:before="0"/>
                        <w:jc w:val="left"/>
                        <w:rPr>
                          <w:color w:val="7F7F7F" w:themeColor="text1" w:themeTint="80"/>
                        </w:rPr>
                      </w:pPr>
                      <w:r w:rsidRPr="00E50347">
                        <w:rPr>
                          <w:color w:val="7F7F7F" w:themeColor="text1" w:themeTint="80"/>
                        </w:rPr>
                        <w:t xml:space="preserve">Edición:  </w:t>
                      </w:r>
                      <w:r w:rsidR="00B12C9D">
                        <w:rPr>
                          <w:color w:val="7F7F7F" w:themeColor="text1" w:themeTint="80"/>
                        </w:rPr>
                        <w:t>11</w:t>
                      </w:r>
                      <w:r w:rsidRPr="00E50347">
                        <w:rPr>
                          <w:color w:val="7F7F7F" w:themeColor="text1" w:themeTint="80"/>
                        </w:rPr>
                        <w:t>/2021</w:t>
                      </w:r>
                    </w:p>
                    <w:p w:rsidR="003E51C4" w:rsidRPr="00E50347" w:rsidRDefault="003E51C4" w:rsidP="00E50347">
                      <w:pPr>
                        <w:spacing w:before="0"/>
                        <w:jc w:val="left"/>
                        <w:rPr>
                          <w:color w:val="7F7F7F" w:themeColor="text1" w:themeTint="80"/>
                        </w:rPr>
                      </w:pPr>
                    </w:p>
                    <w:p w:rsidR="003E51C4" w:rsidRPr="00E50347" w:rsidRDefault="003E51C4" w:rsidP="00E50347">
                      <w:pPr>
                        <w:spacing w:before="0"/>
                        <w:jc w:val="left"/>
                        <w:rPr>
                          <w:color w:val="7F7F7F" w:themeColor="text1" w:themeTint="80"/>
                        </w:rPr>
                      </w:pPr>
                      <w:r w:rsidRPr="00E50347">
                        <w:rPr>
                          <w:color w:val="7F7F7F" w:themeColor="text1" w:themeTint="80"/>
                        </w:rPr>
                        <w:t>Impreso en España – Printed in Spain</w:t>
                      </w:r>
                    </w:p>
                    <w:p w:rsidR="003E51C4" w:rsidRPr="00E50347" w:rsidRDefault="003E51C4" w:rsidP="00E50347">
                      <w:pPr>
                        <w:spacing w:before="0"/>
                        <w:jc w:val="left"/>
                        <w:rPr>
                          <w:color w:val="7F7F7F" w:themeColor="text1" w:themeTint="80"/>
                        </w:rPr>
                      </w:pPr>
                    </w:p>
                  </w:txbxContent>
                </v:textbox>
              </v:shape>
            </w:pict>
          </mc:Fallback>
        </mc:AlternateContent>
      </w:r>
    </w:p>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E57279" w:rsidRDefault="00E57279" w:rsidP="00E57279">
      <w:pPr>
        <w:tabs>
          <w:tab w:val="left" w:pos="2356"/>
        </w:tabs>
      </w:pPr>
      <w:r>
        <w:tab/>
      </w:r>
    </w:p>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984F56" w:rsidRDefault="00984F56">
      <w:pPr>
        <w:spacing w:before="0" w:line="240" w:lineRule="auto"/>
        <w:jc w:val="left"/>
      </w:pPr>
      <w:r>
        <w:br w:type="page"/>
      </w:r>
    </w:p>
    <w:p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lastRenderedPageBreak/>
        <w:t>INDICE</w:t>
      </w:r>
    </w:p>
    <w:p w:rsidR="003B3991"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5048281" w:history="1">
        <w:r w:rsidR="003B3991" w:rsidRPr="00706D8F">
          <w:rPr>
            <w:rStyle w:val="Hipervnculo"/>
            <w:noProof/>
          </w:rPr>
          <w:t>NUESTRO CENTRO</w:t>
        </w:r>
        <w:r w:rsidR="003B3991">
          <w:rPr>
            <w:noProof/>
            <w:webHidden/>
          </w:rPr>
          <w:tab/>
        </w:r>
        <w:r w:rsidR="003B3991">
          <w:rPr>
            <w:noProof/>
            <w:webHidden/>
          </w:rPr>
          <w:fldChar w:fldCharType="begin"/>
        </w:r>
        <w:r w:rsidR="003B3991">
          <w:rPr>
            <w:noProof/>
            <w:webHidden/>
          </w:rPr>
          <w:instrText xml:space="preserve"> PAGEREF _Toc85048281 \h </w:instrText>
        </w:r>
        <w:r w:rsidR="003B3991">
          <w:rPr>
            <w:noProof/>
            <w:webHidden/>
          </w:rPr>
        </w:r>
        <w:r w:rsidR="003B3991">
          <w:rPr>
            <w:noProof/>
            <w:webHidden/>
          </w:rPr>
          <w:fldChar w:fldCharType="separate"/>
        </w:r>
        <w:r w:rsidR="00B12C9D">
          <w:rPr>
            <w:noProof/>
            <w:webHidden/>
          </w:rPr>
          <w:t>7</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82" w:history="1">
        <w:r w:rsidR="003B3991" w:rsidRPr="00706D8F">
          <w:rPr>
            <w:rStyle w:val="Hipervnculo"/>
            <w:noProof/>
            <w:lang w:val="es"/>
          </w:rPr>
          <w:t>Presentación</w:t>
        </w:r>
        <w:r w:rsidR="003B3991">
          <w:rPr>
            <w:noProof/>
            <w:webHidden/>
          </w:rPr>
          <w:tab/>
        </w:r>
        <w:r w:rsidR="003B3991">
          <w:rPr>
            <w:noProof/>
            <w:webHidden/>
          </w:rPr>
          <w:fldChar w:fldCharType="begin"/>
        </w:r>
        <w:r w:rsidR="003B3991">
          <w:rPr>
            <w:noProof/>
            <w:webHidden/>
          </w:rPr>
          <w:instrText xml:space="preserve"> PAGEREF _Toc85048282 \h </w:instrText>
        </w:r>
        <w:r w:rsidR="003B3991">
          <w:rPr>
            <w:noProof/>
            <w:webHidden/>
          </w:rPr>
        </w:r>
        <w:r w:rsidR="003B3991">
          <w:rPr>
            <w:noProof/>
            <w:webHidden/>
          </w:rPr>
          <w:fldChar w:fldCharType="separate"/>
        </w:r>
        <w:r w:rsidR="00B12C9D">
          <w:rPr>
            <w:noProof/>
            <w:webHidden/>
          </w:rPr>
          <w:t>7</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83" w:history="1">
        <w:r w:rsidR="003B3991" w:rsidRPr="00706D8F">
          <w:rPr>
            <w:rStyle w:val="Hipervnculo"/>
            <w:noProof/>
          </w:rPr>
          <w:t>2020 en Cifras</w:t>
        </w:r>
        <w:r w:rsidR="003B3991">
          <w:rPr>
            <w:noProof/>
            <w:webHidden/>
          </w:rPr>
          <w:tab/>
        </w:r>
        <w:r w:rsidR="003B3991">
          <w:rPr>
            <w:noProof/>
            <w:webHidden/>
          </w:rPr>
          <w:fldChar w:fldCharType="begin"/>
        </w:r>
        <w:r w:rsidR="003B3991">
          <w:rPr>
            <w:noProof/>
            <w:webHidden/>
          </w:rPr>
          <w:instrText xml:space="preserve"> PAGEREF _Toc85048283 \h </w:instrText>
        </w:r>
        <w:r w:rsidR="003B3991">
          <w:rPr>
            <w:noProof/>
            <w:webHidden/>
          </w:rPr>
        </w:r>
        <w:r w:rsidR="003B3991">
          <w:rPr>
            <w:noProof/>
            <w:webHidden/>
          </w:rPr>
          <w:fldChar w:fldCharType="separate"/>
        </w:r>
        <w:r w:rsidR="00B12C9D">
          <w:rPr>
            <w:noProof/>
            <w:webHidden/>
          </w:rPr>
          <w:t>9</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84" w:history="1">
        <w:r w:rsidR="003B3991" w:rsidRPr="00706D8F">
          <w:rPr>
            <w:rStyle w:val="Hipervnculo"/>
            <w:noProof/>
          </w:rPr>
          <w:t>Misión, Visión y Valores</w:t>
        </w:r>
        <w:r w:rsidR="003B3991">
          <w:rPr>
            <w:noProof/>
            <w:webHidden/>
          </w:rPr>
          <w:tab/>
        </w:r>
        <w:r w:rsidR="003B3991">
          <w:rPr>
            <w:noProof/>
            <w:webHidden/>
          </w:rPr>
          <w:fldChar w:fldCharType="begin"/>
        </w:r>
        <w:r w:rsidR="003B3991">
          <w:rPr>
            <w:noProof/>
            <w:webHidden/>
          </w:rPr>
          <w:instrText xml:space="preserve"> PAGEREF _Toc85048284 \h </w:instrText>
        </w:r>
        <w:r w:rsidR="003B3991">
          <w:rPr>
            <w:noProof/>
            <w:webHidden/>
          </w:rPr>
        </w:r>
        <w:r w:rsidR="003B3991">
          <w:rPr>
            <w:noProof/>
            <w:webHidden/>
          </w:rPr>
          <w:fldChar w:fldCharType="separate"/>
        </w:r>
        <w:r w:rsidR="00B12C9D">
          <w:rPr>
            <w:noProof/>
            <w:webHidden/>
          </w:rPr>
          <w:t>10</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85" w:history="1">
        <w:r w:rsidR="003B3991" w:rsidRPr="00706D8F">
          <w:rPr>
            <w:rStyle w:val="Hipervnculo"/>
            <w:noProof/>
          </w:rPr>
          <w:t>Área de Influencia</w:t>
        </w:r>
        <w:r w:rsidR="003B3991">
          <w:rPr>
            <w:noProof/>
            <w:webHidden/>
          </w:rPr>
          <w:tab/>
        </w:r>
        <w:r w:rsidR="003B3991">
          <w:rPr>
            <w:noProof/>
            <w:webHidden/>
          </w:rPr>
          <w:fldChar w:fldCharType="begin"/>
        </w:r>
        <w:r w:rsidR="003B3991">
          <w:rPr>
            <w:noProof/>
            <w:webHidden/>
          </w:rPr>
          <w:instrText xml:space="preserve"> PAGEREF _Toc85048285 \h </w:instrText>
        </w:r>
        <w:r w:rsidR="003B3991">
          <w:rPr>
            <w:noProof/>
            <w:webHidden/>
          </w:rPr>
        </w:r>
        <w:r w:rsidR="003B3991">
          <w:rPr>
            <w:noProof/>
            <w:webHidden/>
          </w:rPr>
          <w:fldChar w:fldCharType="separate"/>
        </w:r>
        <w:r w:rsidR="00B12C9D">
          <w:rPr>
            <w:noProof/>
            <w:webHidden/>
          </w:rPr>
          <w:t>12</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86" w:history="1">
        <w:r w:rsidR="003B3991" w:rsidRPr="00706D8F">
          <w:rPr>
            <w:rStyle w:val="Hipervnculo"/>
            <w:noProof/>
          </w:rPr>
          <w:t>El Hospital</w:t>
        </w:r>
        <w:r w:rsidR="003B3991">
          <w:rPr>
            <w:noProof/>
            <w:webHidden/>
          </w:rPr>
          <w:tab/>
        </w:r>
        <w:r w:rsidR="003B3991">
          <w:rPr>
            <w:noProof/>
            <w:webHidden/>
          </w:rPr>
          <w:fldChar w:fldCharType="begin"/>
        </w:r>
        <w:r w:rsidR="003B3991">
          <w:rPr>
            <w:noProof/>
            <w:webHidden/>
          </w:rPr>
          <w:instrText xml:space="preserve"> PAGEREF _Toc85048286 \h </w:instrText>
        </w:r>
        <w:r w:rsidR="003B3991">
          <w:rPr>
            <w:noProof/>
            <w:webHidden/>
          </w:rPr>
        </w:r>
        <w:r w:rsidR="003B3991">
          <w:rPr>
            <w:noProof/>
            <w:webHidden/>
          </w:rPr>
          <w:fldChar w:fldCharType="separate"/>
        </w:r>
        <w:r w:rsidR="00B12C9D">
          <w:rPr>
            <w:noProof/>
            <w:webHidden/>
          </w:rPr>
          <w:t>14</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87" w:history="1">
        <w:r w:rsidR="003B3991" w:rsidRPr="00706D8F">
          <w:rPr>
            <w:rStyle w:val="Hipervnculo"/>
            <w:noProof/>
          </w:rPr>
          <w:t>Organigrama</w:t>
        </w:r>
        <w:r w:rsidR="003B3991">
          <w:rPr>
            <w:noProof/>
            <w:webHidden/>
          </w:rPr>
          <w:tab/>
        </w:r>
        <w:r w:rsidR="003B3991">
          <w:rPr>
            <w:noProof/>
            <w:webHidden/>
          </w:rPr>
          <w:fldChar w:fldCharType="begin"/>
        </w:r>
        <w:r w:rsidR="003B3991">
          <w:rPr>
            <w:noProof/>
            <w:webHidden/>
          </w:rPr>
          <w:instrText xml:space="preserve"> PAGEREF _Toc85048287 \h </w:instrText>
        </w:r>
        <w:r w:rsidR="003B3991">
          <w:rPr>
            <w:noProof/>
            <w:webHidden/>
          </w:rPr>
        </w:r>
        <w:r w:rsidR="003B3991">
          <w:rPr>
            <w:noProof/>
            <w:webHidden/>
          </w:rPr>
          <w:fldChar w:fldCharType="separate"/>
        </w:r>
        <w:r w:rsidR="00B12C9D">
          <w:rPr>
            <w:noProof/>
            <w:webHidden/>
          </w:rPr>
          <w:t>16</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88" w:history="1">
        <w:r w:rsidR="003B3991" w:rsidRPr="00706D8F">
          <w:rPr>
            <w:rStyle w:val="Hipervnculo"/>
            <w:noProof/>
          </w:rPr>
          <w:t>Cartera de Servicios</w:t>
        </w:r>
        <w:r w:rsidR="003B3991">
          <w:rPr>
            <w:noProof/>
            <w:webHidden/>
          </w:rPr>
          <w:tab/>
        </w:r>
        <w:r w:rsidR="003B3991">
          <w:rPr>
            <w:noProof/>
            <w:webHidden/>
          </w:rPr>
          <w:fldChar w:fldCharType="begin"/>
        </w:r>
        <w:r w:rsidR="003B3991">
          <w:rPr>
            <w:noProof/>
            <w:webHidden/>
          </w:rPr>
          <w:instrText xml:space="preserve"> PAGEREF _Toc85048288 \h </w:instrText>
        </w:r>
        <w:r w:rsidR="003B3991">
          <w:rPr>
            <w:noProof/>
            <w:webHidden/>
          </w:rPr>
        </w:r>
        <w:r w:rsidR="003B3991">
          <w:rPr>
            <w:noProof/>
            <w:webHidden/>
          </w:rPr>
          <w:fldChar w:fldCharType="separate"/>
        </w:r>
        <w:r w:rsidR="00B12C9D">
          <w:rPr>
            <w:noProof/>
            <w:webHidden/>
          </w:rPr>
          <w:t>18</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89" w:history="1">
        <w:r w:rsidR="003B3991" w:rsidRPr="00706D8F">
          <w:rPr>
            <w:rStyle w:val="Hipervnculo"/>
            <w:noProof/>
          </w:rPr>
          <w:t>Recursos Humanos</w:t>
        </w:r>
        <w:r w:rsidR="003B3991">
          <w:rPr>
            <w:noProof/>
            <w:webHidden/>
          </w:rPr>
          <w:tab/>
        </w:r>
        <w:r w:rsidR="003B3991">
          <w:rPr>
            <w:noProof/>
            <w:webHidden/>
          </w:rPr>
          <w:fldChar w:fldCharType="begin"/>
        </w:r>
        <w:r w:rsidR="003B3991">
          <w:rPr>
            <w:noProof/>
            <w:webHidden/>
          </w:rPr>
          <w:instrText xml:space="preserve"> PAGEREF _Toc85048289 \h </w:instrText>
        </w:r>
        <w:r w:rsidR="003B3991">
          <w:rPr>
            <w:noProof/>
            <w:webHidden/>
          </w:rPr>
        </w:r>
        <w:r w:rsidR="003B3991">
          <w:rPr>
            <w:noProof/>
            <w:webHidden/>
          </w:rPr>
          <w:fldChar w:fldCharType="separate"/>
        </w:r>
        <w:r w:rsidR="00B12C9D">
          <w:rPr>
            <w:noProof/>
            <w:webHidden/>
          </w:rPr>
          <w:t>19</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90" w:history="1">
        <w:r w:rsidR="003B3991" w:rsidRPr="00706D8F">
          <w:rPr>
            <w:rStyle w:val="Hipervnculo"/>
            <w:noProof/>
          </w:rPr>
          <w:t>Recursos Materiales</w:t>
        </w:r>
        <w:r w:rsidR="003B3991">
          <w:rPr>
            <w:noProof/>
            <w:webHidden/>
          </w:rPr>
          <w:tab/>
        </w:r>
        <w:r w:rsidR="003B3991">
          <w:rPr>
            <w:noProof/>
            <w:webHidden/>
          </w:rPr>
          <w:fldChar w:fldCharType="begin"/>
        </w:r>
        <w:r w:rsidR="003B3991">
          <w:rPr>
            <w:noProof/>
            <w:webHidden/>
          </w:rPr>
          <w:instrText xml:space="preserve"> PAGEREF _Toc85048290 \h </w:instrText>
        </w:r>
        <w:r w:rsidR="003B3991">
          <w:rPr>
            <w:noProof/>
            <w:webHidden/>
          </w:rPr>
        </w:r>
        <w:r w:rsidR="003B3991">
          <w:rPr>
            <w:noProof/>
            <w:webHidden/>
          </w:rPr>
          <w:fldChar w:fldCharType="separate"/>
        </w:r>
        <w:r w:rsidR="00B12C9D">
          <w:rPr>
            <w:noProof/>
            <w:webHidden/>
          </w:rPr>
          <w:t>20</w:t>
        </w:r>
        <w:r w:rsidR="003B3991">
          <w:rPr>
            <w:noProof/>
            <w:webHidden/>
          </w:rPr>
          <w:fldChar w:fldCharType="end"/>
        </w:r>
      </w:hyperlink>
    </w:p>
    <w:p w:rsidR="003B3991" w:rsidRDefault="00F85B0A">
      <w:pPr>
        <w:pStyle w:val="TDC1"/>
        <w:tabs>
          <w:tab w:val="right" w:pos="7927"/>
        </w:tabs>
        <w:rPr>
          <w:rFonts w:asciiTheme="minorHAnsi" w:eastAsiaTheme="minorEastAsia" w:hAnsiTheme="minorHAnsi" w:cstheme="minorBidi"/>
          <w:b w:val="0"/>
          <w:bCs w:val="0"/>
          <w:caps w:val="0"/>
          <w:noProof/>
          <w:color w:val="auto"/>
          <w:sz w:val="22"/>
        </w:rPr>
      </w:pPr>
      <w:hyperlink w:anchor="_Toc85048291" w:history="1">
        <w:r w:rsidR="003B3991" w:rsidRPr="00706D8F">
          <w:rPr>
            <w:rStyle w:val="Hipervnculo"/>
            <w:noProof/>
          </w:rPr>
          <w:t>La Gestión de la Pandemia de COVID-19 desde el hospital</w:t>
        </w:r>
        <w:r w:rsidR="003B3991">
          <w:rPr>
            <w:noProof/>
            <w:webHidden/>
          </w:rPr>
          <w:tab/>
        </w:r>
        <w:r w:rsidR="003B3991">
          <w:rPr>
            <w:noProof/>
            <w:webHidden/>
          </w:rPr>
          <w:fldChar w:fldCharType="begin"/>
        </w:r>
        <w:r w:rsidR="003B3991">
          <w:rPr>
            <w:noProof/>
            <w:webHidden/>
          </w:rPr>
          <w:instrText xml:space="preserve"> PAGEREF _Toc85048291 \h </w:instrText>
        </w:r>
        <w:r w:rsidR="003B3991">
          <w:rPr>
            <w:noProof/>
            <w:webHidden/>
          </w:rPr>
        </w:r>
        <w:r w:rsidR="003B3991">
          <w:rPr>
            <w:noProof/>
            <w:webHidden/>
          </w:rPr>
          <w:fldChar w:fldCharType="separate"/>
        </w:r>
        <w:r w:rsidR="00B12C9D">
          <w:rPr>
            <w:noProof/>
            <w:webHidden/>
          </w:rPr>
          <w:t>22</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92" w:history="1">
        <w:r w:rsidR="003B3991" w:rsidRPr="00706D8F">
          <w:rPr>
            <w:rStyle w:val="Hipervnculo"/>
            <w:noProof/>
          </w:rPr>
          <w:t>La transformación del centro</w:t>
        </w:r>
        <w:r w:rsidR="003B3991">
          <w:rPr>
            <w:noProof/>
            <w:webHidden/>
          </w:rPr>
          <w:tab/>
        </w:r>
        <w:r w:rsidR="003B3991">
          <w:rPr>
            <w:noProof/>
            <w:webHidden/>
          </w:rPr>
          <w:fldChar w:fldCharType="begin"/>
        </w:r>
        <w:r w:rsidR="003B3991">
          <w:rPr>
            <w:noProof/>
            <w:webHidden/>
          </w:rPr>
          <w:instrText xml:space="preserve"> PAGEREF _Toc85048292 \h </w:instrText>
        </w:r>
        <w:r w:rsidR="003B3991">
          <w:rPr>
            <w:noProof/>
            <w:webHidden/>
          </w:rPr>
        </w:r>
        <w:r w:rsidR="003B3991">
          <w:rPr>
            <w:noProof/>
            <w:webHidden/>
          </w:rPr>
          <w:fldChar w:fldCharType="separate"/>
        </w:r>
        <w:r w:rsidR="00B12C9D">
          <w:rPr>
            <w:noProof/>
            <w:webHidden/>
          </w:rPr>
          <w:t>23</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93" w:history="1">
        <w:r w:rsidR="003B3991" w:rsidRPr="00706D8F">
          <w:rPr>
            <w:rStyle w:val="Hipervnculo"/>
            <w:noProof/>
          </w:rPr>
          <w:t>Rediseño de circuitos asistenciales</w:t>
        </w:r>
        <w:r w:rsidR="003B3991">
          <w:rPr>
            <w:noProof/>
            <w:webHidden/>
          </w:rPr>
          <w:tab/>
        </w:r>
        <w:r w:rsidR="003B3991">
          <w:rPr>
            <w:noProof/>
            <w:webHidden/>
          </w:rPr>
          <w:fldChar w:fldCharType="begin"/>
        </w:r>
        <w:r w:rsidR="003B3991">
          <w:rPr>
            <w:noProof/>
            <w:webHidden/>
          </w:rPr>
          <w:instrText xml:space="preserve"> PAGEREF _Toc85048293 \h </w:instrText>
        </w:r>
        <w:r w:rsidR="003B3991">
          <w:rPr>
            <w:noProof/>
            <w:webHidden/>
          </w:rPr>
        </w:r>
        <w:r w:rsidR="003B3991">
          <w:rPr>
            <w:noProof/>
            <w:webHidden/>
          </w:rPr>
          <w:fldChar w:fldCharType="separate"/>
        </w:r>
        <w:r w:rsidR="00B12C9D">
          <w:rPr>
            <w:noProof/>
            <w:webHidden/>
          </w:rPr>
          <w:t>23</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94" w:history="1">
        <w:r w:rsidR="003B3991" w:rsidRPr="00706D8F">
          <w:rPr>
            <w:rStyle w:val="Hipervnculo"/>
            <w:noProof/>
          </w:rPr>
          <w:t>Nuevas competencias asistenciales</w:t>
        </w:r>
        <w:r w:rsidR="003B3991">
          <w:rPr>
            <w:noProof/>
            <w:webHidden/>
          </w:rPr>
          <w:tab/>
        </w:r>
        <w:r w:rsidR="003B3991">
          <w:rPr>
            <w:noProof/>
            <w:webHidden/>
          </w:rPr>
          <w:fldChar w:fldCharType="begin"/>
        </w:r>
        <w:r w:rsidR="003B3991">
          <w:rPr>
            <w:noProof/>
            <w:webHidden/>
          </w:rPr>
          <w:instrText xml:space="preserve"> PAGEREF _Toc85048294 \h </w:instrText>
        </w:r>
        <w:r w:rsidR="003B3991">
          <w:rPr>
            <w:noProof/>
            <w:webHidden/>
          </w:rPr>
        </w:r>
        <w:r w:rsidR="003B3991">
          <w:rPr>
            <w:noProof/>
            <w:webHidden/>
          </w:rPr>
          <w:fldChar w:fldCharType="separate"/>
        </w:r>
        <w:r w:rsidR="00B12C9D">
          <w:rPr>
            <w:noProof/>
            <w:webHidden/>
          </w:rPr>
          <w:t>23</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95" w:history="1">
        <w:r w:rsidR="003B3991" w:rsidRPr="00706D8F">
          <w:rPr>
            <w:rStyle w:val="Hipervnculo"/>
            <w:noProof/>
          </w:rPr>
          <w:t>Protocolos específicos</w:t>
        </w:r>
        <w:r w:rsidR="003B3991">
          <w:rPr>
            <w:noProof/>
            <w:webHidden/>
          </w:rPr>
          <w:tab/>
        </w:r>
        <w:r w:rsidR="003B3991">
          <w:rPr>
            <w:noProof/>
            <w:webHidden/>
          </w:rPr>
          <w:fldChar w:fldCharType="begin"/>
        </w:r>
        <w:r w:rsidR="003B3991">
          <w:rPr>
            <w:noProof/>
            <w:webHidden/>
          </w:rPr>
          <w:instrText xml:space="preserve"> PAGEREF _Toc85048295 \h </w:instrText>
        </w:r>
        <w:r w:rsidR="003B3991">
          <w:rPr>
            <w:noProof/>
            <w:webHidden/>
          </w:rPr>
        </w:r>
        <w:r w:rsidR="003B3991">
          <w:rPr>
            <w:noProof/>
            <w:webHidden/>
          </w:rPr>
          <w:fldChar w:fldCharType="separate"/>
        </w:r>
        <w:r w:rsidR="00B12C9D">
          <w:rPr>
            <w:noProof/>
            <w:webHidden/>
          </w:rPr>
          <w:t>24</w:t>
        </w:r>
        <w:r w:rsidR="003B3991">
          <w:rPr>
            <w:noProof/>
            <w:webHidden/>
          </w:rPr>
          <w:fldChar w:fldCharType="end"/>
        </w:r>
      </w:hyperlink>
    </w:p>
    <w:p w:rsidR="003B3991" w:rsidRDefault="00F85B0A">
      <w:pPr>
        <w:pStyle w:val="TDC1"/>
        <w:tabs>
          <w:tab w:val="right" w:pos="7927"/>
        </w:tabs>
        <w:rPr>
          <w:rFonts w:asciiTheme="minorHAnsi" w:eastAsiaTheme="minorEastAsia" w:hAnsiTheme="minorHAnsi" w:cstheme="minorBidi"/>
          <w:b w:val="0"/>
          <w:bCs w:val="0"/>
          <w:caps w:val="0"/>
          <w:noProof/>
          <w:color w:val="auto"/>
          <w:sz w:val="22"/>
        </w:rPr>
      </w:pPr>
      <w:hyperlink w:anchor="_Toc85048296" w:history="1">
        <w:r w:rsidR="003B3991" w:rsidRPr="00706D8F">
          <w:rPr>
            <w:rStyle w:val="Hipervnculo"/>
            <w:noProof/>
          </w:rPr>
          <w:t>Respuesta Integrada a las Necesidades Asistenciales</w:t>
        </w:r>
        <w:r w:rsidR="003B3991">
          <w:rPr>
            <w:noProof/>
            <w:webHidden/>
          </w:rPr>
          <w:tab/>
        </w:r>
        <w:r w:rsidR="003B3991">
          <w:rPr>
            <w:noProof/>
            <w:webHidden/>
          </w:rPr>
          <w:fldChar w:fldCharType="begin"/>
        </w:r>
        <w:r w:rsidR="003B3991">
          <w:rPr>
            <w:noProof/>
            <w:webHidden/>
          </w:rPr>
          <w:instrText xml:space="preserve"> PAGEREF _Toc85048296 \h </w:instrText>
        </w:r>
        <w:r w:rsidR="003B3991">
          <w:rPr>
            <w:noProof/>
            <w:webHidden/>
          </w:rPr>
        </w:r>
        <w:r w:rsidR="003B3991">
          <w:rPr>
            <w:noProof/>
            <w:webHidden/>
          </w:rPr>
          <w:fldChar w:fldCharType="separate"/>
        </w:r>
        <w:r w:rsidR="00B12C9D">
          <w:rPr>
            <w:noProof/>
            <w:webHidden/>
          </w:rPr>
          <w:t>26</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97" w:history="1">
        <w:r w:rsidR="003B3991" w:rsidRPr="00706D8F">
          <w:rPr>
            <w:rStyle w:val="Hipervnculo"/>
            <w:noProof/>
          </w:rPr>
          <w:t>Actividad Asistencial</w:t>
        </w:r>
        <w:r w:rsidR="003B3991">
          <w:rPr>
            <w:noProof/>
            <w:webHidden/>
          </w:rPr>
          <w:tab/>
        </w:r>
        <w:r w:rsidR="003B3991">
          <w:rPr>
            <w:noProof/>
            <w:webHidden/>
          </w:rPr>
          <w:fldChar w:fldCharType="begin"/>
        </w:r>
        <w:r w:rsidR="003B3991">
          <w:rPr>
            <w:noProof/>
            <w:webHidden/>
          </w:rPr>
          <w:instrText xml:space="preserve"> PAGEREF _Toc85048297 \h </w:instrText>
        </w:r>
        <w:r w:rsidR="003B3991">
          <w:rPr>
            <w:noProof/>
            <w:webHidden/>
          </w:rPr>
        </w:r>
        <w:r w:rsidR="003B3991">
          <w:rPr>
            <w:noProof/>
            <w:webHidden/>
          </w:rPr>
          <w:fldChar w:fldCharType="separate"/>
        </w:r>
        <w:r w:rsidR="00B12C9D">
          <w:rPr>
            <w:noProof/>
            <w:webHidden/>
          </w:rPr>
          <w:t>26</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98" w:history="1">
        <w:r w:rsidR="003B3991" w:rsidRPr="00706D8F">
          <w:rPr>
            <w:rStyle w:val="Hipervnculo"/>
            <w:noProof/>
          </w:rPr>
          <w:t>Actividad en Unidades Pluridisciplinares</w:t>
        </w:r>
        <w:r w:rsidR="003B3991">
          <w:rPr>
            <w:noProof/>
            <w:webHidden/>
          </w:rPr>
          <w:tab/>
        </w:r>
        <w:r w:rsidR="003B3991">
          <w:rPr>
            <w:noProof/>
            <w:webHidden/>
          </w:rPr>
          <w:fldChar w:fldCharType="begin"/>
        </w:r>
        <w:r w:rsidR="003B3991">
          <w:rPr>
            <w:noProof/>
            <w:webHidden/>
          </w:rPr>
          <w:instrText xml:space="preserve"> PAGEREF _Toc85048298 \h </w:instrText>
        </w:r>
        <w:r w:rsidR="003B3991">
          <w:rPr>
            <w:noProof/>
            <w:webHidden/>
          </w:rPr>
        </w:r>
        <w:r w:rsidR="003B3991">
          <w:rPr>
            <w:noProof/>
            <w:webHidden/>
          </w:rPr>
          <w:fldChar w:fldCharType="separate"/>
        </w:r>
        <w:r w:rsidR="00B12C9D">
          <w:rPr>
            <w:noProof/>
            <w:webHidden/>
          </w:rPr>
          <w:t>26</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299" w:history="1">
        <w:r w:rsidR="003B3991" w:rsidRPr="00706D8F">
          <w:rPr>
            <w:rStyle w:val="Hipervnculo"/>
            <w:noProof/>
          </w:rPr>
          <w:t>Telemedicina</w:t>
        </w:r>
        <w:r w:rsidR="003B3991">
          <w:rPr>
            <w:noProof/>
            <w:webHidden/>
          </w:rPr>
          <w:tab/>
        </w:r>
        <w:r w:rsidR="003B3991">
          <w:rPr>
            <w:noProof/>
            <w:webHidden/>
          </w:rPr>
          <w:fldChar w:fldCharType="begin"/>
        </w:r>
        <w:r w:rsidR="003B3991">
          <w:rPr>
            <w:noProof/>
            <w:webHidden/>
          </w:rPr>
          <w:instrText xml:space="preserve"> PAGEREF _Toc85048299 \h </w:instrText>
        </w:r>
        <w:r w:rsidR="003B3991">
          <w:rPr>
            <w:noProof/>
            <w:webHidden/>
          </w:rPr>
        </w:r>
        <w:r w:rsidR="003B3991">
          <w:rPr>
            <w:noProof/>
            <w:webHidden/>
          </w:rPr>
          <w:fldChar w:fldCharType="separate"/>
        </w:r>
        <w:r w:rsidR="00B12C9D">
          <w:rPr>
            <w:noProof/>
            <w:webHidden/>
          </w:rPr>
          <w:t>26</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00" w:history="1">
        <w:r w:rsidR="003B3991" w:rsidRPr="00706D8F">
          <w:rPr>
            <w:rStyle w:val="Hipervnculo"/>
            <w:noProof/>
          </w:rPr>
          <w:t>Técnicas Utilizadas</w:t>
        </w:r>
        <w:r w:rsidR="003B3991">
          <w:rPr>
            <w:noProof/>
            <w:webHidden/>
          </w:rPr>
          <w:tab/>
        </w:r>
        <w:r w:rsidR="003B3991">
          <w:rPr>
            <w:noProof/>
            <w:webHidden/>
          </w:rPr>
          <w:fldChar w:fldCharType="begin"/>
        </w:r>
        <w:r w:rsidR="003B3991">
          <w:rPr>
            <w:noProof/>
            <w:webHidden/>
          </w:rPr>
          <w:instrText xml:space="preserve"> PAGEREF _Toc85048300 \h </w:instrText>
        </w:r>
        <w:r w:rsidR="003B3991">
          <w:rPr>
            <w:noProof/>
            <w:webHidden/>
          </w:rPr>
        </w:r>
        <w:r w:rsidR="003B3991">
          <w:rPr>
            <w:noProof/>
            <w:webHidden/>
          </w:rPr>
          <w:fldChar w:fldCharType="separate"/>
        </w:r>
        <w:r w:rsidR="00B12C9D">
          <w:rPr>
            <w:noProof/>
            <w:webHidden/>
          </w:rPr>
          <w:t>27</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01" w:history="1">
        <w:r w:rsidR="003B3991" w:rsidRPr="00706D8F">
          <w:rPr>
            <w:rStyle w:val="Hipervnculo"/>
            <w:noProof/>
          </w:rPr>
          <w:t>Casuística (CMBD)</w:t>
        </w:r>
        <w:r w:rsidR="003B3991">
          <w:rPr>
            <w:noProof/>
            <w:webHidden/>
          </w:rPr>
          <w:tab/>
        </w:r>
        <w:r w:rsidR="003B3991">
          <w:rPr>
            <w:noProof/>
            <w:webHidden/>
          </w:rPr>
          <w:fldChar w:fldCharType="begin"/>
        </w:r>
        <w:r w:rsidR="003B3991">
          <w:rPr>
            <w:noProof/>
            <w:webHidden/>
          </w:rPr>
          <w:instrText xml:space="preserve"> PAGEREF _Toc85048301 \h </w:instrText>
        </w:r>
        <w:r w:rsidR="003B3991">
          <w:rPr>
            <w:noProof/>
            <w:webHidden/>
          </w:rPr>
        </w:r>
        <w:r w:rsidR="003B3991">
          <w:rPr>
            <w:noProof/>
            <w:webHidden/>
          </w:rPr>
          <w:fldChar w:fldCharType="separate"/>
        </w:r>
        <w:r w:rsidR="00B12C9D">
          <w:rPr>
            <w:noProof/>
            <w:webHidden/>
          </w:rPr>
          <w:t>28</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02" w:history="1">
        <w:r w:rsidR="003B3991" w:rsidRPr="00706D8F">
          <w:rPr>
            <w:rStyle w:val="Hipervnculo"/>
            <w:noProof/>
          </w:rPr>
          <w:t>Continuidad Asistencial</w:t>
        </w:r>
        <w:r w:rsidR="003B3991">
          <w:rPr>
            <w:noProof/>
            <w:webHidden/>
          </w:rPr>
          <w:tab/>
        </w:r>
        <w:r w:rsidR="003B3991">
          <w:rPr>
            <w:noProof/>
            <w:webHidden/>
          </w:rPr>
          <w:fldChar w:fldCharType="begin"/>
        </w:r>
        <w:r w:rsidR="003B3991">
          <w:rPr>
            <w:noProof/>
            <w:webHidden/>
          </w:rPr>
          <w:instrText xml:space="preserve"> PAGEREF _Toc85048302 \h </w:instrText>
        </w:r>
        <w:r w:rsidR="003B3991">
          <w:rPr>
            <w:noProof/>
            <w:webHidden/>
          </w:rPr>
        </w:r>
        <w:r w:rsidR="003B3991">
          <w:rPr>
            <w:noProof/>
            <w:webHidden/>
          </w:rPr>
          <w:fldChar w:fldCharType="separate"/>
        </w:r>
        <w:r w:rsidR="00B12C9D">
          <w:rPr>
            <w:noProof/>
            <w:webHidden/>
          </w:rPr>
          <w:t>32</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03" w:history="1">
        <w:r w:rsidR="003B3991" w:rsidRPr="00706D8F">
          <w:rPr>
            <w:rStyle w:val="Hipervnculo"/>
            <w:noProof/>
          </w:rPr>
          <w:t>CUIDADOS</w:t>
        </w:r>
        <w:r w:rsidR="003B3991">
          <w:rPr>
            <w:noProof/>
            <w:webHidden/>
          </w:rPr>
          <w:tab/>
        </w:r>
        <w:r w:rsidR="003B3991">
          <w:rPr>
            <w:noProof/>
            <w:webHidden/>
          </w:rPr>
          <w:fldChar w:fldCharType="begin"/>
        </w:r>
        <w:r w:rsidR="003B3991">
          <w:rPr>
            <w:noProof/>
            <w:webHidden/>
          </w:rPr>
          <w:instrText xml:space="preserve"> PAGEREF _Toc85048303 \h </w:instrText>
        </w:r>
        <w:r w:rsidR="003B3991">
          <w:rPr>
            <w:noProof/>
            <w:webHidden/>
          </w:rPr>
        </w:r>
        <w:r w:rsidR="003B3991">
          <w:rPr>
            <w:noProof/>
            <w:webHidden/>
          </w:rPr>
          <w:fldChar w:fldCharType="separate"/>
        </w:r>
        <w:r w:rsidR="00B12C9D">
          <w:rPr>
            <w:noProof/>
            <w:webHidden/>
          </w:rPr>
          <w:t>33</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04" w:history="1">
        <w:r w:rsidR="003B3991" w:rsidRPr="00706D8F">
          <w:rPr>
            <w:rStyle w:val="Hipervnculo"/>
            <w:noProof/>
          </w:rPr>
          <w:t>Áreas de Soporte y Actividad</w:t>
        </w:r>
        <w:r w:rsidR="003B3991">
          <w:rPr>
            <w:noProof/>
            <w:webHidden/>
          </w:rPr>
          <w:tab/>
        </w:r>
        <w:r w:rsidR="003B3991">
          <w:rPr>
            <w:noProof/>
            <w:webHidden/>
          </w:rPr>
          <w:fldChar w:fldCharType="begin"/>
        </w:r>
        <w:r w:rsidR="003B3991">
          <w:rPr>
            <w:noProof/>
            <w:webHidden/>
          </w:rPr>
          <w:instrText xml:space="preserve"> PAGEREF _Toc85048304 \h </w:instrText>
        </w:r>
        <w:r w:rsidR="003B3991">
          <w:rPr>
            <w:noProof/>
            <w:webHidden/>
          </w:rPr>
        </w:r>
        <w:r w:rsidR="003B3991">
          <w:rPr>
            <w:noProof/>
            <w:webHidden/>
          </w:rPr>
          <w:fldChar w:fldCharType="separate"/>
        </w:r>
        <w:r w:rsidR="00B12C9D">
          <w:rPr>
            <w:noProof/>
            <w:webHidden/>
          </w:rPr>
          <w:t>34</w:t>
        </w:r>
        <w:r w:rsidR="003B3991">
          <w:rPr>
            <w:noProof/>
            <w:webHidden/>
          </w:rPr>
          <w:fldChar w:fldCharType="end"/>
        </w:r>
      </w:hyperlink>
    </w:p>
    <w:p w:rsidR="003B3991" w:rsidRDefault="00F85B0A">
      <w:pPr>
        <w:pStyle w:val="TDC1"/>
        <w:tabs>
          <w:tab w:val="right" w:pos="7927"/>
        </w:tabs>
        <w:rPr>
          <w:rFonts w:asciiTheme="minorHAnsi" w:eastAsiaTheme="minorEastAsia" w:hAnsiTheme="minorHAnsi" w:cstheme="minorBidi"/>
          <w:b w:val="0"/>
          <w:bCs w:val="0"/>
          <w:caps w:val="0"/>
          <w:noProof/>
          <w:color w:val="auto"/>
          <w:sz w:val="22"/>
        </w:rPr>
      </w:pPr>
      <w:hyperlink w:anchor="_Toc85048305" w:history="1">
        <w:r w:rsidR="003B3991" w:rsidRPr="00706D8F">
          <w:rPr>
            <w:rStyle w:val="Hipervnculo"/>
            <w:noProof/>
          </w:rPr>
          <w:t>Calidad</w:t>
        </w:r>
        <w:r w:rsidR="003B3991">
          <w:rPr>
            <w:noProof/>
            <w:webHidden/>
          </w:rPr>
          <w:tab/>
        </w:r>
        <w:r w:rsidR="003B3991">
          <w:rPr>
            <w:noProof/>
            <w:webHidden/>
          </w:rPr>
          <w:fldChar w:fldCharType="begin"/>
        </w:r>
        <w:r w:rsidR="003B3991">
          <w:rPr>
            <w:noProof/>
            <w:webHidden/>
          </w:rPr>
          <w:instrText xml:space="preserve"> PAGEREF _Toc85048305 \h </w:instrText>
        </w:r>
        <w:r w:rsidR="003B3991">
          <w:rPr>
            <w:noProof/>
            <w:webHidden/>
          </w:rPr>
        </w:r>
        <w:r w:rsidR="003B3991">
          <w:rPr>
            <w:noProof/>
            <w:webHidden/>
          </w:rPr>
          <w:fldChar w:fldCharType="separate"/>
        </w:r>
        <w:r w:rsidR="00B12C9D">
          <w:rPr>
            <w:noProof/>
            <w:webHidden/>
          </w:rPr>
          <w:t>36</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06" w:history="1">
        <w:r w:rsidR="003B3991" w:rsidRPr="00706D8F">
          <w:rPr>
            <w:rStyle w:val="Hipervnculo"/>
            <w:noProof/>
          </w:rPr>
          <w:t>Objetivos institucionales de calidad</w:t>
        </w:r>
        <w:r w:rsidR="003B3991">
          <w:rPr>
            <w:noProof/>
            <w:webHidden/>
          </w:rPr>
          <w:tab/>
        </w:r>
        <w:r w:rsidR="003B3991">
          <w:rPr>
            <w:noProof/>
            <w:webHidden/>
          </w:rPr>
          <w:fldChar w:fldCharType="begin"/>
        </w:r>
        <w:r w:rsidR="003B3991">
          <w:rPr>
            <w:noProof/>
            <w:webHidden/>
          </w:rPr>
          <w:instrText xml:space="preserve"> PAGEREF _Toc85048306 \h </w:instrText>
        </w:r>
        <w:r w:rsidR="003B3991">
          <w:rPr>
            <w:noProof/>
            <w:webHidden/>
          </w:rPr>
        </w:r>
        <w:r w:rsidR="003B3991">
          <w:rPr>
            <w:noProof/>
            <w:webHidden/>
          </w:rPr>
          <w:fldChar w:fldCharType="separate"/>
        </w:r>
        <w:r w:rsidR="00B12C9D">
          <w:rPr>
            <w:noProof/>
            <w:webHidden/>
          </w:rPr>
          <w:t>36</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07" w:history="1">
        <w:r w:rsidR="003B3991" w:rsidRPr="00706D8F">
          <w:rPr>
            <w:rStyle w:val="Hipervnculo"/>
            <w:noProof/>
          </w:rPr>
          <w:t>Comisiones Hospitalarias</w:t>
        </w:r>
        <w:r w:rsidR="003B3991">
          <w:rPr>
            <w:noProof/>
            <w:webHidden/>
          </w:rPr>
          <w:tab/>
        </w:r>
        <w:r w:rsidR="003B3991">
          <w:rPr>
            <w:noProof/>
            <w:webHidden/>
          </w:rPr>
          <w:fldChar w:fldCharType="begin"/>
        </w:r>
        <w:r w:rsidR="003B3991">
          <w:rPr>
            <w:noProof/>
            <w:webHidden/>
          </w:rPr>
          <w:instrText xml:space="preserve"> PAGEREF _Toc85048307 \h </w:instrText>
        </w:r>
        <w:r w:rsidR="003B3991">
          <w:rPr>
            <w:noProof/>
            <w:webHidden/>
          </w:rPr>
        </w:r>
        <w:r w:rsidR="003B3991">
          <w:rPr>
            <w:noProof/>
            <w:webHidden/>
          </w:rPr>
          <w:fldChar w:fldCharType="separate"/>
        </w:r>
        <w:r w:rsidR="00B12C9D">
          <w:rPr>
            <w:noProof/>
            <w:webHidden/>
          </w:rPr>
          <w:t>41</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08" w:history="1">
        <w:r w:rsidR="003B3991" w:rsidRPr="00706D8F">
          <w:rPr>
            <w:rStyle w:val="Hipervnculo"/>
            <w:noProof/>
          </w:rPr>
          <w:t>Certificaciones y acreditaciones</w:t>
        </w:r>
        <w:r w:rsidR="003B3991">
          <w:rPr>
            <w:noProof/>
            <w:webHidden/>
          </w:rPr>
          <w:tab/>
        </w:r>
        <w:r w:rsidR="003B3991">
          <w:rPr>
            <w:noProof/>
            <w:webHidden/>
          </w:rPr>
          <w:fldChar w:fldCharType="begin"/>
        </w:r>
        <w:r w:rsidR="003B3991">
          <w:rPr>
            <w:noProof/>
            <w:webHidden/>
          </w:rPr>
          <w:instrText xml:space="preserve"> PAGEREF _Toc85048308 \h </w:instrText>
        </w:r>
        <w:r w:rsidR="003B3991">
          <w:rPr>
            <w:noProof/>
            <w:webHidden/>
          </w:rPr>
        </w:r>
        <w:r w:rsidR="003B3991">
          <w:rPr>
            <w:noProof/>
            <w:webHidden/>
          </w:rPr>
          <w:fldChar w:fldCharType="separate"/>
        </w:r>
        <w:r w:rsidR="00B12C9D">
          <w:rPr>
            <w:noProof/>
            <w:webHidden/>
          </w:rPr>
          <w:t>42</w:t>
        </w:r>
        <w:r w:rsidR="003B3991">
          <w:rPr>
            <w:noProof/>
            <w:webHidden/>
          </w:rPr>
          <w:fldChar w:fldCharType="end"/>
        </w:r>
      </w:hyperlink>
    </w:p>
    <w:p w:rsidR="003B3991" w:rsidRDefault="00F85B0A">
      <w:pPr>
        <w:pStyle w:val="TDC1"/>
        <w:tabs>
          <w:tab w:val="right" w:pos="7927"/>
        </w:tabs>
        <w:rPr>
          <w:rFonts w:asciiTheme="minorHAnsi" w:eastAsiaTheme="minorEastAsia" w:hAnsiTheme="minorHAnsi" w:cstheme="minorBidi"/>
          <w:b w:val="0"/>
          <w:bCs w:val="0"/>
          <w:caps w:val="0"/>
          <w:noProof/>
          <w:color w:val="auto"/>
          <w:sz w:val="22"/>
        </w:rPr>
      </w:pPr>
      <w:hyperlink w:anchor="_Toc85048309" w:history="1">
        <w:r w:rsidR="003B3991" w:rsidRPr="00706D8F">
          <w:rPr>
            <w:rStyle w:val="Hipervnculo"/>
            <w:noProof/>
          </w:rPr>
          <w:t>El Sistema al Servicio de las Personas</w:t>
        </w:r>
        <w:r w:rsidR="003B3991">
          <w:rPr>
            <w:noProof/>
            <w:webHidden/>
          </w:rPr>
          <w:tab/>
        </w:r>
        <w:r w:rsidR="003B3991">
          <w:rPr>
            <w:noProof/>
            <w:webHidden/>
          </w:rPr>
          <w:fldChar w:fldCharType="begin"/>
        </w:r>
        <w:r w:rsidR="003B3991">
          <w:rPr>
            <w:noProof/>
            <w:webHidden/>
          </w:rPr>
          <w:instrText xml:space="preserve"> PAGEREF _Toc85048309 \h </w:instrText>
        </w:r>
        <w:r w:rsidR="003B3991">
          <w:rPr>
            <w:noProof/>
            <w:webHidden/>
          </w:rPr>
        </w:r>
        <w:r w:rsidR="003B3991">
          <w:rPr>
            <w:noProof/>
            <w:webHidden/>
          </w:rPr>
          <w:fldChar w:fldCharType="separate"/>
        </w:r>
        <w:r w:rsidR="00B12C9D">
          <w:rPr>
            <w:noProof/>
            <w:webHidden/>
          </w:rPr>
          <w:t>44</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10" w:history="1">
        <w:r w:rsidR="003B3991" w:rsidRPr="00706D8F">
          <w:rPr>
            <w:rStyle w:val="Hipervnculo"/>
            <w:noProof/>
          </w:rPr>
          <w:t>Experiencia del paciente y calidad percibida</w:t>
        </w:r>
        <w:r w:rsidR="003B3991">
          <w:rPr>
            <w:noProof/>
            <w:webHidden/>
          </w:rPr>
          <w:tab/>
        </w:r>
        <w:r w:rsidR="003B3991">
          <w:rPr>
            <w:noProof/>
            <w:webHidden/>
          </w:rPr>
          <w:fldChar w:fldCharType="begin"/>
        </w:r>
        <w:r w:rsidR="003B3991">
          <w:rPr>
            <w:noProof/>
            <w:webHidden/>
          </w:rPr>
          <w:instrText xml:space="preserve"> PAGEREF _Toc85048310 \h </w:instrText>
        </w:r>
        <w:r w:rsidR="003B3991">
          <w:rPr>
            <w:noProof/>
            <w:webHidden/>
          </w:rPr>
        </w:r>
        <w:r w:rsidR="003B3991">
          <w:rPr>
            <w:noProof/>
            <w:webHidden/>
          </w:rPr>
          <w:fldChar w:fldCharType="separate"/>
        </w:r>
        <w:r w:rsidR="00B12C9D">
          <w:rPr>
            <w:noProof/>
            <w:webHidden/>
          </w:rPr>
          <w:t>44</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11" w:history="1">
        <w:r w:rsidR="003B3991" w:rsidRPr="00706D8F">
          <w:rPr>
            <w:rStyle w:val="Hipervnculo"/>
            <w:noProof/>
          </w:rPr>
          <w:t>Información y atención a la ciudadanía</w:t>
        </w:r>
        <w:r w:rsidR="003B3991">
          <w:rPr>
            <w:noProof/>
            <w:webHidden/>
          </w:rPr>
          <w:tab/>
        </w:r>
        <w:r w:rsidR="003B3991">
          <w:rPr>
            <w:noProof/>
            <w:webHidden/>
          </w:rPr>
          <w:fldChar w:fldCharType="begin"/>
        </w:r>
        <w:r w:rsidR="003B3991">
          <w:rPr>
            <w:noProof/>
            <w:webHidden/>
          </w:rPr>
          <w:instrText xml:space="preserve"> PAGEREF _Toc85048311 \h </w:instrText>
        </w:r>
        <w:r w:rsidR="003B3991">
          <w:rPr>
            <w:noProof/>
            <w:webHidden/>
          </w:rPr>
        </w:r>
        <w:r w:rsidR="003B3991">
          <w:rPr>
            <w:noProof/>
            <w:webHidden/>
          </w:rPr>
          <w:fldChar w:fldCharType="separate"/>
        </w:r>
        <w:r w:rsidR="00B12C9D">
          <w:rPr>
            <w:noProof/>
            <w:webHidden/>
          </w:rPr>
          <w:t>44</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12" w:history="1">
        <w:r w:rsidR="003B3991" w:rsidRPr="00706D8F">
          <w:rPr>
            <w:rStyle w:val="Hipervnculo"/>
            <w:noProof/>
          </w:rPr>
          <w:t>Otras actividades de atención a las personas</w:t>
        </w:r>
        <w:r w:rsidR="003B3991">
          <w:rPr>
            <w:noProof/>
            <w:webHidden/>
          </w:rPr>
          <w:tab/>
        </w:r>
        <w:r w:rsidR="003B3991">
          <w:rPr>
            <w:noProof/>
            <w:webHidden/>
          </w:rPr>
          <w:fldChar w:fldCharType="begin"/>
        </w:r>
        <w:r w:rsidR="003B3991">
          <w:rPr>
            <w:noProof/>
            <w:webHidden/>
          </w:rPr>
          <w:instrText xml:space="preserve"> PAGEREF _Toc85048312 \h </w:instrText>
        </w:r>
        <w:r w:rsidR="003B3991">
          <w:rPr>
            <w:noProof/>
            <w:webHidden/>
          </w:rPr>
        </w:r>
        <w:r w:rsidR="003B3991">
          <w:rPr>
            <w:noProof/>
            <w:webHidden/>
          </w:rPr>
          <w:fldChar w:fldCharType="separate"/>
        </w:r>
        <w:r w:rsidR="00B12C9D">
          <w:rPr>
            <w:noProof/>
            <w:webHidden/>
          </w:rPr>
          <w:t>45</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13" w:history="1">
        <w:r w:rsidR="003B3991" w:rsidRPr="00706D8F">
          <w:rPr>
            <w:rStyle w:val="Hipervnculo"/>
            <w:noProof/>
          </w:rPr>
          <w:t>Trabajo Social</w:t>
        </w:r>
        <w:r w:rsidR="003B3991">
          <w:rPr>
            <w:noProof/>
            <w:webHidden/>
          </w:rPr>
          <w:tab/>
        </w:r>
        <w:r w:rsidR="003B3991">
          <w:rPr>
            <w:noProof/>
            <w:webHidden/>
          </w:rPr>
          <w:fldChar w:fldCharType="begin"/>
        </w:r>
        <w:r w:rsidR="003B3991">
          <w:rPr>
            <w:noProof/>
            <w:webHidden/>
          </w:rPr>
          <w:instrText xml:space="preserve"> PAGEREF _Toc85048313 \h </w:instrText>
        </w:r>
        <w:r w:rsidR="003B3991">
          <w:rPr>
            <w:noProof/>
            <w:webHidden/>
          </w:rPr>
        </w:r>
        <w:r w:rsidR="003B3991">
          <w:rPr>
            <w:noProof/>
            <w:webHidden/>
          </w:rPr>
          <w:fldChar w:fldCharType="separate"/>
        </w:r>
        <w:r w:rsidR="00B12C9D">
          <w:rPr>
            <w:noProof/>
            <w:webHidden/>
          </w:rPr>
          <w:t>45</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14" w:history="1">
        <w:r w:rsidR="003B3991" w:rsidRPr="00706D8F">
          <w:rPr>
            <w:rStyle w:val="Hipervnculo"/>
            <w:noProof/>
          </w:rPr>
          <w:t>Responsabilidad Social Corporativa</w:t>
        </w:r>
        <w:r w:rsidR="003B3991">
          <w:rPr>
            <w:noProof/>
            <w:webHidden/>
          </w:rPr>
          <w:tab/>
        </w:r>
        <w:r w:rsidR="003B3991">
          <w:rPr>
            <w:noProof/>
            <w:webHidden/>
          </w:rPr>
          <w:fldChar w:fldCharType="begin"/>
        </w:r>
        <w:r w:rsidR="003B3991">
          <w:rPr>
            <w:noProof/>
            <w:webHidden/>
          </w:rPr>
          <w:instrText xml:space="preserve"> PAGEREF _Toc85048314 \h </w:instrText>
        </w:r>
        <w:r w:rsidR="003B3991">
          <w:rPr>
            <w:noProof/>
            <w:webHidden/>
          </w:rPr>
        </w:r>
        <w:r w:rsidR="003B3991">
          <w:rPr>
            <w:noProof/>
            <w:webHidden/>
          </w:rPr>
          <w:fldChar w:fldCharType="separate"/>
        </w:r>
        <w:r w:rsidR="00B12C9D">
          <w:rPr>
            <w:noProof/>
            <w:webHidden/>
          </w:rPr>
          <w:t>46</w:t>
        </w:r>
        <w:r w:rsidR="003B3991">
          <w:rPr>
            <w:noProof/>
            <w:webHidden/>
          </w:rPr>
          <w:fldChar w:fldCharType="end"/>
        </w:r>
      </w:hyperlink>
    </w:p>
    <w:p w:rsidR="003B3991" w:rsidRDefault="00F85B0A">
      <w:pPr>
        <w:pStyle w:val="TDC1"/>
        <w:tabs>
          <w:tab w:val="right" w:pos="7927"/>
        </w:tabs>
        <w:rPr>
          <w:rFonts w:asciiTheme="minorHAnsi" w:eastAsiaTheme="minorEastAsia" w:hAnsiTheme="minorHAnsi" w:cstheme="minorBidi"/>
          <w:b w:val="0"/>
          <w:bCs w:val="0"/>
          <w:caps w:val="0"/>
          <w:noProof/>
          <w:color w:val="auto"/>
          <w:sz w:val="22"/>
        </w:rPr>
      </w:pPr>
      <w:hyperlink w:anchor="_Toc85048315" w:history="1">
        <w:r w:rsidR="003B3991" w:rsidRPr="00706D8F">
          <w:rPr>
            <w:rStyle w:val="Hipervnculo"/>
            <w:noProof/>
          </w:rPr>
          <w:t>Los Profesionales del Hospital POR SEXO TRAMO DE EDAD Y GRUPO</w:t>
        </w:r>
        <w:r w:rsidR="003B3991">
          <w:rPr>
            <w:noProof/>
            <w:webHidden/>
          </w:rPr>
          <w:tab/>
        </w:r>
        <w:r w:rsidR="003B3991">
          <w:rPr>
            <w:noProof/>
            <w:webHidden/>
          </w:rPr>
          <w:fldChar w:fldCharType="begin"/>
        </w:r>
        <w:r w:rsidR="003B3991">
          <w:rPr>
            <w:noProof/>
            <w:webHidden/>
          </w:rPr>
          <w:instrText xml:space="preserve"> PAGEREF _Toc85048315 \h </w:instrText>
        </w:r>
        <w:r w:rsidR="003B3991">
          <w:rPr>
            <w:noProof/>
            <w:webHidden/>
          </w:rPr>
        </w:r>
        <w:r w:rsidR="003B3991">
          <w:rPr>
            <w:noProof/>
            <w:webHidden/>
          </w:rPr>
          <w:fldChar w:fldCharType="separate"/>
        </w:r>
        <w:r w:rsidR="00B12C9D">
          <w:rPr>
            <w:noProof/>
            <w:webHidden/>
          </w:rPr>
          <w:t>48</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16" w:history="1">
        <w:r w:rsidR="003B3991" w:rsidRPr="00706D8F">
          <w:rPr>
            <w:rStyle w:val="Hipervnculo"/>
            <w:noProof/>
          </w:rPr>
          <w:t>Recursos Humanos</w:t>
        </w:r>
        <w:r w:rsidR="003B3991">
          <w:rPr>
            <w:noProof/>
            <w:webHidden/>
          </w:rPr>
          <w:tab/>
        </w:r>
        <w:r w:rsidR="003B3991">
          <w:rPr>
            <w:noProof/>
            <w:webHidden/>
          </w:rPr>
          <w:fldChar w:fldCharType="begin"/>
        </w:r>
        <w:r w:rsidR="003B3991">
          <w:rPr>
            <w:noProof/>
            <w:webHidden/>
          </w:rPr>
          <w:instrText xml:space="preserve"> PAGEREF _Toc85048316 \h </w:instrText>
        </w:r>
        <w:r w:rsidR="003B3991">
          <w:rPr>
            <w:noProof/>
            <w:webHidden/>
          </w:rPr>
        </w:r>
        <w:r w:rsidR="003B3991">
          <w:rPr>
            <w:noProof/>
            <w:webHidden/>
          </w:rPr>
          <w:fldChar w:fldCharType="separate"/>
        </w:r>
        <w:r w:rsidR="00B12C9D">
          <w:rPr>
            <w:noProof/>
            <w:webHidden/>
          </w:rPr>
          <w:t>48</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17" w:history="1">
        <w:r w:rsidR="003B3991" w:rsidRPr="00706D8F">
          <w:rPr>
            <w:rStyle w:val="Hipervnculo"/>
            <w:noProof/>
          </w:rPr>
          <w:t>Seguridad y Salud Laboral</w:t>
        </w:r>
        <w:r w:rsidR="003B3991">
          <w:rPr>
            <w:noProof/>
            <w:webHidden/>
          </w:rPr>
          <w:tab/>
        </w:r>
        <w:r w:rsidR="003B3991">
          <w:rPr>
            <w:noProof/>
            <w:webHidden/>
          </w:rPr>
          <w:fldChar w:fldCharType="begin"/>
        </w:r>
        <w:r w:rsidR="003B3991">
          <w:rPr>
            <w:noProof/>
            <w:webHidden/>
          </w:rPr>
          <w:instrText xml:space="preserve"> PAGEREF _Toc85048317 \h </w:instrText>
        </w:r>
        <w:r w:rsidR="003B3991">
          <w:rPr>
            <w:noProof/>
            <w:webHidden/>
          </w:rPr>
        </w:r>
        <w:r w:rsidR="003B3991">
          <w:rPr>
            <w:noProof/>
            <w:webHidden/>
          </w:rPr>
          <w:fldChar w:fldCharType="separate"/>
        </w:r>
        <w:r w:rsidR="00B12C9D">
          <w:rPr>
            <w:noProof/>
            <w:webHidden/>
          </w:rPr>
          <w:t>50</w:t>
        </w:r>
        <w:r w:rsidR="003B3991">
          <w:rPr>
            <w:noProof/>
            <w:webHidden/>
          </w:rPr>
          <w:fldChar w:fldCharType="end"/>
        </w:r>
      </w:hyperlink>
    </w:p>
    <w:p w:rsidR="003B3991" w:rsidRDefault="00F85B0A">
      <w:pPr>
        <w:pStyle w:val="TDC1"/>
        <w:tabs>
          <w:tab w:val="right" w:pos="7927"/>
        </w:tabs>
        <w:rPr>
          <w:rFonts w:asciiTheme="minorHAnsi" w:eastAsiaTheme="minorEastAsia" w:hAnsiTheme="minorHAnsi" w:cstheme="minorBidi"/>
          <w:b w:val="0"/>
          <w:bCs w:val="0"/>
          <w:caps w:val="0"/>
          <w:noProof/>
          <w:color w:val="auto"/>
          <w:sz w:val="22"/>
        </w:rPr>
      </w:pPr>
      <w:hyperlink w:anchor="_Toc85048318" w:history="1">
        <w:r w:rsidR="003B3991" w:rsidRPr="00706D8F">
          <w:rPr>
            <w:rStyle w:val="Hipervnculo"/>
            <w:noProof/>
          </w:rPr>
          <w:t>Gestión del Conocimiento</w:t>
        </w:r>
        <w:r w:rsidR="003B3991">
          <w:rPr>
            <w:noProof/>
            <w:webHidden/>
          </w:rPr>
          <w:tab/>
        </w:r>
        <w:r w:rsidR="003B3991">
          <w:rPr>
            <w:noProof/>
            <w:webHidden/>
          </w:rPr>
          <w:fldChar w:fldCharType="begin"/>
        </w:r>
        <w:r w:rsidR="003B3991">
          <w:rPr>
            <w:noProof/>
            <w:webHidden/>
          </w:rPr>
          <w:instrText xml:space="preserve"> PAGEREF _Toc85048318 \h </w:instrText>
        </w:r>
        <w:r w:rsidR="003B3991">
          <w:rPr>
            <w:noProof/>
            <w:webHidden/>
          </w:rPr>
        </w:r>
        <w:r w:rsidR="003B3991">
          <w:rPr>
            <w:noProof/>
            <w:webHidden/>
          </w:rPr>
          <w:fldChar w:fldCharType="separate"/>
        </w:r>
        <w:r w:rsidR="00B12C9D">
          <w:rPr>
            <w:noProof/>
            <w:webHidden/>
          </w:rPr>
          <w:t>52</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19" w:history="1">
        <w:r w:rsidR="003B3991" w:rsidRPr="00706D8F">
          <w:rPr>
            <w:rStyle w:val="Hipervnculo"/>
            <w:noProof/>
          </w:rPr>
          <w:t>Docencia</w:t>
        </w:r>
        <w:r w:rsidR="003B3991">
          <w:rPr>
            <w:noProof/>
            <w:webHidden/>
          </w:rPr>
          <w:tab/>
        </w:r>
        <w:r w:rsidR="003B3991">
          <w:rPr>
            <w:noProof/>
            <w:webHidden/>
          </w:rPr>
          <w:fldChar w:fldCharType="begin"/>
        </w:r>
        <w:r w:rsidR="003B3991">
          <w:rPr>
            <w:noProof/>
            <w:webHidden/>
          </w:rPr>
          <w:instrText xml:space="preserve"> PAGEREF _Toc85048319 \h </w:instrText>
        </w:r>
        <w:r w:rsidR="003B3991">
          <w:rPr>
            <w:noProof/>
            <w:webHidden/>
          </w:rPr>
        </w:r>
        <w:r w:rsidR="003B3991">
          <w:rPr>
            <w:noProof/>
            <w:webHidden/>
          </w:rPr>
          <w:fldChar w:fldCharType="separate"/>
        </w:r>
        <w:r w:rsidR="00B12C9D">
          <w:rPr>
            <w:noProof/>
            <w:webHidden/>
          </w:rPr>
          <w:t>52</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20" w:history="1">
        <w:r w:rsidR="003B3991" w:rsidRPr="00706D8F">
          <w:rPr>
            <w:rStyle w:val="Hipervnculo"/>
            <w:noProof/>
          </w:rPr>
          <w:t>Formación Continuada</w:t>
        </w:r>
        <w:r w:rsidR="003B3991">
          <w:rPr>
            <w:noProof/>
            <w:webHidden/>
          </w:rPr>
          <w:tab/>
        </w:r>
        <w:r w:rsidR="003B3991">
          <w:rPr>
            <w:noProof/>
            <w:webHidden/>
          </w:rPr>
          <w:fldChar w:fldCharType="begin"/>
        </w:r>
        <w:r w:rsidR="003B3991">
          <w:rPr>
            <w:noProof/>
            <w:webHidden/>
          </w:rPr>
          <w:instrText xml:space="preserve"> PAGEREF _Toc85048320 \h </w:instrText>
        </w:r>
        <w:r w:rsidR="003B3991">
          <w:rPr>
            <w:noProof/>
            <w:webHidden/>
          </w:rPr>
        </w:r>
        <w:r w:rsidR="003B3991">
          <w:rPr>
            <w:noProof/>
            <w:webHidden/>
          </w:rPr>
          <w:fldChar w:fldCharType="separate"/>
        </w:r>
        <w:r w:rsidR="00B12C9D">
          <w:rPr>
            <w:noProof/>
            <w:webHidden/>
          </w:rPr>
          <w:t>53</w:t>
        </w:r>
        <w:r w:rsidR="003B3991">
          <w:rPr>
            <w:noProof/>
            <w:webHidden/>
          </w:rPr>
          <w:fldChar w:fldCharType="end"/>
        </w:r>
      </w:hyperlink>
    </w:p>
    <w:p w:rsidR="003B3991" w:rsidRDefault="00F85B0A">
      <w:pPr>
        <w:pStyle w:val="TDC1"/>
        <w:tabs>
          <w:tab w:val="right" w:pos="7927"/>
        </w:tabs>
        <w:rPr>
          <w:rFonts w:asciiTheme="minorHAnsi" w:eastAsiaTheme="minorEastAsia" w:hAnsiTheme="minorHAnsi" w:cstheme="minorBidi"/>
          <w:b w:val="0"/>
          <w:bCs w:val="0"/>
          <w:caps w:val="0"/>
          <w:noProof/>
          <w:color w:val="auto"/>
          <w:sz w:val="22"/>
        </w:rPr>
      </w:pPr>
      <w:hyperlink w:anchor="_Toc85048321" w:history="1">
        <w:r w:rsidR="003B3991" w:rsidRPr="00706D8F">
          <w:rPr>
            <w:rStyle w:val="Hipervnculo"/>
            <w:noProof/>
          </w:rPr>
          <w:t>Investigación: I+D+i</w:t>
        </w:r>
        <w:r w:rsidR="003B3991">
          <w:rPr>
            <w:noProof/>
            <w:webHidden/>
          </w:rPr>
          <w:tab/>
        </w:r>
        <w:r w:rsidR="003B3991">
          <w:rPr>
            <w:noProof/>
            <w:webHidden/>
          </w:rPr>
          <w:fldChar w:fldCharType="begin"/>
        </w:r>
        <w:r w:rsidR="003B3991">
          <w:rPr>
            <w:noProof/>
            <w:webHidden/>
          </w:rPr>
          <w:instrText xml:space="preserve"> PAGEREF _Toc85048321 \h </w:instrText>
        </w:r>
        <w:r w:rsidR="003B3991">
          <w:rPr>
            <w:noProof/>
            <w:webHidden/>
          </w:rPr>
        </w:r>
        <w:r w:rsidR="003B3991">
          <w:rPr>
            <w:noProof/>
            <w:webHidden/>
          </w:rPr>
          <w:fldChar w:fldCharType="separate"/>
        </w:r>
        <w:r w:rsidR="00B12C9D">
          <w:rPr>
            <w:noProof/>
            <w:webHidden/>
          </w:rPr>
          <w:t>55</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22" w:history="1">
        <w:r w:rsidR="003B3991" w:rsidRPr="00706D8F">
          <w:rPr>
            <w:rStyle w:val="Hipervnculo"/>
            <w:noProof/>
          </w:rPr>
          <w:t>Proyectos de investigación</w:t>
        </w:r>
        <w:r w:rsidR="003B3991">
          <w:rPr>
            <w:noProof/>
            <w:webHidden/>
          </w:rPr>
          <w:tab/>
        </w:r>
        <w:r w:rsidR="003B3991">
          <w:rPr>
            <w:noProof/>
            <w:webHidden/>
          </w:rPr>
          <w:fldChar w:fldCharType="begin"/>
        </w:r>
        <w:r w:rsidR="003B3991">
          <w:rPr>
            <w:noProof/>
            <w:webHidden/>
          </w:rPr>
          <w:instrText xml:space="preserve"> PAGEREF _Toc85048322 \h </w:instrText>
        </w:r>
        <w:r w:rsidR="003B3991">
          <w:rPr>
            <w:noProof/>
            <w:webHidden/>
          </w:rPr>
        </w:r>
        <w:r w:rsidR="003B3991">
          <w:rPr>
            <w:noProof/>
            <w:webHidden/>
          </w:rPr>
          <w:fldChar w:fldCharType="separate"/>
        </w:r>
        <w:r w:rsidR="00B12C9D">
          <w:rPr>
            <w:noProof/>
            <w:webHidden/>
          </w:rPr>
          <w:t>55</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23" w:history="1">
        <w:r w:rsidR="003B3991" w:rsidRPr="00706D8F">
          <w:rPr>
            <w:rStyle w:val="Hipervnculo"/>
            <w:noProof/>
          </w:rPr>
          <w:t>Publicaciones científicas</w:t>
        </w:r>
        <w:r w:rsidR="003B3991">
          <w:rPr>
            <w:noProof/>
            <w:webHidden/>
          </w:rPr>
          <w:tab/>
        </w:r>
        <w:r w:rsidR="003B3991">
          <w:rPr>
            <w:noProof/>
            <w:webHidden/>
          </w:rPr>
          <w:fldChar w:fldCharType="begin"/>
        </w:r>
        <w:r w:rsidR="003B3991">
          <w:rPr>
            <w:noProof/>
            <w:webHidden/>
          </w:rPr>
          <w:instrText xml:space="preserve"> PAGEREF _Toc85048323 \h </w:instrText>
        </w:r>
        <w:r w:rsidR="003B3991">
          <w:rPr>
            <w:noProof/>
            <w:webHidden/>
          </w:rPr>
        </w:r>
        <w:r w:rsidR="003B3991">
          <w:rPr>
            <w:noProof/>
            <w:webHidden/>
          </w:rPr>
          <w:fldChar w:fldCharType="separate"/>
        </w:r>
        <w:r w:rsidR="00B12C9D">
          <w:rPr>
            <w:noProof/>
            <w:webHidden/>
          </w:rPr>
          <w:t>55</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24" w:history="1">
        <w:r w:rsidR="003B3991" w:rsidRPr="00706D8F">
          <w:rPr>
            <w:rStyle w:val="Hipervnculo"/>
            <w:noProof/>
          </w:rPr>
          <w:t>Actividades de divulgación científica</w:t>
        </w:r>
        <w:r w:rsidR="003B3991">
          <w:rPr>
            <w:noProof/>
            <w:webHidden/>
          </w:rPr>
          <w:tab/>
        </w:r>
        <w:r w:rsidR="003B3991">
          <w:rPr>
            <w:noProof/>
            <w:webHidden/>
          </w:rPr>
          <w:fldChar w:fldCharType="begin"/>
        </w:r>
        <w:r w:rsidR="003B3991">
          <w:rPr>
            <w:noProof/>
            <w:webHidden/>
          </w:rPr>
          <w:instrText xml:space="preserve"> PAGEREF _Toc85048324 \h </w:instrText>
        </w:r>
        <w:r w:rsidR="003B3991">
          <w:rPr>
            <w:noProof/>
            <w:webHidden/>
          </w:rPr>
        </w:r>
        <w:r w:rsidR="003B3991">
          <w:rPr>
            <w:noProof/>
            <w:webHidden/>
          </w:rPr>
          <w:fldChar w:fldCharType="separate"/>
        </w:r>
        <w:r w:rsidR="00B12C9D">
          <w:rPr>
            <w:noProof/>
            <w:webHidden/>
          </w:rPr>
          <w:t>55</w:t>
        </w:r>
        <w:r w:rsidR="003B3991">
          <w:rPr>
            <w:noProof/>
            <w:webHidden/>
          </w:rPr>
          <w:fldChar w:fldCharType="end"/>
        </w:r>
      </w:hyperlink>
    </w:p>
    <w:p w:rsidR="003B3991" w:rsidRDefault="00F85B0A">
      <w:pPr>
        <w:pStyle w:val="TDC1"/>
        <w:tabs>
          <w:tab w:val="right" w:pos="7927"/>
        </w:tabs>
        <w:rPr>
          <w:rFonts w:asciiTheme="minorHAnsi" w:eastAsiaTheme="minorEastAsia" w:hAnsiTheme="minorHAnsi" w:cstheme="minorBidi"/>
          <w:b w:val="0"/>
          <w:bCs w:val="0"/>
          <w:caps w:val="0"/>
          <w:noProof/>
          <w:color w:val="auto"/>
          <w:sz w:val="22"/>
        </w:rPr>
      </w:pPr>
      <w:hyperlink w:anchor="_Toc85048325" w:history="1">
        <w:r w:rsidR="003B3991" w:rsidRPr="00706D8F">
          <w:rPr>
            <w:rStyle w:val="Hipervnculo"/>
            <w:noProof/>
          </w:rPr>
          <w:t>Sostenibilidad y gestión económica</w:t>
        </w:r>
        <w:r w:rsidR="003B3991">
          <w:rPr>
            <w:noProof/>
            <w:webHidden/>
          </w:rPr>
          <w:tab/>
        </w:r>
        <w:r w:rsidR="003B3991">
          <w:rPr>
            <w:noProof/>
            <w:webHidden/>
          </w:rPr>
          <w:fldChar w:fldCharType="begin"/>
        </w:r>
        <w:r w:rsidR="003B3991">
          <w:rPr>
            <w:noProof/>
            <w:webHidden/>
          </w:rPr>
          <w:instrText xml:space="preserve"> PAGEREF _Toc85048325 \h </w:instrText>
        </w:r>
        <w:r w:rsidR="003B3991">
          <w:rPr>
            <w:noProof/>
            <w:webHidden/>
          </w:rPr>
        </w:r>
        <w:r w:rsidR="003B3991">
          <w:rPr>
            <w:noProof/>
            <w:webHidden/>
          </w:rPr>
          <w:fldChar w:fldCharType="separate"/>
        </w:r>
        <w:r w:rsidR="00B12C9D">
          <w:rPr>
            <w:noProof/>
            <w:webHidden/>
          </w:rPr>
          <w:t>57</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26" w:history="1">
        <w:r w:rsidR="003B3991" w:rsidRPr="00706D8F">
          <w:rPr>
            <w:rStyle w:val="Hipervnculo"/>
            <w:noProof/>
          </w:rPr>
          <w:t>Gestión económica</w:t>
        </w:r>
        <w:r w:rsidR="003B3991">
          <w:rPr>
            <w:noProof/>
            <w:webHidden/>
          </w:rPr>
          <w:tab/>
        </w:r>
        <w:r w:rsidR="003B3991">
          <w:rPr>
            <w:noProof/>
            <w:webHidden/>
          </w:rPr>
          <w:fldChar w:fldCharType="begin"/>
        </w:r>
        <w:r w:rsidR="003B3991">
          <w:rPr>
            <w:noProof/>
            <w:webHidden/>
          </w:rPr>
          <w:instrText xml:space="preserve"> PAGEREF _Toc85048326 \h </w:instrText>
        </w:r>
        <w:r w:rsidR="003B3991">
          <w:rPr>
            <w:noProof/>
            <w:webHidden/>
          </w:rPr>
        </w:r>
        <w:r w:rsidR="003B3991">
          <w:rPr>
            <w:noProof/>
            <w:webHidden/>
          </w:rPr>
          <w:fldChar w:fldCharType="separate"/>
        </w:r>
        <w:r w:rsidR="00B12C9D">
          <w:rPr>
            <w:noProof/>
            <w:webHidden/>
          </w:rPr>
          <w:t>57</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27" w:history="1">
        <w:r w:rsidR="003B3991" w:rsidRPr="00706D8F">
          <w:rPr>
            <w:rStyle w:val="Hipervnculo"/>
            <w:noProof/>
          </w:rPr>
          <w:t>Farmacia</w:t>
        </w:r>
        <w:r w:rsidR="003B3991">
          <w:rPr>
            <w:noProof/>
            <w:webHidden/>
          </w:rPr>
          <w:tab/>
        </w:r>
        <w:r w:rsidR="003B3991">
          <w:rPr>
            <w:noProof/>
            <w:webHidden/>
          </w:rPr>
          <w:fldChar w:fldCharType="begin"/>
        </w:r>
        <w:r w:rsidR="003B3991">
          <w:rPr>
            <w:noProof/>
            <w:webHidden/>
          </w:rPr>
          <w:instrText xml:space="preserve"> PAGEREF _Toc85048327 \h </w:instrText>
        </w:r>
        <w:r w:rsidR="003B3991">
          <w:rPr>
            <w:noProof/>
            <w:webHidden/>
          </w:rPr>
        </w:r>
        <w:r w:rsidR="003B3991">
          <w:rPr>
            <w:noProof/>
            <w:webHidden/>
          </w:rPr>
          <w:fldChar w:fldCharType="separate"/>
        </w:r>
        <w:r w:rsidR="00B12C9D">
          <w:rPr>
            <w:noProof/>
            <w:webHidden/>
          </w:rPr>
          <w:t>58</w:t>
        </w:r>
        <w:r w:rsidR="003B3991">
          <w:rPr>
            <w:noProof/>
            <w:webHidden/>
          </w:rPr>
          <w:fldChar w:fldCharType="end"/>
        </w:r>
      </w:hyperlink>
    </w:p>
    <w:p w:rsidR="003B3991" w:rsidRDefault="00F85B0A">
      <w:pPr>
        <w:pStyle w:val="TDC1"/>
        <w:tabs>
          <w:tab w:val="right" w:pos="7927"/>
        </w:tabs>
        <w:rPr>
          <w:rFonts w:asciiTheme="minorHAnsi" w:eastAsiaTheme="minorEastAsia" w:hAnsiTheme="minorHAnsi" w:cstheme="minorBidi"/>
          <w:b w:val="0"/>
          <w:bCs w:val="0"/>
          <w:caps w:val="0"/>
          <w:noProof/>
          <w:color w:val="auto"/>
          <w:sz w:val="22"/>
        </w:rPr>
      </w:pPr>
      <w:hyperlink w:anchor="_Toc85048328" w:history="1">
        <w:r w:rsidR="003B3991" w:rsidRPr="00706D8F">
          <w:rPr>
            <w:rStyle w:val="Hipervnculo"/>
            <w:noProof/>
          </w:rPr>
          <w:t>Otras actividades del Hospital</w:t>
        </w:r>
        <w:r w:rsidR="003B3991">
          <w:rPr>
            <w:noProof/>
            <w:webHidden/>
          </w:rPr>
          <w:tab/>
        </w:r>
        <w:r w:rsidR="003B3991">
          <w:rPr>
            <w:noProof/>
            <w:webHidden/>
          </w:rPr>
          <w:fldChar w:fldCharType="begin"/>
        </w:r>
        <w:r w:rsidR="003B3991">
          <w:rPr>
            <w:noProof/>
            <w:webHidden/>
          </w:rPr>
          <w:instrText xml:space="preserve"> PAGEREF _Toc85048328 \h </w:instrText>
        </w:r>
        <w:r w:rsidR="003B3991">
          <w:rPr>
            <w:noProof/>
            <w:webHidden/>
          </w:rPr>
        </w:r>
        <w:r w:rsidR="003B3991">
          <w:rPr>
            <w:noProof/>
            <w:webHidden/>
          </w:rPr>
          <w:fldChar w:fldCharType="separate"/>
        </w:r>
        <w:r w:rsidR="00B12C9D">
          <w:rPr>
            <w:noProof/>
            <w:webHidden/>
          </w:rPr>
          <w:t>60</w:t>
        </w:r>
        <w:r w:rsidR="003B3991">
          <w:rPr>
            <w:noProof/>
            <w:webHidden/>
          </w:rPr>
          <w:fldChar w:fldCharType="end"/>
        </w:r>
      </w:hyperlink>
    </w:p>
    <w:p w:rsidR="003B3991" w:rsidRDefault="00F85B0A">
      <w:pPr>
        <w:pStyle w:val="TDC2"/>
        <w:tabs>
          <w:tab w:val="right" w:pos="7927"/>
        </w:tabs>
        <w:rPr>
          <w:rFonts w:asciiTheme="minorHAnsi" w:eastAsiaTheme="minorEastAsia" w:hAnsiTheme="minorHAnsi" w:cstheme="minorBidi"/>
          <w:bCs w:val="0"/>
          <w:noProof/>
          <w:color w:val="auto"/>
          <w:sz w:val="22"/>
        </w:rPr>
      </w:pPr>
      <w:hyperlink w:anchor="_Toc85048329" w:history="1">
        <w:r w:rsidR="003B3991" w:rsidRPr="00706D8F">
          <w:rPr>
            <w:rStyle w:val="Hipervnculo"/>
            <w:noProof/>
          </w:rPr>
          <w:t>Destacados del Año</w:t>
        </w:r>
        <w:r w:rsidR="003B3991">
          <w:rPr>
            <w:noProof/>
            <w:webHidden/>
          </w:rPr>
          <w:tab/>
        </w:r>
        <w:r w:rsidR="003B3991">
          <w:rPr>
            <w:noProof/>
            <w:webHidden/>
          </w:rPr>
          <w:fldChar w:fldCharType="begin"/>
        </w:r>
        <w:r w:rsidR="003B3991">
          <w:rPr>
            <w:noProof/>
            <w:webHidden/>
          </w:rPr>
          <w:instrText xml:space="preserve"> PAGEREF _Toc85048329 \h </w:instrText>
        </w:r>
        <w:r w:rsidR="003B3991">
          <w:rPr>
            <w:noProof/>
            <w:webHidden/>
          </w:rPr>
        </w:r>
        <w:r w:rsidR="003B3991">
          <w:rPr>
            <w:noProof/>
            <w:webHidden/>
          </w:rPr>
          <w:fldChar w:fldCharType="separate"/>
        </w:r>
        <w:r w:rsidR="00B12C9D">
          <w:rPr>
            <w:noProof/>
            <w:webHidden/>
          </w:rPr>
          <w:t>60</w:t>
        </w:r>
        <w:r w:rsidR="003B3991">
          <w:rPr>
            <w:noProof/>
            <w:webHidden/>
          </w:rPr>
          <w:fldChar w:fldCharType="end"/>
        </w:r>
      </w:hyperlink>
    </w:p>
    <w:p w:rsidR="00C92EE4" w:rsidRPr="00E57279" w:rsidRDefault="00C92EE4" w:rsidP="00E57279">
      <w:r>
        <w:fldChar w:fldCharType="end"/>
      </w:r>
    </w:p>
    <w:p w:rsidR="00E57279" w:rsidRPr="00E57279" w:rsidRDefault="00E57279" w:rsidP="00E57279"/>
    <w:p w:rsidR="00E57279" w:rsidRPr="00E57279" w:rsidRDefault="00E57279" w:rsidP="00E57279">
      <w:bookmarkStart w:id="0" w:name="_GoBack"/>
      <w:bookmarkEnd w:id="0"/>
    </w:p>
    <w:p w:rsidR="00C92EE4" w:rsidRDefault="00C92EE4">
      <w:pPr>
        <w:spacing w:before="0" w:line="240" w:lineRule="auto"/>
        <w:jc w:val="left"/>
        <w:rPr>
          <w:rFonts w:ascii="Montserrat ExtraBold" w:hAnsi="Montserrat ExtraBold"/>
          <w:caps/>
          <w:noProof/>
          <w:color w:val="3898B2"/>
          <w:spacing w:val="-6"/>
          <w:sz w:val="24"/>
        </w:rPr>
      </w:pPr>
      <w:r>
        <w:br w:type="page"/>
      </w:r>
    </w:p>
    <w:p w:rsidR="004B6EF5" w:rsidRDefault="00173F5F" w:rsidP="00E50347">
      <w:pPr>
        <w:spacing w:beforeLines="40" w:before="96" w:line="20" w:lineRule="atLeast"/>
      </w:pPr>
      <w:r>
        <w:rPr>
          <w:noProof/>
        </w:rPr>
        <w:lastRenderedPageBreak/>
        <w:drawing>
          <wp:anchor distT="0" distB="0" distL="114300" distR="114300" simplePos="0" relativeHeight="251642366" behindDoc="0" locked="0" layoutInCell="1" allowOverlap="1">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6">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rsidR="004B6EF5" w:rsidRDefault="004B6EF5" w:rsidP="00E50347">
      <w:pPr>
        <w:spacing w:beforeLines="40" w:before="96" w:line="20" w:lineRule="atLeast"/>
      </w:pPr>
    </w:p>
    <w:p w:rsidR="004B6EF5" w:rsidRPr="00E50347" w:rsidRDefault="004B6EF5" w:rsidP="00E50347">
      <w:pPr>
        <w:spacing w:beforeLines="40" w:before="96" w:line="20" w:lineRule="atLeast"/>
      </w:pPr>
    </w:p>
    <w:p w:rsidR="00F11710" w:rsidRDefault="00F11710" w:rsidP="0068118A"/>
    <w:p w:rsidR="00F11710" w:rsidRPr="00F02931" w:rsidRDefault="00305FA4" w:rsidP="0068118A">
      <w:r>
        <w:rPr>
          <w:noProof/>
        </w:rPr>
        <mc:AlternateContent>
          <mc:Choice Requires="wps">
            <w:drawing>
              <wp:anchor distT="0" distB="0" distL="114300" distR="114300" simplePos="0" relativeHeight="251692032" behindDoc="0" locked="0" layoutInCell="1" allowOverlap="1">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Pr="004B6EF5" w:rsidRDefault="003E51C4"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3E51C4" w:rsidRDefault="003E51C4"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3E51C4" w:rsidRPr="004B6EF5" w:rsidRDefault="003E51C4"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3E51C4" w:rsidRPr="004B6EF5" w:rsidRDefault="003E51C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3E51C4" w:rsidRDefault="003E51C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3E51C4" w:rsidRPr="004B6EF5" w:rsidRDefault="003E51C4"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3E51C4" w:rsidRPr="004B6EF5" w:rsidRDefault="003E51C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3E51C4" w:rsidRDefault="003E51C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3E51C4" w:rsidRDefault="003E51C4"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3E51C4" w:rsidRPr="004B6EF5" w:rsidRDefault="003E51C4"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0" type="#_x0000_t202" style="position:absolute;left:0;text-align:left;margin-left:71.85pt;margin-top:352.85pt;width:303.85pt;height:293.2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rsidR="003E51C4" w:rsidRPr="004B6EF5" w:rsidRDefault="003E51C4"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3E51C4" w:rsidRDefault="003E51C4"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3E51C4" w:rsidRPr="004B6EF5" w:rsidRDefault="003E51C4"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3E51C4" w:rsidRPr="004B6EF5" w:rsidRDefault="003E51C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3E51C4" w:rsidRDefault="003E51C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3E51C4" w:rsidRPr="004B6EF5" w:rsidRDefault="003E51C4"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3E51C4" w:rsidRPr="004B6EF5" w:rsidRDefault="003E51C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3E51C4" w:rsidRDefault="003E51C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3E51C4" w:rsidRDefault="003E51C4"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3E51C4" w:rsidRPr="004B6EF5" w:rsidRDefault="003E51C4"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3056" behindDoc="0" locked="0" layoutInCell="1" allowOverlap="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Pr="004B6EF5" w:rsidRDefault="003E51C4"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id="_x0000_s1031" type="#_x0000_t202" style="position:absolute;left:0;text-align:left;margin-left:375.9pt;margin-top:380.9pt;width:95.45pt;height:129.3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rsidR="003E51C4" w:rsidRPr="004B6EF5" w:rsidRDefault="003E51C4" w:rsidP="000C58B3">
                      <w:pPr>
                        <w:pStyle w:val="Capitulo"/>
                      </w:pPr>
                      <w:r w:rsidRPr="004B6EF5">
                        <w:t>1</w:t>
                      </w:r>
                    </w:p>
                  </w:txbxContent>
                </v:textbox>
              </v:shape>
            </w:pict>
          </mc:Fallback>
        </mc:AlternateContent>
      </w:r>
    </w:p>
    <w:p w:rsidR="00AD1DA9" w:rsidRPr="009E7227" w:rsidRDefault="005B393F" w:rsidP="001A79AE">
      <w:pPr>
        <w:pStyle w:val="TITULO-Nivel1"/>
      </w:pPr>
      <w:bookmarkStart w:id="1" w:name="_Toc85048281"/>
      <w:r>
        <w:lastRenderedPageBreak/>
        <w:t>NUESTRO CENTRO</w:t>
      </w:r>
      <w:bookmarkEnd w:id="1"/>
    </w:p>
    <w:p w:rsidR="00F11710" w:rsidRDefault="005B393F" w:rsidP="005B393F">
      <w:pPr>
        <w:pStyle w:val="TITULO-Nivel2"/>
        <w:rPr>
          <w:lang w:val="es"/>
        </w:rPr>
      </w:pPr>
      <w:bookmarkStart w:id="2" w:name="_Toc85048282"/>
      <w:r>
        <w:rPr>
          <w:lang w:val="es"/>
        </w:rPr>
        <w:t>Presentación</w:t>
      </w:r>
      <w:bookmarkEnd w:id="2"/>
    </w:p>
    <w:p w:rsidR="008D7781" w:rsidRDefault="008D7781" w:rsidP="00003EAE">
      <w:r>
        <w:rPr>
          <w:noProof/>
        </w:rPr>
        <w:drawing>
          <wp:anchor distT="0" distB="0" distL="114300" distR="114300" simplePos="0" relativeHeight="251765760" behindDoc="0" locked="0" layoutInCell="1" allowOverlap="1">
            <wp:simplePos x="0" y="0"/>
            <wp:positionH relativeFrom="column">
              <wp:posOffset>3230</wp:posOffset>
            </wp:positionH>
            <wp:positionV relativeFrom="paragraph">
              <wp:posOffset>-3672</wp:posOffset>
            </wp:positionV>
            <wp:extent cx="730800" cy="878400"/>
            <wp:effectExtent l="0" t="0" r="0" b="0"/>
            <wp:wrapThrough wrapText="bothSides">
              <wp:wrapPolygon edited="0">
                <wp:start x="0" y="0"/>
                <wp:lineTo x="0" y="21085"/>
                <wp:lineTo x="20849" y="21085"/>
                <wp:lineTo x="20849" y="0"/>
                <wp:lineTo x="0" y="0"/>
              </wp:wrapPolygon>
            </wp:wrapThrough>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19989516_10209303456051303_3275630658841404530_n.jpg"/>
                    <pic:cNvPicPr/>
                  </pic:nvPicPr>
                  <pic:blipFill>
                    <a:blip r:embed="rId17">
                      <a:extLst>
                        <a:ext uri="{28A0092B-C50C-407E-A947-70E740481C1C}">
                          <a14:useLocalDpi xmlns:a14="http://schemas.microsoft.com/office/drawing/2010/main" val="0"/>
                        </a:ext>
                      </a:extLst>
                    </a:blip>
                    <a:stretch>
                      <a:fillRect/>
                    </a:stretch>
                  </pic:blipFill>
                  <pic:spPr>
                    <a:xfrm>
                      <a:off x="0" y="0"/>
                      <a:ext cx="730800" cy="878400"/>
                    </a:xfrm>
                    <a:prstGeom prst="rect">
                      <a:avLst/>
                    </a:prstGeom>
                  </pic:spPr>
                </pic:pic>
              </a:graphicData>
            </a:graphic>
            <wp14:sizeRelH relativeFrom="margin">
              <wp14:pctWidth>0</wp14:pctWidth>
            </wp14:sizeRelH>
            <wp14:sizeRelV relativeFrom="margin">
              <wp14:pctHeight>0</wp14:pctHeight>
            </wp14:sizeRelV>
          </wp:anchor>
        </w:drawing>
      </w:r>
      <w:r>
        <w:t>El Hospital Virgen de la Poveda, es un hospital público de media y larga estancia perteneciente a la red hospitalaria del Servicio Madrileño de Salud de la Comunidad de Madrid, que orienta toda su organización asistencial a prestar una atención sanitaria de calidad, basada en los ejes de la innovación, el conocimiento y la humanización, e involucrando en un plan de mejora continua de la asistencia sanitaria a los profesionales y a los pacientes, convirtiendo al paciente y su familia en el eje del sistema sanitario. A partir de este planteamiento, el Plan de Humanización de la Asistencia Sanitaria de la Comunidad de Madrid viene conjugando las acciones necesarias bajo un marco común para ofrecer una asistencia sanitaria digna en nuestro centro desde el respeto, la calidez y la intimidad de las personas y reconociendo el derecho del paciente a la toma de decisiones respecto a su tratamiento médico.</w:t>
      </w:r>
    </w:p>
    <w:p w:rsidR="008D7781" w:rsidRDefault="008D7781" w:rsidP="00003EAE">
      <w:r>
        <w:t>Se encuentra situado en la zona suroeste de la Comunidad de Madrid, en el municipio de Villa del Prado y cuenta con siete unidades de hospitalización (tres de Recuperación Funcional, dos de Cuidados Continuos, una de Cuidados Paliativos y una de Demencias), teniendo en total 200 camas, ya que en marzo de 2020 se finalizaron, como estaba previsto, las obras de rehabilitación de la unidad 5, quedando sólo por acometer la reforma de la unidad 6, que está previsto que comience en 2021 y finalice en 2022, con lo que el Hospital avanza en la consecución de su objetivo de que para entonces esté en funcionamiento y reformado al 100%</w:t>
      </w:r>
      <w:r w:rsidR="00003EAE">
        <w:t>;</w:t>
      </w:r>
      <w:r>
        <w:t xml:space="preserve"> ya que además estamos permanentemente inmersos en un Plan de Adecuación a la normativa legal de nuestras instalaciones, así como en cuanto a la adaptación de nuestra estructura para la eliminación de barreras arquitectónicas y renovación de elementos para optimización del consumo energético, en el marco del Plan de Eficiencia Energética de centro.</w:t>
      </w:r>
    </w:p>
    <w:p w:rsidR="008D7781" w:rsidRDefault="008D7781" w:rsidP="00003EAE">
      <w:r>
        <w:t>La actividad del hospital se basa en el tratamiento de pacientes derivados desde los hospitales de agudos de la Comunidad de Madrid, que nos son remitidos para su tratamiento en las distintas unidades, en función de su patología, a través de la Unidad de Coordinación de Media Estancia del S</w:t>
      </w:r>
      <w:r w:rsidR="00003EAE">
        <w:t>ervicio Madrileño de Salud</w:t>
      </w:r>
      <w:r>
        <w:t>, siendo la población de referencia y el ámbito geográfico del hospital toda la Comunidad de Madrid, no teniendo asignado ningún Centro de Salud.</w:t>
      </w:r>
    </w:p>
    <w:p w:rsidR="008D7781" w:rsidRDefault="008D7781" w:rsidP="00003EAE">
      <w:r>
        <w:t>El hospital también atiende, en régimen de internamiento, pacientes derivados para tratamiento rehabilitador de lesiones sufridas por accidentes de tráfico en función de convenios firmados por la Consejería de Sanidad.</w:t>
      </w:r>
    </w:p>
    <w:p w:rsidR="008D7781" w:rsidRDefault="008D7781" w:rsidP="00003EAE">
      <w:r>
        <w:t xml:space="preserve">Desde el año 2007 el hospital cuenta con un servicio de interconsulta a través de Telemedicina para las especialidades que, sin estar en la cartera de servicios </w:t>
      </w:r>
      <w:r>
        <w:lastRenderedPageBreak/>
        <w:t xml:space="preserve">del Hospital, son demandadas como imprescindibles por los facultativos para la mejor calidad asistencial. </w:t>
      </w:r>
    </w:p>
    <w:p w:rsidR="008D7781" w:rsidRDefault="008D7781" w:rsidP="00003EAE">
      <w:r>
        <w:t>Esto agiliza los tiempos, mejora la asistencia pues permite el intercambio de opiniones entre facultativos y evita desplazamientos a los pacientes.</w:t>
      </w:r>
    </w:p>
    <w:p w:rsidR="008D7781" w:rsidRDefault="008D7781" w:rsidP="00003EAE">
      <w:r>
        <w:t>El hospital, para mejorar la atención sanitaria que reciben los vecinos de la comarca en que se encuentra ubicado, también realiza radiografías ambulatorias prescritas por Atención Primaria, para los residentes en su zona de influencia, mejorando así acercando a los usuarios evitándoles desplazamientos para ser atendidos en los hospitales de referencia.</w:t>
      </w:r>
    </w:p>
    <w:p w:rsidR="008D7781" w:rsidRDefault="008D7781" w:rsidP="00003EAE">
      <w:r>
        <w:t xml:space="preserve">Durante el año 2020 la actividad del Hospital, como la de toda la sanidad, se vio influenciada por la pandemia del </w:t>
      </w:r>
      <w:r w:rsidR="00003EAE">
        <w:t>COVID-19</w:t>
      </w:r>
      <w:r>
        <w:t xml:space="preserve">, adaptándose a las necesidades del </w:t>
      </w:r>
      <w:r w:rsidR="00003EAE">
        <w:t>Servicio Madrileño de Salud</w:t>
      </w:r>
      <w:r>
        <w:t xml:space="preserve"> gracias a un Plan de Elasticidad y Flexibilidad, que permitió el crecimiento en número de camas funcionantes, para lo cual se realizó la contratación temporal de 101 profesionales, así como se adaptó la estructura de Hospital a las necesidades de estos pacientes, lo que requirió la realización de reformas, así como cambios organizativos recogidos en nuevos protocolos de actuación y procedimiento, que garantizasen la mejor asistencia a los pacientes, con la máxima seguridad posible para ellos y sus familiares, así como para los trabajadores del centro. Estas actuaciones </w:t>
      </w:r>
      <w:r w:rsidRPr="005A50D3">
        <w:t>y buenas prácticas para prot</w:t>
      </w:r>
      <w:r>
        <w:t>eger a sus trabajadores y pacient</w:t>
      </w:r>
      <w:r w:rsidRPr="005A50D3">
        <w:t>es de posibles r</w:t>
      </w:r>
      <w:r>
        <w:t>iesgos asociados al coronavirus, han merecido que el Hospital Virgen de la Poveda reciba e</w:t>
      </w:r>
      <w:r w:rsidRPr="005A50D3">
        <w:t>l identificativo Garant</w:t>
      </w:r>
      <w:r>
        <w:t xml:space="preserve">ía Madrid, </w:t>
      </w:r>
      <w:r w:rsidRPr="005A50D3">
        <w:t>promovida por la Consejería de Economía, Empleo y Competitividad de la Comunidad de Madrid</w:t>
      </w:r>
      <w:r>
        <w:t>.</w:t>
      </w:r>
    </w:p>
    <w:p w:rsidR="008D7781" w:rsidRDefault="008D7781" w:rsidP="00003EAE">
      <w:r>
        <w:t xml:space="preserve">Por ello y para finalizar esta presentación de la Memoria 2020, quiero dar las gracias por su esfuerzo a los trabajadores del Hospital Virgen de la Poveda, que son quienes lo han hecho posible, así como que con su trabajo diario sigamos dando la mejor asistencia posible a nuestros pacientes y el mejor trato a los mismos y sus familiares. </w:t>
      </w:r>
    </w:p>
    <w:p w:rsidR="008D7781" w:rsidRDefault="008D7781" w:rsidP="00003EAE"/>
    <w:p w:rsidR="008D7781" w:rsidRDefault="008D7781" w:rsidP="00003EAE"/>
    <w:p w:rsidR="008D7781" w:rsidRDefault="008D7781" w:rsidP="00003EAE"/>
    <w:p w:rsidR="008D7781" w:rsidRDefault="008D7781" w:rsidP="00003EAE">
      <w:pPr>
        <w:jc w:val="center"/>
      </w:pPr>
      <w:r>
        <w:t xml:space="preserve">                                                                                                 Fdo: Fernando Jou Rivera</w:t>
      </w:r>
    </w:p>
    <w:p w:rsidR="008D7781" w:rsidRDefault="008D7781" w:rsidP="00003EAE">
      <w:pPr>
        <w:jc w:val="center"/>
      </w:pPr>
      <w:r>
        <w:t xml:space="preserve">                                                                                                  Director Gerente </w:t>
      </w:r>
    </w:p>
    <w:p w:rsidR="008D7781" w:rsidRDefault="008D7781" w:rsidP="00003EAE">
      <w:pPr>
        <w:jc w:val="right"/>
      </w:pPr>
      <w:r>
        <w:t>Hospital Virgen de la Poveda</w:t>
      </w:r>
    </w:p>
    <w:p w:rsidR="008D7781" w:rsidRDefault="008D7781" w:rsidP="00003EAE">
      <w:pPr>
        <w:pStyle w:val="TITULO-Nivel2"/>
        <w:rPr>
          <w:lang w:val="es"/>
        </w:rPr>
      </w:pPr>
    </w:p>
    <w:p w:rsidR="008D7781" w:rsidRDefault="008D7781" w:rsidP="00003EAE">
      <w:pPr>
        <w:pStyle w:val="TITULO-Nivel2"/>
        <w:rPr>
          <w:lang w:val="es"/>
        </w:rPr>
      </w:pPr>
    </w:p>
    <w:p w:rsidR="008D7781" w:rsidRDefault="008D7781" w:rsidP="00003EAE">
      <w:pPr>
        <w:pStyle w:val="TITULO-Nivel2"/>
        <w:rPr>
          <w:lang w:val="es"/>
        </w:rPr>
      </w:pPr>
    </w:p>
    <w:p w:rsidR="00E470F1" w:rsidRDefault="00E470F1" w:rsidP="00003EAE">
      <w:pPr>
        <w:pStyle w:val="TITULO-Nivel2"/>
      </w:pPr>
      <w:bookmarkStart w:id="3" w:name="_Toc74228244"/>
      <w:bookmarkStart w:id="4" w:name="_Toc75343935"/>
      <w:bookmarkStart w:id="5" w:name="_Toc85048283"/>
      <w:r w:rsidRPr="003B72C5">
        <w:lastRenderedPageBreak/>
        <w:t>2020 en Cifras</w:t>
      </w:r>
      <w:bookmarkEnd w:id="3"/>
      <w:bookmarkEnd w:id="4"/>
      <w:bookmarkEnd w:id="5"/>
    </w:p>
    <w:p w:rsidR="000212A9" w:rsidRPr="009E7227" w:rsidRDefault="000212A9" w:rsidP="000212A9">
      <w:pPr>
        <w:pStyle w:val="Nombredetabla"/>
      </w:pPr>
      <w:bookmarkStart w:id="6" w:name="_Toc77243987"/>
      <w:bookmarkStart w:id="7" w:name="_Toc74228245"/>
      <w:bookmarkStart w:id="8" w:name="_Toc75343936"/>
      <w:r>
        <w:t>A</w:t>
      </w:r>
      <w:r w:rsidRPr="006E09A0">
        <w:t>ctividad Asistencial</w:t>
      </w:r>
      <w:bookmarkEnd w:id="6"/>
      <w:r w:rsidRPr="009E7227">
        <w:t xml:space="preserve"> </w:t>
      </w:r>
      <w:r>
        <w:t xml:space="preserve"> </w:t>
      </w:r>
    </w:p>
    <w:tbl>
      <w:tblPr>
        <w:tblStyle w:val="TablaGeneral"/>
        <w:tblpPr w:leftFromText="142" w:rightFromText="142" w:vertAnchor="text" w:horzAnchor="margin" w:tblpY="1"/>
        <w:tblOverlap w:val="never"/>
        <w:tblW w:w="5000" w:type="pct"/>
        <w:tblLook w:val="0000" w:firstRow="0" w:lastRow="0" w:firstColumn="0" w:lastColumn="0" w:noHBand="0" w:noVBand="0"/>
      </w:tblPr>
      <w:tblGrid>
        <w:gridCol w:w="6521"/>
        <w:gridCol w:w="1416"/>
      </w:tblGrid>
      <w:tr w:rsidR="003E51C4" w:rsidRPr="00E13490" w:rsidTr="003E51C4">
        <w:trPr>
          <w:trHeight w:val="197"/>
        </w:trPr>
        <w:tc>
          <w:tcPr>
            <w:tcW w:w="4108" w:type="pct"/>
          </w:tcPr>
          <w:p w:rsidR="003E51C4" w:rsidRPr="00E13490" w:rsidRDefault="003E51C4" w:rsidP="003E51C4">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3E51C4" w:rsidRPr="00B0374E" w:rsidRDefault="003E51C4" w:rsidP="003E51C4">
            <w:pPr>
              <w:jc w:val="right"/>
            </w:pPr>
            <w:r w:rsidRPr="00B0374E">
              <w:t>1.114</w:t>
            </w:r>
          </w:p>
        </w:tc>
      </w:tr>
      <w:tr w:rsidR="003E51C4" w:rsidRPr="00E13490" w:rsidTr="003E51C4">
        <w:trPr>
          <w:trHeight w:val="197"/>
        </w:trPr>
        <w:tc>
          <w:tcPr>
            <w:tcW w:w="4108" w:type="pct"/>
          </w:tcPr>
          <w:p w:rsidR="003E51C4" w:rsidRPr="00E13490" w:rsidRDefault="003E51C4" w:rsidP="003E51C4">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3E51C4" w:rsidRPr="00B0374E" w:rsidRDefault="003E51C4" w:rsidP="003E51C4">
            <w:pPr>
              <w:jc w:val="right"/>
            </w:pPr>
            <w:r w:rsidRPr="00B0374E">
              <w:t>53,01</w:t>
            </w:r>
          </w:p>
        </w:tc>
      </w:tr>
      <w:tr w:rsidR="003E51C4" w:rsidRPr="00E13490" w:rsidTr="003E51C4">
        <w:trPr>
          <w:trHeight w:val="197"/>
        </w:trPr>
        <w:tc>
          <w:tcPr>
            <w:tcW w:w="4108" w:type="pct"/>
          </w:tcPr>
          <w:p w:rsidR="003E51C4" w:rsidRPr="00E13490" w:rsidRDefault="003E51C4" w:rsidP="003E51C4">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3E51C4" w:rsidRDefault="003E51C4" w:rsidP="003E51C4">
            <w:pPr>
              <w:jc w:val="right"/>
            </w:pPr>
            <w:r w:rsidRPr="00B0374E">
              <w:t>0,8579</w:t>
            </w:r>
          </w:p>
        </w:tc>
      </w:tr>
      <w:tr w:rsidR="003E51C4" w:rsidRPr="00E13490" w:rsidTr="003E51C4">
        <w:trPr>
          <w:trHeight w:val="197"/>
        </w:trPr>
        <w:tc>
          <w:tcPr>
            <w:tcW w:w="4108" w:type="pct"/>
          </w:tcPr>
          <w:p w:rsidR="003E51C4" w:rsidRPr="00E13490" w:rsidRDefault="003E51C4" w:rsidP="003E51C4">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3E51C4" w:rsidRPr="0070378A" w:rsidRDefault="003E51C4" w:rsidP="003E51C4">
            <w:pPr>
              <w:jc w:val="right"/>
            </w:pPr>
            <w:r w:rsidRPr="0070378A">
              <w:t>1.133</w:t>
            </w:r>
          </w:p>
        </w:tc>
      </w:tr>
    </w:tbl>
    <w:p w:rsidR="000212A9" w:rsidRDefault="000212A9" w:rsidP="000212A9">
      <w:pPr>
        <w:pStyle w:val="Piedetabla"/>
      </w:pPr>
    </w:p>
    <w:p w:rsidR="000212A9" w:rsidRDefault="000212A9" w:rsidP="000212A9">
      <w:pPr>
        <w:pStyle w:val="Piedetabla"/>
      </w:pPr>
    </w:p>
    <w:p w:rsidR="000212A9" w:rsidRDefault="000212A9" w:rsidP="000212A9">
      <w:pPr>
        <w:pStyle w:val="Nombredetabla"/>
      </w:pPr>
      <w:r w:rsidRPr="002C3E72">
        <w:t xml:space="preserve">Actividad </w:t>
      </w:r>
      <w:r>
        <w:t xml:space="preserve">en unidades pluridisciplinares </w:t>
      </w:r>
    </w:p>
    <w:tbl>
      <w:tblPr>
        <w:tblStyle w:val="TablaGeneral"/>
        <w:tblW w:w="0" w:type="auto"/>
        <w:tblLook w:val="04A0" w:firstRow="1" w:lastRow="0" w:firstColumn="1" w:lastColumn="0" w:noHBand="0" w:noVBand="1"/>
      </w:tblPr>
      <w:tblGrid>
        <w:gridCol w:w="1963"/>
        <w:gridCol w:w="1450"/>
        <w:gridCol w:w="1461"/>
        <w:gridCol w:w="1511"/>
        <w:gridCol w:w="1552"/>
      </w:tblGrid>
      <w:tr w:rsidR="000212A9" w:rsidRPr="00385307" w:rsidTr="000212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8" w:type="dxa"/>
            <w:vAlign w:val="top"/>
          </w:tcPr>
          <w:p w:rsidR="000212A9" w:rsidRPr="00547AE6" w:rsidRDefault="000212A9" w:rsidP="000212A9">
            <w:pPr>
              <w:rPr>
                <w:rFonts w:ascii="Montserrat SemiBold" w:hAnsi="Montserrat SemiBold"/>
                <w:b w:val="0"/>
                <w:sz w:val="18"/>
              </w:rPr>
            </w:pPr>
            <w:bookmarkStart w:id="9" w:name="_Toc75343955"/>
            <w:bookmarkStart w:id="10" w:name="_Toc77243992"/>
            <w:r w:rsidRPr="00547AE6">
              <w:rPr>
                <w:rFonts w:ascii="Montserrat SemiBold" w:hAnsi="Montserrat SemiBold"/>
                <w:b w:val="0"/>
                <w:sz w:val="18"/>
              </w:rPr>
              <w:t>Hospitalización</w:t>
            </w:r>
          </w:p>
        </w:tc>
        <w:tc>
          <w:tcPr>
            <w:tcW w:w="1456" w:type="dxa"/>
            <w:vAlign w:val="top"/>
          </w:tcPr>
          <w:p w:rsidR="000212A9" w:rsidRPr="00547AE6" w:rsidRDefault="000212A9" w:rsidP="000212A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547AE6">
              <w:rPr>
                <w:rFonts w:ascii="Montserrat SemiBold" w:hAnsi="Montserrat SemiBold"/>
                <w:b w:val="0"/>
                <w:sz w:val="18"/>
              </w:rPr>
              <w:t>Nº de altas</w:t>
            </w:r>
          </w:p>
        </w:tc>
        <w:tc>
          <w:tcPr>
            <w:tcW w:w="1466" w:type="dxa"/>
            <w:vAlign w:val="top"/>
          </w:tcPr>
          <w:p w:rsidR="000212A9" w:rsidRPr="00547AE6" w:rsidRDefault="000212A9" w:rsidP="000212A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547AE6">
              <w:rPr>
                <w:rFonts w:ascii="Montserrat SemiBold" w:hAnsi="Montserrat SemiBold"/>
                <w:b w:val="0"/>
                <w:sz w:val="18"/>
              </w:rPr>
              <w:t>Peso medio</w:t>
            </w:r>
          </w:p>
        </w:tc>
        <w:tc>
          <w:tcPr>
            <w:tcW w:w="1514" w:type="dxa"/>
            <w:vAlign w:val="top"/>
          </w:tcPr>
          <w:p w:rsidR="000212A9" w:rsidRPr="00547AE6" w:rsidRDefault="000212A9" w:rsidP="000212A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547AE6">
              <w:rPr>
                <w:rFonts w:ascii="Montserrat SemiBold" w:hAnsi="Montserrat SemiBold"/>
                <w:b w:val="0"/>
                <w:sz w:val="18"/>
              </w:rPr>
              <w:t>Estancia media</w:t>
            </w:r>
          </w:p>
        </w:tc>
        <w:tc>
          <w:tcPr>
            <w:tcW w:w="1553" w:type="dxa"/>
            <w:vAlign w:val="top"/>
          </w:tcPr>
          <w:p w:rsidR="000212A9" w:rsidRPr="00547AE6" w:rsidRDefault="000212A9" w:rsidP="000212A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547AE6">
              <w:rPr>
                <w:rFonts w:ascii="Montserrat SemiBold" w:hAnsi="Montserrat SemiBold"/>
                <w:b w:val="0"/>
                <w:sz w:val="18"/>
              </w:rPr>
              <w:t>Índice de ocupación</w:t>
            </w:r>
          </w:p>
        </w:tc>
      </w:tr>
      <w:tr w:rsidR="000212A9" w:rsidTr="000212A9">
        <w:tc>
          <w:tcPr>
            <w:cnfStyle w:val="001000000000" w:firstRow="0" w:lastRow="0" w:firstColumn="1" w:lastColumn="0" w:oddVBand="0" w:evenVBand="0" w:oddHBand="0" w:evenHBand="0" w:firstRowFirstColumn="0" w:firstRowLastColumn="0" w:lastRowFirstColumn="0" w:lastRowLastColumn="0"/>
            <w:tcW w:w="1948" w:type="dxa"/>
            <w:vAlign w:val="top"/>
          </w:tcPr>
          <w:p w:rsidR="000212A9" w:rsidRPr="00385307" w:rsidRDefault="000212A9" w:rsidP="003E51C4">
            <w:pPr>
              <w:jc w:val="left"/>
            </w:pPr>
            <w:r w:rsidRPr="00385307">
              <w:t>Unidad de Cuidados Paliativos</w:t>
            </w:r>
          </w:p>
        </w:tc>
        <w:tc>
          <w:tcPr>
            <w:tcW w:w="1456" w:type="dxa"/>
          </w:tcPr>
          <w:p w:rsidR="000212A9" w:rsidRPr="00385307" w:rsidRDefault="000212A9" w:rsidP="000212A9">
            <w:pPr>
              <w:jc w:val="right"/>
              <w:cnfStyle w:val="000000000000" w:firstRow="0" w:lastRow="0" w:firstColumn="0" w:lastColumn="0" w:oddVBand="0" w:evenVBand="0" w:oddHBand="0" w:evenHBand="0" w:firstRowFirstColumn="0" w:firstRowLastColumn="0" w:lastRowFirstColumn="0" w:lastRowLastColumn="0"/>
            </w:pPr>
            <w:r>
              <w:t>246</w:t>
            </w:r>
          </w:p>
        </w:tc>
        <w:tc>
          <w:tcPr>
            <w:tcW w:w="1466" w:type="dxa"/>
          </w:tcPr>
          <w:p w:rsidR="000212A9" w:rsidRPr="00385307" w:rsidRDefault="000212A9" w:rsidP="000212A9">
            <w:pPr>
              <w:jc w:val="right"/>
              <w:cnfStyle w:val="000000000000" w:firstRow="0" w:lastRow="0" w:firstColumn="0" w:lastColumn="0" w:oddVBand="0" w:evenVBand="0" w:oddHBand="0" w:evenHBand="0" w:firstRowFirstColumn="0" w:firstRowLastColumn="0" w:lastRowFirstColumn="0" w:lastRowLastColumn="0"/>
            </w:pPr>
            <w:r>
              <w:t>0,89</w:t>
            </w:r>
          </w:p>
        </w:tc>
        <w:tc>
          <w:tcPr>
            <w:tcW w:w="1514" w:type="dxa"/>
          </w:tcPr>
          <w:p w:rsidR="000212A9" w:rsidRPr="00385307" w:rsidRDefault="000212A9" w:rsidP="000212A9">
            <w:pPr>
              <w:jc w:val="right"/>
              <w:cnfStyle w:val="000000000000" w:firstRow="0" w:lastRow="0" w:firstColumn="0" w:lastColumn="0" w:oddVBand="0" w:evenVBand="0" w:oddHBand="0" w:evenHBand="0" w:firstRowFirstColumn="0" w:firstRowLastColumn="0" w:lastRowFirstColumn="0" w:lastRowLastColumn="0"/>
            </w:pPr>
            <w:r w:rsidRPr="00385307">
              <w:t>31,15</w:t>
            </w:r>
          </w:p>
        </w:tc>
        <w:tc>
          <w:tcPr>
            <w:tcW w:w="1553" w:type="dxa"/>
          </w:tcPr>
          <w:p w:rsidR="000212A9" w:rsidRPr="009945D0" w:rsidRDefault="000212A9" w:rsidP="000212A9">
            <w:pPr>
              <w:jc w:val="right"/>
              <w:cnfStyle w:val="000000000000" w:firstRow="0" w:lastRow="0" w:firstColumn="0" w:lastColumn="0" w:oddVBand="0" w:evenVBand="0" w:oddHBand="0" w:evenHBand="0" w:firstRowFirstColumn="0" w:firstRowLastColumn="0" w:lastRowFirstColumn="0" w:lastRowLastColumn="0"/>
            </w:pPr>
            <w:r w:rsidRPr="00385307">
              <w:t>91.,50%</w:t>
            </w:r>
          </w:p>
        </w:tc>
      </w:tr>
      <w:bookmarkEnd w:id="9"/>
      <w:bookmarkEnd w:id="10"/>
    </w:tbl>
    <w:p w:rsidR="000212A9" w:rsidRDefault="000212A9" w:rsidP="000212A9">
      <w:pPr>
        <w:spacing w:before="0" w:line="240" w:lineRule="auto"/>
        <w:jc w:val="left"/>
      </w:pPr>
    </w:p>
    <w:p w:rsidR="000212A9" w:rsidRDefault="000212A9" w:rsidP="000212A9">
      <w:pPr>
        <w:spacing w:before="0" w:line="240" w:lineRule="auto"/>
        <w:jc w:val="left"/>
        <w:rPr>
          <w:rFonts w:ascii="Montserrat SemiBold" w:hAnsi="Montserrat SemiBold"/>
          <w:caps/>
          <w:noProof/>
          <w:color w:val="7F7F7F" w:themeColor="text1" w:themeTint="80"/>
        </w:rPr>
      </w:pPr>
    </w:p>
    <w:p w:rsidR="000212A9" w:rsidRDefault="000212A9" w:rsidP="000212A9">
      <w:pPr>
        <w:pStyle w:val="Nombredetabla"/>
        <w:spacing w:before="0"/>
      </w:pPr>
      <w:r w:rsidRPr="00547AE6">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0212A9" w:rsidRPr="009E7227" w:rsidTr="000212A9">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rsidR="000212A9" w:rsidRPr="00DF3267" w:rsidRDefault="000212A9" w:rsidP="000212A9">
            <w:pPr>
              <w:ind w:left="114"/>
            </w:pPr>
            <w:r>
              <w:rPr>
                <w:lang w:val="es-ES_tradnl"/>
              </w:rPr>
              <w:t>Equipo Directivo</w:t>
            </w:r>
          </w:p>
        </w:tc>
        <w:tc>
          <w:tcPr>
            <w:tcW w:w="1559" w:type="dxa"/>
            <w:shd w:val="clear" w:color="auto" w:fill="F3FBFF"/>
          </w:tcPr>
          <w:p w:rsidR="000212A9" w:rsidRPr="00DF3267" w:rsidRDefault="000212A9" w:rsidP="000212A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w:t>
            </w:r>
          </w:p>
        </w:tc>
      </w:tr>
      <w:tr w:rsidR="000212A9" w:rsidRPr="009E7227" w:rsidTr="000212A9">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0212A9" w:rsidRPr="00DF3267" w:rsidRDefault="000212A9" w:rsidP="000212A9">
            <w:pPr>
              <w:ind w:left="114"/>
            </w:pPr>
            <w:r>
              <w:t>Área Médica- Facultativos</w:t>
            </w:r>
          </w:p>
        </w:tc>
        <w:tc>
          <w:tcPr>
            <w:tcW w:w="1559" w:type="dxa"/>
            <w:shd w:val="clear" w:color="auto" w:fill="F3FBFF"/>
          </w:tcPr>
          <w:p w:rsidR="000212A9" w:rsidRPr="00DF3267" w:rsidRDefault="000212A9" w:rsidP="000212A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20</w:t>
            </w:r>
          </w:p>
        </w:tc>
      </w:tr>
      <w:tr w:rsidR="000212A9" w:rsidRPr="009E7227" w:rsidTr="000212A9">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0212A9" w:rsidRPr="00DF3267" w:rsidRDefault="000212A9" w:rsidP="000212A9">
            <w:pPr>
              <w:ind w:left="114"/>
              <w:rPr>
                <w:lang w:val="es-ES_tradnl"/>
              </w:rPr>
            </w:pPr>
            <w:r>
              <w:rPr>
                <w:lang w:val="es-ES_tradnl"/>
              </w:rPr>
              <w:t>Área Enfermería</w:t>
            </w:r>
          </w:p>
        </w:tc>
        <w:tc>
          <w:tcPr>
            <w:tcW w:w="1559" w:type="dxa"/>
            <w:shd w:val="clear" w:color="auto" w:fill="F3FBFF"/>
          </w:tcPr>
          <w:p w:rsidR="000212A9" w:rsidRPr="00DF3267" w:rsidRDefault="000212A9" w:rsidP="000212A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212</w:t>
            </w:r>
          </w:p>
        </w:tc>
      </w:tr>
      <w:tr w:rsidR="000212A9" w:rsidRPr="009E7227" w:rsidTr="000212A9">
        <w:trPr>
          <w:trHeight w:val="199"/>
        </w:trPr>
        <w:tc>
          <w:tcPr>
            <w:cnfStyle w:val="001000000000" w:firstRow="0" w:lastRow="0" w:firstColumn="1" w:lastColumn="0" w:oddVBand="0" w:evenVBand="0" w:oddHBand="0" w:evenHBand="0" w:firstRowFirstColumn="0" w:firstRowLastColumn="0" w:lastRowFirstColumn="0" w:lastRowLastColumn="0"/>
            <w:tcW w:w="3686" w:type="dxa"/>
          </w:tcPr>
          <w:p w:rsidR="000212A9" w:rsidRPr="00DF3267" w:rsidRDefault="000212A9" w:rsidP="000212A9">
            <w:pPr>
              <w:ind w:left="114"/>
            </w:pPr>
            <w:r>
              <w:t>Personal No Sanitario</w:t>
            </w:r>
          </w:p>
        </w:tc>
        <w:tc>
          <w:tcPr>
            <w:tcW w:w="1559" w:type="dxa"/>
            <w:shd w:val="clear" w:color="auto" w:fill="F3FBFF"/>
          </w:tcPr>
          <w:p w:rsidR="000212A9" w:rsidRPr="00DF3267" w:rsidRDefault="000212A9" w:rsidP="000212A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162</w:t>
            </w:r>
          </w:p>
        </w:tc>
      </w:tr>
      <w:tr w:rsidR="000212A9" w:rsidRPr="009E7227" w:rsidTr="000212A9">
        <w:trPr>
          <w:trHeight w:val="98"/>
        </w:trPr>
        <w:tc>
          <w:tcPr>
            <w:cnfStyle w:val="001000000000" w:firstRow="0" w:lastRow="0" w:firstColumn="1" w:lastColumn="0" w:oddVBand="0" w:evenVBand="0" w:oddHBand="0" w:evenHBand="0" w:firstRowFirstColumn="0" w:firstRowLastColumn="0" w:lastRowFirstColumn="0" w:lastRowLastColumn="0"/>
            <w:tcW w:w="3686" w:type="dxa"/>
            <w:hideMark/>
          </w:tcPr>
          <w:p w:rsidR="000212A9" w:rsidRPr="00493983" w:rsidRDefault="000212A9" w:rsidP="000212A9">
            <w:pPr>
              <w:ind w:left="114"/>
              <w:rPr>
                <w:rFonts w:ascii="Montserrat SemiBold" w:hAnsi="Montserrat SemiBold"/>
              </w:rPr>
            </w:pPr>
            <w:r w:rsidRPr="00493983">
              <w:rPr>
                <w:rFonts w:ascii="Montserrat SemiBold" w:hAnsi="Montserrat SemiBold"/>
                <w:lang w:val="es-ES_tradnl"/>
              </w:rPr>
              <w:t>TOTAL</w:t>
            </w:r>
          </w:p>
        </w:tc>
        <w:tc>
          <w:tcPr>
            <w:tcW w:w="1559" w:type="dxa"/>
            <w:shd w:val="clear" w:color="auto" w:fill="F3FBFF"/>
          </w:tcPr>
          <w:p w:rsidR="000212A9" w:rsidRPr="00547AE6" w:rsidRDefault="000212A9" w:rsidP="000212A9">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20"/>
              </w:rPr>
            </w:pPr>
            <w:r w:rsidRPr="00547AE6">
              <w:rPr>
                <w:rFonts w:ascii="Montserrat SemiBold" w:hAnsi="Montserrat SemiBold"/>
                <w:lang w:val="es-ES_tradnl"/>
              </w:rPr>
              <w:t>398</w:t>
            </w:r>
          </w:p>
        </w:tc>
      </w:tr>
    </w:tbl>
    <w:p w:rsidR="000212A9" w:rsidRPr="00C2572E" w:rsidRDefault="000212A9" w:rsidP="000212A9"/>
    <w:p w:rsidR="000212A9" w:rsidRPr="00C2572E" w:rsidRDefault="000212A9" w:rsidP="000212A9">
      <w:bookmarkStart w:id="11" w:name="_Toc77243979"/>
    </w:p>
    <w:p w:rsidR="000212A9" w:rsidRPr="00C2572E" w:rsidRDefault="000212A9" w:rsidP="000212A9"/>
    <w:p w:rsidR="000212A9" w:rsidRPr="00C2572E" w:rsidRDefault="000212A9" w:rsidP="000212A9"/>
    <w:p w:rsidR="000212A9" w:rsidRDefault="000212A9" w:rsidP="000212A9"/>
    <w:p w:rsidR="000212A9" w:rsidRDefault="000212A9" w:rsidP="000212A9"/>
    <w:p w:rsidR="000212A9" w:rsidRPr="00C2572E" w:rsidRDefault="000212A9" w:rsidP="000212A9">
      <w:pPr>
        <w:pStyle w:val="Nombredetabla"/>
      </w:pPr>
      <w:r w:rsidRPr="00C2572E">
        <w:t>GESTIÓN DEL CONOCIMIENTO</w:t>
      </w:r>
    </w:p>
    <w:tbl>
      <w:tblPr>
        <w:tblStyle w:val="Tablasimple0"/>
        <w:tblW w:w="0" w:type="auto"/>
        <w:tblLook w:val="0180" w:firstRow="0" w:lastRow="0" w:firstColumn="1" w:lastColumn="1" w:noHBand="0" w:noVBand="0"/>
      </w:tblPr>
      <w:tblGrid>
        <w:gridCol w:w="3779"/>
        <w:gridCol w:w="2993"/>
      </w:tblGrid>
      <w:tr w:rsidR="000212A9" w:rsidTr="000212A9">
        <w:trPr>
          <w:trHeight w:val="324"/>
        </w:trPr>
        <w:tc>
          <w:tcPr>
            <w:tcW w:w="3779" w:type="dxa"/>
          </w:tcPr>
          <w:p w:rsidR="000212A9" w:rsidRPr="00C2572E" w:rsidRDefault="000212A9" w:rsidP="000212A9">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2993" w:type="dxa"/>
          </w:tcPr>
          <w:p w:rsidR="000212A9" w:rsidRPr="00391571" w:rsidRDefault="000212A9" w:rsidP="000212A9">
            <w:pPr>
              <w:jc w:val="right"/>
              <w:rPr>
                <w:color w:val="7F7F7F" w:themeColor="text1" w:themeTint="80"/>
                <w:sz w:val="16"/>
              </w:rPr>
            </w:pPr>
            <w:r w:rsidRPr="00391571">
              <w:rPr>
                <w:color w:val="7F7F7F" w:themeColor="text1" w:themeTint="80"/>
                <w:sz w:val="16"/>
              </w:rPr>
              <w:t xml:space="preserve"> </w:t>
            </w:r>
            <w:r>
              <w:rPr>
                <w:color w:val="7F7F7F" w:themeColor="text1" w:themeTint="80"/>
                <w:sz w:val="16"/>
              </w:rPr>
              <w:t>15 alumnos</w:t>
            </w:r>
          </w:p>
        </w:tc>
      </w:tr>
      <w:tr w:rsidR="000212A9" w:rsidTr="000212A9">
        <w:trPr>
          <w:cnfStyle w:val="000000010000" w:firstRow="0" w:lastRow="0" w:firstColumn="0" w:lastColumn="0" w:oddVBand="0" w:evenVBand="0" w:oddHBand="0" w:evenHBand="1" w:firstRowFirstColumn="0" w:firstRowLastColumn="0" w:lastRowFirstColumn="0" w:lastRowLastColumn="0"/>
          <w:trHeight w:val="311"/>
        </w:trPr>
        <w:tc>
          <w:tcPr>
            <w:tcW w:w="3779" w:type="dxa"/>
          </w:tcPr>
          <w:p w:rsidR="000212A9" w:rsidRPr="00C2572E" w:rsidRDefault="000212A9" w:rsidP="000212A9">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2993" w:type="dxa"/>
          </w:tcPr>
          <w:p w:rsidR="000212A9" w:rsidRPr="00391571" w:rsidRDefault="000212A9" w:rsidP="000212A9">
            <w:pPr>
              <w:jc w:val="right"/>
              <w:rPr>
                <w:color w:val="7F7F7F" w:themeColor="text1" w:themeTint="80"/>
                <w:sz w:val="16"/>
              </w:rPr>
            </w:pPr>
            <w:r>
              <w:rPr>
                <w:color w:val="7F7F7F" w:themeColor="text1" w:themeTint="80"/>
                <w:sz w:val="16"/>
              </w:rPr>
              <w:t>75 alumnos</w:t>
            </w:r>
          </w:p>
        </w:tc>
      </w:tr>
      <w:tr w:rsidR="000212A9" w:rsidTr="000212A9">
        <w:trPr>
          <w:trHeight w:val="1090"/>
        </w:trPr>
        <w:tc>
          <w:tcPr>
            <w:tcW w:w="3779" w:type="dxa"/>
          </w:tcPr>
          <w:p w:rsidR="000212A9" w:rsidRPr="00C2572E" w:rsidRDefault="000212A9" w:rsidP="000212A9">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2993" w:type="dxa"/>
          </w:tcPr>
          <w:p w:rsidR="000212A9" w:rsidRDefault="000212A9" w:rsidP="000212A9">
            <w:pPr>
              <w:jc w:val="right"/>
              <w:rPr>
                <w:color w:val="7F7F7F" w:themeColor="text1" w:themeTint="80"/>
                <w:sz w:val="16"/>
              </w:rPr>
            </w:pPr>
            <w:r>
              <w:rPr>
                <w:color w:val="7F7F7F" w:themeColor="text1" w:themeTint="80"/>
                <w:sz w:val="16"/>
              </w:rPr>
              <w:t>4</w:t>
            </w:r>
            <w:r w:rsidRPr="00391571">
              <w:rPr>
                <w:color w:val="7F7F7F" w:themeColor="text1" w:themeTint="80"/>
                <w:sz w:val="16"/>
              </w:rPr>
              <w:t xml:space="preserve"> actividades </w:t>
            </w:r>
          </w:p>
          <w:p w:rsidR="000212A9" w:rsidRPr="00391571" w:rsidRDefault="000212A9" w:rsidP="000212A9">
            <w:pPr>
              <w:jc w:val="right"/>
              <w:rPr>
                <w:color w:val="7F7F7F" w:themeColor="text1" w:themeTint="80"/>
                <w:sz w:val="16"/>
              </w:rPr>
            </w:pPr>
            <w:r>
              <w:rPr>
                <w:color w:val="7F7F7F" w:themeColor="text1" w:themeTint="80"/>
                <w:sz w:val="16"/>
              </w:rPr>
              <w:t>81</w:t>
            </w:r>
            <w:r w:rsidRPr="00391571">
              <w:rPr>
                <w:color w:val="7F7F7F" w:themeColor="text1" w:themeTint="80"/>
                <w:sz w:val="16"/>
              </w:rPr>
              <w:t xml:space="preserve"> horas formación totales</w:t>
            </w:r>
          </w:p>
          <w:p w:rsidR="000212A9" w:rsidRPr="00391571" w:rsidRDefault="000212A9" w:rsidP="000212A9">
            <w:pPr>
              <w:jc w:val="right"/>
              <w:rPr>
                <w:color w:val="7F7F7F" w:themeColor="text1" w:themeTint="80"/>
                <w:sz w:val="16"/>
              </w:rPr>
            </w:pPr>
            <w:r>
              <w:rPr>
                <w:color w:val="7F7F7F" w:themeColor="text1" w:themeTint="80"/>
                <w:sz w:val="16"/>
              </w:rPr>
              <w:t xml:space="preserve">138 </w:t>
            </w:r>
            <w:r w:rsidRPr="00391571">
              <w:rPr>
                <w:color w:val="7F7F7F" w:themeColor="text1" w:themeTint="80"/>
                <w:sz w:val="16"/>
              </w:rPr>
              <w:t>profesionales participantes</w:t>
            </w:r>
          </w:p>
        </w:tc>
      </w:tr>
    </w:tbl>
    <w:p w:rsidR="000212A9" w:rsidRPr="009E7227" w:rsidRDefault="000212A9" w:rsidP="000212A9">
      <w:pPr>
        <w:pStyle w:val="Nombredetabla"/>
      </w:pPr>
      <w:bookmarkStart w:id="12" w:name="_Toc77244018"/>
      <w:bookmarkEnd w:id="11"/>
      <w:r w:rsidRPr="009E7227">
        <w:t>investigación</w:t>
      </w:r>
      <w:bookmarkEnd w:id="12"/>
      <w:r>
        <w:t xml:space="preserve"> I+D+I</w:t>
      </w:r>
    </w:p>
    <w:tbl>
      <w:tblPr>
        <w:tblStyle w:val="TablaGeneral"/>
        <w:tblW w:w="6096" w:type="dxa"/>
        <w:tblLayout w:type="fixed"/>
        <w:tblLook w:val="0000" w:firstRow="0" w:lastRow="0" w:firstColumn="0" w:lastColumn="0" w:noHBand="0" w:noVBand="0"/>
      </w:tblPr>
      <w:tblGrid>
        <w:gridCol w:w="3686"/>
        <w:gridCol w:w="2410"/>
      </w:tblGrid>
      <w:tr w:rsidR="000212A9" w:rsidRPr="003C5C76" w:rsidTr="000212A9">
        <w:trPr>
          <w:trHeight w:val="476"/>
        </w:trPr>
        <w:tc>
          <w:tcPr>
            <w:tcW w:w="3686" w:type="dxa"/>
          </w:tcPr>
          <w:p w:rsidR="000212A9" w:rsidRPr="008F1E86" w:rsidRDefault="000212A9" w:rsidP="000212A9">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rsidR="000212A9" w:rsidRPr="003C5C76" w:rsidRDefault="000212A9" w:rsidP="000212A9">
            <w:pPr>
              <w:jc w:val="right"/>
              <w:rPr>
                <w:rFonts w:eastAsiaTheme="minorHAnsi"/>
                <w:lang w:eastAsia="en-US"/>
              </w:rPr>
            </w:pPr>
            <w:r>
              <w:rPr>
                <w:rFonts w:eastAsiaTheme="minorHAnsi"/>
                <w:lang w:eastAsia="en-US"/>
              </w:rPr>
              <w:t>1</w:t>
            </w:r>
          </w:p>
        </w:tc>
      </w:tr>
      <w:tr w:rsidR="000212A9" w:rsidRPr="003C5C76" w:rsidTr="000212A9">
        <w:trPr>
          <w:trHeight w:val="410"/>
        </w:trPr>
        <w:tc>
          <w:tcPr>
            <w:tcW w:w="3686" w:type="dxa"/>
          </w:tcPr>
          <w:p w:rsidR="000212A9" w:rsidRPr="008F1E86" w:rsidRDefault="000212A9" w:rsidP="000212A9">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rsidR="000212A9" w:rsidRPr="003C5C76" w:rsidRDefault="000212A9" w:rsidP="000212A9">
            <w:pPr>
              <w:jc w:val="right"/>
              <w:rPr>
                <w:rFonts w:eastAsiaTheme="minorHAnsi"/>
                <w:lang w:eastAsia="en-US"/>
              </w:rPr>
            </w:pPr>
            <w:r>
              <w:rPr>
                <w:rFonts w:eastAsiaTheme="minorHAnsi"/>
                <w:lang w:eastAsia="en-US"/>
              </w:rPr>
              <w:t>3</w:t>
            </w:r>
          </w:p>
        </w:tc>
      </w:tr>
    </w:tbl>
    <w:p w:rsidR="00E470F1" w:rsidRDefault="00E470F1" w:rsidP="00003EAE">
      <w:pPr>
        <w:pStyle w:val="TITULO-Nivel2"/>
      </w:pPr>
      <w:bookmarkStart w:id="13" w:name="_Toc85048284"/>
      <w:r>
        <w:lastRenderedPageBreak/>
        <w:t>Misión, Visión y Valores</w:t>
      </w:r>
      <w:bookmarkEnd w:id="7"/>
      <w:bookmarkEnd w:id="8"/>
      <w:bookmarkEnd w:id="13"/>
    </w:p>
    <w:p w:rsidR="007A64F2" w:rsidRPr="002D3E15" w:rsidRDefault="007A64F2" w:rsidP="00003EAE">
      <w:pPr>
        <w:rPr>
          <w:sz w:val="16"/>
        </w:rPr>
      </w:pPr>
    </w:p>
    <w:p w:rsidR="008C2A21" w:rsidRDefault="006B7FE2" w:rsidP="00003EAE">
      <w:pPr>
        <w:pStyle w:val="TITULO-Nivel3"/>
      </w:pPr>
      <w:r>
        <w:t>Misión</w:t>
      </w:r>
    </w:p>
    <w:p w:rsidR="000143FA" w:rsidRPr="008578E5" w:rsidRDefault="000143FA" w:rsidP="00003EAE">
      <w:pPr>
        <w:spacing w:before="0"/>
        <w:rPr>
          <w:rFonts w:cs="Times New Roman"/>
        </w:rPr>
      </w:pPr>
      <w:r w:rsidRPr="008578E5">
        <w:rPr>
          <w:rFonts w:eastAsiaTheme="minorEastAsia" w:cs="Arial"/>
          <w:color w:val="000000" w:themeColor="text1"/>
          <w:kern w:val="24"/>
        </w:rPr>
        <w:t>Es tratar las enfermedades de nuestros pacientes con el fin último de lograr su recuperación y mejorar su salud.</w:t>
      </w:r>
    </w:p>
    <w:p w:rsidR="000143FA" w:rsidRPr="008578E5" w:rsidRDefault="000143FA" w:rsidP="00003EAE">
      <w:pPr>
        <w:spacing w:before="0"/>
        <w:rPr>
          <w:rFonts w:eastAsiaTheme="minorEastAsia" w:cs="Arial"/>
          <w:color w:val="000000" w:themeColor="text1"/>
          <w:kern w:val="24"/>
        </w:rPr>
      </w:pPr>
      <w:r w:rsidRPr="008578E5">
        <w:rPr>
          <w:rFonts w:eastAsiaTheme="minorEastAsia" w:cs="Arial"/>
          <w:color w:val="000000" w:themeColor="text1"/>
          <w:kern w:val="24"/>
        </w:rPr>
        <w:t>Procurando conseguir una óptima reintegración de nuestros pacientes en su entorno familiar y social en el momento del alta hospitalaria.</w:t>
      </w:r>
    </w:p>
    <w:p w:rsidR="000143FA" w:rsidRPr="008578E5" w:rsidRDefault="000143FA" w:rsidP="00003EAE">
      <w:pPr>
        <w:spacing w:before="0"/>
        <w:rPr>
          <w:rFonts w:cs="Times New Roman"/>
        </w:rPr>
      </w:pPr>
    </w:p>
    <w:p w:rsidR="000143FA" w:rsidRPr="008578E5" w:rsidRDefault="000143FA" w:rsidP="00003EAE">
      <w:pPr>
        <w:spacing w:before="0"/>
        <w:rPr>
          <w:rFonts w:eastAsiaTheme="minorEastAsia" w:cs="Arial"/>
          <w:color w:val="000000" w:themeColor="text1"/>
          <w:kern w:val="24"/>
        </w:rPr>
      </w:pPr>
      <w:r w:rsidRPr="008578E5">
        <w:rPr>
          <w:rFonts w:eastAsiaTheme="minorEastAsia" w:cs="Arial"/>
          <w:b/>
          <w:bCs/>
          <w:color w:val="000000" w:themeColor="text1"/>
          <w:kern w:val="24"/>
        </w:rPr>
        <w:t>Humanizada y Personalizada</w:t>
      </w:r>
      <w:r w:rsidRPr="008578E5">
        <w:rPr>
          <w:rFonts w:eastAsiaTheme="minorEastAsia" w:cs="Arial"/>
          <w:color w:val="000000" w:themeColor="text1"/>
          <w:kern w:val="24"/>
        </w:rPr>
        <w:t>: que garantice el respeto a sus derechos y valores, su intimidad y un trato humano correcto.</w:t>
      </w:r>
    </w:p>
    <w:p w:rsidR="000143FA" w:rsidRPr="008578E5" w:rsidRDefault="000143FA" w:rsidP="00003EAE">
      <w:pPr>
        <w:spacing w:before="0"/>
        <w:rPr>
          <w:rFonts w:cs="Times New Roman"/>
        </w:rPr>
      </w:pPr>
    </w:p>
    <w:p w:rsidR="000143FA" w:rsidRPr="008578E5" w:rsidRDefault="000143FA" w:rsidP="00003EAE">
      <w:pPr>
        <w:spacing w:before="0"/>
        <w:rPr>
          <w:rFonts w:eastAsiaTheme="minorEastAsia" w:cs="Arial"/>
          <w:color w:val="000000" w:themeColor="text1"/>
          <w:kern w:val="24"/>
        </w:rPr>
      </w:pPr>
      <w:r w:rsidRPr="008578E5">
        <w:rPr>
          <w:rFonts w:eastAsiaTheme="minorEastAsia" w:cs="Arial"/>
          <w:b/>
          <w:bCs/>
          <w:color w:val="000000" w:themeColor="text1"/>
          <w:kern w:val="24"/>
        </w:rPr>
        <w:t xml:space="preserve">De Calidad: </w:t>
      </w:r>
      <w:r w:rsidRPr="008578E5">
        <w:rPr>
          <w:rFonts w:eastAsiaTheme="minorEastAsia" w:cs="Arial"/>
          <w:color w:val="000000" w:themeColor="text1"/>
          <w:kern w:val="24"/>
        </w:rPr>
        <w:t>Fomentando el compromiso de nuestros profesionales por la mejora continua de nuestros servicios.</w:t>
      </w:r>
    </w:p>
    <w:p w:rsidR="000143FA" w:rsidRPr="008578E5" w:rsidRDefault="000143FA" w:rsidP="00003EAE">
      <w:pPr>
        <w:spacing w:before="0"/>
        <w:rPr>
          <w:rFonts w:cs="Times New Roman"/>
        </w:rPr>
      </w:pPr>
    </w:p>
    <w:p w:rsidR="000143FA" w:rsidRPr="008578E5" w:rsidRDefault="000143FA" w:rsidP="00003EAE">
      <w:pPr>
        <w:spacing w:before="0"/>
        <w:rPr>
          <w:rFonts w:cs="Times New Roman"/>
        </w:rPr>
      </w:pPr>
      <w:r w:rsidRPr="008578E5">
        <w:rPr>
          <w:rFonts w:eastAsiaTheme="minorEastAsia" w:cs="Arial"/>
          <w:b/>
          <w:bCs/>
          <w:color w:val="000000" w:themeColor="text1"/>
          <w:kern w:val="24"/>
        </w:rPr>
        <w:t>Coordinada e Integrada</w:t>
      </w:r>
      <w:r w:rsidRPr="008578E5">
        <w:rPr>
          <w:rFonts w:eastAsiaTheme="minorEastAsia" w:cs="Arial"/>
          <w:color w:val="000000" w:themeColor="text1"/>
          <w:kern w:val="24"/>
        </w:rPr>
        <w:t>: Mediante el trabajo en equipo, y promoviendo el desarrollo de acciones conjuntas con los diferentes dispositivos asistenciales y organizaciones que resulten necesarias para su mejor Atención.</w:t>
      </w:r>
    </w:p>
    <w:p w:rsidR="000143FA" w:rsidRPr="008578E5" w:rsidRDefault="000143FA" w:rsidP="00003EAE">
      <w:pPr>
        <w:spacing w:before="0"/>
        <w:rPr>
          <w:rFonts w:cs="Times New Roman"/>
        </w:rPr>
      </w:pPr>
    </w:p>
    <w:p w:rsidR="000143FA" w:rsidRPr="008578E5" w:rsidRDefault="000143FA" w:rsidP="00003EAE">
      <w:pPr>
        <w:spacing w:before="0"/>
        <w:rPr>
          <w:rFonts w:cs="Times New Roman"/>
        </w:rPr>
      </w:pPr>
      <w:r w:rsidRPr="008578E5">
        <w:rPr>
          <w:rFonts w:eastAsiaTheme="minorEastAsia" w:cs="Arial"/>
          <w:b/>
          <w:bCs/>
          <w:color w:val="000000" w:themeColor="text1"/>
          <w:kern w:val="24"/>
        </w:rPr>
        <w:t>Eficiente</w:t>
      </w:r>
      <w:r w:rsidRPr="008578E5">
        <w:rPr>
          <w:rFonts w:eastAsiaTheme="minorEastAsia" w:cs="Arial"/>
          <w:color w:val="000000" w:themeColor="text1"/>
          <w:kern w:val="24"/>
        </w:rPr>
        <w:t>: Siguiendo criterios de adecuación en la utilización de los recursos públicos que tenemos asignados.</w:t>
      </w:r>
    </w:p>
    <w:p w:rsidR="006B7FE2" w:rsidRPr="000143FA" w:rsidRDefault="006B7FE2" w:rsidP="00003EAE">
      <w:pPr>
        <w:rPr>
          <w:rFonts w:ascii="Montserrat" w:hAnsi="Montserrat"/>
          <w:sz w:val="18"/>
          <w:szCs w:val="18"/>
        </w:rPr>
      </w:pPr>
    </w:p>
    <w:p w:rsidR="008C2A21" w:rsidRDefault="006B7FE2" w:rsidP="00003EAE">
      <w:pPr>
        <w:pStyle w:val="TITULO-Nivel3"/>
      </w:pPr>
      <w:r>
        <w:t>Visión</w:t>
      </w:r>
    </w:p>
    <w:p w:rsidR="000143FA" w:rsidRPr="008578E5" w:rsidRDefault="000143FA" w:rsidP="00003EAE">
      <w:pPr>
        <w:spacing w:before="0"/>
        <w:rPr>
          <w:rFonts w:eastAsiaTheme="minorEastAsia" w:cs="Arial"/>
          <w:color w:val="000000" w:themeColor="text1"/>
          <w:kern w:val="24"/>
        </w:rPr>
      </w:pPr>
      <w:r w:rsidRPr="008578E5">
        <w:rPr>
          <w:rFonts w:eastAsiaTheme="minorEastAsia" w:cs="Arial"/>
          <w:color w:val="000000" w:themeColor="text1"/>
          <w:kern w:val="24"/>
        </w:rPr>
        <w:t>Ser una Organización integrada en la Red docente sanitaria de pre y postgrado, reconocida por las Instituciones y la Sociedad en general por la calidad en la prestación de sus servicios y la excelente competencia de sus profesionales.</w:t>
      </w:r>
    </w:p>
    <w:p w:rsidR="000143FA" w:rsidRPr="008578E5" w:rsidRDefault="000143FA" w:rsidP="00003EAE">
      <w:pPr>
        <w:spacing w:before="0"/>
        <w:rPr>
          <w:rFonts w:eastAsiaTheme="minorEastAsia" w:cs="Arial"/>
          <w:color w:val="000000" w:themeColor="text1"/>
          <w:kern w:val="24"/>
        </w:rPr>
      </w:pPr>
      <w:r w:rsidRPr="008578E5">
        <w:rPr>
          <w:rFonts w:eastAsiaTheme="minorEastAsia" w:cs="Arial"/>
          <w:color w:val="000000" w:themeColor="text1"/>
          <w:kern w:val="24"/>
        </w:rPr>
        <w:t>Para llegar a conseguir estos propósitos, se establecen los siguientes Objetivos Marco:</w:t>
      </w:r>
    </w:p>
    <w:p w:rsidR="000143FA" w:rsidRPr="008578E5" w:rsidRDefault="000143FA" w:rsidP="00003EAE">
      <w:pPr>
        <w:pStyle w:val="Normallistas"/>
      </w:pPr>
      <w:r w:rsidRPr="008578E5">
        <w:t>El cumplimiento de los requisitos legales y reglamentarios que apliquen a nuestra actividad asistencial.</w:t>
      </w:r>
    </w:p>
    <w:p w:rsidR="000143FA" w:rsidRPr="008578E5" w:rsidRDefault="000143FA" w:rsidP="00003EAE">
      <w:pPr>
        <w:pStyle w:val="Normallistas"/>
      </w:pPr>
      <w:r w:rsidRPr="008578E5">
        <w:t>El mantenimiento de las políticas internas que propicien la gestión eficiente de nuestros recursos, tanto humanos como materiales y financieros.</w:t>
      </w:r>
    </w:p>
    <w:p w:rsidR="000143FA" w:rsidRPr="008578E5" w:rsidRDefault="000143FA" w:rsidP="00003EAE">
      <w:pPr>
        <w:pStyle w:val="Normallistas"/>
      </w:pPr>
      <w:r w:rsidRPr="008578E5">
        <w:t>El impulso en el desarrollo de nuestros empleados mediante la mejora constante de sus conocimientos y capacidades.</w:t>
      </w:r>
    </w:p>
    <w:p w:rsidR="000143FA" w:rsidRPr="008578E5" w:rsidRDefault="000143FA" w:rsidP="00003EAE">
      <w:pPr>
        <w:pStyle w:val="Normallistas"/>
      </w:pPr>
      <w:r w:rsidRPr="008578E5">
        <w:t>La adecuación permanente de nuestras instalaciones y equipos hacia la búsqueda de la excelencia en las prestaciones asistenciales y hosteleras.</w:t>
      </w:r>
    </w:p>
    <w:p w:rsidR="000143FA" w:rsidRDefault="000143FA" w:rsidP="00003EAE">
      <w:pPr>
        <w:pStyle w:val="Normallistas"/>
      </w:pPr>
      <w:r w:rsidRPr="008578E5">
        <w:t xml:space="preserve">La implantación de un Sistema de Gestión de la Calidad que permita la adaptación y mejora </w:t>
      </w:r>
      <w:r w:rsidR="007B7F4C" w:rsidRPr="008578E5">
        <w:t>continúa</w:t>
      </w:r>
      <w:r w:rsidRPr="008578E5">
        <w:t xml:space="preserve"> de los procesos y procedimientos que se desarrollan en el Hospital.</w:t>
      </w:r>
    </w:p>
    <w:p w:rsidR="00003EAE" w:rsidRPr="008578E5" w:rsidRDefault="00003EAE" w:rsidP="00003EAE">
      <w:pPr>
        <w:pStyle w:val="Normallistas"/>
        <w:numPr>
          <w:ilvl w:val="0"/>
          <w:numId w:val="0"/>
        </w:numPr>
        <w:ind w:left="568"/>
      </w:pPr>
    </w:p>
    <w:p w:rsidR="000143FA" w:rsidRPr="008578E5" w:rsidRDefault="000143FA" w:rsidP="00003EAE">
      <w:pPr>
        <w:spacing w:before="0"/>
        <w:rPr>
          <w:rFonts w:eastAsiaTheme="minorEastAsia" w:cs="Arial"/>
          <w:color w:val="000000" w:themeColor="text1"/>
          <w:kern w:val="24"/>
        </w:rPr>
      </w:pPr>
      <w:r w:rsidRPr="008578E5">
        <w:rPr>
          <w:rFonts w:eastAsiaTheme="minorEastAsia" w:cs="Arial"/>
          <w:color w:val="000000" w:themeColor="text1"/>
          <w:kern w:val="24"/>
        </w:rPr>
        <w:t>Estos Objetivos Marco constituyen los pilares en los que se basarán los Objetivos de Calidad de nuestra institución con la finalidad de conseguir la satisfacción permanente de nuestros trabajadores, los pacientes y familiares.</w:t>
      </w:r>
    </w:p>
    <w:p w:rsidR="006B7FE2" w:rsidRPr="008578E5" w:rsidRDefault="006B7FE2" w:rsidP="008578E5">
      <w:pPr>
        <w:spacing w:before="0" w:line="240" w:lineRule="auto"/>
        <w:rPr>
          <w:rFonts w:eastAsiaTheme="minorEastAsia" w:cs="Arial"/>
          <w:color w:val="000000" w:themeColor="text1"/>
          <w:kern w:val="24"/>
        </w:rPr>
      </w:pPr>
    </w:p>
    <w:p w:rsidR="006B7FE2" w:rsidRDefault="006B7FE2" w:rsidP="006B7FE2">
      <w:pPr>
        <w:pStyle w:val="TITULO-Nivel3"/>
      </w:pPr>
      <w:r>
        <w:t>Valores</w:t>
      </w:r>
    </w:p>
    <w:p w:rsidR="000212A9" w:rsidRDefault="000212A9" w:rsidP="00003EAE">
      <w:pPr>
        <w:spacing w:before="0"/>
        <w:rPr>
          <w:rFonts w:eastAsiaTheme="minorEastAsia" w:cs="Arial"/>
          <w:color w:val="000000" w:themeColor="text1"/>
          <w:kern w:val="24"/>
        </w:rPr>
      </w:pPr>
    </w:p>
    <w:p w:rsidR="000143FA" w:rsidRPr="008578E5" w:rsidRDefault="000143FA" w:rsidP="00003EAE">
      <w:pPr>
        <w:spacing w:before="0"/>
        <w:rPr>
          <w:rFonts w:eastAsiaTheme="minorEastAsia" w:cs="Arial"/>
          <w:color w:val="000000" w:themeColor="text1"/>
          <w:kern w:val="24"/>
        </w:rPr>
      </w:pPr>
      <w:r w:rsidRPr="008578E5">
        <w:rPr>
          <w:rFonts w:eastAsiaTheme="minorEastAsia" w:cs="Arial"/>
          <w:color w:val="000000" w:themeColor="text1"/>
          <w:kern w:val="24"/>
        </w:rPr>
        <w:t>Para el Hospital Virgen de la Poveda, los valores que justifican su razón de ser y la prestación de sus servicios son:</w:t>
      </w:r>
    </w:p>
    <w:p w:rsidR="000143FA" w:rsidRPr="008578E5" w:rsidRDefault="000143FA" w:rsidP="00003EAE">
      <w:pPr>
        <w:pStyle w:val="Normallistas"/>
      </w:pPr>
      <w:r w:rsidRPr="008578E5">
        <w:t>El hombre: El reconocimiento a la dignidad del Ser Humano y la clara conciencia de los derechos y deberes de los usuarios, constituyen junto con la valoración del talento de las personas que prestan sus servicios a la institución, nuestra gran fortaleza. Por eso valores como la integridad personal, calidad humana, el compromiso, la lealtad, la honestidad, la veracidad, el trabajo en equipo y el espíritu alegre, son los que nos hacen diferentes y nos permiten hacer realidad, día a día, nuestra misión.</w:t>
      </w:r>
    </w:p>
    <w:p w:rsidR="000143FA" w:rsidRPr="008578E5" w:rsidRDefault="000143FA" w:rsidP="00003EAE">
      <w:pPr>
        <w:pStyle w:val="Normallistas"/>
      </w:pPr>
      <w:r w:rsidRPr="008578E5">
        <w:t>La mejora continua: Optimizar cada vez más el uso del tiempo y de los recursos de toda índole empleados en los procesos, productos, servicios y relaciones de nuestra institución, buscando nuevas alternativas para enfrentar y superar los retos y problemas del cambiante entorno social, son el resultado del esfuerzo conjunto y continuo de todos los miembros del Hospital Virgen de la Poveda.</w:t>
      </w:r>
    </w:p>
    <w:p w:rsidR="000143FA" w:rsidRPr="008578E5" w:rsidRDefault="000143FA" w:rsidP="00003EAE">
      <w:pPr>
        <w:pStyle w:val="Normallistas"/>
      </w:pPr>
      <w:r w:rsidRPr="008578E5">
        <w:t xml:space="preserve">La búsqueda de la Calidad: Responder con creatividad, oportunidad, agilidad y eficiencia a las demandas de los usuarios, son los indicadores y signos constantes de diferenciación del Hospital Virgen de la Poveda en su propósito de convertirse y mantenerse como la institución sanitaria más </w:t>
      </w:r>
      <w:r w:rsidR="00BD7A51" w:rsidRPr="008578E5">
        <w:t>humanizada y</w:t>
      </w:r>
      <w:r w:rsidRPr="008578E5">
        <w:t xml:space="preserve"> de máxima calidad de cuantas prestan estos servicios en la Comunidad de Madrid.</w:t>
      </w:r>
    </w:p>
    <w:p w:rsidR="000143FA" w:rsidRPr="008578E5" w:rsidRDefault="000143FA" w:rsidP="00003EAE">
      <w:pPr>
        <w:pStyle w:val="Normallistas"/>
      </w:pPr>
      <w:r w:rsidRPr="008578E5">
        <w:t xml:space="preserve">La Administración íntegra e integral: El uso racional y adecuado de los recursos asignados a cada empleado, junto con la responsabilidad de velar por </w:t>
      </w:r>
      <w:r w:rsidR="006E1C9E" w:rsidRPr="008578E5">
        <w:t>los gastos</w:t>
      </w:r>
      <w:r w:rsidRPr="008578E5">
        <w:t xml:space="preserve"> generados por su trabajo, forman parte de nuestra filosofía de servicio. De esta forma contribuimos eficientemente a la responsabilidad depositada en nosotros por el Gobierno autónomo.</w:t>
      </w:r>
    </w:p>
    <w:p w:rsidR="000143FA" w:rsidRPr="008578E5" w:rsidRDefault="000143FA" w:rsidP="00003EAE">
      <w:pPr>
        <w:pStyle w:val="Normallistas"/>
      </w:pPr>
      <w:r w:rsidRPr="008578E5">
        <w:t>Conciencia ecológica: Consciente de la responsabilidad individual y colectiva en la protección de la naturaleza, el Hospital Virgen de la Poveda establece un compromiso firme de conservación y cuidado de los recursos naturales.</w:t>
      </w:r>
    </w:p>
    <w:p w:rsidR="000143FA" w:rsidRPr="008578E5" w:rsidRDefault="000143FA" w:rsidP="00003EAE">
      <w:pPr>
        <w:pStyle w:val="Normallistas"/>
      </w:pPr>
      <w:r w:rsidRPr="008578E5">
        <w:t>La familia: Como componente inherente a nuestros usuarios, se convierte también en foco de atención de nuestros servicios mediante al apoyo psicológico, la educación sanitaria y la orientación social en caso necesario.</w:t>
      </w:r>
    </w:p>
    <w:p w:rsidR="000143FA" w:rsidRPr="008578E5" w:rsidRDefault="000143FA" w:rsidP="00003EAE">
      <w:pPr>
        <w:pStyle w:val="Normallistas"/>
      </w:pPr>
      <w:r w:rsidRPr="008578E5">
        <w:lastRenderedPageBreak/>
        <w:t>El conocimiento: La formación, la actualización de los conocimientos y la comunicación formarán parte de los valores de Gestión del Hospital.</w:t>
      </w:r>
    </w:p>
    <w:p w:rsidR="000143FA" w:rsidRPr="008578E5" w:rsidRDefault="000143FA" w:rsidP="00003EAE">
      <w:pPr>
        <w:pStyle w:val="Normallistas"/>
      </w:pPr>
      <w:r w:rsidRPr="008578E5">
        <w:t xml:space="preserve">La calidad de Servicio: Todas las actividades llevadas a cabo por el </w:t>
      </w:r>
      <w:r w:rsidR="00BD7A51" w:rsidRPr="008578E5">
        <w:t>hospital,</w:t>
      </w:r>
      <w:r w:rsidRPr="008578E5">
        <w:t xml:space="preserve"> son tratadas como procesos, y como tal son planificados, medidos, controlados analizados y mejorados de forma continua.</w:t>
      </w:r>
    </w:p>
    <w:p w:rsidR="00DE07B5" w:rsidRPr="00E03F17" w:rsidRDefault="00EB498F" w:rsidP="005A7C6A">
      <w:pPr>
        <w:pStyle w:val="TITULO-Nivel2"/>
      </w:pPr>
      <w:bookmarkStart w:id="14" w:name="_Toc318202523"/>
      <w:bookmarkStart w:id="15" w:name="_Toc415220110"/>
      <w:bookmarkStart w:id="16" w:name="_Toc75343937"/>
      <w:bookmarkStart w:id="17" w:name="_Toc85048285"/>
      <w:bookmarkStart w:id="18" w:name="area"/>
      <w:r>
        <w:t>Á</w:t>
      </w:r>
      <w:r w:rsidR="005A7C6A">
        <w:t>rea</w:t>
      </w:r>
      <w:r w:rsidR="00540727" w:rsidRPr="00E03F17">
        <w:t xml:space="preserve"> de Influencia</w:t>
      </w:r>
      <w:bookmarkEnd w:id="14"/>
      <w:bookmarkEnd w:id="15"/>
      <w:bookmarkEnd w:id="16"/>
      <w:bookmarkEnd w:id="17"/>
    </w:p>
    <w:bookmarkEnd w:id="18"/>
    <w:p w:rsidR="00E470F1" w:rsidRPr="00E03F17" w:rsidRDefault="00E470F1" w:rsidP="005A7C6A">
      <w:pPr>
        <w:pStyle w:val="TITULO-Nivel3"/>
      </w:pPr>
      <w:r w:rsidRPr="00E03F17">
        <w:t xml:space="preserve">El entorno </w:t>
      </w:r>
    </w:p>
    <w:p w:rsidR="000143FA" w:rsidRPr="008578E5" w:rsidRDefault="000143FA" w:rsidP="009702EC">
      <w:pPr>
        <w:rPr>
          <w:rFonts w:eastAsiaTheme="minorEastAsia"/>
        </w:rPr>
      </w:pPr>
      <w:r w:rsidRPr="008578E5">
        <w:rPr>
          <w:rFonts w:eastAsiaTheme="minorEastAsia"/>
        </w:rPr>
        <w:t>Esta localidad, situada en la Sierra Oeste de Madrid, tiene una superficie de 78,4 Km2 y se encuentra a una altitud de 510 m.</w:t>
      </w:r>
    </w:p>
    <w:p w:rsidR="00355400" w:rsidRPr="008578E5" w:rsidRDefault="00355400" w:rsidP="009702EC">
      <w:pPr>
        <w:rPr>
          <w:rFonts w:eastAsiaTheme="minorEastAsia"/>
        </w:rPr>
      </w:pPr>
      <w:r w:rsidRPr="008578E5">
        <w:rPr>
          <w:rFonts w:eastAsiaTheme="minorEastAsia"/>
        </w:rPr>
        <w:t xml:space="preserve">Tras la entrada en vigor del Decreto 51/2010 por el que se regula el Ejercicio de la Libertad de Elección en el Sistema Sanitario Público de la Comunidad de Madrid, que se puso en marcha a partir del 1 de diciembre de 2010, cualquier ciudadano de la Comunidad de Madrid puede elegir el Hospital o el especialista que le atenderá. Para mejorar la coordinación de todos los </w:t>
      </w:r>
      <w:r w:rsidR="009702EC">
        <w:rPr>
          <w:rFonts w:eastAsiaTheme="minorEastAsia"/>
        </w:rPr>
        <w:t>c</w:t>
      </w:r>
      <w:r w:rsidRPr="008578E5">
        <w:rPr>
          <w:rFonts w:eastAsiaTheme="minorEastAsia"/>
        </w:rPr>
        <w:t>entros de atención primaria y atención especializada se modificó la antigua zonificación de once áreas sanitarias y se dividió la Comunidad de Madrid en siete zonas asistenciales.</w:t>
      </w:r>
    </w:p>
    <w:p w:rsidR="00355400" w:rsidRPr="008578E5" w:rsidRDefault="00355400" w:rsidP="008578E5">
      <w:pPr>
        <w:spacing w:before="0" w:line="240" w:lineRule="auto"/>
        <w:rPr>
          <w:rFonts w:eastAsiaTheme="minorEastAsia" w:cs="Arial"/>
          <w:color w:val="000000" w:themeColor="text1"/>
          <w:kern w:val="24"/>
        </w:rPr>
      </w:pPr>
    </w:p>
    <w:p w:rsidR="00355400" w:rsidRDefault="00355400" w:rsidP="00355400">
      <w:pPr>
        <w:pStyle w:val="TITULO-Nivel4"/>
      </w:pPr>
      <w:r>
        <w:t>Marco geográfico.</w:t>
      </w:r>
    </w:p>
    <w:p w:rsidR="00355400" w:rsidRPr="008578E5" w:rsidRDefault="00355400" w:rsidP="008578E5">
      <w:pPr>
        <w:spacing w:before="0" w:line="240" w:lineRule="auto"/>
        <w:rPr>
          <w:rFonts w:eastAsiaTheme="minorEastAsia" w:cs="Arial"/>
          <w:color w:val="000000" w:themeColor="text1"/>
          <w:kern w:val="24"/>
        </w:rPr>
      </w:pPr>
      <w:r w:rsidRPr="008578E5">
        <w:rPr>
          <w:rFonts w:eastAsiaTheme="minorEastAsia" w:cs="Arial"/>
          <w:color w:val="000000" w:themeColor="text1"/>
          <w:kern w:val="24"/>
        </w:rPr>
        <w:t>Geográficamente, el Hospital se encuentra situado dentro de la zona de influencia de la Dirección Asistencial Oeste y da servicio a toda la Comunidad de Madrid, al ser esta un Área de Salud Única.</w:t>
      </w:r>
    </w:p>
    <w:p w:rsidR="00355400" w:rsidRPr="008578E5" w:rsidRDefault="00355400" w:rsidP="008578E5">
      <w:pPr>
        <w:spacing w:before="0" w:line="240" w:lineRule="auto"/>
        <w:rPr>
          <w:rFonts w:eastAsiaTheme="minorEastAsia" w:cs="Arial"/>
          <w:color w:val="000000" w:themeColor="text1"/>
          <w:kern w:val="24"/>
        </w:rPr>
      </w:pPr>
    </w:p>
    <w:p w:rsidR="0088437C" w:rsidRDefault="00355400" w:rsidP="00355400">
      <w:pPr>
        <w:pStyle w:val="TITULO-Nivel4"/>
      </w:pPr>
      <w:r>
        <w:t>Mapa de la zona de asignada:</w:t>
      </w:r>
    </w:p>
    <w:p w:rsidR="00355400" w:rsidRDefault="000143FA">
      <w:pPr>
        <w:spacing w:before="0" w:line="240" w:lineRule="auto"/>
        <w:jc w:val="left"/>
      </w:pPr>
      <w:r w:rsidRPr="00464DD2">
        <w:rPr>
          <w:noProof/>
        </w:rPr>
        <mc:AlternateContent>
          <mc:Choice Requires="wpg">
            <w:drawing>
              <wp:anchor distT="0" distB="0" distL="114300" distR="114300" simplePos="0" relativeHeight="251760640" behindDoc="1" locked="0" layoutInCell="1" allowOverlap="1" wp14:anchorId="217A13EF" wp14:editId="635B714B">
                <wp:simplePos x="0" y="0"/>
                <wp:positionH relativeFrom="margin">
                  <wp:posOffset>638175</wp:posOffset>
                </wp:positionH>
                <wp:positionV relativeFrom="paragraph">
                  <wp:posOffset>104140</wp:posOffset>
                </wp:positionV>
                <wp:extent cx="4276618" cy="3448050"/>
                <wp:effectExtent l="0" t="0" r="10160" b="19050"/>
                <wp:wrapNone/>
                <wp:docPr id="11"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6618" cy="3448050"/>
                          <a:chOff x="2227" y="351"/>
                          <a:chExt cx="7700" cy="5960"/>
                        </a:xfrm>
                      </wpg:grpSpPr>
                      <pic:pic xmlns:pic="http://schemas.openxmlformats.org/drawingml/2006/picture">
                        <pic:nvPicPr>
                          <pic:cNvPr id="12"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242" y="366"/>
                            <a:ext cx="7670" cy="5930"/>
                          </a:xfrm>
                          <a:prstGeom prst="rect">
                            <a:avLst/>
                          </a:prstGeom>
                          <a:noFill/>
                          <a:extLst>
                            <a:ext uri="{909E8E84-426E-40DD-AFC4-6F175D3DCCD1}">
                              <a14:hiddenFill xmlns:a14="http://schemas.microsoft.com/office/drawing/2010/main">
                                <a:solidFill>
                                  <a:srgbClr val="FFFFFF"/>
                                </a:solidFill>
                              </a14:hiddenFill>
                            </a:ext>
                          </a:extLst>
                        </pic:spPr>
                      </pic:pic>
                      <wpg:grpSp>
                        <wpg:cNvPr id="13" name="Group 27"/>
                        <wpg:cNvGrpSpPr>
                          <a:grpSpLocks/>
                        </wpg:cNvGrpSpPr>
                        <wpg:grpSpPr bwMode="auto">
                          <a:xfrm>
                            <a:off x="2234" y="359"/>
                            <a:ext cx="7685" cy="5945"/>
                            <a:chOff x="2234" y="359"/>
                            <a:chExt cx="7685" cy="5945"/>
                          </a:xfrm>
                        </wpg:grpSpPr>
                        <wps:wsp>
                          <wps:cNvPr id="14" name="Freeform 28"/>
                          <wps:cNvSpPr>
                            <a:spLocks/>
                          </wps:cNvSpPr>
                          <wps:spPr bwMode="auto">
                            <a:xfrm>
                              <a:off x="2234" y="359"/>
                              <a:ext cx="7685" cy="5945"/>
                            </a:xfrm>
                            <a:custGeom>
                              <a:avLst/>
                              <a:gdLst>
                                <a:gd name="T0" fmla="+- 0 2234 2234"/>
                                <a:gd name="T1" fmla="*/ T0 w 7685"/>
                                <a:gd name="T2" fmla="+- 0 6304 359"/>
                                <a:gd name="T3" fmla="*/ 6304 h 5945"/>
                                <a:gd name="T4" fmla="+- 0 9919 2234"/>
                                <a:gd name="T5" fmla="*/ T4 w 7685"/>
                                <a:gd name="T6" fmla="+- 0 6304 359"/>
                                <a:gd name="T7" fmla="*/ 6304 h 5945"/>
                                <a:gd name="T8" fmla="+- 0 9919 2234"/>
                                <a:gd name="T9" fmla="*/ T8 w 7685"/>
                                <a:gd name="T10" fmla="+- 0 359 359"/>
                                <a:gd name="T11" fmla="*/ 359 h 5945"/>
                                <a:gd name="T12" fmla="+- 0 2234 2234"/>
                                <a:gd name="T13" fmla="*/ T12 w 7685"/>
                                <a:gd name="T14" fmla="+- 0 359 359"/>
                                <a:gd name="T15" fmla="*/ 359 h 5945"/>
                                <a:gd name="T16" fmla="+- 0 2234 2234"/>
                                <a:gd name="T17" fmla="*/ T16 w 7685"/>
                                <a:gd name="T18" fmla="+- 0 6304 359"/>
                                <a:gd name="T19" fmla="*/ 6304 h 5945"/>
                              </a:gdLst>
                              <a:ahLst/>
                              <a:cxnLst>
                                <a:cxn ang="0">
                                  <a:pos x="T1" y="T3"/>
                                </a:cxn>
                                <a:cxn ang="0">
                                  <a:pos x="T5" y="T7"/>
                                </a:cxn>
                                <a:cxn ang="0">
                                  <a:pos x="T9" y="T11"/>
                                </a:cxn>
                                <a:cxn ang="0">
                                  <a:pos x="T13" y="T15"/>
                                </a:cxn>
                                <a:cxn ang="0">
                                  <a:pos x="T17" y="T19"/>
                                </a:cxn>
                              </a:cxnLst>
                              <a:rect l="0" t="0" r="r" b="b"/>
                              <a:pathLst>
                                <a:path w="7685" h="5945">
                                  <a:moveTo>
                                    <a:pt x="0" y="5945"/>
                                  </a:moveTo>
                                  <a:lnTo>
                                    <a:pt x="7685" y="5945"/>
                                  </a:lnTo>
                                  <a:lnTo>
                                    <a:pt x="7685" y="0"/>
                                  </a:lnTo>
                                  <a:lnTo>
                                    <a:pt x="0" y="0"/>
                                  </a:lnTo>
                                  <a:lnTo>
                                    <a:pt x="0" y="594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60BBB6A" id="Group 25" o:spid="_x0000_s1026" style="position:absolute;margin-left:50.25pt;margin-top:8.2pt;width:336.75pt;height:271.5pt;z-index:-251555840;mso-position-horizontal-relative:margin" coordorigin="2227,351" coordsize="7700,5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style="position:absolute;left:2242;top:366;width:7670;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">
                  <v:imagedata r:id="rId19" o:title=""/>
                </v:shape>
                <v:group id="Group 27" o:spid="_x0000_s1028" style="position:absolute;left:2234;top:359;width:7685;height:5945" coordorigin="2234,359" coordsize="7685,5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Freeform 28" o:spid="_x0000_s1029" style="position:absolute;left:2234;top:359;width:7685;height:5945;visibility:visible;mso-wrap-style:square;v-text-anchor:top" coordsize="7685,5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" path="m,5945r7685,l7685,,,,,5945xe" filled="f">
                    <v:path arrowok="t" o:connecttype="custom" o:connectlocs="0,6304;7685,6304;7685,359;0,359;0,6304" o:connectangles="0,0,0,0,0"/>
                  </v:shape>
                </v:group>
                <w10:wrap anchorx="margin"/>
              </v:group>
            </w:pict>
          </mc:Fallback>
        </mc:AlternateContent>
      </w:r>
    </w:p>
    <w:p w:rsidR="00644A28" w:rsidRDefault="00644A28">
      <w:pPr>
        <w:spacing w:before="0" w:line="240" w:lineRule="auto"/>
        <w:jc w:val="left"/>
      </w:pPr>
      <w:r>
        <w:br w:type="page"/>
      </w:r>
    </w:p>
    <w:p w:rsidR="00355400" w:rsidRDefault="00355400" w:rsidP="00355400">
      <w:pPr>
        <w:pStyle w:val="TITULO-Nivel4"/>
        <w:rPr>
          <w:noProof/>
        </w:rPr>
      </w:pPr>
      <w:r>
        <w:rPr>
          <w:noProof/>
        </w:rPr>
        <w:lastRenderedPageBreak/>
        <w:t>Acceso</w:t>
      </w:r>
    </w:p>
    <w:p w:rsidR="000143FA" w:rsidRDefault="000143FA" w:rsidP="00355400">
      <w:pPr>
        <w:pStyle w:val="TITULO-Nivel4"/>
        <w:rPr>
          <w:noProof/>
        </w:rPr>
      </w:pPr>
    </w:p>
    <w:p w:rsidR="00E470F1" w:rsidRDefault="00355400" w:rsidP="00355400">
      <w:pPr>
        <w:spacing w:before="0" w:line="240" w:lineRule="auto"/>
        <w:jc w:val="left"/>
      </w:pPr>
      <w:r w:rsidRPr="00464DD2">
        <w:rPr>
          <w:rFonts w:ascii="Calibri" w:hAnsi="Calibri"/>
          <w:noProof/>
        </w:rPr>
        <mc:AlternateContent>
          <mc:Choice Requires="wpg">
            <w:drawing>
              <wp:anchor distT="0" distB="0" distL="114300" distR="114300" simplePos="0" relativeHeight="251762688" behindDoc="1" locked="0" layoutInCell="1" allowOverlap="1" wp14:anchorId="6936574E" wp14:editId="64C034E8">
                <wp:simplePos x="0" y="0"/>
                <wp:positionH relativeFrom="margin">
                  <wp:align>left</wp:align>
                </wp:positionH>
                <wp:positionV relativeFrom="paragraph">
                  <wp:posOffset>16510</wp:posOffset>
                </wp:positionV>
                <wp:extent cx="5456583" cy="1562735"/>
                <wp:effectExtent l="0" t="0" r="29845" b="18415"/>
                <wp:wrapNone/>
                <wp:docPr id="1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6583" cy="1562735"/>
                          <a:chOff x="2227" y="395"/>
                          <a:chExt cx="7769" cy="2461"/>
                        </a:xfrm>
                      </wpg:grpSpPr>
                      <pic:pic xmlns:pic="http://schemas.openxmlformats.org/drawingml/2006/picture">
                        <pic:nvPicPr>
                          <pic:cNvPr id="20" name="Picture 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242" y="410"/>
                            <a:ext cx="7740" cy="2431"/>
                          </a:xfrm>
                          <a:prstGeom prst="rect">
                            <a:avLst/>
                          </a:prstGeom>
                          <a:noFill/>
                          <a:extLst>
                            <a:ext uri="{909E8E84-426E-40DD-AFC4-6F175D3DCCD1}">
                              <a14:hiddenFill xmlns:a14="http://schemas.microsoft.com/office/drawing/2010/main">
                                <a:solidFill>
                                  <a:srgbClr val="FFFFFF"/>
                                </a:solidFill>
                              </a14:hiddenFill>
                            </a:ext>
                          </a:extLst>
                        </pic:spPr>
                      </pic:pic>
                      <wpg:grpSp>
                        <wpg:cNvPr id="22" name="Group 31"/>
                        <wpg:cNvGrpSpPr>
                          <a:grpSpLocks/>
                        </wpg:cNvGrpSpPr>
                        <wpg:grpSpPr bwMode="auto">
                          <a:xfrm>
                            <a:off x="2234" y="403"/>
                            <a:ext cx="7754" cy="2446"/>
                            <a:chOff x="2234" y="403"/>
                            <a:chExt cx="7754" cy="2446"/>
                          </a:xfrm>
                        </wpg:grpSpPr>
                        <wps:wsp>
                          <wps:cNvPr id="23" name="Freeform 32"/>
                          <wps:cNvSpPr>
                            <a:spLocks/>
                          </wps:cNvSpPr>
                          <wps:spPr bwMode="auto">
                            <a:xfrm>
                              <a:off x="2234" y="403"/>
                              <a:ext cx="7754" cy="2446"/>
                            </a:xfrm>
                            <a:custGeom>
                              <a:avLst/>
                              <a:gdLst>
                                <a:gd name="T0" fmla="+- 0 2234 2234"/>
                                <a:gd name="T1" fmla="*/ T0 w 7754"/>
                                <a:gd name="T2" fmla="+- 0 2848 403"/>
                                <a:gd name="T3" fmla="*/ 2848 h 2446"/>
                                <a:gd name="T4" fmla="+- 0 9989 2234"/>
                                <a:gd name="T5" fmla="*/ T4 w 7754"/>
                                <a:gd name="T6" fmla="+- 0 2848 403"/>
                                <a:gd name="T7" fmla="*/ 2848 h 2446"/>
                                <a:gd name="T8" fmla="+- 0 9989 2234"/>
                                <a:gd name="T9" fmla="*/ T8 w 7754"/>
                                <a:gd name="T10" fmla="+- 0 403 403"/>
                                <a:gd name="T11" fmla="*/ 403 h 2446"/>
                                <a:gd name="T12" fmla="+- 0 2234 2234"/>
                                <a:gd name="T13" fmla="*/ T12 w 7754"/>
                                <a:gd name="T14" fmla="+- 0 403 403"/>
                                <a:gd name="T15" fmla="*/ 403 h 2446"/>
                                <a:gd name="T16" fmla="+- 0 2234 2234"/>
                                <a:gd name="T17" fmla="*/ T16 w 7754"/>
                                <a:gd name="T18" fmla="+- 0 2848 403"/>
                                <a:gd name="T19" fmla="*/ 2848 h 2446"/>
                              </a:gdLst>
                              <a:ahLst/>
                              <a:cxnLst>
                                <a:cxn ang="0">
                                  <a:pos x="T1" y="T3"/>
                                </a:cxn>
                                <a:cxn ang="0">
                                  <a:pos x="T5" y="T7"/>
                                </a:cxn>
                                <a:cxn ang="0">
                                  <a:pos x="T9" y="T11"/>
                                </a:cxn>
                                <a:cxn ang="0">
                                  <a:pos x="T13" y="T15"/>
                                </a:cxn>
                                <a:cxn ang="0">
                                  <a:pos x="T17" y="T19"/>
                                </a:cxn>
                              </a:cxnLst>
                              <a:rect l="0" t="0" r="r" b="b"/>
                              <a:pathLst>
                                <a:path w="7754" h="2446">
                                  <a:moveTo>
                                    <a:pt x="0" y="2445"/>
                                  </a:moveTo>
                                  <a:lnTo>
                                    <a:pt x="7755" y="2445"/>
                                  </a:lnTo>
                                  <a:lnTo>
                                    <a:pt x="7755" y="0"/>
                                  </a:lnTo>
                                  <a:lnTo>
                                    <a:pt x="0" y="0"/>
                                  </a:lnTo>
                                  <a:lnTo>
                                    <a:pt x="0" y="244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A77C8C7" id="Group 29" o:spid="_x0000_s1026" style="position:absolute;margin-left:0;margin-top:1.3pt;width:429.65pt;height:123.05pt;z-index:-251553792;mso-position-horizontal:left;mso-position-horizontal-relative:margin" coordorigin="2227,395" coordsize="7769,2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">
                <v:shape id="Picture 30" o:spid="_x0000_s1027" type="#_x0000_t75" style="position:absolute;left:2242;top:410;width:7740;height:2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">
                  <v:imagedata r:id="rId21" o:title=""/>
                </v:shape>
                <v:group id="Group 31" o:spid="_x0000_s1028" style="position:absolute;left:2234;top:403;width:7754;height:2446" coordorigin="2234,403" coordsize="7754,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Freeform 32" o:spid="_x0000_s1029" style="position:absolute;left:2234;top:403;width:7754;height:2446;visibility:visible;mso-wrap-style:square;v-text-anchor:top" coordsize="7754,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" path="m,2445r7755,l7755,,,,,2445xe" filled="f">
                    <v:path arrowok="t" o:connecttype="custom" o:connectlocs="0,2848;7755,2848;7755,403;0,403;0,2848" o:connectangles="0,0,0,0,0"/>
                  </v:shape>
                </v:group>
                <w10:wrap anchorx="margin"/>
              </v:group>
            </w:pict>
          </mc:Fallback>
        </mc:AlternateContent>
      </w:r>
    </w:p>
    <w:p w:rsidR="00D106E5" w:rsidRPr="00D106E5" w:rsidRDefault="00D106E5" w:rsidP="00D106E5">
      <w:pPr>
        <w:pStyle w:val="Textosinformato"/>
      </w:pPr>
    </w:p>
    <w:p w:rsidR="0088437C" w:rsidRDefault="0088437C" w:rsidP="0088437C">
      <w:pPr>
        <w:pStyle w:val="Piedetabla"/>
        <w:jc w:val="center"/>
      </w:pPr>
    </w:p>
    <w:p w:rsidR="0088437C" w:rsidRDefault="0088437C" w:rsidP="005A7C6A">
      <w:pPr>
        <w:pStyle w:val="Piedetabla"/>
      </w:pPr>
    </w:p>
    <w:p w:rsidR="00355400" w:rsidRDefault="00355400">
      <w:pPr>
        <w:spacing w:before="0" w:line="240" w:lineRule="auto"/>
        <w:jc w:val="left"/>
      </w:pPr>
    </w:p>
    <w:p w:rsidR="00355400" w:rsidRDefault="00355400">
      <w:pPr>
        <w:spacing w:before="0" w:line="240" w:lineRule="auto"/>
        <w:jc w:val="left"/>
      </w:pPr>
    </w:p>
    <w:p w:rsidR="00355400" w:rsidRDefault="00355400">
      <w:pPr>
        <w:spacing w:before="0" w:line="240" w:lineRule="auto"/>
        <w:jc w:val="left"/>
      </w:pPr>
    </w:p>
    <w:p w:rsidR="00355400" w:rsidRDefault="00355400">
      <w:pPr>
        <w:spacing w:before="0" w:line="240" w:lineRule="auto"/>
        <w:jc w:val="left"/>
      </w:pPr>
    </w:p>
    <w:p w:rsidR="00355400" w:rsidRDefault="00355400">
      <w:pPr>
        <w:spacing w:before="0" w:line="240" w:lineRule="auto"/>
        <w:jc w:val="left"/>
      </w:pPr>
    </w:p>
    <w:p w:rsidR="00355400" w:rsidRDefault="00355400">
      <w:pPr>
        <w:spacing w:before="0" w:line="240" w:lineRule="auto"/>
        <w:jc w:val="left"/>
      </w:pPr>
    </w:p>
    <w:p w:rsidR="00355400" w:rsidRDefault="00355400">
      <w:pPr>
        <w:spacing w:before="0" w:line="240" w:lineRule="auto"/>
        <w:jc w:val="left"/>
      </w:pPr>
    </w:p>
    <w:p w:rsidR="00355400" w:rsidRDefault="00355400">
      <w:pPr>
        <w:spacing w:before="0" w:line="240" w:lineRule="auto"/>
        <w:jc w:val="left"/>
      </w:pPr>
    </w:p>
    <w:p w:rsidR="00355400" w:rsidRDefault="00355400">
      <w:pPr>
        <w:spacing w:before="0" w:line="240" w:lineRule="auto"/>
        <w:jc w:val="left"/>
      </w:pPr>
    </w:p>
    <w:p w:rsidR="00355400" w:rsidRDefault="00355400">
      <w:pPr>
        <w:spacing w:before="0" w:line="240" w:lineRule="auto"/>
        <w:jc w:val="left"/>
      </w:pPr>
    </w:p>
    <w:p w:rsidR="00355400" w:rsidRPr="00355400" w:rsidRDefault="00355400">
      <w:pPr>
        <w:spacing w:before="0" w:line="240" w:lineRule="auto"/>
        <w:jc w:val="left"/>
      </w:pPr>
      <w:r>
        <w:rPr>
          <w:rFonts w:ascii="Montserrat SemiBold" w:hAnsi="Montserrat SemiBold"/>
          <w:noProof/>
          <w:color w:val="3898B2"/>
          <w:sz w:val="24"/>
        </w:rPr>
        <w:t>Pirámide de Población</w:t>
      </w:r>
    </w:p>
    <w:p w:rsidR="00355400" w:rsidRDefault="00355400">
      <w:pPr>
        <w:spacing w:before="0" w:line="240" w:lineRule="auto"/>
        <w:jc w:val="left"/>
        <w:rPr>
          <w:rFonts w:ascii="Montserrat SemiBold" w:hAnsi="Montserrat SemiBold"/>
          <w:noProof/>
          <w:color w:val="3898B2"/>
          <w:sz w:val="24"/>
        </w:rPr>
      </w:pPr>
    </w:p>
    <w:p w:rsidR="00355400" w:rsidRPr="008578E5" w:rsidRDefault="00355400" w:rsidP="008578E5">
      <w:pPr>
        <w:spacing w:before="0" w:line="240" w:lineRule="auto"/>
        <w:rPr>
          <w:rFonts w:eastAsiaTheme="minorEastAsia" w:cs="Arial"/>
          <w:color w:val="000000" w:themeColor="text1"/>
          <w:kern w:val="24"/>
        </w:rPr>
      </w:pPr>
      <w:r w:rsidRPr="008578E5">
        <w:rPr>
          <w:rFonts w:eastAsiaTheme="minorEastAsia" w:cs="Arial"/>
          <w:color w:val="000000" w:themeColor="text1"/>
          <w:kern w:val="24"/>
        </w:rPr>
        <w:t>Aun cuando por su situación mantiene, lógicamente, relaciones más estrechas con los Hospitales de la zona sur de la Comunidad, el Hospital está abierto a la derivación de pacientes desde cualquier zona de la Comunidad. Por lo tanto, su pirámide de población de referencia es la de toda la Comunidad de Madrid.</w:t>
      </w:r>
    </w:p>
    <w:p w:rsidR="005D2EF3" w:rsidRPr="008578E5" w:rsidRDefault="005D2EF3" w:rsidP="008578E5">
      <w:pPr>
        <w:spacing w:before="0" w:line="240" w:lineRule="auto"/>
        <w:rPr>
          <w:rFonts w:eastAsiaTheme="minorEastAsia" w:cs="Arial"/>
          <w:color w:val="000000" w:themeColor="text1"/>
          <w:kern w:val="24"/>
        </w:rPr>
      </w:pPr>
    </w:p>
    <w:p w:rsidR="005D2EF3" w:rsidRDefault="005D2EF3" w:rsidP="00355400">
      <w:r>
        <w:rPr>
          <w:noProof/>
        </w:rPr>
        <w:drawing>
          <wp:inline distT="0" distB="0" distL="0" distR="0">
            <wp:extent cx="5535930" cy="409575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ramide población comunidad de Madrid.jpg"/>
                    <pic:cNvPicPr/>
                  </pic:nvPicPr>
                  <pic:blipFill>
                    <a:blip r:embed="rId22">
                      <a:extLst>
                        <a:ext uri="{28A0092B-C50C-407E-A947-70E740481C1C}">
                          <a14:useLocalDpi xmlns:a14="http://schemas.microsoft.com/office/drawing/2010/main" val="0"/>
                        </a:ext>
                      </a:extLst>
                    </a:blip>
                    <a:stretch>
                      <a:fillRect/>
                    </a:stretch>
                  </pic:blipFill>
                  <pic:spPr>
                    <a:xfrm>
                      <a:off x="0" y="0"/>
                      <a:ext cx="5540911" cy="4099435"/>
                    </a:xfrm>
                    <a:prstGeom prst="rect">
                      <a:avLst/>
                    </a:prstGeom>
                    <a:ln>
                      <a:noFill/>
                    </a:ln>
                    <a:effectLst>
                      <a:softEdge rad="112500"/>
                    </a:effectLst>
                  </pic:spPr>
                </pic:pic>
              </a:graphicData>
            </a:graphic>
          </wp:inline>
        </w:drawing>
      </w:r>
    </w:p>
    <w:p w:rsidR="005D2EF3" w:rsidRDefault="005D2EF3" w:rsidP="00355400">
      <w:pPr>
        <w:rPr>
          <w:sz w:val="16"/>
          <w:szCs w:val="16"/>
        </w:rPr>
      </w:pPr>
      <w:r w:rsidRPr="005D2EF3">
        <w:rPr>
          <w:sz w:val="16"/>
          <w:szCs w:val="16"/>
        </w:rPr>
        <w:t xml:space="preserve">Fuente: </w:t>
      </w:r>
      <w:hyperlink r:id="rId23" w:history="1">
        <w:r w:rsidRPr="00BE0D84">
          <w:rPr>
            <w:rStyle w:val="Hipervnculo"/>
            <w:sz w:val="16"/>
            <w:szCs w:val="16"/>
          </w:rPr>
          <w:t>http://www.madrid.org/iestadis</w:t>
        </w:r>
      </w:hyperlink>
    </w:p>
    <w:p w:rsidR="005A7C6A" w:rsidRDefault="00355400" w:rsidP="00355400">
      <w:pPr>
        <w:pStyle w:val="TITULO-Nivel2"/>
      </w:pPr>
      <w:bookmarkStart w:id="19" w:name="_Toc85048286"/>
      <w:r>
        <w:lastRenderedPageBreak/>
        <w:t>E</w:t>
      </w:r>
      <w:r w:rsidR="005A7C6A">
        <w:t>l Hospital</w:t>
      </w:r>
      <w:bookmarkEnd w:id="19"/>
    </w:p>
    <w:p w:rsidR="003E51C4" w:rsidRDefault="003E51C4" w:rsidP="009702EC">
      <w:pPr>
        <w:rPr>
          <w:rFonts w:eastAsiaTheme="minorEastAsia"/>
        </w:rPr>
      </w:pPr>
    </w:p>
    <w:p w:rsidR="00355400" w:rsidRPr="008578E5" w:rsidRDefault="00355400" w:rsidP="009702EC">
      <w:pPr>
        <w:rPr>
          <w:rFonts w:eastAsiaTheme="minorEastAsia"/>
        </w:rPr>
      </w:pPr>
      <w:r w:rsidRPr="008578E5">
        <w:rPr>
          <w:rFonts w:eastAsiaTheme="minorEastAsia"/>
        </w:rPr>
        <w:t>Construido en 1978 sobre una parcela de 40.000 m</w:t>
      </w:r>
      <w:r w:rsidRPr="009702EC">
        <w:rPr>
          <w:rFonts w:eastAsiaTheme="minorEastAsia"/>
          <w:vertAlign w:val="superscript"/>
        </w:rPr>
        <w:t>2</w:t>
      </w:r>
      <w:r w:rsidRPr="008578E5">
        <w:rPr>
          <w:rFonts w:eastAsiaTheme="minorEastAsia"/>
        </w:rPr>
        <w:t>, el Centro consta de dos plantas asistenciales y sótano, con una superficie total cubierta de 20.000 m</w:t>
      </w:r>
      <w:r w:rsidRPr="009702EC">
        <w:rPr>
          <w:rFonts w:eastAsiaTheme="minorEastAsia"/>
          <w:vertAlign w:val="superscript"/>
        </w:rPr>
        <w:t>2</w:t>
      </w:r>
      <w:r w:rsidRPr="008578E5">
        <w:rPr>
          <w:rFonts w:eastAsiaTheme="minorEastAsia"/>
        </w:rPr>
        <w:t>. La hospitalización se reparte entre 8 Unidades (4 por planta) y que constituyen cada uno de los “brazos” del edificio.</w:t>
      </w:r>
    </w:p>
    <w:p w:rsidR="00355400" w:rsidRPr="008578E5" w:rsidRDefault="00355400" w:rsidP="009702EC">
      <w:pPr>
        <w:rPr>
          <w:rFonts w:eastAsiaTheme="minorEastAsia"/>
        </w:rPr>
      </w:pPr>
      <w:r w:rsidRPr="008578E5">
        <w:rPr>
          <w:rFonts w:eastAsiaTheme="minorEastAsia"/>
        </w:rPr>
        <w:t>Como edificios anexos se encuentran los pabellones de Gerencia y Administración, donde tenemos una moderna Aula de Formación con capacidad para 30 alumnos.</w:t>
      </w:r>
    </w:p>
    <w:p w:rsidR="00355400" w:rsidRPr="008578E5" w:rsidRDefault="00355400" w:rsidP="009702EC">
      <w:pPr>
        <w:rPr>
          <w:rFonts w:eastAsiaTheme="minorEastAsia"/>
        </w:rPr>
      </w:pPr>
      <w:r w:rsidRPr="008578E5">
        <w:rPr>
          <w:rFonts w:eastAsiaTheme="minorEastAsia"/>
        </w:rPr>
        <w:t>En el edificio principal se ubican los Servicios comunes a todas las Unidades, como Laboratorio, Farma</w:t>
      </w:r>
      <w:r w:rsidR="009702EC">
        <w:rPr>
          <w:rFonts w:eastAsiaTheme="minorEastAsia"/>
        </w:rPr>
        <w:t>cia, Radiología, Fisioterapia (Terapia O</w:t>
      </w:r>
      <w:r w:rsidRPr="008578E5">
        <w:rPr>
          <w:rFonts w:eastAsiaTheme="minorEastAsia"/>
        </w:rPr>
        <w:t xml:space="preserve">cupacional, </w:t>
      </w:r>
      <w:r w:rsidR="009702EC">
        <w:rPr>
          <w:rFonts w:eastAsiaTheme="minorEastAsia"/>
        </w:rPr>
        <w:t>Logopedia y Rehabilitación), Biblioteca C</w:t>
      </w:r>
      <w:r w:rsidRPr="008578E5">
        <w:rPr>
          <w:rFonts w:eastAsiaTheme="minorEastAsia"/>
        </w:rPr>
        <w:t>ientífica</w:t>
      </w:r>
      <w:r w:rsidR="00F8554A" w:rsidRPr="008578E5">
        <w:rPr>
          <w:rFonts w:eastAsiaTheme="minorEastAsia"/>
        </w:rPr>
        <w:t>, Salón</w:t>
      </w:r>
      <w:r w:rsidRPr="008578E5">
        <w:rPr>
          <w:rFonts w:eastAsiaTheme="minorEastAsia"/>
        </w:rPr>
        <w:t xml:space="preserve"> de Actos, Lavandería o Cocina.</w:t>
      </w:r>
    </w:p>
    <w:p w:rsidR="00355400" w:rsidRPr="008578E5" w:rsidRDefault="00355400" w:rsidP="009702EC">
      <w:pPr>
        <w:rPr>
          <w:rFonts w:eastAsiaTheme="minorEastAsia"/>
        </w:rPr>
      </w:pPr>
      <w:r w:rsidRPr="008578E5">
        <w:rPr>
          <w:rFonts w:eastAsiaTheme="minorEastAsia"/>
        </w:rPr>
        <w:t>Actualmente, se encuentra a la espera de finalizar una remodelación estructural que ya se ha completado en más de un 60%. A su término contará con 280 camas de hospitalización, siendo todas las habitaciones exteriores y con una gran luminosidad.</w:t>
      </w:r>
    </w:p>
    <w:p w:rsidR="00355400" w:rsidRPr="008578E5" w:rsidRDefault="00355400" w:rsidP="009702EC">
      <w:pPr>
        <w:rPr>
          <w:rFonts w:eastAsiaTheme="minorEastAsia"/>
        </w:rPr>
      </w:pPr>
      <w:r w:rsidRPr="008578E5">
        <w:rPr>
          <w:rFonts w:eastAsiaTheme="minorEastAsia"/>
        </w:rPr>
        <w:t>Se trata de un Hospital de Media y Larga Estancia dedicado a la atención médica especializada y cuidados de enfermería de pacientes con enfermedades crónicas reagudizadas, convalecientes, necesitados de rehabilitación o que precisen de cuidados paliativos y también personas demenciadas que presenten trastornos de conducta.</w:t>
      </w:r>
    </w:p>
    <w:p w:rsidR="00355400" w:rsidRPr="008578E5" w:rsidRDefault="00355400" w:rsidP="009702EC">
      <w:pPr>
        <w:rPr>
          <w:rFonts w:eastAsiaTheme="minorEastAsia"/>
        </w:rPr>
      </w:pPr>
      <w:r w:rsidRPr="008578E5">
        <w:rPr>
          <w:rFonts w:eastAsiaTheme="minorEastAsia"/>
        </w:rPr>
        <w:t>Atiende a pacientes de toda la Comunidad de Madrid, especialmente a los más próximos geográficamente, como los pertenecientes a la Dirección Asistencial Oeste.</w:t>
      </w:r>
    </w:p>
    <w:p w:rsidR="009702EC" w:rsidRDefault="009702EC" w:rsidP="009702EC">
      <w:pPr>
        <w:pStyle w:val="TITULO-Nivel3"/>
      </w:pPr>
    </w:p>
    <w:p w:rsidR="003E51C4" w:rsidRDefault="003E51C4">
      <w:pPr>
        <w:spacing w:before="0" w:line="240" w:lineRule="auto"/>
        <w:jc w:val="left"/>
        <w:rPr>
          <w:rFonts w:ascii="Montserrat SemiBold" w:hAnsi="Montserrat SemiBold"/>
          <w:noProof/>
          <w:color w:val="48ACC6"/>
          <w:sz w:val="24"/>
        </w:rPr>
      </w:pPr>
      <w:r>
        <w:br w:type="page"/>
      </w:r>
    </w:p>
    <w:p w:rsidR="00355400" w:rsidRDefault="009702EC" w:rsidP="009702EC">
      <w:pPr>
        <w:pStyle w:val="TITULO-Nivel3"/>
      </w:pPr>
      <w:r>
        <w:lastRenderedPageBreak/>
        <w:t>Ubicación</w:t>
      </w:r>
    </w:p>
    <w:p w:rsidR="00D4482C" w:rsidRPr="0068118A" w:rsidRDefault="00355400" w:rsidP="00AD60CA">
      <w:pPr>
        <w:pStyle w:val="TITULO-Nivel4"/>
        <w:rPr>
          <w:rFonts w:ascii="Montserrat SemiBold" w:hAnsi="Montserrat SemiBold"/>
          <w:b w:val="0"/>
        </w:rPr>
      </w:pPr>
      <w:r>
        <w:rPr>
          <w:rFonts w:ascii="Montserrat SemiBold" w:hAnsi="Montserrat SemiBold"/>
          <w:b w:val="0"/>
          <w:noProof/>
        </w:rPr>
        <w:drawing>
          <wp:inline distT="0" distB="0" distL="0" distR="0" wp14:anchorId="5E903FE1">
            <wp:extent cx="5287010" cy="3571875"/>
            <wp:effectExtent l="0" t="0" r="889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16667" cy="3591911"/>
                    </a:xfrm>
                    <a:prstGeom prst="rect">
                      <a:avLst/>
                    </a:prstGeom>
                    <a:ln>
                      <a:noFill/>
                    </a:ln>
                    <a:effectLst>
                      <a:softEdge rad="112500"/>
                    </a:effectLst>
                  </pic:spPr>
                </pic:pic>
              </a:graphicData>
            </a:graphic>
          </wp:inline>
        </w:drawing>
      </w:r>
    </w:p>
    <w:p w:rsidR="00D4482C" w:rsidRPr="0068118A" w:rsidRDefault="00D4482C" w:rsidP="0068118A">
      <w:pPr>
        <w:rPr>
          <w:rFonts w:ascii="Montserrat SemiBold" w:hAnsi="Montserrat SemiBold"/>
          <w:b/>
        </w:rPr>
      </w:pPr>
    </w:p>
    <w:p w:rsidR="00D4482C" w:rsidRPr="0068118A" w:rsidRDefault="00D4482C" w:rsidP="0068118A">
      <w:pPr>
        <w:rPr>
          <w:rFonts w:ascii="Montserrat SemiBold" w:hAnsi="Montserrat SemiBold"/>
          <w:b/>
        </w:rPr>
      </w:pPr>
    </w:p>
    <w:p w:rsidR="00D4482C" w:rsidRPr="00F847DE" w:rsidRDefault="00D4482C" w:rsidP="00F847DE">
      <w:pPr>
        <w:pStyle w:val="TITULO-Nivel3"/>
        <w:sectPr w:rsidR="00D4482C" w:rsidRPr="00F847DE" w:rsidSect="00F63FBE">
          <w:headerReference w:type="first" r:id="rId25"/>
          <w:footerReference w:type="first" r:id="rId26"/>
          <w:pgSz w:w="11906" w:h="16838" w:code="9"/>
          <w:pgMar w:top="1418" w:right="2268" w:bottom="1276" w:left="1701" w:header="737" w:footer="284" w:gutter="0"/>
          <w:cols w:space="720"/>
          <w:titlePg/>
        </w:sectPr>
      </w:pPr>
    </w:p>
    <w:p w:rsidR="003E51C4" w:rsidRDefault="003E51C4">
      <w:pPr>
        <w:spacing w:before="0" w:line="240" w:lineRule="auto"/>
        <w:jc w:val="left"/>
        <w:rPr>
          <w:rFonts w:ascii="Montserrat SemiBold" w:hAnsi="Montserrat SemiBold"/>
          <w:caps/>
          <w:noProof/>
          <w:color w:val="48ACC6"/>
          <w:spacing w:val="-6"/>
          <w:sz w:val="24"/>
        </w:rPr>
      </w:pPr>
      <w:bookmarkStart w:id="20" w:name="_Toc74228247"/>
      <w:bookmarkStart w:id="21" w:name="_Toc75343938"/>
      <w:bookmarkStart w:id="22" w:name="_Toc85048287"/>
      <w:bookmarkStart w:id="23" w:name="_Toc318202526"/>
      <w:r>
        <w:br w:type="page"/>
      </w:r>
    </w:p>
    <w:p w:rsidR="00E470F1" w:rsidRPr="00201122" w:rsidRDefault="00E470F1" w:rsidP="001A79AE">
      <w:pPr>
        <w:pStyle w:val="TITULO-Nivel2"/>
      </w:pPr>
      <w:r w:rsidRPr="00201122">
        <w:lastRenderedPageBreak/>
        <w:t>Organigrama</w:t>
      </w:r>
      <w:bookmarkEnd w:id="20"/>
      <w:bookmarkEnd w:id="21"/>
      <w:bookmarkEnd w:id="22"/>
    </w:p>
    <w:p w:rsidR="00F901C1" w:rsidRDefault="00F901C1" w:rsidP="005A7C6A"/>
    <w:p w:rsidR="00AE186B" w:rsidRDefault="007C5293" w:rsidP="00F901C1">
      <w:pPr>
        <w:pStyle w:val="TITULO-Nivel3"/>
      </w:pPr>
      <w:r>
        <w:t>Dirección G</w:t>
      </w:r>
      <w:r w:rsidR="00D0764F" w:rsidRPr="007A2B8C">
        <w:t>erencia</w:t>
      </w:r>
    </w:p>
    <w:p w:rsidR="0002263D" w:rsidRPr="007A2B8C" w:rsidRDefault="0002263D" w:rsidP="00F901C1">
      <w:pPr>
        <w:pStyle w:val="TITULO-Nivel3"/>
      </w:pPr>
    </w:p>
    <w:p w:rsidR="007A2B8C" w:rsidRDefault="0002263D" w:rsidP="0068118A">
      <w:pPr>
        <w:pStyle w:val="TITULO-Nivel3"/>
      </w:pPr>
      <w:r>
        <w:drawing>
          <wp:anchor distT="0" distB="0" distL="114300" distR="114300" simplePos="0" relativeHeight="251764736" behindDoc="1" locked="0" layoutInCell="1" allowOverlap="1">
            <wp:simplePos x="0" y="0"/>
            <wp:positionH relativeFrom="margin">
              <wp:align>left</wp:align>
            </wp:positionH>
            <wp:positionV relativeFrom="paragraph">
              <wp:posOffset>88292</wp:posOffset>
            </wp:positionV>
            <wp:extent cx="5675244" cy="3044294"/>
            <wp:effectExtent l="0" t="0" r="1905" b="381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96811" cy="305586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2263D" w:rsidRDefault="0002263D" w:rsidP="00F901C1">
      <w:pPr>
        <w:pStyle w:val="TITULO-Nivel3"/>
      </w:pPr>
    </w:p>
    <w:p w:rsidR="0002263D" w:rsidRDefault="0002263D" w:rsidP="00F901C1">
      <w:pPr>
        <w:pStyle w:val="TITULO-Nivel3"/>
      </w:pPr>
    </w:p>
    <w:p w:rsidR="0002263D" w:rsidRDefault="0002263D" w:rsidP="00F901C1">
      <w:pPr>
        <w:pStyle w:val="TITULO-Nivel3"/>
      </w:pPr>
    </w:p>
    <w:p w:rsidR="0002263D" w:rsidRDefault="0002263D" w:rsidP="00F901C1">
      <w:pPr>
        <w:pStyle w:val="TITULO-Nivel3"/>
      </w:pPr>
    </w:p>
    <w:p w:rsidR="0002263D" w:rsidRDefault="0002263D" w:rsidP="00F901C1">
      <w:pPr>
        <w:pStyle w:val="TITULO-Nivel3"/>
      </w:pPr>
    </w:p>
    <w:p w:rsidR="0002263D" w:rsidRDefault="0002263D" w:rsidP="00F901C1">
      <w:pPr>
        <w:pStyle w:val="TITULO-Nivel3"/>
      </w:pPr>
    </w:p>
    <w:p w:rsidR="0002263D" w:rsidRDefault="0002263D" w:rsidP="00F901C1">
      <w:pPr>
        <w:pStyle w:val="TITULO-Nivel3"/>
      </w:pPr>
    </w:p>
    <w:p w:rsidR="0002263D" w:rsidRDefault="0002263D" w:rsidP="00F901C1">
      <w:pPr>
        <w:pStyle w:val="TITULO-Nivel3"/>
      </w:pPr>
    </w:p>
    <w:p w:rsidR="0002263D" w:rsidRDefault="0002263D" w:rsidP="00F901C1">
      <w:pPr>
        <w:pStyle w:val="TITULO-Nivel3"/>
      </w:pPr>
    </w:p>
    <w:p w:rsidR="0068118A" w:rsidRDefault="00AE186B" w:rsidP="00F901C1">
      <w:pPr>
        <w:pStyle w:val="TITULO-Nivel3"/>
      </w:pPr>
      <w:r w:rsidRPr="009E7227">
        <w:t>Dirección Médica</w:t>
      </w:r>
    </w:p>
    <w:p w:rsidR="0002263D" w:rsidRDefault="0002263D" w:rsidP="00F901C1">
      <w:pPr>
        <w:pStyle w:val="TITULO-Nivel3"/>
      </w:pPr>
    </w:p>
    <w:p w:rsidR="00A44117" w:rsidRDefault="0002263D" w:rsidP="0068118A">
      <w:pPr>
        <w:pStyle w:val="TITULO-Nivel3"/>
      </w:pPr>
      <w:r>
        <w:drawing>
          <wp:anchor distT="0" distB="0" distL="114300" distR="114300" simplePos="0" relativeHeight="251763712" behindDoc="1" locked="0" layoutInCell="1" allowOverlap="1">
            <wp:simplePos x="0" y="0"/>
            <wp:positionH relativeFrom="margin">
              <wp:align>left</wp:align>
            </wp:positionH>
            <wp:positionV relativeFrom="paragraph">
              <wp:posOffset>88624</wp:posOffset>
            </wp:positionV>
            <wp:extent cx="5705061" cy="3296801"/>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4128" cy="330204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2263D" w:rsidRDefault="0002263D" w:rsidP="0068118A">
      <w:pPr>
        <w:pStyle w:val="TITULO-Nivel3"/>
      </w:pPr>
    </w:p>
    <w:p w:rsidR="0002263D" w:rsidRDefault="0002263D" w:rsidP="0068118A">
      <w:pPr>
        <w:pStyle w:val="TITULO-Nivel3"/>
      </w:pPr>
    </w:p>
    <w:p w:rsidR="0002263D" w:rsidRDefault="0002263D" w:rsidP="0068118A">
      <w:pPr>
        <w:pStyle w:val="TITULO-Nivel3"/>
      </w:pPr>
    </w:p>
    <w:p w:rsidR="0002263D" w:rsidRDefault="0002263D" w:rsidP="0068118A">
      <w:pPr>
        <w:pStyle w:val="TITULO-Nivel3"/>
      </w:pPr>
    </w:p>
    <w:p w:rsidR="0002263D" w:rsidRDefault="0068118A" w:rsidP="00F901C1">
      <w:pPr>
        <w:pStyle w:val="TITULO-Nivel3"/>
      </w:pPr>
      <w:r>
        <w:t xml:space="preserve"> </w:t>
      </w:r>
    </w:p>
    <w:p w:rsidR="0002263D" w:rsidRDefault="0002263D" w:rsidP="00F901C1">
      <w:pPr>
        <w:pStyle w:val="TITULO-Nivel3"/>
      </w:pPr>
    </w:p>
    <w:p w:rsidR="0002263D" w:rsidRDefault="0002263D" w:rsidP="00F901C1">
      <w:pPr>
        <w:pStyle w:val="TITULO-Nivel3"/>
      </w:pPr>
    </w:p>
    <w:p w:rsidR="0002263D" w:rsidRDefault="0002263D" w:rsidP="00F901C1">
      <w:pPr>
        <w:pStyle w:val="TITULO-Nivel3"/>
      </w:pPr>
    </w:p>
    <w:p w:rsidR="0002263D" w:rsidRDefault="0002263D" w:rsidP="00F901C1">
      <w:pPr>
        <w:pStyle w:val="TITULO-Nivel3"/>
      </w:pPr>
    </w:p>
    <w:p w:rsidR="0002263D" w:rsidRDefault="0002263D" w:rsidP="00F901C1">
      <w:pPr>
        <w:pStyle w:val="TITULO-Nivel3"/>
      </w:pPr>
    </w:p>
    <w:p w:rsidR="0002263D" w:rsidRDefault="0002263D" w:rsidP="00F901C1">
      <w:pPr>
        <w:pStyle w:val="TITULO-Nivel3"/>
      </w:pPr>
    </w:p>
    <w:p w:rsidR="00E470F1" w:rsidRDefault="00E470F1" w:rsidP="00F901C1">
      <w:pPr>
        <w:pStyle w:val="TITULO-Nivel3"/>
      </w:pPr>
      <w:r w:rsidRPr="009E7227">
        <w:lastRenderedPageBreak/>
        <w:t>Dirección de Enfermería</w:t>
      </w:r>
    </w:p>
    <w:p w:rsidR="0002263D" w:rsidRPr="009E7227" w:rsidRDefault="0002263D" w:rsidP="00F901C1">
      <w:pPr>
        <w:pStyle w:val="TITULO-Nivel3"/>
      </w:pPr>
    </w:p>
    <w:p w:rsidR="00E470F1" w:rsidRPr="009E7227" w:rsidRDefault="0002263D" w:rsidP="0068118A">
      <w:pPr>
        <w:pStyle w:val="Ttulo3Memoria"/>
      </w:pPr>
      <w:r>
        <w:rPr>
          <w:noProof/>
        </w:rPr>
        <w:drawing>
          <wp:inline distT="0" distB="0" distL="0" distR="0">
            <wp:extent cx="5675244" cy="3319874"/>
            <wp:effectExtent l="0" t="0" r="190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85159" cy="3325674"/>
                    </a:xfrm>
                    <a:prstGeom prst="rect">
                      <a:avLst/>
                    </a:prstGeom>
                    <a:noFill/>
                    <a:ln>
                      <a:noFill/>
                    </a:ln>
                  </pic:spPr>
                </pic:pic>
              </a:graphicData>
            </a:graphic>
          </wp:inline>
        </w:drawing>
      </w:r>
    </w:p>
    <w:p w:rsidR="0002263D" w:rsidRPr="009E7227" w:rsidRDefault="00AE186B" w:rsidP="00F901C1">
      <w:pPr>
        <w:pStyle w:val="TITULO-Nivel3"/>
      </w:pPr>
      <w:r w:rsidRPr="009E7227">
        <w:t>Dirección de Gestión y SSGG</w:t>
      </w:r>
    </w:p>
    <w:p w:rsidR="00AE186B" w:rsidRDefault="0002263D" w:rsidP="0068118A">
      <w:pPr>
        <w:rPr>
          <w:noProof/>
        </w:rPr>
      </w:pPr>
      <w:r>
        <w:rPr>
          <w:noProof/>
        </w:rPr>
        <w:drawing>
          <wp:inline distT="0" distB="0" distL="0" distR="0">
            <wp:extent cx="5685183" cy="3936292"/>
            <wp:effectExtent l="0" t="0" r="0" b="762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92167" cy="3941128"/>
                    </a:xfrm>
                    <a:prstGeom prst="rect">
                      <a:avLst/>
                    </a:prstGeom>
                    <a:noFill/>
                    <a:ln>
                      <a:noFill/>
                    </a:ln>
                  </pic:spPr>
                </pic:pic>
              </a:graphicData>
            </a:graphic>
          </wp:inline>
        </w:drawing>
      </w:r>
    </w:p>
    <w:p w:rsidR="00AE186B" w:rsidRPr="009E7227" w:rsidRDefault="00AE186B" w:rsidP="0068118A">
      <w:r w:rsidRPr="009E7227">
        <w:t xml:space="preserve">           </w:t>
      </w:r>
    </w:p>
    <w:p w:rsidR="006C779E" w:rsidRPr="00964D18" w:rsidRDefault="006C779E" w:rsidP="00964D18">
      <w:pPr>
        <w:pStyle w:val="TITULO-Nivel2"/>
      </w:pPr>
      <w:bookmarkStart w:id="24" w:name="_Toc74228248"/>
      <w:bookmarkStart w:id="25" w:name="_Toc75343939"/>
      <w:bookmarkStart w:id="26" w:name="_Toc85048288"/>
      <w:bookmarkStart w:id="27" w:name="_Toc318202528"/>
      <w:bookmarkEnd w:id="23"/>
      <w:r w:rsidRPr="00964D18">
        <w:lastRenderedPageBreak/>
        <w:t>Cartera de Servicios</w:t>
      </w:r>
      <w:bookmarkEnd w:id="24"/>
      <w:bookmarkEnd w:id="25"/>
      <w:bookmarkEnd w:id="26"/>
    </w:p>
    <w:p w:rsidR="006C779E" w:rsidRPr="00ED5496" w:rsidRDefault="006C779E" w:rsidP="00E44602">
      <w:pPr>
        <w:pStyle w:val="Nivel03confilete"/>
      </w:pPr>
      <w:r w:rsidRPr="00ED5496">
        <w:t>Servicios Médicos</w:t>
      </w:r>
    </w:p>
    <w:p w:rsidR="006C779E" w:rsidRPr="00ED5496" w:rsidRDefault="006C779E" w:rsidP="00E44602">
      <w:pPr>
        <w:pStyle w:val="Nivel03confilete"/>
        <w:sectPr w:rsidR="006C779E" w:rsidRPr="00ED5496" w:rsidSect="00BE5500">
          <w:type w:val="continuous"/>
          <w:pgSz w:w="11906" w:h="16838"/>
          <w:pgMar w:top="1418" w:right="2268" w:bottom="1276" w:left="1701" w:header="720" w:footer="260" w:gutter="0"/>
          <w:cols w:space="720"/>
          <w:titlePg/>
        </w:sectPr>
      </w:pPr>
    </w:p>
    <w:p w:rsidR="006C779E" w:rsidRPr="008578E5" w:rsidRDefault="006C779E" w:rsidP="009702EC">
      <w:pPr>
        <w:pStyle w:val="Normallistas"/>
        <w:rPr>
          <w:rFonts w:eastAsiaTheme="minorEastAsia" w:cs="Arial"/>
          <w:color w:val="000000" w:themeColor="text1"/>
          <w:kern w:val="24"/>
        </w:rPr>
      </w:pPr>
      <w:r w:rsidRPr="008578E5">
        <w:rPr>
          <w:rFonts w:eastAsiaTheme="minorEastAsia" w:cs="Arial"/>
          <w:color w:val="000000" w:themeColor="text1"/>
          <w:kern w:val="24"/>
        </w:rPr>
        <w:t>Geriatría</w:t>
      </w:r>
    </w:p>
    <w:p w:rsidR="00ED5496" w:rsidRPr="008578E5" w:rsidRDefault="00ED5496" w:rsidP="009702EC">
      <w:pPr>
        <w:pStyle w:val="Normallistas"/>
        <w:rPr>
          <w:rFonts w:eastAsiaTheme="minorEastAsia" w:cs="Arial"/>
          <w:color w:val="000000" w:themeColor="text1"/>
          <w:kern w:val="24"/>
        </w:rPr>
        <w:sectPr w:rsidR="00ED5496" w:rsidRPr="008578E5" w:rsidSect="00ED5496">
          <w:type w:val="continuous"/>
          <w:pgSz w:w="11906" w:h="16838"/>
          <w:pgMar w:top="1418" w:right="2268" w:bottom="1276" w:left="1701" w:header="720" w:footer="260" w:gutter="0"/>
          <w:cols w:space="497"/>
          <w:titlePg/>
        </w:sectPr>
      </w:pPr>
    </w:p>
    <w:p w:rsidR="006C779E" w:rsidRPr="008578E5" w:rsidRDefault="006C779E" w:rsidP="009702EC">
      <w:pPr>
        <w:pStyle w:val="Normallistas"/>
        <w:rPr>
          <w:rFonts w:eastAsiaTheme="minorEastAsia" w:cs="Arial"/>
          <w:color w:val="000000" w:themeColor="text1"/>
          <w:kern w:val="24"/>
        </w:rPr>
      </w:pPr>
      <w:r w:rsidRPr="008578E5">
        <w:rPr>
          <w:rFonts w:eastAsiaTheme="minorEastAsia" w:cs="Arial"/>
          <w:color w:val="000000" w:themeColor="text1"/>
          <w:kern w:val="24"/>
        </w:rPr>
        <w:t>Medicina Interna</w:t>
      </w:r>
    </w:p>
    <w:p w:rsidR="006C779E" w:rsidRPr="00ED5496" w:rsidRDefault="006C779E" w:rsidP="0068118A">
      <w:pPr>
        <w:rPr>
          <w:color w:val="595959" w:themeColor="text1" w:themeTint="A6"/>
        </w:rPr>
      </w:pPr>
      <w:r w:rsidRPr="00ED5496">
        <w:rPr>
          <w:color w:val="595959" w:themeColor="text1" w:themeTint="A6"/>
        </w:rPr>
        <w:t> </w:t>
      </w:r>
    </w:p>
    <w:p w:rsidR="006C779E" w:rsidRPr="00ED5496" w:rsidRDefault="006C779E" w:rsidP="0068118A">
      <w:pPr>
        <w:pStyle w:val="Titulo2Memoria"/>
        <w:rPr>
          <w:color w:val="595959" w:themeColor="text1" w:themeTint="A6"/>
        </w:rPr>
        <w:sectPr w:rsidR="006C779E" w:rsidRPr="00ED5496" w:rsidSect="00BE5500">
          <w:type w:val="continuous"/>
          <w:pgSz w:w="11906" w:h="16838"/>
          <w:pgMar w:top="1418" w:right="2268" w:bottom="1276" w:left="1701" w:header="720" w:footer="260" w:gutter="0"/>
          <w:cols w:num="3" w:space="497"/>
          <w:titlePg/>
        </w:sectPr>
      </w:pPr>
    </w:p>
    <w:p w:rsidR="006C779E" w:rsidRPr="00ED5496" w:rsidRDefault="006C779E" w:rsidP="00E44602">
      <w:pPr>
        <w:pStyle w:val="Nivel03confilete"/>
      </w:pPr>
      <w:r w:rsidRPr="00ED5496">
        <w:t>Servicios Centrales</w:t>
      </w:r>
    </w:p>
    <w:p w:rsidR="006C779E" w:rsidRPr="00ED5496" w:rsidRDefault="006C779E" w:rsidP="00E44602">
      <w:pPr>
        <w:pStyle w:val="Nivel03confilete"/>
        <w:sectPr w:rsidR="006C779E" w:rsidRPr="00ED5496" w:rsidSect="00BE5500">
          <w:type w:val="continuous"/>
          <w:pgSz w:w="11906" w:h="16838"/>
          <w:pgMar w:top="1418" w:right="2268" w:bottom="1276" w:left="1701" w:header="720" w:footer="260" w:gutter="0"/>
          <w:cols w:space="720"/>
          <w:titlePg/>
        </w:sectPr>
      </w:pPr>
    </w:p>
    <w:p w:rsidR="006C779E" w:rsidRPr="008578E5" w:rsidRDefault="006C779E" w:rsidP="009702EC">
      <w:pPr>
        <w:pStyle w:val="Normallistas"/>
        <w:rPr>
          <w:rFonts w:eastAsiaTheme="minorEastAsia" w:cs="Arial"/>
          <w:color w:val="000000" w:themeColor="text1"/>
          <w:kern w:val="24"/>
        </w:rPr>
      </w:pPr>
      <w:r w:rsidRPr="008578E5">
        <w:rPr>
          <w:rFonts w:eastAsiaTheme="minorEastAsia" w:cs="Arial"/>
          <w:color w:val="000000" w:themeColor="text1"/>
          <w:kern w:val="24"/>
        </w:rPr>
        <w:t>Farmacia Hospitalaria</w:t>
      </w:r>
    </w:p>
    <w:p w:rsidR="006C779E" w:rsidRPr="008578E5" w:rsidRDefault="00ED5496" w:rsidP="009702EC">
      <w:pPr>
        <w:pStyle w:val="Normallistas"/>
        <w:rPr>
          <w:rFonts w:eastAsiaTheme="minorEastAsia" w:cs="Arial"/>
          <w:color w:val="000000" w:themeColor="text1"/>
          <w:kern w:val="24"/>
        </w:rPr>
      </w:pPr>
      <w:r w:rsidRPr="008578E5">
        <w:rPr>
          <w:rFonts w:eastAsiaTheme="minorEastAsia" w:cs="Arial"/>
          <w:color w:val="000000" w:themeColor="text1"/>
          <w:kern w:val="24"/>
        </w:rPr>
        <w:t xml:space="preserve">Medicina Física y </w:t>
      </w:r>
      <w:hyperlink r:id="rId31" w:history="1">
        <w:r w:rsidR="006C779E" w:rsidRPr="008578E5">
          <w:rPr>
            <w:rFonts w:eastAsiaTheme="minorEastAsia" w:cs="Arial"/>
            <w:color w:val="000000" w:themeColor="text1"/>
            <w:kern w:val="24"/>
          </w:rPr>
          <w:t>Rehabilitación</w:t>
        </w:r>
      </w:hyperlink>
    </w:p>
    <w:p w:rsidR="00ED5496" w:rsidRDefault="00ED5496" w:rsidP="008578E5">
      <w:pPr>
        <w:spacing w:before="0" w:line="240" w:lineRule="auto"/>
        <w:rPr>
          <w:rFonts w:eastAsiaTheme="minorEastAsia" w:cs="Arial"/>
          <w:color w:val="000000" w:themeColor="text1"/>
          <w:kern w:val="24"/>
        </w:rPr>
      </w:pPr>
    </w:p>
    <w:p w:rsidR="009702EC" w:rsidRDefault="009702EC" w:rsidP="009702EC">
      <w:pPr>
        <w:pStyle w:val="Nivel03confilete"/>
      </w:pPr>
      <w:r w:rsidRPr="00E44602">
        <w:t>Áreas de Enfermería</w:t>
      </w:r>
    </w:p>
    <w:p w:rsidR="009702EC" w:rsidRPr="008578E5" w:rsidRDefault="009702EC" w:rsidP="009702EC">
      <w:pPr>
        <w:pStyle w:val="Normallistas"/>
      </w:pPr>
      <w:r w:rsidRPr="008578E5">
        <w:t>Creación de la Unidad de Heridas Cutáneas Crónicas</w:t>
      </w:r>
      <w:r>
        <w:t>.</w:t>
      </w:r>
    </w:p>
    <w:p w:rsidR="009702EC" w:rsidRPr="008578E5" w:rsidRDefault="009702EC" w:rsidP="008578E5">
      <w:pPr>
        <w:spacing w:before="0" w:line="240" w:lineRule="auto"/>
        <w:rPr>
          <w:rFonts w:eastAsiaTheme="minorEastAsia" w:cs="Arial"/>
          <w:color w:val="000000" w:themeColor="text1"/>
          <w:kern w:val="24"/>
        </w:rPr>
      </w:pPr>
    </w:p>
    <w:p w:rsidR="009702EC" w:rsidRDefault="009702EC" w:rsidP="009702EC">
      <w:pPr>
        <w:pStyle w:val="Nivel03confilete"/>
      </w:pPr>
      <w:r>
        <w:t>Unidades Pluridisciplinares</w:t>
      </w:r>
    </w:p>
    <w:p w:rsidR="009702EC" w:rsidRPr="007D19B8" w:rsidRDefault="009702EC" w:rsidP="009702EC">
      <w:pPr>
        <w:pStyle w:val="Normallistas"/>
      </w:pPr>
      <w:r w:rsidRPr="007D19B8">
        <w:t>Cuidados Paliativos – Unidad de Hospitalización</w:t>
      </w:r>
    </w:p>
    <w:p w:rsidR="009702EC" w:rsidRPr="007D19B8" w:rsidRDefault="009702EC" w:rsidP="009702EC">
      <w:pPr>
        <w:pStyle w:val="Normallistas"/>
      </w:pPr>
      <w:r w:rsidRPr="007D19B8">
        <w:t>Unidad de Telemedicina</w:t>
      </w:r>
    </w:p>
    <w:p w:rsidR="009702EC" w:rsidRDefault="009702EC" w:rsidP="008578E5">
      <w:pPr>
        <w:spacing w:before="0" w:line="240" w:lineRule="auto"/>
        <w:rPr>
          <w:rFonts w:eastAsiaTheme="minorEastAsia" w:cs="Arial"/>
          <w:color w:val="000000" w:themeColor="text1"/>
          <w:kern w:val="24"/>
        </w:rPr>
      </w:pPr>
    </w:p>
    <w:p w:rsidR="009702EC" w:rsidRDefault="009702EC" w:rsidP="008578E5">
      <w:pPr>
        <w:spacing w:before="0" w:line="240" w:lineRule="auto"/>
        <w:rPr>
          <w:rFonts w:eastAsiaTheme="minorEastAsia" w:cs="Arial"/>
          <w:color w:val="000000" w:themeColor="text1"/>
          <w:kern w:val="24"/>
        </w:rPr>
      </w:pPr>
    </w:p>
    <w:p w:rsidR="0024629E" w:rsidRDefault="0024629E" w:rsidP="0024629E">
      <w:pPr>
        <w:pStyle w:val="TITULO-Nivel3"/>
      </w:pPr>
      <w:r>
        <w:t>Alianzas Estratégicas</w:t>
      </w:r>
    </w:p>
    <w:p w:rsidR="0024629E" w:rsidRPr="008578E5" w:rsidRDefault="0024629E" w:rsidP="0024629E">
      <w:pPr>
        <w:pStyle w:val="Columnas"/>
        <w:jc w:val="both"/>
        <w:rPr>
          <w:rFonts w:eastAsiaTheme="minorEastAsia" w:cs="Arial"/>
          <w:color w:val="000000" w:themeColor="text1"/>
          <w:kern w:val="24"/>
        </w:rPr>
      </w:pPr>
      <w:r w:rsidRPr="007D19B8">
        <w:rPr>
          <w:rFonts w:eastAsiaTheme="minorEastAsia" w:cs="Arial"/>
          <w:color w:val="000000" w:themeColor="text1"/>
          <w:kern w:val="24"/>
        </w:rPr>
        <w:t>El Hospital mantiene una Alianza Estratégica desde el 9 de abril del 2018 con el Hospital Universitario Fundación de</w:t>
      </w:r>
      <w:r w:rsidRPr="008578E5">
        <w:rPr>
          <w:rFonts w:eastAsiaTheme="minorEastAsia" w:cs="Arial"/>
          <w:color w:val="000000" w:themeColor="text1"/>
          <w:kern w:val="24"/>
        </w:rPr>
        <w:t xml:space="preserve"> Alcorcón</w:t>
      </w:r>
      <w:r>
        <w:rPr>
          <w:rFonts w:eastAsiaTheme="minorEastAsia" w:cs="Arial"/>
          <w:color w:val="000000" w:themeColor="text1"/>
          <w:kern w:val="24"/>
        </w:rPr>
        <w:t>.</w:t>
      </w:r>
    </w:p>
    <w:p w:rsidR="0024629E" w:rsidRDefault="0024629E" w:rsidP="0024629E">
      <w:pPr>
        <w:spacing w:before="0" w:line="240" w:lineRule="auto"/>
        <w:rPr>
          <w:rFonts w:eastAsiaTheme="minorEastAsia" w:cs="Arial"/>
          <w:color w:val="000000" w:themeColor="text1"/>
          <w:kern w:val="24"/>
        </w:rPr>
      </w:pPr>
    </w:p>
    <w:p w:rsidR="009702EC" w:rsidRDefault="009702EC" w:rsidP="009702EC">
      <w:pPr>
        <w:pStyle w:val="TITULO-Nivel3"/>
      </w:pPr>
      <w:r w:rsidRPr="007D19B8">
        <w:t>Otros Servicios</w:t>
      </w:r>
    </w:p>
    <w:p w:rsidR="009702EC" w:rsidRPr="009B0B0F" w:rsidRDefault="009702EC" w:rsidP="004B3105">
      <w:pPr>
        <w:rPr>
          <w:rFonts w:eastAsiaTheme="minorEastAsia"/>
        </w:rPr>
      </w:pPr>
      <w:r w:rsidRPr="007D19B8">
        <w:rPr>
          <w:rFonts w:eastAsiaTheme="minorEastAsia"/>
        </w:rPr>
        <w:t>Una actividad específica del Hospital</w:t>
      </w:r>
      <w:r w:rsidRPr="009B0B0F">
        <w:rPr>
          <w:rFonts w:eastAsiaTheme="minorEastAsia"/>
        </w:rPr>
        <w:t xml:space="preserve"> es la realizada mediante el sistema de Telemedicina del que fuimos dotados en 2007 y que, </w:t>
      </w:r>
      <w:r w:rsidRPr="007D19B8">
        <w:rPr>
          <w:rFonts w:eastAsiaTheme="minorEastAsia"/>
        </w:rPr>
        <w:t>tras</w:t>
      </w:r>
      <w:r w:rsidRPr="009B0B0F">
        <w:rPr>
          <w:rFonts w:eastAsiaTheme="minorEastAsia"/>
        </w:rPr>
        <w:t xml:space="preserve"> </w:t>
      </w:r>
      <w:r>
        <w:rPr>
          <w:rFonts w:eastAsiaTheme="minorEastAsia"/>
        </w:rPr>
        <w:t>14</w:t>
      </w:r>
      <w:r w:rsidRPr="009B0B0F">
        <w:rPr>
          <w:rFonts w:eastAsiaTheme="minorEastAsia"/>
        </w:rPr>
        <w:t xml:space="preserve"> años de uso, ha quedado plenamente integrado entre los servicios del Hospital. </w:t>
      </w:r>
    </w:p>
    <w:p w:rsidR="009702EC" w:rsidRPr="009B0B0F" w:rsidRDefault="009702EC" w:rsidP="004B3105">
      <w:pPr>
        <w:spacing w:before="0"/>
        <w:rPr>
          <w:rFonts w:eastAsiaTheme="minorEastAsia"/>
        </w:rPr>
      </w:pPr>
    </w:p>
    <w:p w:rsidR="009702EC" w:rsidRPr="002A637A" w:rsidRDefault="009702EC" w:rsidP="004B3105">
      <w:pPr>
        <w:rPr>
          <w:rFonts w:eastAsiaTheme="minorEastAsia"/>
          <w:vanish/>
          <w:specVanish/>
        </w:rPr>
      </w:pPr>
      <w:r w:rsidRPr="007D19B8">
        <w:rPr>
          <w:rFonts w:eastAsiaTheme="minorEastAsia"/>
        </w:rPr>
        <w:t xml:space="preserve">Además, desde el mes de enero de 2014, se vienen realizando las radiografías ambulatorias de los pacientes que nos solicitan desde los Centros de Salud de Villa del Prado y Aldea del Fresno, Cadalso de los Vidrios y San Martín de Valdeiglesias, actividad que se inició en </w:t>
      </w:r>
      <w:r w:rsidR="00BD7A51" w:rsidRPr="007D19B8">
        <w:rPr>
          <w:rFonts w:eastAsiaTheme="minorEastAsia"/>
        </w:rPr>
        <w:t>diciembre</w:t>
      </w:r>
      <w:r w:rsidRPr="007D19B8">
        <w:rPr>
          <w:rFonts w:eastAsiaTheme="minorEastAsia"/>
        </w:rPr>
        <w:t xml:space="preserve"> de 2013, ahorrando así un desplazamiento de más de </w:t>
      </w:r>
      <w:smartTag w:uri="urn:schemas-microsoft-com:office:smarttags" w:element="metricconverter">
        <w:smartTagPr>
          <w:attr w:name="ProductID" w:val="50 kil￳metros"/>
        </w:smartTagPr>
        <w:r w:rsidRPr="007D19B8">
          <w:rPr>
            <w:rFonts w:eastAsiaTheme="minorEastAsia"/>
          </w:rPr>
          <w:t>50 kilómetros</w:t>
        </w:r>
      </w:smartTag>
      <w:r w:rsidRPr="007D19B8">
        <w:rPr>
          <w:rFonts w:eastAsiaTheme="minorEastAsia"/>
        </w:rPr>
        <w:t xml:space="preserve"> (hasta el Hospital Rey Juan Carlos en Móstoles) a los usuarios. Fruto de esta iniciativa, son las 1</w:t>
      </w:r>
      <w:r w:rsidR="004B3105">
        <w:rPr>
          <w:rFonts w:eastAsiaTheme="minorEastAsia"/>
        </w:rPr>
        <w:t>.</w:t>
      </w:r>
      <w:r w:rsidRPr="007D19B8">
        <w:rPr>
          <w:rFonts w:eastAsiaTheme="minorEastAsia"/>
        </w:rPr>
        <w:t>042 radiografías realizadas a lo largo del año 2020, a pesar que desde el mes de marzo debido a la pandemia se suspendieron las radiografías ambulatorias.</w:t>
      </w:r>
    </w:p>
    <w:p w:rsidR="009702EC" w:rsidRPr="002A637A" w:rsidRDefault="009702EC" w:rsidP="004B3105">
      <w:pPr>
        <w:rPr>
          <w:rFonts w:eastAsiaTheme="minorEastAsia"/>
          <w:vanish/>
          <w:specVanish/>
        </w:rPr>
      </w:pPr>
      <w:r>
        <w:rPr>
          <w:rFonts w:eastAsiaTheme="minorEastAsia"/>
        </w:rPr>
        <w:t xml:space="preserve">   </w:t>
      </w:r>
    </w:p>
    <w:p w:rsidR="009702EC" w:rsidRDefault="009702EC" w:rsidP="004B3105">
      <w:pPr>
        <w:rPr>
          <w:rFonts w:eastAsiaTheme="minorEastAsia"/>
        </w:rPr>
      </w:pPr>
    </w:p>
    <w:p w:rsidR="009702EC" w:rsidRDefault="009702EC" w:rsidP="004B3105">
      <w:pPr>
        <w:rPr>
          <w:rFonts w:eastAsiaTheme="minorEastAsia"/>
        </w:rPr>
      </w:pPr>
    </w:p>
    <w:p w:rsidR="009702EC" w:rsidRPr="007D19B8" w:rsidRDefault="009702EC" w:rsidP="009702EC">
      <w:pPr>
        <w:pStyle w:val="Columnas"/>
      </w:pPr>
    </w:p>
    <w:p w:rsidR="009702EC" w:rsidRPr="008578E5" w:rsidRDefault="009702EC" w:rsidP="008578E5">
      <w:pPr>
        <w:spacing w:before="0" w:line="240" w:lineRule="auto"/>
        <w:rPr>
          <w:rFonts w:eastAsiaTheme="minorEastAsia" w:cs="Arial"/>
          <w:color w:val="000000" w:themeColor="text1"/>
          <w:kern w:val="24"/>
        </w:rPr>
        <w:sectPr w:rsidR="009702EC" w:rsidRPr="008578E5" w:rsidSect="00ED5496">
          <w:type w:val="continuous"/>
          <w:pgSz w:w="11906" w:h="16838"/>
          <w:pgMar w:top="1418" w:right="2268" w:bottom="1276" w:left="1701" w:header="720" w:footer="260" w:gutter="0"/>
          <w:cols w:space="720"/>
          <w:titlePg/>
        </w:sectPr>
      </w:pPr>
    </w:p>
    <w:p w:rsidR="00ED48B7" w:rsidRPr="009702EC" w:rsidRDefault="00692E5F" w:rsidP="009702EC">
      <w:pPr>
        <w:pStyle w:val="TITULO-Nivel2"/>
      </w:pPr>
      <w:bookmarkStart w:id="28" w:name="_Toc75343940"/>
      <w:bookmarkStart w:id="29" w:name="_Toc85048289"/>
      <w:r w:rsidRPr="009702EC">
        <w:lastRenderedPageBreak/>
        <w:t>Recursos Humanos</w:t>
      </w:r>
      <w:bookmarkEnd w:id="28"/>
      <w:bookmarkEnd w:id="29"/>
    </w:p>
    <w:tbl>
      <w:tblPr>
        <w:tblStyle w:val="TablaGeneral"/>
        <w:tblpPr w:leftFromText="141" w:rightFromText="141" w:vertAnchor="text"/>
        <w:tblW w:w="8274" w:type="dxa"/>
        <w:tblLayout w:type="fixed"/>
        <w:tblLook w:val="06E0" w:firstRow="1" w:lastRow="1" w:firstColumn="1" w:lastColumn="0" w:noHBand="1" w:noVBand="1"/>
      </w:tblPr>
      <w:tblGrid>
        <w:gridCol w:w="5763"/>
        <w:gridCol w:w="1254"/>
        <w:gridCol w:w="1257"/>
      </w:tblGrid>
      <w:tr w:rsidR="005E078F" w:rsidRPr="005E078F" w:rsidTr="00BA78C7">
        <w:trPr>
          <w:cnfStyle w:val="100000000000" w:firstRow="1" w:lastRow="0" w:firstColumn="0" w:lastColumn="0" w:oddVBand="0" w:evenVBand="0" w:oddHBand="0"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5763" w:type="dxa"/>
          </w:tcPr>
          <w:p w:rsidR="00621118" w:rsidRPr="001F13ED" w:rsidRDefault="00621118" w:rsidP="00736C14">
            <w:pPr>
              <w:ind w:left="114"/>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CATEGOR</w:t>
            </w:r>
            <w:r w:rsidR="00EF255C" w:rsidRPr="001F13ED">
              <w:rPr>
                <w:rFonts w:ascii="Montserrat SemiBold" w:hAnsi="Montserrat SemiBold"/>
                <w:b w:val="0"/>
                <w:color w:val="000000" w:themeColor="text1"/>
                <w:lang w:val="es-ES_tradnl"/>
              </w:rPr>
              <w:t>Í</w:t>
            </w:r>
            <w:r w:rsidRPr="001F13ED">
              <w:rPr>
                <w:rFonts w:ascii="Montserrat SemiBold" w:hAnsi="Montserrat SemiBold"/>
                <w:b w:val="0"/>
                <w:color w:val="000000" w:themeColor="text1"/>
                <w:lang w:val="es-ES_tradnl"/>
              </w:rPr>
              <w:t>A PROFESIONAL</w:t>
            </w:r>
          </w:p>
        </w:tc>
        <w:tc>
          <w:tcPr>
            <w:tcW w:w="1254" w:type="dxa"/>
          </w:tcPr>
          <w:p w:rsidR="00621118" w:rsidRPr="001F13ED" w:rsidRDefault="00621118" w:rsidP="00736C14">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2019</w:t>
            </w:r>
          </w:p>
        </w:tc>
        <w:tc>
          <w:tcPr>
            <w:tcW w:w="1256" w:type="dxa"/>
          </w:tcPr>
          <w:p w:rsidR="00621118" w:rsidRPr="001F13ED" w:rsidRDefault="00621118" w:rsidP="00736C14">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2020</w:t>
            </w:r>
          </w:p>
        </w:tc>
      </w:tr>
      <w:tr w:rsidR="00644583"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644583" w:rsidRPr="00DF3267" w:rsidRDefault="00644583" w:rsidP="00736C14">
            <w:pPr>
              <w:ind w:left="114"/>
            </w:pPr>
            <w:r w:rsidRPr="00DF3267">
              <w:rPr>
                <w:lang w:val="es-ES_tradnl"/>
              </w:rPr>
              <w:t>Director Gerente</w:t>
            </w:r>
          </w:p>
        </w:tc>
        <w:tc>
          <w:tcPr>
            <w:tcW w:w="1254" w:type="dxa"/>
          </w:tcPr>
          <w:p w:rsidR="00644583" w:rsidRPr="00DF3267" w:rsidRDefault="00ED5496"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56" w:type="dxa"/>
          </w:tcPr>
          <w:p w:rsidR="00644583" w:rsidRPr="00DF3267" w:rsidRDefault="00AF4A83" w:rsidP="00AF4A83">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644583" w:rsidRPr="00DF3267" w:rsidRDefault="00644583" w:rsidP="00736C14">
            <w:pPr>
              <w:ind w:left="114"/>
            </w:pPr>
            <w:r w:rsidRPr="00DF3267">
              <w:rPr>
                <w:lang w:val="es-ES_tradnl"/>
              </w:rPr>
              <w:t>Director Médico</w:t>
            </w:r>
          </w:p>
        </w:tc>
        <w:tc>
          <w:tcPr>
            <w:tcW w:w="1254" w:type="dxa"/>
          </w:tcPr>
          <w:p w:rsidR="00644583" w:rsidRPr="00DF3267" w:rsidRDefault="00ED5496"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56" w:type="dxa"/>
          </w:tcPr>
          <w:p w:rsidR="00644583" w:rsidRPr="00DF3267" w:rsidRDefault="00AF4A83" w:rsidP="00AF4A83">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644583" w:rsidRPr="00DF3267" w:rsidRDefault="00644583" w:rsidP="00736C14">
            <w:pPr>
              <w:ind w:left="114"/>
            </w:pPr>
            <w:r w:rsidRPr="00DF3267">
              <w:rPr>
                <w:lang w:val="es-ES_tradnl"/>
              </w:rPr>
              <w:t>Director de Gestión</w:t>
            </w:r>
          </w:p>
        </w:tc>
        <w:tc>
          <w:tcPr>
            <w:tcW w:w="1254" w:type="dxa"/>
          </w:tcPr>
          <w:p w:rsidR="00644583" w:rsidRPr="00DF3267" w:rsidRDefault="00ED5496"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56" w:type="dxa"/>
          </w:tcPr>
          <w:p w:rsidR="00644583" w:rsidRPr="00DF3267" w:rsidRDefault="00AF4A83" w:rsidP="00AF4A83">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644583" w:rsidRPr="00DF3267" w:rsidRDefault="00644583" w:rsidP="00736C14">
            <w:pPr>
              <w:ind w:left="114"/>
            </w:pPr>
            <w:r w:rsidRPr="00DF3267">
              <w:rPr>
                <w:lang w:val="es-ES_tradnl"/>
              </w:rPr>
              <w:t>Director de Enfermería</w:t>
            </w:r>
          </w:p>
        </w:tc>
        <w:tc>
          <w:tcPr>
            <w:tcW w:w="1254" w:type="dxa"/>
          </w:tcPr>
          <w:p w:rsidR="00644583" w:rsidRPr="00DF3267" w:rsidRDefault="00ED5496"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56" w:type="dxa"/>
          </w:tcPr>
          <w:p w:rsidR="00644583" w:rsidRPr="00DF3267" w:rsidRDefault="00AF4A83" w:rsidP="00AF4A83">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5E078F" w:rsidRPr="005E078F" w:rsidTr="00BA78C7">
        <w:trPr>
          <w:trHeight w:val="497"/>
        </w:trPr>
        <w:tc>
          <w:tcPr>
            <w:cnfStyle w:val="001000000000" w:firstRow="0" w:lastRow="0" w:firstColumn="1" w:lastColumn="0" w:oddVBand="0" w:evenVBand="0" w:oddHBand="0" w:evenHBand="0" w:firstRowFirstColumn="0" w:firstRowLastColumn="0" w:lastRowFirstColumn="0" w:lastRowLastColumn="0"/>
            <w:tcW w:w="8274" w:type="dxa"/>
            <w:gridSpan w:val="3"/>
            <w:shd w:val="clear" w:color="auto" w:fill="DAEEF3" w:themeFill="accent5" w:themeFillTint="33"/>
            <w:hideMark/>
          </w:tcPr>
          <w:p w:rsidR="00644583" w:rsidRPr="005E078F" w:rsidRDefault="00644583" w:rsidP="0024629E">
            <w:pPr>
              <w:spacing w:before="0"/>
              <w:ind w:left="114" w:right="183"/>
              <w:jc w:val="left"/>
              <w:rPr>
                <w:rFonts w:ascii="Montserrat SemiBold" w:hAnsi="Montserrat SemiBold"/>
                <w:color w:val="000000" w:themeColor="text1"/>
              </w:rPr>
            </w:pPr>
            <w:r w:rsidRPr="005E078F">
              <w:rPr>
                <w:rFonts w:ascii="Montserrat SemiBold" w:hAnsi="Montserrat SemiBold"/>
                <w:color w:val="000000" w:themeColor="text1"/>
                <w:lang w:val="es-ES_tradnl"/>
              </w:rPr>
              <w:t>ÁREA MÉDICA</w:t>
            </w:r>
          </w:p>
        </w:tc>
      </w:tr>
      <w:tr w:rsidR="00644583"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644583" w:rsidRPr="009E7227" w:rsidRDefault="00644583" w:rsidP="00736C14">
            <w:pPr>
              <w:ind w:left="114"/>
            </w:pPr>
            <w:r w:rsidRPr="009E7227">
              <w:rPr>
                <w:lang w:val="es-ES_tradnl"/>
              </w:rPr>
              <w:t>Facultativos</w:t>
            </w:r>
          </w:p>
        </w:tc>
        <w:tc>
          <w:tcPr>
            <w:tcW w:w="1254" w:type="dxa"/>
          </w:tcPr>
          <w:p w:rsidR="00644583" w:rsidRPr="009E7227" w:rsidRDefault="00ED5496" w:rsidP="00736C14">
            <w:pPr>
              <w:ind w:left="114" w:right="246"/>
              <w:jc w:val="right"/>
              <w:cnfStyle w:val="000000000000" w:firstRow="0" w:lastRow="0" w:firstColumn="0" w:lastColumn="0" w:oddVBand="0" w:evenVBand="0" w:oddHBand="0" w:evenHBand="0" w:firstRowFirstColumn="0" w:firstRowLastColumn="0" w:lastRowFirstColumn="0" w:lastRowLastColumn="0"/>
            </w:pPr>
            <w:r>
              <w:t>19</w:t>
            </w:r>
          </w:p>
        </w:tc>
        <w:tc>
          <w:tcPr>
            <w:tcW w:w="1256" w:type="dxa"/>
          </w:tcPr>
          <w:p w:rsidR="00644583" w:rsidRPr="009E7227" w:rsidRDefault="00AF4A83" w:rsidP="00AF4A83">
            <w:pPr>
              <w:ind w:left="114" w:right="183"/>
              <w:jc w:val="center"/>
              <w:cnfStyle w:val="000000000000" w:firstRow="0" w:lastRow="0" w:firstColumn="0" w:lastColumn="0" w:oddVBand="0" w:evenVBand="0" w:oddHBand="0" w:evenHBand="0" w:firstRowFirstColumn="0" w:firstRowLastColumn="0" w:lastRowFirstColumn="0" w:lastRowLastColumn="0"/>
            </w:pPr>
            <w:r>
              <w:t>20</w:t>
            </w:r>
          </w:p>
        </w:tc>
      </w:tr>
      <w:tr w:rsidR="00644583" w:rsidRPr="009E7227" w:rsidTr="00BA78C7">
        <w:trPr>
          <w:trHeight w:val="497"/>
        </w:trPr>
        <w:tc>
          <w:tcPr>
            <w:cnfStyle w:val="001000000000" w:firstRow="0" w:lastRow="0" w:firstColumn="1" w:lastColumn="0" w:oddVBand="0" w:evenVBand="0" w:oddHBand="0" w:evenHBand="0" w:firstRowFirstColumn="0" w:firstRowLastColumn="0" w:lastRowFirstColumn="0" w:lastRowLastColumn="0"/>
            <w:tcW w:w="8274" w:type="dxa"/>
            <w:gridSpan w:val="3"/>
            <w:shd w:val="clear" w:color="auto" w:fill="DAEEF3" w:themeFill="accent5" w:themeFillTint="33"/>
          </w:tcPr>
          <w:p w:rsidR="00644583" w:rsidRPr="005E078F" w:rsidRDefault="00644583" w:rsidP="0024629E">
            <w:pPr>
              <w:spacing w:before="0"/>
              <w:ind w:left="114" w:right="183"/>
              <w:jc w:val="left"/>
              <w:rPr>
                <w:rFonts w:ascii="Montserrat SemiBold" w:hAnsi="Montserrat SemiBold"/>
                <w:color w:val="000000" w:themeColor="text1"/>
              </w:rPr>
            </w:pPr>
            <w:r w:rsidRPr="005E078F">
              <w:rPr>
                <w:rFonts w:ascii="Montserrat SemiBold" w:hAnsi="Montserrat SemiBold"/>
                <w:color w:val="000000" w:themeColor="text1"/>
              </w:rPr>
              <w:t>ÁREA ENFERMERÍA</w:t>
            </w:r>
          </w:p>
        </w:tc>
      </w:tr>
      <w:tr w:rsidR="00644583"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644583" w:rsidRPr="009E7227" w:rsidRDefault="00644583" w:rsidP="00736C14">
            <w:pPr>
              <w:ind w:left="114"/>
            </w:pPr>
            <w:r w:rsidRPr="009E7227">
              <w:rPr>
                <w:lang w:val="es-ES_tradnl"/>
              </w:rPr>
              <w:t>Enfermeras/os</w:t>
            </w:r>
          </w:p>
        </w:tc>
        <w:tc>
          <w:tcPr>
            <w:tcW w:w="1254" w:type="dxa"/>
          </w:tcPr>
          <w:p w:rsidR="00644583" w:rsidRPr="009E7227" w:rsidRDefault="00ED5496" w:rsidP="00243959">
            <w:pPr>
              <w:ind w:left="114" w:right="246"/>
              <w:jc w:val="right"/>
              <w:cnfStyle w:val="000000000000" w:firstRow="0" w:lastRow="0" w:firstColumn="0" w:lastColumn="0" w:oddVBand="0" w:evenVBand="0" w:oddHBand="0" w:evenHBand="0" w:firstRowFirstColumn="0" w:firstRowLastColumn="0" w:lastRowFirstColumn="0" w:lastRowLastColumn="0"/>
            </w:pPr>
            <w:r>
              <w:t>67</w:t>
            </w:r>
          </w:p>
        </w:tc>
        <w:tc>
          <w:tcPr>
            <w:tcW w:w="1256" w:type="dxa"/>
          </w:tcPr>
          <w:p w:rsidR="00644583" w:rsidRPr="009E7227" w:rsidRDefault="00AF4A83" w:rsidP="00AF4A83">
            <w:pPr>
              <w:ind w:left="114" w:right="183"/>
              <w:jc w:val="center"/>
              <w:cnfStyle w:val="000000000000" w:firstRow="0" w:lastRow="0" w:firstColumn="0" w:lastColumn="0" w:oddVBand="0" w:evenVBand="0" w:oddHBand="0" w:evenHBand="0" w:firstRowFirstColumn="0" w:firstRowLastColumn="0" w:lastRowFirstColumn="0" w:lastRowLastColumn="0"/>
            </w:pPr>
            <w:r>
              <w:t>67</w:t>
            </w:r>
          </w:p>
        </w:tc>
      </w:tr>
      <w:tr w:rsidR="00644583"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644583" w:rsidRPr="009E7227" w:rsidRDefault="00644583" w:rsidP="00736C14">
            <w:pPr>
              <w:ind w:left="114"/>
            </w:pPr>
            <w:r w:rsidRPr="009E7227">
              <w:rPr>
                <w:lang w:val="es-ES_tradnl"/>
              </w:rPr>
              <w:t>Fisioterapeutas/logopedas</w:t>
            </w:r>
          </w:p>
        </w:tc>
        <w:tc>
          <w:tcPr>
            <w:tcW w:w="1254" w:type="dxa"/>
          </w:tcPr>
          <w:p w:rsidR="00644583" w:rsidRPr="009E7227" w:rsidRDefault="00ED5496" w:rsidP="00736C14">
            <w:pPr>
              <w:ind w:left="114" w:right="246"/>
              <w:jc w:val="right"/>
              <w:cnfStyle w:val="000000000000" w:firstRow="0" w:lastRow="0" w:firstColumn="0" w:lastColumn="0" w:oddVBand="0" w:evenVBand="0" w:oddHBand="0" w:evenHBand="0" w:firstRowFirstColumn="0" w:firstRowLastColumn="0" w:lastRowFirstColumn="0" w:lastRowLastColumn="0"/>
            </w:pPr>
            <w:r>
              <w:t>8/1</w:t>
            </w:r>
          </w:p>
        </w:tc>
        <w:tc>
          <w:tcPr>
            <w:tcW w:w="1256" w:type="dxa"/>
          </w:tcPr>
          <w:p w:rsidR="00644583" w:rsidRPr="009E7227" w:rsidRDefault="00AF4A83" w:rsidP="00AF4A83">
            <w:pPr>
              <w:ind w:left="114" w:right="183"/>
              <w:jc w:val="center"/>
              <w:cnfStyle w:val="000000000000" w:firstRow="0" w:lastRow="0" w:firstColumn="0" w:lastColumn="0" w:oddVBand="0" w:evenVBand="0" w:oddHBand="0" w:evenHBand="0" w:firstRowFirstColumn="0" w:firstRowLastColumn="0" w:lastRowFirstColumn="0" w:lastRowLastColumn="0"/>
            </w:pPr>
            <w:r>
              <w:t>8/1</w:t>
            </w:r>
          </w:p>
        </w:tc>
      </w:tr>
      <w:tr w:rsidR="00644583"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644583" w:rsidRPr="009E7227" w:rsidRDefault="00644583" w:rsidP="00736C14">
            <w:pPr>
              <w:ind w:left="114"/>
            </w:pPr>
            <w:r w:rsidRPr="009E7227">
              <w:rPr>
                <w:lang w:val="es-ES_tradnl"/>
              </w:rPr>
              <w:t>Terapeutas ocupacionales</w:t>
            </w:r>
          </w:p>
        </w:tc>
        <w:tc>
          <w:tcPr>
            <w:tcW w:w="1254" w:type="dxa"/>
          </w:tcPr>
          <w:p w:rsidR="00644583" w:rsidRPr="009E7227" w:rsidRDefault="00ED5496" w:rsidP="00736C14">
            <w:pPr>
              <w:ind w:left="114" w:right="246"/>
              <w:jc w:val="right"/>
              <w:cnfStyle w:val="000000000000" w:firstRow="0" w:lastRow="0" w:firstColumn="0" w:lastColumn="0" w:oddVBand="0" w:evenVBand="0" w:oddHBand="0" w:evenHBand="0" w:firstRowFirstColumn="0" w:firstRowLastColumn="0" w:lastRowFirstColumn="0" w:lastRowLastColumn="0"/>
            </w:pPr>
            <w:r>
              <w:t>3</w:t>
            </w:r>
          </w:p>
        </w:tc>
        <w:tc>
          <w:tcPr>
            <w:tcW w:w="1256" w:type="dxa"/>
          </w:tcPr>
          <w:p w:rsidR="00644583" w:rsidRPr="009E7227" w:rsidRDefault="00AF4A83" w:rsidP="00AF4A83">
            <w:pPr>
              <w:ind w:left="114" w:right="183"/>
              <w:jc w:val="center"/>
              <w:cnfStyle w:val="000000000000" w:firstRow="0" w:lastRow="0" w:firstColumn="0" w:lastColumn="0" w:oddVBand="0" w:evenVBand="0" w:oddHBand="0" w:evenHBand="0" w:firstRowFirstColumn="0" w:firstRowLastColumn="0" w:lastRowFirstColumn="0" w:lastRowLastColumn="0"/>
            </w:pPr>
            <w:r>
              <w:t>3</w:t>
            </w:r>
          </w:p>
        </w:tc>
      </w:tr>
      <w:tr w:rsidR="00644583"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644583" w:rsidRPr="009E7227" w:rsidRDefault="00644583" w:rsidP="00736C14">
            <w:pPr>
              <w:ind w:left="114"/>
            </w:pPr>
            <w:r w:rsidRPr="009E7227">
              <w:rPr>
                <w:lang w:val="es-ES_tradnl"/>
              </w:rPr>
              <w:t>Técnicos superiores especialistas</w:t>
            </w:r>
          </w:p>
        </w:tc>
        <w:tc>
          <w:tcPr>
            <w:tcW w:w="1254" w:type="dxa"/>
          </w:tcPr>
          <w:p w:rsidR="00644583" w:rsidRPr="009E7227" w:rsidRDefault="00ED5496" w:rsidP="00736C14">
            <w:pPr>
              <w:ind w:left="114" w:right="246"/>
              <w:jc w:val="right"/>
              <w:cnfStyle w:val="000000000000" w:firstRow="0" w:lastRow="0" w:firstColumn="0" w:lastColumn="0" w:oddVBand="0" w:evenVBand="0" w:oddHBand="0" w:evenHBand="0" w:firstRowFirstColumn="0" w:firstRowLastColumn="0" w:lastRowFirstColumn="0" w:lastRowLastColumn="0"/>
            </w:pPr>
            <w:r>
              <w:t>3</w:t>
            </w:r>
          </w:p>
        </w:tc>
        <w:tc>
          <w:tcPr>
            <w:tcW w:w="1256" w:type="dxa"/>
          </w:tcPr>
          <w:p w:rsidR="00644583" w:rsidRPr="009E7227" w:rsidRDefault="00AF4A83" w:rsidP="00AF4A83">
            <w:pPr>
              <w:ind w:left="114" w:right="183"/>
              <w:jc w:val="center"/>
              <w:cnfStyle w:val="000000000000" w:firstRow="0" w:lastRow="0" w:firstColumn="0" w:lastColumn="0" w:oddVBand="0" w:evenVBand="0" w:oddHBand="0" w:evenHBand="0" w:firstRowFirstColumn="0" w:firstRowLastColumn="0" w:lastRowFirstColumn="0" w:lastRowLastColumn="0"/>
            </w:pPr>
            <w:r>
              <w:t>3</w:t>
            </w:r>
          </w:p>
        </w:tc>
      </w:tr>
      <w:tr w:rsidR="00644583"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tcPr>
          <w:p w:rsidR="00644583" w:rsidRPr="009E7227" w:rsidRDefault="00036FC2" w:rsidP="00736C14">
            <w:pPr>
              <w:ind w:left="114"/>
              <w:rPr>
                <w:lang w:val="es-ES_tradnl"/>
              </w:rPr>
            </w:pPr>
            <w:r w:rsidRPr="00276700">
              <w:rPr>
                <w:lang w:val="es-ES_tradnl"/>
              </w:rPr>
              <w:t>Técnicos en Farmacia</w:t>
            </w:r>
            <w:r>
              <w:rPr>
                <w:lang w:val="es-ES_tradnl"/>
              </w:rPr>
              <w:t xml:space="preserve"> </w:t>
            </w:r>
          </w:p>
        </w:tc>
        <w:tc>
          <w:tcPr>
            <w:tcW w:w="1254" w:type="dxa"/>
          </w:tcPr>
          <w:p w:rsidR="00644583" w:rsidRPr="009E7227" w:rsidRDefault="00ED5496" w:rsidP="00736C14">
            <w:pPr>
              <w:ind w:left="114"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56" w:type="dxa"/>
          </w:tcPr>
          <w:p w:rsidR="00644583" w:rsidRPr="009E7227" w:rsidRDefault="00AF4A83" w:rsidP="00AF4A83">
            <w:pPr>
              <w:ind w:left="114"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w:t>
            </w:r>
          </w:p>
        </w:tc>
      </w:tr>
      <w:tr w:rsidR="00644583"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644583" w:rsidRPr="009E7227" w:rsidRDefault="00644583" w:rsidP="00736C14">
            <w:pPr>
              <w:ind w:left="114"/>
            </w:pPr>
            <w:r w:rsidRPr="009E7227">
              <w:rPr>
                <w:lang w:val="es-ES_tradnl"/>
              </w:rPr>
              <w:t>Técnico en Cuidados Auxiliares Enfermería</w:t>
            </w:r>
          </w:p>
        </w:tc>
        <w:tc>
          <w:tcPr>
            <w:tcW w:w="1254" w:type="dxa"/>
          </w:tcPr>
          <w:p w:rsidR="00644583" w:rsidRPr="009E7227" w:rsidRDefault="00ED5496" w:rsidP="00736C14">
            <w:pPr>
              <w:ind w:left="114" w:right="246"/>
              <w:jc w:val="right"/>
              <w:cnfStyle w:val="000000000000" w:firstRow="0" w:lastRow="0" w:firstColumn="0" w:lastColumn="0" w:oddVBand="0" w:evenVBand="0" w:oddHBand="0" w:evenHBand="0" w:firstRowFirstColumn="0" w:firstRowLastColumn="0" w:lastRowFirstColumn="0" w:lastRowLastColumn="0"/>
            </w:pPr>
            <w:r>
              <w:t>127</w:t>
            </w:r>
          </w:p>
        </w:tc>
        <w:tc>
          <w:tcPr>
            <w:tcW w:w="1256" w:type="dxa"/>
          </w:tcPr>
          <w:p w:rsidR="00644583" w:rsidRPr="009E7227" w:rsidRDefault="00AF4A83" w:rsidP="00AF4A83">
            <w:pPr>
              <w:ind w:left="114" w:right="183"/>
              <w:jc w:val="center"/>
              <w:cnfStyle w:val="000000000000" w:firstRow="0" w:lastRow="0" w:firstColumn="0" w:lastColumn="0" w:oddVBand="0" w:evenVBand="0" w:oddHBand="0" w:evenHBand="0" w:firstRowFirstColumn="0" w:firstRowLastColumn="0" w:lastRowFirstColumn="0" w:lastRowLastColumn="0"/>
            </w:pPr>
            <w:r>
              <w:t>128</w:t>
            </w:r>
          </w:p>
        </w:tc>
      </w:tr>
      <w:tr w:rsidR="00644583" w:rsidRPr="009E7227" w:rsidTr="00BA78C7">
        <w:trPr>
          <w:trHeight w:val="497"/>
        </w:trPr>
        <w:tc>
          <w:tcPr>
            <w:cnfStyle w:val="001000000000" w:firstRow="0" w:lastRow="0" w:firstColumn="1" w:lastColumn="0" w:oddVBand="0" w:evenVBand="0" w:oddHBand="0" w:evenHBand="0" w:firstRowFirstColumn="0" w:firstRowLastColumn="0" w:lastRowFirstColumn="0" w:lastRowLastColumn="0"/>
            <w:tcW w:w="8274" w:type="dxa"/>
            <w:gridSpan w:val="3"/>
            <w:shd w:val="clear" w:color="auto" w:fill="DAEEF3" w:themeFill="accent5" w:themeFillTint="33"/>
            <w:hideMark/>
          </w:tcPr>
          <w:p w:rsidR="00644583" w:rsidRPr="005E078F" w:rsidRDefault="00644583" w:rsidP="0024629E">
            <w:pPr>
              <w:spacing w:before="0"/>
              <w:ind w:left="114" w:right="181"/>
              <w:jc w:val="left"/>
              <w:rPr>
                <w:rFonts w:ascii="Montserrat SemiBold" w:hAnsi="Montserrat SemiBold"/>
                <w:color w:val="000000" w:themeColor="text1"/>
              </w:rPr>
            </w:pPr>
            <w:r w:rsidRPr="005E078F">
              <w:rPr>
                <w:rFonts w:ascii="Montserrat SemiBold" w:hAnsi="Montserrat SemiBold"/>
                <w:color w:val="000000" w:themeColor="text1"/>
                <w:lang w:val="es-ES_tradnl"/>
              </w:rPr>
              <w:t>PERSONAL NO SANITARIO</w:t>
            </w:r>
          </w:p>
        </w:tc>
      </w:tr>
      <w:tr w:rsidR="00276700"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276700" w:rsidRPr="00DE4F5C" w:rsidRDefault="00276700" w:rsidP="00736C14">
            <w:pPr>
              <w:ind w:left="114"/>
            </w:pPr>
            <w:r w:rsidRPr="00DE4F5C">
              <w:t>Grupo Técnico Función Administrativa</w:t>
            </w:r>
          </w:p>
        </w:tc>
        <w:tc>
          <w:tcPr>
            <w:tcW w:w="1254" w:type="dxa"/>
          </w:tcPr>
          <w:p w:rsidR="00276700" w:rsidRPr="009E7227" w:rsidRDefault="00BA78C7" w:rsidP="00736C14">
            <w:pPr>
              <w:ind w:right="246"/>
              <w:jc w:val="right"/>
              <w:cnfStyle w:val="000000000000" w:firstRow="0" w:lastRow="0" w:firstColumn="0" w:lastColumn="0" w:oddVBand="0" w:evenVBand="0" w:oddHBand="0" w:evenHBand="0" w:firstRowFirstColumn="0" w:firstRowLastColumn="0" w:lastRowFirstColumn="0" w:lastRowLastColumn="0"/>
            </w:pPr>
            <w:r>
              <w:t>5</w:t>
            </w:r>
          </w:p>
        </w:tc>
        <w:tc>
          <w:tcPr>
            <w:tcW w:w="1256" w:type="dxa"/>
          </w:tcPr>
          <w:p w:rsidR="00276700" w:rsidRPr="009E7227" w:rsidRDefault="00AF4A83" w:rsidP="00AF4A83">
            <w:pPr>
              <w:ind w:right="183"/>
              <w:jc w:val="center"/>
              <w:cnfStyle w:val="000000000000" w:firstRow="0" w:lastRow="0" w:firstColumn="0" w:lastColumn="0" w:oddVBand="0" w:evenVBand="0" w:oddHBand="0" w:evenHBand="0" w:firstRowFirstColumn="0" w:firstRowLastColumn="0" w:lastRowFirstColumn="0" w:lastRowLastColumn="0"/>
            </w:pPr>
            <w:r>
              <w:t>5</w:t>
            </w:r>
          </w:p>
        </w:tc>
      </w:tr>
      <w:tr w:rsidR="00276700"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276700" w:rsidRPr="00DE4F5C" w:rsidRDefault="00276700" w:rsidP="00736C14">
            <w:pPr>
              <w:ind w:left="114"/>
            </w:pPr>
            <w:r w:rsidRPr="00DE4F5C">
              <w:t>Grupo Gestión Función Administrativa</w:t>
            </w:r>
          </w:p>
        </w:tc>
        <w:tc>
          <w:tcPr>
            <w:tcW w:w="1254" w:type="dxa"/>
          </w:tcPr>
          <w:p w:rsidR="00276700" w:rsidRPr="009E7227" w:rsidRDefault="00BA78C7" w:rsidP="00736C14">
            <w:pPr>
              <w:ind w:right="246"/>
              <w:jc w:val="right"/>
              <w:cnfStyle w:val="000000000000" w:firstRow="0" w:lastRow="0" w:firstColumn="0" w:lastColumn="0" w:oddVBand="0" w:evenVBand="0" w:oddHBand="0" w:evenHBand="0" w:firstRowFirstColumn="0" w:firstRowLastColumn="0" w:lastRowFirstColumn="0" w:lastRowLastColumn="0"/>
            </w:pPr>
            <w:r>
              <w:t>6</w:t>
            </w:r>
          </w:p>
        </w:tc>
        <w:tc>
          <w:tcPr>
            <w:tcW w:w="1256" w:type="dxa"/>
          </w:tcPr>
          <w:p w:rsidR="00276700" w:rsidRPr="009E7227" w:rsidRDefault="00AF4A83" w:rsidP="00AF4A83">
            <w:pPr>
              <w:ind w:right="183"/>
              <w:jc w:val="center"/>
              <w:cnfStyle w:val="000000000000" w:firstRow="0" w:lastRow="0" w:firstColumn="0" w:lastColumn="0" w:oddVBand="0" w:evenVBand="0" w:oddHBand="0" w:evenHBand="0" w:firstRowFirstColumn="0" w:firstRowLastColumn="0" w:lastRowFirstColumn="0" w:lastRowLastColumn="0"/>
            </w:pPr>
            <w:r>
              <w:t>6</w:t>
            </w:r>
          </w:p>
        </w:tc>
      </w:tr>
      <w:tr w:rsidR="00276700"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276700" w:rsidRPr="00DE4F5C" w:rsidRDefault="00276700" w:rsidP="00736C14">
            <w:pPr>
              <w:ind w:left="114"/>
            </w:pPr>
            <w:r w:rsidRPr="00DE4F5C">
              <w:t>Grupo Administrativo y resto</w:t>
            </w:r>
            <w:r>
              <w:t xml:space="preserve"> de la categoría</w:t>
            </w:r>
            <w:r w:rsidRPr="00DE4F5C">
              <w:t xml:space="preserve"> C</w:t>
            </w:r>
          </w:p>
        </w:tc>
        <w:tc>
          <w:tcPr>
            <w:tcW w:w="1254" w:type="dxa"/>
          </w:tcPr>
          <w:p w:rsidR="00276700" w:rsidRPr="009E7227" w:rsidRDefault="00BA78C7" w:rsidP="00736C14">
            <w:pPr>
              <w:ind w:right="246"/>
              <w:jc w:val="right"/>
              <w:cnfStyle w:val="000000000000" w:firstRow="0" w:lastRow="0" w:firstColumn="0" w:lastColumn="0" w:oddVBand="0" w:evenVBand="0" w:oddHBand="0" w:evenHBand="0" w:firstRowFirstColumn="0" w:firstRowLastColumn="0" w:lastRowFirstColumn="0" w:lastRowLastColumn="0"/>
            </w:pPr>
            <w:r>
              <w:t>21</w:t>
            </w:r>
          </w:p>
        </w:tc>
        <w:tc>
          <w:tcPr>
            <w:tcW w:w="1256" w:type="dxa"/>
          </w:tcPr>
          <w:p w:rsidR="00276700" w:rsidRPr="009E7227" w:rsidRDefault="00AF4A83" w:rsidP="00AF4A83">
            <w:pPr>
              <w:ind w:right="183"/>
              <w:jc w:val="center"/>
              <w:cnfStyle w:val="000000000000" w:firstRow="0" w:lastRow="0" w:firstColumn="0" w:lastColumn="0" w:oddVBand="0" w:evenVBand="0" w:oddHBand="0" w:evenHBand="0" w:firstRowFirstColumn="0" w:firstRowLastColumn="0" w:lastRowFirstColumn="0" w:lastRowLastColumn="0"/>
            </w:pPr>
            <w:r>
              <w:t>21</w:t>
            </w:r>
          </w:p>
        </w:tc>
      </w:tr>
      <w:tr w:rsidR="00276700"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276700" w:rsidRPr="00DE4F5C" w:rsidRDefault="00276700" w:rsidP="00736C14">
            <w:pPr>
              <w:ind w:left="114"/>
            </w:pPr>
            <w:r w:rsidRPr="00DE4F5C">
              <w:t>Aux</w:t>
            </w:r>
            <w:r>
              <w:t>iliares</w:t>
            </w:r>
            <w:r w:rsidRPr="00DE4F5C">
              <w:t xml:space="preserve"> Administrativo</w:t>
            </w:r>
            <w:r>
              <w:t>s</w:t>
            </w:r>
            <w:r w:rsidRPr="00DE4F5C">
              <w:t xml:space="preserve"> y  resto</w:t>
            </w:r>
            <w:r>
              <w:t xml:space="preserve"> de la categoría</w:t>
            </w:r>
            <w:r w:rsidRPr="00DE4F5C">
              <w:t xml:space="preserve">  D</w:t>
            </w:r>
          </w:p>
        </w:tc>
        <w:tc>
          <w:tcPr>
            <w:tcW w:w="1254" w:type="dxa"/>
          </w:tcPr>
          <w:p w:rsidR="00276700" w:rsidRPr="009E7227" w:rsidRDefault="00BA78C7" w:rsidP="00736C14">
            <w:pPr>
              <w:ind w:right="246"/>
              <w:jc w:val="right"/>
              <w:cnfStyle w:val="000000000000" w:firstRow="0" w:lastRow="0" w:firstColumn="0" w:lastColumn="0" w:oddVBand="0" w:evenVBand="0" w:oddHBand="0" w:evenHBand="0" w:firstRowFirstColumn="0" w:firstRowLastColumn="0" w:lastRowFirstColumn="0" w:lastRowLastColumn="0"/>
            </w:pPr>
            <w:r>
              <w:t>18</w:t>
            </w:r>
          </w:p>
        </w:tc>
        <w:tc>
          <w:tcPr>
            <w:tcW w:w="1256" w:type="dxa"/>
          </w:tcPr>
          <w:p w:rsidR="00276700" w:rsidRPr="009E7227" w:rsidRDefault="00AF4A83" w:rsidP="00AF4A83">
            <w:pPr>
              <w:ind w:right="183"/>
              <w:jc w:val="center"/>
              <w:cnfStyle w:val="000000000000" w:firstRow="0" w:lastRow="0" w:firstColumn="0" w:lastColumn="0" w:oddVBand="0" w:evenVBand="0" w:oddHBand="0" w:evenHBand="0" w:firstRowFirstColumn="0" w:firstRowLastColumn="0" w:lastRowFirstColumn="0" w:lastRowLastColumn="0"/>
            </w:pPr>
            <w:r>
              <w:t>18</w:t>
            </w:r>
          </w:p>
        </w:tc>
      </w:tr>
      <w:tr w:rsidR="00276700" w:rsidRPr="009E7227" w:rsidTr="00BA78C7">
        <w:trPr>
          <w:trHeight w:val="419"/>
        </w:trPr>
        <w:tc>
          <w:tcPr>
            <w:cnfStyle w:val="001000000000" w:firstRow="0" w:lastRow="0" w:firstColumn="1" w:lastColumn="0" w:oddVBand="0" w:evenVBand="0" w:oddHBand="0" w:evenHBand="0" w:firstRowFirstColumn="0" w:firstRowLastColumn="0" w:lastRowFirstColumn="0" w:lastRowLastColumn="0"/>
            <w:tcW w:w="5763" w:type="dxa"/>
            <w:hideMark/>
          </w:tcPr>
          <w:p w:rsidR="00276700" w:rsidRPr="00DE4F5C" w:rsidRDefault="00A054CC" w:rsidP="00736C14">
            <w:pPr>
              <w:ind w:left="114"/>
            </w:pPr>
            <w:r>
              <w:t>C</w:t>
            </w:r>
            <w:r w:rsidR="00276700" w:rsidRPr="00DE4F5C">
              <w:t xml:space="preserve">eladores y resto </w:t>
            </w:r>
          </w:p>
        </w:tc>
        <w:tc>
          <w:tcPr>
            <w:tcW w:w="1254" w:type="dxa"/>
          </w:tcPr>
          <w:p w:rsidR="00276700" w:rsidRPr="009E7227" w:rsidRDefault="00BA78C7" w:rsidP="00736C14">
            <w:pPr>
              <w:ind w:right="246"/>
              <w:jc w:val="right"/>
              <w:cnfStyle w:val="000000000000" w:firstRow="0" w:lastRow="0" w:firstColumn="0" w:lastColumn="0" w:oddVBand="0" w:evenVBand="0" w:oddHBand="0" w:evenHBand="0" w:firstRowFirstColumn="0" w:firstRowLastColumn="0" w:lastRowFirstColumn="0" w:lastRowLastColumn="0"/>
            </w:pPr>
            <w:r>
              <w:t>112</w:t>
            </w:r>
          </w:p>
        </w:tc>
        <w:tc>
          <w:tcPr>
            <w:tcW w:w="1256" w:type="dxa"/>
          </w:tcPr>
          <w:p w:rsidR="00276700" w:rsidRPr="009E7227" w:rsidRDefault="00AF4A83" w:rsidP="00AF4A83">
            <w:pPr>
              <w:ind w:right="183"/>
              <w:jc w:val="center"/>
              <w:cnfStyle w:val="000000000000" w:firstRow="0" w:lastRow="0" w:firstColumn="0" w:lastColumn="0" w:oddVBand="0" w:evenVBand="0" w:oddHBand="0" w:evenHBand="0" w:firstRowFirstColumn="0" w:firstRowLastColumn="0" w:lastRowFirstColumn="0" w:lastRowLastColumn="0"/>
            </w:pPr>
            <w:r>
              <w:t>112</w:t>
            </w:r>
          </w:p>
        </w:tc>
      </w:tr>
      <w:tr w:rsidR="00FB7C93" w:rsidRPr="009E7227" w:rsidTr="00BA78C7">
        <w:trPr>
          <w:cnfStyle w:val="010000000000" w:firstRow="0" w:lastRow="1" w:firstColumn="0" w:lastColumn="0" w:oddVBand="0" w:evenVBand="0" w:oddHBand="0"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5763" w:type="dxa"/>
            <w:hideMark/>
          </w:tcPr>
          <w:p w:rsidR="00FB7C93" w:rsidRPr="00493983" w:rsidRDefault="00FB7C93" w:rsidP="00736C14">
            <w:pPr>
              <w:ind w:left="114"/>
              <w:rPr>
                <w:rFonts w:ascii="Montserrat SemiBold" w:hAnsi="Montserrat SemiBold"/>
              </w:rPr>
            </w:pPr>
            <w:r w:rsidRPr="00493983">
              <w:rPr>
                <w:rFonts w:ascii="Montserrat SemiBold" w:hAnsi="Montserrat SemiBold"/>
                <w:lang w:val="es-ES_tradnl"/>
              </w:rPr>
              <w:t>TOTAL</w:t>
            </w:r>
          </w:p>
        </w:tc>
        <w:tc>
          <w:tcPr>
            <w:tcW w:w="1254" w:type="dxa"/>
          </w:tcPr>
          <w:p w:rsidR="00FB7C93" w:rsidRPr="00493983" w:rsidRDefault="00ED5496" w:rsidP="00736C14">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39</w:t>
            </w:r>
            <w:r w:rsidR="00BA78C7">
              <w:rPr>
                <w:rFonts w:ascii="Montserrat SemiBold" w:hAnsi="Montserrat SemiBold"/>
                <w:sz w:val="20"/>
              </w:rPr>
              <w:t>5</w:t>
            </w:r>
          </w:p>
        </w:tc>
        <w:tc>
          <w:tcPr>
            <w:tcW w:w="1256" w:type="dxa"/>
          </w:tcPr>
          <w:p w:rsidR="00FB7C93" w:rsidRPr="00493983" w:rsidRDefault="00AF4A83" w:rsidP="00AF4A83">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398</w:t>
            </w:r>
          </w:p>
        </w:tc>
      </w:tr>
    </w:tbl>
    <w:p w:rsidR="00286308" w:rsidRPr="009E7227" w:rsidRDefault="00F8554A" w:rsidP="00DF3267">
      <w:pPr>
        <w:pStyle w:val="Piedetabla"/>
      </w:pPr>
      <w:r>
        <w:t xml:space="preserve">A </w:t>
      </w:r>
      <w:r w:rsidRPr="00FB7C93">
        <w:t>31</w:t>
      </w:r>
      <w:r w:rsidR="00FB7C93" w:rsidRPr="00FB7C93">
        <w:t xml:space="preserve"> de diciembre de 2020</w:t>
      </w:r>
      <w:r w:rsidR="00286308" w:rsidRPr="009E7227">
        <w:br w:type="page"/>
      </w:r>
    </w:p>
    <w:p w:rsidR="007B400F" w:rsidRDefault="00EA59AD" w:rsidP="00E44602">
      <w:pPr>
        <w:pStyle w:val="TITULO-Nivel2"/>
      </w:pPr>
      <w:bookmarkStart w:id="30" w:name="_Toc75343941"/>
      <w:bookmarkStart w:id="31" w:name="_Toc85048290"/>
      <w:r w:rsidRPr="009E7227">
        <w:lastRenderedPageBreak/>
        <w:t>Recursos Materiales</w:t>
      </w:r>
      <w:bookmarkEnd w:id="27"/>
      <w:bookmarkEnd w:id="30"/>
      <w:bookmarkEnd w:id="31"/>
    </w:p>
    <w:p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rsidR="00CA0B81" w:rsidRPr="004F499A" w:rsidRDefault="00CA0B81" w:rsidP="004F499A">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rsidR="00CA0B81" w:rsidRPr="004F499A" w:rsidRDefault="00CA0B81" w:rsidP="004B2722">
            <w:pPr>
              <w:jc w:val="center"/>
              <w:rPr>
                <w:rFonts w:ascii="Montserrat SemiBold" w:hAnsi="Montserrat SemiBold"/>
              </w:rPr>
            </w:pPr>
            <w:r w:rsidRPr="004F499A">
              <w:rPr>
                <w:rFonts w:ascii="Montserrat SemiBold" w:hAnsi="Montserrat SemiBold"/>
              </w:rPr>
              <w:t>2019</w:t>
            </w:r>
          </w:p>
        </w:tc>
        <w:tc>
          <w:tcPr>
            <w:tcW w:w="806" w:type="pct"/>
          </w:tcPr>
          <w:p w:rsidR="00CA0B81" w:rsidRPr="004F499A"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8B2106" w:rsidRPr="00FF53C5" w:rsidTr="00BF20F1">
        <w:trPr>
          <w:trHeight w:val="340"/>
        </w:trPr>
        <w:tc>
          <w:tcPr>
            <w:tcW w:w="3388" w:type="pct"/>
          </w:tcPr>
          <w:p w:rsidR="008B2106" w:rsidRPr="00FF53C5" w:rsidRDefault="008B2106" w:rsidP="008B2106">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ED5496" w:rsidP="008B2106">
            <w:pPr>
              <w:jc w:val="right"/>
            </w:pPr>
            <w:r>
              <w:t>200</w:t>
            </w:r>
          </w:p>
        </w:tc>
        <w:tc>
          <w:tcPr>
            <w:tcW w:w="806" w:type="pct"/>
            <w:vAlign w:val="bottom"/>
          </w:tcPr>
          <w:p w:rsidR="008B2106" w:rsidRDefault="00ED5496" w:rsidP="008B2106">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200</w:t>
            </w:r>
          </w:p>
        </w:tc>
      </w:tr>
      <w:tr w:rsidR="008B2106" w:rsidRPr="00FF53C5" w:rsidTr="00BF20F1">
        <w:trPr>
          <w:trHeight w:val="340"/>
        </w:trPr>
        <w:tc>
          <w:tcPr>
            <w:tcW w:w="3388" w:type="pct"/>
          </w:tcPr>
          <w:p w:rsidR="008B2106" w:rsidRPr="00FF53C5" w:rsidRDefault="008B2106" w:rsidP="008B2106">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ED5496" w:rsidP="008B2106">
            <w:pPr>
              <w:jc w:val="right"/>
            </w:pPr>
            <w:r>
              <w:t>167</w:t>
            </w:r>
          </w:p>
        </w:tc>
        <w:tc>
          <w:tcPr>
            <w:tcW w:w="806" w:type="pct"/>
            <w:vAlign w:val="bottom"/>
          </w:tcPr>
          <w:p w:rsidR="008B2106" w:rsidRDefault="00ED5496"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174</w:t>
            </w:r>
          </w:p>
        </w:tc>
      </w:tr>
      <w:tr w:rsidR="00D12CB5" w:rsidRPr="00D77135" w:rsidTr="00D77135">
        <w:trPr>
          <w:trHeight w:val="340"/>
        </w:trPr>
        <w:tc>
          <w:tcPr>
            <w:tcW w:w="3388" w:type="pct"/>
            <w:shd w:val="clear" w:color="auto" w:fill="DAEEF3" w:themeFill="accent5" w:themeFillTint="33"/>
          </w:tcPr>
          <w:p w:rsidR="00CA0B81" w:rsidRPr="00061C45" w:rsidRDefault="00CA0B81" w:rsidP="00D12CB5">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061C45" w:rsidRDefault="00CA0B81" w:rsidP="00A20D7A">
            <w:pPr>
              <w:spacing w:before="240"/>
              <w:jc w:val="right"/>
              <w:rPr>
                <w:rFonts w:ascii="Montserrat SemiBold" w:hAnsi="Montserrat SemiBold"/>
                <w:b/>
              </w:rPr>
            </w:pPr>
          </w:p>
        </w:tc>
        <w:tc>
          <w:tcPr>
            <w:tcW w:w="806" w:type="pct"/>
            <w:shd w:val="clear" w:color="auto" w:fill="DAEEF3" w:themeFill="accent5" w:themeFillTint="33"/>
          </w:tcPr>
          <w:p w:rsidR="00CA0B81" w:rsidRPr="00061C45" w:rsidRDefault="00CA0B81" w:rsidP="00A20D7A">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8B2106" w:rsidRPr="00FF53C5" w:rsidTr="00BF20F1">
        <w:trPr>
          <w:trHeight w:val="340"/>
        </w:trPr>
        <w:tc>
          <w:tcPr>
            <w:tcW w:w="3388" w:type="pct"/>
          </w:tcPr>
          <w:p w:rsidR="008B2106" w:rsidRPr="00FF53C5" w:rsidRDefault="008B2106" w:rsidP="008B2106">
            <w:r w:rsidRPr="00FF53C5">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rsidR="008B2106" w:rsidRPr="008E728D" w:rsidRDefault="00ED5496" w:rsidP="008B2106">
            <w:pPr>
              <w:jc w:val="right"/>
            </w:pPr>
            <w:r>
              <w:t>1</w:t>
            </w:r>
          </w:p>
        </w:tc>
        <w:tc>
          <w:tcPr>
            <w:tcW w:w="806" w:type="pct"/>
            <w:vAlign w:val="bottom"/>
          </w:tcPr>
          <w:p w:rsidR="008B2106" w:rsidRDefault="00ED5496"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w:t>
            </w:r>
          </w:p>
        </w:tc>
      </w:tr>
      <w:tr w:rsidR="008B2106" w:rsidRPr="00FF53C5" w:rsidTr="00BF20F1">
        <w:trPr>
          <w:trHeight w:val="340"/>
        </w:trPr>
        <w:tc>
          <w:tcPr>
            <w:tcW w:w="3388" w:type="pct"/>
          </w:tcPr>
          <w:p w:rsidR="008B2106" w:rsidRPr="00FF53C5" w:rsidRDefault="008B2106" w:rsidP="008B2106">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rsidR="008B2106" w:rsidRPr="008E728D" w:rsidRDefault="00ED5496" w:rsidP="008B2106">
            <w:pPr>
              <w:jc w:val="right"/>
            </w:pPr>
            <w:r>
              <w:t>1</w:t>
            </w:r>
          </w:p>
        </w:tc>
        <w:tc>
          <w:tcPr>
            <w:tcW w:w="806" w:type="pct"/>
            <w:vAlign w:val="bottom"/>
          </w:tcPr>
          <w:p w:rsidR="008B2106" w:rsidRDefault="008B2106"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8B2106" w:rsidRPr="00FF53C5" w:rsidTr="00BF20F1">
        <w:trPr>
          <w:trHeight w:val="340"/>
        </w:trPr>
        <w:tc>
          <w:tcPr>
            <w:tcW w:w="3388" w:type="pct"/>
          </w:tcPr>
          <w:p w:rsidR="008B2106" w:rsidRPr="00FF53C5" w:rsidRDefault="008B2106" w:rsidP="008B2106">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rsidR="008B2106" w:rsidRPr="008E728D" w:rsidRDefault="00ED5496" w:rsidP="008B2106">
            <w:pPr>
              <w:jc w:val="right"/>
            </w:pPr>
            <w:r>
              <w:t>1</w:t>
            </w:r>
          </w:p>
        </w:tc>
        <w:tc>
          <w:tcPr>
            <w:tcW w:w="806" w:type="pct"/>
            <w:vAlign w:val="bottom"/>
          </w:tcPr>
          <w:p w:rsidR="008B2106" w:rsidRDefault="00ED5496"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w:t>
            </w:r>
          </w:p>
        </w:tc>
      </w:tr>
    </w:tbl>
    <w:p w:rsidR="004F499A" w:rsidRPr="00736C14" w:rsidRDefault="004F499A" w:rsidP="0068118A">
      <w:pPr>
        <w:rPr>
          <w:sz w:val="4"/>
          <w:szCs w:val="18"/>
          <w:vertAlign w:val="superscript"/>
          <w:lang w:val="es-ES_tradnl"/>
        </w:rPr>
      </w:pPr>
    </w:p>
    <w:p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rsidR="00FB7C93" w:rsidRPr="00152381" w:rsidRDefault="00FB7C93" w:rsidP="00BF20F1">
      <w:pPr>
        <w:pStyle w:val="Piedetabla"/>
      </w:pPr>
      <w:r w:rsidRPr="00152381">
        <w:t>Camas convertidas en áreas de apoyo u otros servicios (salas de exploración, consultas, etc.).</w:t>
      </w:r>
    </w:p>
    <w:p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rsidR="00826A5F" w:rsidRDefault="00826A5F" w:rsidP="0068118A">
      <w:pPr>
        <w:rPr>
          <w:noProof/>
        </w:rPr>
      </w:pPr>
    </w:p>
    <w:p w:rsidR="002252B1" w:rsidRPr="009E7227" w:rsidRDefault="002252B1" w:rsidP="00FB417A">
      <w:pPr>
        <w:pStyle w:val="Piedetabla"/>
        <w:rPr>
          <w:rFonts w:asciiTheme="minorHAnsi" w:hAnsiTheme="minorHAnsi"/>
          <w:szCs w:val="32"/>
        </w:rPr>
      </w:pPr>
      <w:bookmarkStart w:id="32" w:name="_Toc318202529"/>
      <w:r w:rsidRPr="009E7227">
        <w:rPr>
          <w:rFonts w:asciiTheme="minorHAnsi" w:hAnsiTheme="minorHAnsi"/>
          <w:szCs w:val="32"/>
        </w:rPr>
        <w:br w:type="page"/>
      </w:r>
    </w:p>
    <w:p w:rsidR="00E62CBA" w:rsidRDefault="00B12C9D" w:rsidP="00773D2F">
      <w:pPr>
        <w:pStyle w:val="Indice"/>
      </w:pPr>
      <w:bookmarkStart w:id="33" w:name="_Toc74228251"/>
      <w:bookmarkStart w:id="34" w:name="_Toc75343942"/>
      <w:bookmarkStart w:id="35" w:name="_Toc318202531"/>
      <w:bookmarkEnd w:id="32"/>
      <w:r>
        <w:rPr>
          <w:noProof/>
        </w:rPr>
        <w:lastRenderedPageBreak/>
        <mc:AlternateContent>
          <mc:Choice Requires="wps">
            <w:drawing>
              <wp:anchor distT="0" distB="0" distL="114300" distR="114300" simplePos="0" relativeHeight="251706368" behindDoc="0" locked="0" layoutInCell="1" allowOverlap="1">
                <wp:simplePos x="0" y="0"/>
                <wp:positionH relativeFrom="column">
                  <wp:posOffset>1088065</wp:posOffset>
                </wp:positionH>
                <wp:positionV relativeFrom="paragraph">
                  <wp:posOffset>5002944</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Default="003E51C4"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3E51C4" w:rsidRDefault="003E51C4"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3E51C4" w:rsidRDefault="003E51C4"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3E51C4" w:rsidRDefault="003E51C4"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3E51C4" w:rsidRDefault="003E51C4"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3E51C4" w:rsidRDefault="003E51C4"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3E51C4" w:rsidRDefault="003E51C4"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85.65pt;margin-top:393.95pt;width:289.55pt;height:397.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" filled="f" stroked="f" strokeweight="2pt">
                <o:lock v:ext="edit" aspectratio="t"/>
                <v:textbox>
                  <w:txbxContent>
                    <w:p w:rsidR="003E51C4" w:rsidRDefault="003E51C4"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3E51C4" w:rsidRDefault="003E51C4"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3E51C4" w:rsidRDefault="003E51C4"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3E51C4" w:rsidRDefault="003E51C4"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3E51C4" w:rsidRDefault="003E51C4"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3E51C4" w:rsidRDefault="003E51C4"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3E51C4" w:rsidRDefault="003E51C4"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txbxContent>
                </v:textbox>
              </v:shape>
            </w:pict>
          </mc:Fallback>
        </mc:AlternateContent>
      </w:r>
      <w:r>
        <w:rPr>
          <w:noProof/>
        </w:rPr>
        <mc:AlternateContent>
          <mc:Choice Requires="wps">
            <w:drawing>
              <wp:anchor distT="0" distB="0" distL="114300" distR="114300" simplePos="0" relativeHeight="251707392" behindDoc="0" locked="0" layoutInCell="1" allowOverlap="1">
                <wp:simplePos x="0" y="0"/>
                <wp:positionH relativeFrom="column">
                  <wp:posOffset>4820935</wp:posOffset>
                </wp:positionH>
                <wp:positionV relativeFrom="paragraph">
                  <wp:posOffset>5330205</wp:posOffset>
                </wp:positionV>
                <wp:extent cx="1212215" cy="2349795"/>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3497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Pr="004B6EF5" w:rsidRDefault="003E51C4"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3" type="#_x0000_t202" style="position:absolute;left:0;text-align:left;margin-left:379.6pt;margin-top:419.7pt;width:95.45pt;height:18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" filled="f" stroked="f" strokeweight="2pt">
                <o:lock v:ext="edit" aspectratio="t"/>
                <v:textbox>
                  <w:txbxContent>
                    <w:p w:rsidR="003E51C4" w:rsidRPr="004B6EF5" w:rsidRDefault="003E51C4" w:rsidP="00D31938">
                      <w:pPr>
                        <w:pStyle w:val="Capitulo"/>
                      </w:pPr>
                      <w:r>
                        <w:t>2</w:t>
                      </w:r>
                    </w:p>
                  </w:txbxContent>
                </v:textbox>
              </v:shape>
            </w:pict>
          </mc:Fallback>
        </mc:AlternateContent>
      </w:r>
      <w:r w:rsidR="008C2A21">
        <w:rPr>
          <w:noProof/>
        </w:rPr>
        <w:drawing>
          <wp:anchor distT="0" distB="0" distL="114300" distR="114300" simplePos="0" relativeHeight="251703296" behindDoc="1" locked="0" layoutInCell="1" allowOverlap="1">
            <wp:simplePos x="0" y="0"/>
            <wp:positionH relativeFrom="column">
              <wp:posOffset>-1137920</wp:posOffset>
            </wp:positionH>
            <wp:positionV relativeFrom="paragraph">
              <wp:posOffset>-1020918</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rsidR="00FB7C93" w:rsidRPr="001A79AE" w:rsidRDefault="00FB7C93" w:rsidP="001A79AE">
      <w:pPr>
        <w:pStyle w:val="TITULO-Nivel1"/>
      </w:pPr>
      <w:bookmarkStart w:id="36" w:name="_Toc85048291"/>
      <w:r w:rsidRPr="001A79AE">
        <w:lastRenderedPageBreak/>
        <w:t>La Gestión de la Pandemia de COVID-19 desde el hospital</w:t>
      </w:r>
      <w:bookmarkEnd w:id="33"/>
      <w:bookmarkEnd w:id="34"/>
      <w:bookmarkEnd w:id="36"/>
    </w:p>
    <w:tbl>
      <w:tblPr>
        <w:tblStyle w:val="TablaGeneral"/>
        <w:tblW w:w="5026" w:type="pct"/>
        <w:tblLook w:val="0220" w:firstRow="1" w:lastRow="0" w:firstColumn="0" w:lastColumn="0" w:noHBand="1" w:noVBand="0"/>
      </w:tblPr>
      <w:tblGrid>
        <w:gridCol w:w="5371"/>
        <w:gridCol w:w="2607"/>
      </w:tblGrid>
      <w:tr w:rsidR="004B3105" w:rsidRPr="004F499A" w:rsidTr="004B3105">
        <w:trPr>
          <w:cnfStyle w:val="100000000000" w:firstRow="1" w:lastRow="0" w:firstColumn="0" w:lastColumn="0" w:oddVBand="0" w:evenVBand="0" w:oddHBand="0" w:evenHBand="0" w:firstRowFirstColumn="0" w:firstRowLastColumn="0" w:lastRowFirstColumn="0" w:lastRowLastColumn="0"/>
          <w:trHeight w:val="572"/>
        </w:trPr>
        <w:tc>
          <w:tcPr>
            <w:tcW w:w="3366" w:type="pct"/>
          </w:tcPr>
          <w:p w:rsidR="004B3105" w:rsidRPr="004F499A" w:rsidRDefault="004B3105" w:rsidP="004D4D87">
            <w:pPr>
              <w:rPr>
                <w:rFonts w:ascii="Montserrat SemiBold" w:hAnsi="Montserrat SemiBold"/>
              </w:rPr>
            </w:pPr>
            <w:bookmarkStart w:id="37" w:name="_Toc75343943"/>
            <w:r>
              <w:rPr>
                <w:rFonts w:ascii="Montserrat SemiBold" w:hAnsi="Montserrat SemiBold"/>
              </w:rPr>
              <w:t xml:space="preserve">datos tiempos de covid </w:t>
            </w:r>
          </w:p>
        </w:tc>
        <w:tc>
          <w:tcPr>
            <w:cnfStyle w:val="000001000000" w:firstRow="0" w:lastRow="0" w:firstColumn="0" w:lastColumn="0" w:oddVBand="0" w:evenVBand="1" w:oddHBand="0" w:evenHBand="0" w:firstRowFirstColumn="0" w:firstRowLastColumn="0" w:lastRowFirstColumn="0" w:lastRowLastColumn="0"/>
            <w:tcW w:w="1634" w:type="pct"/>
          </w:tcPr>
          <w:p w:rsidR="004B3105" w:rsidRPr="004F499A" w:rsidRDefault="004B3105" w:rsidP="004D4D87">
            <w:pPr>
              <w:jc w:val="center"/>
              <w:rPr>
                <w:rFonts w:ascii="Montserrat SemiBold" w:hAnsi="Montserrat SemiBold"/>
              </w:rPr>
            </w:pPr>
          </w:p>
        </w:tc>
      </w:tr>
      <w:tr w:rsidR="004B3105" w:rsidRPr="00FF53C5" w:rsidTr="004B3105">
        <w:trPr>
          <w:trHeight w:val="572"/>
        </w:trPr>
        <w:tc>
          <w:tcPr>
            <w:tcW w:w="3366" w:type="pct"/>
          </w:tcPr>
          <w:p w:rsidR="004B3105" w:rsidRPr="00FF53C5" w:rsidRDefault="004B3105" w:rsidP="004B3105">
            <w:r>
              <w:t xml:space="preserve">Adaptación puesto trabajo por vulnerabilidad ante la COVID-19 </w:t>
            </w:r>
          </w:p>
        </w:tc>
        <w:tc>
          <w:tcPr>
            <w:cnfStyle w:val="000001000000" w:firstRow="0" w:lastRow="0" w:firstColumn="0" w:lastColumn="0" w:oddVBand="0" w:evenVBand="1" w:oddHBand="0" w:evenHBand="0" w:firstRowFirstColumn="0" w:firstRowLastColumn="0" w:lastRowFirstColumn="0" w:lastRowLastColumn="0"/>
            <w:tcW w:w="1634" w:type="pct"/>
            <w:shd w:val="clear" w:color="auto" w:fill="auto"/>
          </w:tcPr>
          <w:p w:rsidR="004B3105" w:rsidRPr="00FF53C5" w:rsidRDefault="004B3105" w:rsidP="004D4D87">
            <w:pPr>
              <w:jc w:val="right"/>
            </w:pPr>
            <w:r>
              <w:t>14</w:t>
            </w:r>
          </w:p>
        </w:tc>
      </w:tr>
      <w:tr w:rsidR="004B3105" w:rsidRPr="00FF53C5" w:rsidTr="004B3105">
        <w:trPr>
          <w:trHeight w:val="572"/>
        </w:trPr>
        <w:tc>
          <w:tcPr>
            <w:tcW w:w="3366" w:type="pct"/>
          </w:tcPr>
          <w:p w:rsidR="004B3105" w:rsidRPr="00806ACA" w:rsidRDefault="004B3105" w:rsidP="004D4D87">
            <w:r>
              <w:t>PCR (del 01/04/2020 al 31/12/2020)</w:t>
            </w:r>
          </w:p>
        </w:tc>
        <w:tc>
          <w:tcPr>
            <w:cnfStyle w:val="000001000000" w:firstRow="0" w:lastRow="0" w:firstColumn="0" w:lastColumn="0" w:oddVBand="0" w:evenVBand="1" w:oddHBand="0" w:evenHBand="0" w:firstRowFirstColumn="0" w:firstRowLastColumn="0" w:lastRowFirstColumn="0" w:lastRowLastColumn="0"/>
            <w:tcW w:w="1634" w:type="pct"/>
            <w:shd w:val="clear" w:color="auto" w:fill="auto"/>
          </w:tcPr>
          <w:p w:rsidR="004B3105" w:rsidRPr="00FF53C5" w:rsidRDefault="004B3105" w:rsidP="004D4D87">
            <w:pPr>
              <w:jc w:val="right"/>
            </w:pPr>
            <w:r>
              <w:t>1</w:t>
            </w:r>
            <w:r w:rsidR="00706F3E">
              <w:t>.</w:t>
            </w:r>
            <w:r>
              <w:t>355</w:t>
            </w:r>
          </w:p>
        </w:tc>
      </w:tr>
      <w:tr w:rsidR="004B3105" w:rsidRPr="00FF53C5" w:rsidTr="004B3105">
        <w:trPr>
          <w:trHeight w:val="572"/>
        </w:trPr>
        <w:tc>
          <w:tcPr>
            <w:tcW w:w="3366" w:type="pct"/>
          </w:tcPr>
          <w:p w:rsidR="004B3105" w:rsidRPr="00BE585E" w:rsidRDefault="004B3105" w:rsidP="004D4D87">
            <w:r>
              <w:t>Pruebas Antígenos (del 14/10/2020 al 31/12/2020)</w:t>
            </w:r>
          </w:p>
        </w:tc>
        <w:tc>
          <w:tcPr>
            <w:cnfStyle w:val="000001000000" w:firstRow="0" w:lastRow="0" w:firstColumn="0" w:lastColumn="0" w:oddVBand="0" w:evenVBand="1" w:oddHBand="0" w:evenHBand="0" w:firstRowFirstColumn="0" w:firstRowLastColumn="0" w:lastRowFirstColumn="0" w:lastRowLastColumn="0"/>
            <w:tcW w:w="1634" w:type="pct"/>
            <w:shd w:val="clear" w:color="auto" w:fill="auto"/>
          </w:tcPr>
          <w:p w:rsidR="004B3105" w:rsidRPr="00FF53C5" w:rsidRDefault="004B3105" w:rsidP="004D4D87">
            <w:pPr>
              <w:jc w:val="right"/>
            </w:pPr>
            <w:r>
              <w:t>391</w:t>
            </w:r>
          </w:p>
        </w:tc>
      </w:tr>
      <w:tr w:rsidR="004B3105" w:rsidTr="004B3105">
        <w:trPr>
          <w:trHeight w:val="795"/>
        </w:trPr>
        <w:tc>
          <w:tcPr>
            <w:tcW w:w="3366" w:type="pct"/>
          </w:tcPr>
          <w:p w:rsidR="004B3105" w:rsidRPr="00BE585E" w:rsidRDefault="004B3105" w:rsidP="004D4D87">
            <w:r>
              <w:t>Test Anticuerpos (Mayo 2020)</w:t>
            </w:r>
          </w:p>
        </w:tc>
        <w:tc>
          <w:tcPr>
            <w:cnfStyle w:val="000001000000" w:firstRow="0" w:lastRow="0" w:firstColumn="0" w:lastColumn="0" w:oddVBand="0" w:evenVBand="1" w:oddHBand="0" w:evenHBand="0" w:firstRowFirstColumn="0" w:firstRowLastColumn="0" w:lastRowFirstColumn="0" w:lastRowLastColumn="0"/>
            <w:tcW w:w="1634" w:type="pct"/>
            <w:shd w:val="clear" w:color="auto" w:fill="auto"/>
          </w:tcPr>
          <w:p w:rsidR="004B3105" w:rsidRDefault="004B3105" w:rsidP="004D4D87">
            <w:pPr>
              <w:jc w:val="right"/>
            </w:pPr>
            <w:r>
              <w:t>589</w:t>
            </w:r>
          </w:p>
        </w:tc>
      </w:tr>
    </w:tbl>
    <w:p w:rsidR="004B3105" w:rsidRDefault="004B3105" w:rsidP="004B3105">
      <w:pPr>
        <w:pStyle w:val="Nombredetabla"/>
      </w:pPr>
    </w:p>
    <w:tbl>
      <w:tblPr>
        <w:tblStyle w:val="TablaGeneral"/>
        <w:tblW w:w="5067" w:type="pct"/>
        <w:tblLook w:val="0220" w:firstRow="1" w:lastRow="0" w:firstColumn="0" w:lastColumn="0" w:noHBand="1" w:noVBand="0"/>
      </w:tblPr>
      <w:tblGrid>
        <w:gridCol w:w="5415"/>
        <w:gridCol w:w="2628"/>
      </w:tblGrid>
      <w:tr w:rsidR="004B3105" w:rsidRPr="004F499A" w:rsidTr="004B3105">
        <w:trPr>
          <w:cnfStyle w:val="100000000000" w:firstRow="1" w:lastRow="0" w:firstColumn="0" w:lastColumn="0" w:oddVBand="0" w:evenVBand="0" w:oddHBand="0" w:evenHBand="0" w:firstRowFirstColumn="0" w:firstRowLastColumn="0" w:lastRowFirstColumn="0" w:lastRowLastColumn="0"/>
          <w:trHeight w:val="523"/>
        </w:trPr>
        <w:tc>
          <w:tcPr>
            <w:tcW w:w="3366" w:type="pct"/>
          </w:tcPr>
          <w:p w:rsidR="004B3105" w:rsidRPr="004B3105" w:rsidRDefault="004B3105" w:rsidP="00585F5A">
            <w:pPr>
              <w:rPr>
                <w:rFonts w:ascii="Montserrat SemiBold" w:hAnsi="Montserrat SemiBold"/>
                <w:color w:val="7F7F7F" w:themeColor="text1" w:themeTint="80"/>
              </w:rPr>
            </w:pPr>
            <w:r w:rsidRPr="00BE585E">
              <w:t>rr.hh covid</w:t>
            </w:r>
          </w:p>
        </w:tc>
        <w:tc>
          <w:tcPr>
            <w:cnfStyle w:val="000001000000" w:firstRow="0" w:lastRow="0" w:firstColumn="0" w:lastColumn="0" w:oddVBand="0" w:evenVBand="1" w:oddHBand="0" w:evenHBand="0" w:firstRowFirstColumn="0" w:firstRowLastColumn="0" w:lastRowFirstColumn="0" w:lastRowLastColumn="0"/>
            <w:tcW w:w="1634" w:type="pct"/>
          </w:tcPr>
          <w:p w:rsidR="004B3105" w:rsidRPr="004B3105" w:rsidRDefault="004B3105" w:rsidP="00585F5A">
            <w:pPr>
              <w:jc w:val="center"/>
              <w:rPr>
                <w:rFonts w:ascii="Montserrat SemiBold" w:hAnsi="Montserrat SemiBold"/>
                <w:color w:val="7F7F7F" w:themeColor="text1" w:themeTint="80"/>
              </w:rPr>
            </w:pPr>
            <w:r w:rsidRPr="004B3105">
              <w:rPr>
                <w:rFonts w:ascii="Montserrat SemiBold" w:hAnsi="Montserrat SemiBold"/>
                <w:color w:val="7F7F7F" w:themeColor="text1" w:themeTint="80"/>
              </w:rPr>
              <w:t>Nº</w:t>
            </w:r>
          </w:p>
        </w:tc>
      </w:tr>
      <w:tr w:rsidR="004B3105" w:rsidRPr="004F499A" w:rsidTr="004B3105">
        <w:trPr>
          <w:trHeight w:val="523"/>
        </w:trPr>
        <w:tc>
          <w:tcPr>
            <w:tcW w:w="5000" w:type="pct"/>
            <w:gridSpan w:val="2"/>
          </w:tcPr>
          <w:p w:rsidR="004B3105" w:rsidRPr="004B3105" w:rsidRDefault="004B3105" w:rsidP="004B3105">
            <w:pPr>
              <w:jc w:val="left"/>
              <w:rPr>
                <w:rFonts w:ascii="Montserrat SemiBold" w:hAnsi="Montserrat SemiBold"/>
              </w:rPr>
            </w:pPr>
            <w:r w:rsidRPr="004B3105">
              <w:rPr>
                <w:rFonts w:ascii="Montserrat SemiBold" w:hAnsi="Montserrat SemiBold"/>
                <w:b/>
                <w:caps/>
                <w:sz w:val="20"/>
              </w:rPr>
              <w:t>área médica</w:t>
            </w:r>
          </w:p>
        </w:tc>
      </w:tr>
      <w:tr w:rsidR="00BE585E" w:rsidTr="004B3105">
        <w:trPr>
          <w:trHeight w:val="523"/>
        </w:trPr>
        <w:tc>
          <w:tcPr>
            <w:tcW w:w="3366" w:type="pct"/>
          </w:tcPr>
          <w:p w:rsidR="00BE585E" w:rsidRPr="004B3105" w:rsidRDefault="00BE585E" w:rsidP="00585F5A">
            <w:r w:rsidRPr="004B3105">
              <w:t xml:space="preserve">Médicos </w:t>
            </w:r>
          </w:p>
        </w:tc>
        <w:tc>
          <w:tcPr>
            <w:cnfStyle w:val="000001000000" w:firstRow="0" w:lastRow="0" w:firstColumn="0" w:lastColumn="0" w:oddVBand="0" w:evenVBand="1" w:oddHBand="0" w:evenHBand="0" w:firstRowFirstColumn="0" w:firstRowLastColumn="0" w:lastRowFirstColumn="0" w:lastRowLastColumn="0"/>
            <w:tcW w:w="1634" w:type="pct"/>
            <w:shd w:val="clear" w:color="auto" w:fill="auto"/>
          </w:tcPr>
          <w:p w:rsidR="00BE585E" w:rsidRPr="004B3105" w:rsidRDefault="00BE585E" w:rsidP="00585F5A">
            <w:pPr>
              <w:jc w:val="right"/>
            </w:pPr>
            <w:r w:rsidRPr="004B3105">
              <w:t>4</w:t>
            </w:r>
          </w:p>
        </w:tc>
      </w:tr>
      <w:tr w:rsidR="004B3105" w:rsidTr="004B3105">
        <w:trPr>
          <w:trHeight w:val="523"/>
        </w:trPr>
        <w:tc>
          <w:tcPr>
            <w:tcW w:w="5000" w:type="pct"/>
            <w:gridSpan w:val="2"/>
          </w:tcPr>
          <w:p w:rsidR="004B3105" w:rsidRPr="004B3105" w:rsidRDefault="004B3105" w:rsidP="004B3105">
            <w:pPr>
              <w:jc w:val="left"/>
            </w:pPr>
            <w:r w:rsidRPr="004B3105">
              <w:rPr>
                <w:rFonts w:ascii="Montserrat SemiBold" w:hAnsi="Montserrat SemiBold"/>
                <w:b/>
                <w:caps/>
                <w:sz w:val="20"/>
              </w:rPr>
              <w:t>área enfermería</w:t>
            </w:r>
          </w:p>
        </w:tc>
      </w:tr>
      <w:tr w:rsidR="00BE585E" w:rsidTr="004B3105">
        <w:trPr>
          <w:trHeight w:val="523"/>
        </w:trPr>
        <w:tc>
          <w:tcPr>
            <w:tcW w:w="3366" w:type="pct"/>
          </w:tcPr>
          <w:p w:rsidR="00BE585E" w:rsidRPr="004B3105" w:rsidRDefault="00BE585E" w:rsidP="00585F5A">
            <w:r w:rsidRPr="004B3105">
              <w:t>Enfermeras/os</w:t>
            </w:r>
          </w:p>
        </w:tc>
        <w:tc>
          <w:tcPr>
            <w:cnfStyle w:val="000001000000" w:firstRow="0" w:lastRow="0" w:firstColumn="0" w:lastColumn="0" w:oddVBand="0" w:evenVBand="1" w:oddHBand="0" w:evenHBand="0" w:firstRowFirstColumn="0" w:firstRowLastColumn="0" w:lastRowFirstColumn="0" w:lastRowLastColumn="0"/>
            <w:tcW w:w="1634" w:type="pct"/>
            <w:shd w:val="clear" w:color="auto" w:fill="auto"/>
          </w:tcPr>
          <w:p w:rsidR="00BE585E" w:rsidRPr="004B3105" w:rsidRDefault="00BE585E" w:rsidP="00585F5A">
            <w:pPr>
              <w:jc w:val="right"/>
            </w:pPr>
            <w:r w:rsidRPr="004B3105">
              <w:t>14</w:t>
            </w:r>
          </w:p>
        </w:tc>
      </w:tr>
      <w:tr w:rsidR="00BE585E" w:rsidTr="004B3105">
        <w:trPr>
          <w:trHeight w:val="523"/>
        </w:trPr>
        <w:tc>
          <w:tcPr>
            <w:tcW w:w="3366" w:type="pct"/>
          </w:tcPr>
          <w:p w:rsidR="00BE585E" w:rsidRPr="004B3105" w:rsidRDefault="00BE585E" w:rsidP="00585F5A">
            <w:r w:rsidRPr="004B3105">
              <w:t>Fisioterapeutas</w:t>
            </w:r>
            <w:r w:rsidR="00E9390B" w:rsidRPr="004B3105">
              <w:t xml:space="preserve"> / Logopedas</w:t>
            </w:r>
          </w:p>
        </w:tc>
        <w:tc>
          <w:tcPr>
            <w:cnfStyle w:val="000001000000" w:firstRow="0" w:lastRow="0" w:firstColumn="0" w:lastColumn="0" w:oddVBand="0" w:evenVBand="1" w:oddHBand="0" w:evenHBand="0" w:firstRowFirstColumn="0" w:firstRowLastColumn="0" w:lastRowFirstColumn="0" w:lastRowLastColumn="0"/>
            <w:tcW w:w="1634" w:type="pct"/>
            <w:shd w:val="clear" w:color="auto" w:fill="auto"/>
          </w:tcPr>
          <w:p w:rsidR="00BE585E" w:rsidRPr="004B3105" w:rsidRDefault="00BE585E" w:rsidP="00585F5A">
            <w:pPr>
              <w:jc w:val="right"/>
            </w:pPr>
            <w:r w:rsidRPr="004B3105">
              <w:t>1</w:t>
            </w:r>
          </w:p>
        </w:tc>
      </w:tr>
      <w:tr w:rsidR="00BE585E" w:rsidTr="004B3105">
        <w:trPr>
          <w:trHeight w:val="523"/>
        </w:trPr>
        <w:tc>
          <w:tcPr>
            <w:tcW w:w="3366" w:type="pct"/>
          </w:tcPr>
          <w:p w:rsidR="00BE585E" w:rsidRPr="004B3105" w:rsidRDefault="00BE585E" w:rsidP="00585F5A">
            <w:r w:rsidRPr="004B3105">
              <w:t>Técnicos Superiores Especialistas</w:t>
            </w:r>
          </w:p>
        </w:tc>
        <w:tc>
          <w:tcPr>
            <w:cnfStyle w:val="000001000000" w:firstRow="0" w:lastRow="0" w:firstColumn="0" w:lastColumn="0" w:oddVBand="0" w:evenVBand="1" w:oddHBand="0" w:evenHBand="0" w:firstRowFirstColumn="0" w:firstRowLastColumn="0" w:lastRowFirstColumn="0" w:lastRowLastColumn="0"/>
            <w:tcW w:w="1634" w:type="pct"/>
            <w:shd w:val="clear" w:color="auto" w:fill="auto"/>
          </w:tcPr>
          <w:p w:rsidR="00BE585E" w:rsidRPr="004B3105" w:rsidRDefault="00BE585E" w:rsidP="00585F5A">
            <w:pPr>
              <w:jc w:val="right"/>
            </w:pPr>
            <w:r w:rsidRPr="004B3105">
              <w:t>1</w:t>
            </w:r>
          </w:p>
        </w:tc>
      </w:tr>
      <w:tr w:rsidR="00BE585E" w:rsidTr="004B3105">
        <w:trPr>
          <w:trHeight w:val="523"/>
        </w:trPr>
        <w:tc>
          <w:tcPr>
            <w:tcW w:w="3366" w:type="pct"/>
          </w:tcPr>
          <w:p w:rsidR="00BE585E" w:rsidRPr="004B3105" w:rsidRDefault="00BE585E" w:rsidP="00585F5A">
            <w:r w:rsidRPr="004B3105">
              <w:t>TCAE</w:t>
            </w:r>
          </w:p>
        </w:tc>
        <w:tc>
          <w:tcPr>
            <w:cnfStyle w:val="000001000000" w:firstRow="0" w:lastRow="0" w:firstColumn="0" w:lastColumn="0" w:oddVBand="0" w:evenVBand="1" w:oddHBand="0" w:evenHBand="0" w:firstRowFirstColumn="0" w:firstRowLastColumn="0" w:lastRowFirstColumn="0" w:lastRowLastColumn="0"/>
            <w:tcW w:w="1634" w:type="pct"/>
            <w:shd w:val="clear" w:color="auto" w:fill="auto"/>
          </w:tcPr>
          <w:p w:rsidR="00BE585E" w:rsidRPr="004B3105" w:rsidRDefault="00BE585E" w:rsidP="00585F5A">
            <w:pPr>
              <w:jc w:val="right"/>
            </w:pPr>
            <w:r w:rsidRPr="004B3105">
              <w:t>39</w:t>
            </w:r>
          </w:p>
        </w:tc>
      </w:tr>
      <w:tr w:rsidR="004B3105" w:rsidTr="004B3105">
        <w:trPr>
          <w:trHeight w:val="523"/>
        </w:trPr>
        <w:tc>
          <w:tcPr>
            <w:tcW w:w="5000" w:type="pct"/>
            <w:gridSpan w:val="2"/>
          </w:tcPr>
          <w:p w:rsidR="004B3105" w:rsidRPr="004B3105" w:rsidRDefault="004B3105" w:rsidP="004B3105">
            <w:pPr>
              <w:jc w:val="left"/>
              <w:rPr>
                <w:rFonts w:ascii="Montserrat SemiBold" w:hAnsi="Montserrat SemiBold"/>
                <w:b/>
                <w:caps/>
                <w:sz w:val="20"/>
              </w:rPr>
            </w:pPr>
            <w:r w:rsidRPr="004B3105">
              <w:rPr>
                <w:rFonts w:ascii="Montserrat SemiBold" w:hAnsi="Montserrat SemiBold"/>
                <w:b/>
                <w:caps/>
                <w:sz w:val="20"/>
              </w:rPr>
              <w:t>PERSONAL NO SANITARIO</w:t>
            </w:r>
          </w:p>
        </w:tc>
      </w:tr>
      <w:tr w:rsidR="00BE585E" w:rsidTr="004B3105">
        <w:trPr>
          <w:trHeight w:val="523"/>
        </w:trPr>
        <w:tc>
          <w:tcPr>
            <w:tcW w:w="3366" w:type="pct"/>
          </w:tcPr>
          <w:p w:rsidR="00BE585E" w:rsidRPr="004B3105" w:rsidRDefault="00E9390B" w:rsidP="00585F5A">
            <w:r w:rsidRPr="004B3105">
              <w:t>Grupo Técnico de la Función Administrativa</w:t>
            </w:r>
          </w:p>
        </w:tc>
        <w:tc>
          <w:tcPr>
            <w:cnfStyle w:val="000001000000" w:firstRow="0" w:lastRow="0" w:firstColumn="0" w:lastColumn="0" w:oddVBand="0" w:evenVBand="1" w:oddHBand="0" w:evenHBand="0" w:firstRowFirstColumn="0" w:firstRowLastColumn="0" w:lastRowFirstColumn="0" w:lastRowLastColumn="0"/>
            <w:tcW w:w="1634" w:type="pct"/>
            <w:shd w:val="clear" w:color="auto" w:fill="auto"/>
          </w:tcPr>
          <w:p w:rsidR="00BE585E" w:rsidRPr="004B3105" w:rsidRDefault="00E9390B" w:rsidP="00585F5A">
            <w:pPr>
              <w:jc w:val="right"/>
            </w:pPr>
            <w:r w:rsidRPr="004B3105">
              <w:t>1</w:t>
            </w:r>
          </w:p>
        </w:tc>
      </w:tr>
      <w:tr w:rsidR="00E9390B" w:rsidTr="004B3105">
        <w:trPr>
          <w:trHeight w:val="523"/>
        </w:trPr>
        <w:tc>
          <w:tcPr>
            <w:tcW w:w="3366" w:type="pct"/>
          </w:tcPr>
          <w:p w:rsidR="00E9390B" w:rsidRPr="004B3105" w:rsidRDefault="00E9390B" w:rsidP="00585F5A">
            <w:r w:rsidRPr="004B3105">
              <w:t>Auxiliares Administrativos y resto de la categoría D</w:t>
            </w:r>
          </w:p>
        </w:tc>
        <w:tc>
          <w:tcPr>
            <w:cnfStyle w:val="000001000000" w:firstRow="0" w:lastRow="0" w:firstColumn="0" w:lastColumn="0" w:oddVBand="0" w:evenVBand="1" w:oddHBand="0" w:evenHBand="0" w:firstRowFirstColumn="0" w:firstRowLastColumn="0" w:lastRowFirstColumn="0" w:lastRowLastColumn="0"/>
            <w:tcW w:w="1634" w:type="pct"/>
            <w:shd w:val="clear" w:color="auto" w:fill="auto"/>
          </w:tcPr>
          <w:p w:rsidR="00E9390B" w:rsidRPr="004B3105" w:rsidRDefault="00E9390B" w:rsidP="00585F5A">
            <w:pPr>
              <w:jc w:val="right"/>
            </w:pPr>
            <w:r w:rsidRPr="004B3105">
              <w:t>6</w:t>
            </w:r>
          </w:p>
        </w:tc>
      </w:tr>
      <w:tr w:rsidR="00E9390B" w:rsidTr="004B3105">
        <w:trPr>
          <w:trHeight w:val="523"/>
        </w:trPr>
        <w:tc>
          <w:tcPr>
            <w:tcW w:w="3366" w:type="pct"/>
          </w:tcPr>
          <w:p w:rsidR="00E9390B" w:rsidRPr="004B3105" w:rsidRDefault="00E9390B" w:rsidP="00585F5A">
            <w:r w:rsidRPr="004B3105">
              <w:t>Celadores y resto</w:t>
            </w:r>
          </w:p>
        </w:tc>
        <w:tc>
          <w:tcPr>
            <w:cnfStyle w:val="000001000000" w:firstRow="0" w:lastRow="0" w:firstColumn="0" w:lastColumn="0" w:oddVBand="0" w:evenVBand="1" w:oddHBand="0" w:evenHBand="0" w:firstRowFirstColumn="0" w:firstRowLastColumn="0" w:lastRowFirstColumn="0" w:lastRowLastColumn="0"/>
            <w:tcW w:w="1634" w:type="pct"/>
            <w:shd w:val="clear" w:color="auto" w:fill="auto"/>
          </w:tcPr>
          <w:p w:rsidR="00E9390B" w:rsidRPr="004B3105" w:rsidRDefault="00E9390B" w:rsidP="00585F5A">
            <w:pPr>
              <w:jc w:val="right"/>
            </w:pPr>
            <w:r w:rsidRPr="004B3105">
              <w:t>34</w:t>
            </w:r>
          </w:p>
        </w:tc>
      </w:tr>
      <w:tr w:rsidR="00E9390B" w:rsidTr="004B3105">
        <w:trPr>
          <w:trHeight w:val="523"/>
        </w:trPr>
        <w:tc>
          <w:tcPr>
            <w:tcW w:w="3366" w:type="pct"/>
          </w:tcPr>
          <w:p w:rsidR="00E9390B" w:rsidRPr="004B3105" w:rsidRDefault="00E9390B" w:rsidP="00585F5A">
            <w:r w:rsidRPr="004B3105">
              <w:t>Nutricionista</w:t>
            </w:r>
          </w:p>
        </w:tc>
        <w:tc>
          <w:tcPr>
            <w:cnfStyle w:val="000001000000" w:firstRow="0" w:lastRow="0" w:firstColumn="0" w:lastColumn="0" w:oddVBand="0" w:evenVBand="1" w:oddHBand="0" w:evenHBand="0" w:firstRowFirstColumn="0" w:firstRowLastColumn="0" w:lastRowFirstColumn="0" w:lastRowLastColumn="0"/>
            <w:tcW w:w="1634" w:type="pct"/>
            <w:shd w:val="clear" w:color="auto" w:fill="auto"/>
          </w:tcPr>
          <w:p w:rsidR="00E9390B" w:rsidRPr="004B3105" w:rsidRDefault="00E9390B" w:rsidP="00585F5A">
            <w:pPr>
              <w:jc w:val="right"/>
            </w:pPr>
            <w:r w:rsidRPr="004B3105">
              <w:t>1</w:t>
            </w:r>
          </w:p>
        </w:tc>
      </w:tr>
    </w:tbl>
    <w:p w:rsidR="004B3105" w:rsidRDefault="004B3105">
      <w:pPr>
        <w:spacing w:before="0" w:line="240" w:lineRule="auto"/>
        <w:jc w:val="left"/>
        <w:rPr>
          <w:rFonts w:ascii="Montserrat SemiBold" w:hAnsi="Montserrat SemiBold"/>
          <w:caps/>
          <w:noProof/>
          <w:color w:val="48ACC6"/>
          <w:spacing w:val="-6"/>
          <w:sz w:val="24"/>
        </w:rPr>
      </w:pPr>
      <w:r>
        <w:br w:type="page"/>
      </w:r>
    </w:p>
    <w:p w:rsidR="00FB7C93" w:rsidRPr="00383BD0" w:rsidRDefault="00FB7C93" w:rsidP="00C2033B">
      <w:pPr>
        <w:pStyle w:val="TITULO-Nivel2"/>
      </w:pPr>
      <w:bookmarkStart w:id="38" w:name="_Toc85048292"/>
      <w:r w:rsidRPr="00383BD0">
        <w:lastRenderedPageBreak/>
        <w:t>La transformación del centro</w:t>
      </w:r>
      <w:bookmarkEnd w:id="37"/>
      <w:bookmarkEnd w:id="38"/>
    </w:p>
    <w:p w:rsidR="00383BD0" w:rsidRPr="008578E5" w:rsidRDefault="00383BD0" w:rsidP="008578E5">
      <w:r w:rsidRPr="008578E5">
        <w:t>Durante el año 2020 nuestro hospital sufrió grandes transformaciones debido</w:t>
      </w:r>
      <w:r w:rsidRPr="00383BD0">
        <w:t xml:space="preserve"> </w:t>
      </w:r>
      <w:r w:rsidRPr="008578E5">
        <w:t>a la necesidad de convertirnos en un centro adaptado para atender pacientes COVID</w:t>
      </w:r>
      <w:r w:rsidR="004B3105">
        <w:t>-</w:t>
      </w:r>
      <w:r w:rsidRPr="008578E5">
        <w:t>19.</w:t>
      </w:r>
    </w:p>
    <w:p w:rsidR="00383BD0" w:rsidRPr="008578E5" w:rsidRDefault="00383BD0" w:rsidP="008578E5">
      <w:r w:rsidRPr="008578E5">
        <w:t>En tiempo record cambiamos todos los protocolos de ingreso de pacientes y modificamos los circuitos internos del centro, con separaciones físicas entre unidades, estableciendo zonas limpias y sucias, exclusas de entradas, separación de circuitos</w:t>
      </w:r>
      <w:r w:rsidR="00706F3E">
        <w:t>;</w:t>
      </w:r>
      <w:r w:rsidRPr="008578E5">
        <w:t xml:space="preserve"> se habilita</w:t>
      </w:r>
      <w:r w:rsidR="00706F3E">
        <w:t>ron</w:t>
      </w:r>
      <w:r w:rsidRPr="008578E5">
        <w:t xml:space="preserve"> las entradas a las unidades desde el jardín, para no pasar por zonas limpias a los enfermos </w:t>
      </w:r>
      <w:r w:rsidR="00706F3E">
        <w:t>de ingreso COVID-</w:t>
      </w:r>
      <w:r w:rsidRPr="008578E5">
        <w:t>19, etc… Esto se realizaba prácticamente de un día para otro.</w:t>
      </w:r>
    </w:p>
    <w:p w:rsidR="00383BD0" w:rsidRPr="008578E5" w:rsidRDefault="00383BD0" w:rsidP="008578E5">
      <w:r w:rsidRPr="008578E5">
        <w:t xml:space="preserve">Hemos alquilado un local en el pueblo que entre otras cosas nos ha servido para almacenar y organizar todos los </w:t>
      </w:r>
      <w:r w:rsidR="00706F3E" w:rsidRPr="008578E5">
        <w:t>EPI</w:t>
      </w:r>
      <w:r w:rsidRPr="008578E5">
        <w:t>s que hemos adquiridos, de manera que actualmente tenemos reservas suficientes para asumir una nueva ola, sin necesidad de nuevos aprovisionamientos.</w:t>
      </w:r>
    </w:p>
    <w:p w:rsidR="00383BD0" w:rsidRPr="008578E5" w:rsidRDefault="00383BD0" w:rsidP="008578E5">
      <w:r w:rsidRPr="008578E5">
        <w:t>Nos hemos dotado de un contenedor refrigerado para poder responder sin congestionarnos a la acumulación de residuos biológicos que se producen exponencialmente con los enfermos Covid.</w:t>
      </w:r>
    </w:p>
    <w:p w:rsidR="00383BD0" w:rsidRPr="008578E5" w:rsidRDefault="00383BD0" w:rsidP="008578E5">
      <w:r w:rsidRPr="008578E5">
        <w:t xml:space="preserve">También nos hemos dotado de generadores de Ozono, y hemos creado un procedimiento con unas salas habilitadas, para la desinfección de </w:t>
      </w:r>
      <w:r w:rsidR="00706F3E" w:rsidRPr="008578E5">
        <w:t>EPI</w:t>
      </w:r>
      <w:r w:rsidRPr="008578E5">
        <w:t>s.</w:t>
      </w:r>
    </w:p>
    <w:p w:rsidR="00383BD0" w:rsidRPr="008578E5" w:rsidRDefault="00383BD0" w:rsidP="008578E5">
      <w:r w:rsidRPr="008578E5">
        <w:t>Nos hemos dotado con mas que suficiencia de Test, tanto de Anticuerpos como de Antígenos, de manera que en este centro tenemos la posibilidad de realizar tantas pruebas como cribados, sean necesario para detectar contagios Covid-19 entre el personal del Hospital. Para la realización de PCR y del resto de pruebas diagnósticas invasivas se ha habilitado una sala específica.</w:t>
      </w:r>
    </w:p>
    <w:p w:rsidR="00383BD0" w:rsidRPr="008578E5" w:rsidRDefault="00383BD0" w:rsidP="008578E5">
      <w:r w:rsidRPr="008578E5">
        <w:t>Respecto a cambios organizativos, se han activado los nuevos protocolos de visitas, los de enseres y pertenencias de pacientes además de todos los protocolos de p</w:t>
      </w:r>
      <w:r w:rsidR="00706F3E">
        <w:t xml:space="preserve">revención de la salud respecto a </w:t>
      </w:r>
      <w:r w:rsidRPr="008578E5">
        <w:t>l</w:t>
      </w:r>
      <w:r w:rsidR="00706F3E">
        <w:t>a</w:t>
      </w:r>
      <w:r w:rsidRPr="008578E5">
        <w:t xml:space="preserve"> </w:t>
      </w:r>
      <w:r w:rsidR="00706F3E" w:rsidRPr="008578E5">
        <w:t>COVID-19.</w:t>
      </w:r>
    </w:p>
    <w:p w:rsidR="00383BD0" w:rsidRPr="008578E5" w:rsidRDefault="00383BD0" w:rsidP="008578E5">
      <w:r w:rsidRPr="008578E5">
        <w:t xml:space="preserve">En materia de personal se han aumentado de manera eventual los efectivos en más de 100, respecto a una plantilla que estaba en </w:t>
      </w:r>
      <w:r w:rsidR="00BD7A51" w:rsidRPr="008578E5">
        <w:t>378,</w:t>
      </w:r>
      <w:r w:rsidRPr="008578E5">
        <w:t xml:space="preserve"> pasando a los actuales 486. Para albergar a este incremento de personal se han instalado también nuevos vestuarios y taquillas.</w:t>
      </w:r>
    </w:p>
    <w:p w:rsidR="00C2033B" w:rsidRDefault="00C2033B" w:rsidP="004B3105">
      <w:pPr>
        <w:spacing w:before="0"/>
      </w:pPr>
    </w:p>
    <w:p w:rsidR="00C2033B" w:rsidRDefault="00FB7C93" w:rsidP="00C2033B">
      <w:pPr>
        <w:pStyle w:val="TITULO-Nivel2"/>
      </w:pPr>
      <w:bookmarkStart w:id="39" w:name="_Toc75343944"/>
      <w:bookmarkStart w:id="40" w:name="_Toc85048293"/>
      <w:r w:rsidRPr="008C577D">
        <w:t>Rediseño de circuitos asistenciales</w:t>
      </w:r>
      <w:bookmarkStart w:id="41" w:name="_Toc75343945"/>
      <w:bookmarkEnd w:id="39"/>
      <w:bookmarkEnd w:id="40"/>
    </w:p>
    <w:p w:rsidR="00C2033B" w:rsidRPr="008578E5" w:rsidRDefault="00AA4E65" w:rsidP="008578E5">
      <w:r w:rsidRPr="008578E5">
        <w:t>Rehabilitación de los pacientes COVID.</w:t>
      </w:r>
    </w:p>
    <w:p w:rsidR="00C2033B" w:rsidRDefault="00FB7C93" w:rsidP="00C2033B">
      <w:pPr>
        <w:pStyle w:val="TITULO-Nivel2"/>
      </w:pPr>
      <w:bookmarkStart w:id="42" w:name="_Toc85048294"/>
      <w:r w:rsidRPr="008C577D">
        <w:t>Nuevas competencias asistenciales</w:t>
      </w:r>
      <w:bookmarkStart w:id="43" w:name="_Toc75343946"/>
      <w:bookmarkEnd w:id="41"/>
      <w:bookmarkEnd w:id="42"/>
    </w:p>
    <w:p w:rsidR="00AA4E65" w:rsidRPr="008578E5" w:rsidRDefault="00732D7C" w:rsidP="008578E5">
      <w:r w:rsidRPr="008578E5">
        <w:t>Se ha ampliado el horario de Radiolog</w:t>
      </w:r>
      <w:r w:rsidR="00383BD0" w:rsidRPr="008578E5">
        <w:t>ía a la tarde.</w:t>
      </w:r>
    </w:p>
    <w:p w:rsidR="00E9390B" w:rsidRPr="008578E5" w:rsidRDefault="00732D7C" w:rsidP="008578E5">
      <w:r w:rsidRPr="008578E5">
        <w:lastRenderedPageBreak/>
        <w:t xml:space="preserve">Se ha ofertado un servicio de Videollamadas en sustitución a las visitas presenciales que durante la pandemia no eran posibles. </w:t>
      </w:r>
    </w:p>
    <w:p w:rsidR="00E9390B" w:rsidRDefault="00E9390B" w:rsidP="00C2033B"/>
    <w:p w:rsidR="004B3105" w:rsidRDefault="004B3105">
      <w:pPr>
        <w:spacing w:before="0" w:line="240" w:lineRule="auto"/>
        <w:jc w:val="left"/>
        <w:rPr>
          <w:rFonts w:ascii="Montserrat SemiBold" w:hAnsi="Montserrat SemiBold"/>
          <w:caps/>
          <w:noProof/>
          <w:color w:val="48ACC6"/>
          <w:spacing w:val="-6"/>
          <w:sz w:val="24"/>
        </w:rPr>
      </w:pPr>
      <w:bookmarkStart w:id="44" w:name="_Toc75343947"/>
      <w:bookmarkEnd w:id="43"/>
    </w:p>
    <w:p w:rsidR="0028754C" w:rsidRDefault="0028754C" w:rsidP="004B3105">
      <w:pPr>
        <w:pStyle w:val="TITULO-Nivel2"/>
        <w:spacing w:before="0"/>
      </w:pPr>
      <w:bookmarkStart w:id="45" w:name="_Toc85048295"/>
      <w:r w:rsidRPr="008C577D">
        <w:t>Protocolos específicos</w:t>
      </w:r>
      <w:bookmarkStart w:id="46" w:name="_Toc75343948"/>
      <w:bookmarkEnd w:id="45"/>
    </w:p>
    <w:p w:rsidR="0028754C" w:rsidRPr="008578E5" w:rsidRDefault="00706F3E" w:rsidP="004B3105">
      <w:pPr>
        <w:pStyle w:val="Normallistas"/>
      </w:pPr>
      <w:r>
        <w:t>Instrucción T</w:t>
      </w:r>
      <w:r w:rsidR="0028754C" w:rsidRPr="008578E5">
        <w:t>écnica Gestión Residuos COVID</w:t>
      </w:r>
    </w:p>
    <w:p w:rsidR="0028754C" w:rsidRPr="008578E5" w:rsidRDefault="0028754C" w:rsidP="004B3105">
      <w:pPr>
        <w:pStyle w:val="Normallistas"/>
      </w:pPr>
      <w:r w:rsidRPr="008578E5">
        <w:t>Instrucción Técnica Uso Mascarillas</w:t>
      </w:r>
    </w:p>
    <w:p w:rsidR="0028754C" w:rsidRPr="008578E5" w:rsidRDefault="0028754C" w:rsidP="004B3105">
      <w:pPr>
        <w:pStyle w:val="Normallistas"/>
      </w:pPr>
      <w:r w:rsidRPr="008578E5">
        <w:t>Procedimiento de actuación nueva Unidad COVID</w:t>
      </w:r>
    </w:p>
    <w:p w:rsidR="0028754C" w:rsidRPr="008578E5" w:rsidRDefault="0028754C" w:rsidP="004B3105">
      <w:pPr>
        <w:pStyle w:val="Normallistas"/>
      </w:pPr>
      <w:r w:rsidRPr="008578E5">
        <w:t>Procedimiento uso ascensores</w:t>
      </w:r>
    </w:p>
    <w:p w:rsidR="0028754C" w:rsidRPr="008578E5" w:rsidRDefault="0028754C" w:rsidP="004B3105">
      <w:pPr>
        <w:pStyle w:val="Normallistas"/>
      </w:pPr>
      <w:r w:rsidRPr="008578E5">
        <w:t>Protocolo EPI</w:t>
      </w:r>
      <w:r w:rsidR="00706F3E">
        <w:t>s</w:t>
      </w:r>
    </w:p>
    <w:p w:rsidR="0028754C" w:rsidRPr="008578E5" w:rsidRDefault="0028754C" w:rsidP="004B3105">
      <w:pPr>
        <w:pStyle w:val="Normallistas"/>
      </w:pPr>
      <w:r w:rsidRPr="008578E5">
        <w:t>Procedimiento de actuación para personal de hostelería y limpieza por escenario COVID</w:t>
      </w:r>
    </w:p>
    <w:p w:rsidR="0028754C" w:rsidRPr="008578E5" w:rsidRDefault="0028754C" w:rsidP="004B3105">
      <w:pPr>
        <w:pStyle w:val="Normallistas"/>
      </w:pPr>
      <w:r w:rsidRPr="008578E5">
        <w:t>Procedimiento de actuación para AOS y celadores por escenario COVID</w:t>
      </w:r>
    </w:p>
    <w:p w:rsidR="0028754C" w:rsidRPr="008578E5" w:rsidRDefault="0028754C" w:rsidP="004B3105">
      <w:pPr>
        <w:pStyle w:val="Normallistas"/>
      </w:pPr>
      <w:r w:rsidRPr="008578E5">
        <w:t>Procedimiento de actuación acceso y salida de zona COVID</w:t>
      </w:r>
    </w:p>
    <w:p w:rsidR="0028754C" w:rsidRPr="008578E5" w:rsidRDefault="0028754C" w:rsidP="004B3105">
      <w:pPr>
        <w:pStyle w:val="Normallistas"/>
      </w:pPr>
      <w:r w:rsidRPr="008578E5">
        <w:t>Procedimiento de manejo de EPIS en COVID</w:t>
      </w:r>
    </w:p>
    <w:p w:rsidR="00806ACA" w:rsidRPr="008578E5" w:rsidRDefault="00806ACA" w:rsidP="004B3105">
      <w:pPr>
        <w:pStyle w:val="Normallistas"/>
      </w:pPr>
      <w:r w:rsidRPr="008578E5">
        <w:t>Procedimiento llega paciente de domicilio</w:t>
      </w:r>
    </w:p>
    <w:p w:rsidR="0028754C" w:rsidRPr="004B3105" w:rsidRDefault="00806ACA" w:rsidP="004B3105">
      <w:pPr>
        <w:pStyle w:val="Normallistas"/>
        <w:rPr>
          <w:rFonts w:ascii="Montserrat SemiBold" w:hAnsi="Montserrat SemiBold"/>
          <w:caps/>
          <w:noProof/>
          <w:color w:val="48ACC6"/>
          <w:spacing w:val="-6"/>
          <w:sz w:val="24"/>
        </w:rPr>
      </w:pPr>
      <w:r w:rsidRPr="004B3105">
        <w:t>Procedimiento de incorporación</w:t>
      </w:r>
      <w:bookmarkEnd w:id="46"/>
      <w:r w:rsidR="0028754C">
        <w:br w:type="page"/>
      </w:r>
    </w:p>
    <w:p w:rsidR="00522878" w:rsidRDefault="00522878" w:rsidP="00522878">
      <w:bookmarkStart w:id="47" w:name="_Toc74228252"/>
      <w:bookmarkStart w:id="48" w:name="_Toc75343949"/>
      <w:bookmarkEnd w:id="44"/>
    </w:p>
    <w:p w:rsidR="00522878" w:rsidRDefault="00522878" w:rsidP="00522878"/>
    <w:p w:rsidR="00522878" w:rsidRDefault="00522878" w:rsidP="00522878"/>
    <w:p w:rsidR="00522878" w:rsidRDefault="00522878" w:rsidP="00522878">
      <w:r>
        <w:rPr>
          <w:noProof/>
        </w:rPr>
        <w:drawing>
          <wp:anchor distT="0" distB="0" distL="114300" distR="114300" simplePos="0" relativeHeight="251715584" behindDoc="1" locked="0" layoutInCell="1" allowOverlap="1" wp14:anchorId="1B6F174C" wp14:editId="0FDD8AE4">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rsidR="00522878" w:rsidRDefault="002A72DD" w:rsidP="00522878">
      <w:r>
        <w:rPr>
          <w:noProof/>
        </w:rPr>
        <mc:AlternateContent>
          <mc:Choice Requires="wps">
            <w:drawing>
              <wp:anchor distT="0" distB="0" distL="114300" distR="114300" simplePos="0" relativeHeight="251718656" behindDoc="0" locked="0" layoutInCell="1" allowOverlap="1">
                <wp:simplePos x="0" y="0"/>
                <wp:positionH relativeFrom="column">
                  <wp:posOffset>987749</wp:posOffset>
                </wp:positionH>
                <wp:positionV relativeFrom="paragraph">
                  <wp:posOffset>3582950</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Pr="004B6EF5" w:rsidRDefault="003E51C4"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3E51C4" w:rsidRPr="00152381" w:rsidRDefault="003E51C4"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3E51C4" w:rsidRDefault="003E51C4" w:rsidP="00842772">
                            <w:pPr>
                              <w:pStyle w:val="Indice"/>
                              <w:jc w:val="right"/>
                              <w:rPr>
                                <w:rFonts w:ascii="Montserrat SemiBold" w:hAnsi="Montserrat SemiBold"/>
                                <w:sz w:val="28"/>
                              </w:rPr>
                            </w:pPr>
                            <w:r>
                              <w:rPr>
                                <w:rFonts w:ascii="Montserrat SemiBold" w:hAnsi="Montserrat SemiBold"/>
                                <w:sz w:val="28"/>
                              </w:rPr>
                              <w:t>Actividad en Unidades Pluridisciplinares</w:t>
                            </w:r>
                          </w:p>
                          <w:p w:rsidR="003E51C4" w:rsidRDefault="003E51C4" w:rsidP="00842772">
                            <w:pPr>
                              <w:pStyle w:val="Indice"/>
                              <w:jc w:val="right"/>
                              <w:rPr>
                                <w:rFonts w:ascii="Montserrat SemiBold" w:hAnsi="Montserrat SemiBold"/>
                                <w:sz w:val="28"/>
                              </w:rPr>
                            </w:pPr>
                            <w:r>
                              <w:rPr>
                                <w:rFonts w:ascii="Montserrat SemiBold" w:hAnsi="Montserrat SemiBold"/>
                                <w:sz w:val="28"/>
                              </w:rPr>
                              <w:t>Telemedicina</w:t>
                            </w:r>
                          </w:p>
                          <w:p w:rsidR="003E51C4" w:rsidRPr="00152381" w:rsidRDefault="003E51C4"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3E51C4" w:rsidRPr="00152381" w:rsidRDefault="003E51C4"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3E51C4" w:rsidRPr="00152381" w:rsidRDefault="003E51C4" w:rsidP="00842772">
                            <w:pPr>
                              <w:pStyle w:val="Indice"/>
                              <w:jc w:val="right"/>
                              <w:rPr>
                                <w:rFonts w:ascii="Montserrat SemiBold" w:hAnsi="Montserrat SemiBold"/>
                                <w:sz w:val="28"/>
                              </w:rPr>
                            </w:pPr>
                            <w:r w:rsidRPr="00152381">
                              <w:rPr>
                                <w:rFonts w:ascii="Montserrat SemiBold" w:hAnsi="Montserrat SemiBold"/>
                                <w:sz w:val="28"/>
                              </w:rPr>
                              <w:t>Casuística (CMBD)</w:t>
                            </w:r>
                          </w:p>
                          <w:p w:rsidR="003E51C4" w:rsidRDefault="003E51C4"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3E51C4" w:rsidRDefault="003E51C4" w:rsidP="00842772">
                            <w:pPr>
                              <w:pStyle w:val="Indice"/>
                              <w:jc w:val="right"/>
                              <w:rPr>
                                <w:rFonts w:ascii="Montserrat SemiBold" w:hAnsi="Montserrat SemiBold"/>
                                <w:sz w:val="28"/>
                              </w:rPr>
                            </w:pPr>
                            <w:r w:rsidRPr="00152381">
                              <w:rPr>
                                <w:rFonts w:ascii="Montserrat SemiBold" w:hAnsi="Montserrat SemiBold"/>
                                <w:sz w:val="28"/>
                              </w:rPr>
                              <w:t>Cuidados</w:t>
                            </w:r>
                          </w:p>
                          <w:p w:rsidR="003E51C4" w:rsidRPr="00152381" w:rsidRDefault="003E51C4"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77.8pt;margin-top:282.1pt;width:286.5pt;height:373.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" filled="f" stroked="f" strokeweight="2pt">
                <o:lock v:ext="edit" aspectratio="t"/>
                <v:textbox>
                  <w:txbxContent>
                    <w:p w:rsidR="003E51C4" w:rsidRPr="004B6EF5" w:rsidRDefault="003E51C4"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3E51C4" w:rsidRPr="00152381" w:rsidRDefault="003E51C4"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3E51C4" w:rsidRDefault="003E51C4" w:rsidP="00842772">
                      <w:pPr>
                        <w:pStyle w:val="Indice"/>
                        <w:jc w:val="right"/>
                        <w:rPr>
                          <w:rFonts w:ascii="Montserrat SemiBold" w:hAnsi="Montserrat SemiBold"/>
                          <w:sz w:val="28"/>
                        </w:rPr>
                      </w:pPr>
                      <w:r>
                        <w:rPr>
                          <w:rFonts w:ascii="Montserrat SemiBold" w:hAnsi="Montserrat SemiBold"/>
                          <w:sz w:val="28"/>
                        </w:rPr>
                        <w:t>Actividad en Unidades Pluridisciplinares</w:t>
                      </w:r>
                    </w:p>
                    <w:p w:rsidR="003E51C4" w:rsidRDefault="003E51C4" w:rsidP="00842772">
                      <w:pPr>
                        <w:pStyle w:val="Indice"/>
                        <w:jc w:val="right"/>
                        <w:rPr>
                          <w:rFonts w:ascii="Montserrat SemiBold" w:hAnsi="Montserrat SemiBold"/>
                          <w:sz w:val="28"/>
                        </w:rPr>
                      </w:pPr>
                      <w:r>
                        <w:rPr>
                          <w:rFonts w:ascii="Montserrat SemiBold" w:hAnsi="Montserrat SemiBold"/>
                          <w:sz w:val="28"/>
                        </w:rPr>
                        <w:t>Telemedicina</w:t>
                      </w:r>
                    </w:p>
                    <w:p w:rsidR="003E51C4" w:rsidRPr="00152381" w:rsidRDefault="003E51C4"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3E51C4" w:rsidRPr="00152381" w:rsidRDefault="003E51C4"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3E51C4" w:rsidRPr="00152381" w:rsidRDefault="003E51C4" w:rsidP="00842772">
                      <w:pPr>
                        <w:pStyle w:val="Indice"/>
                        <w:jc w:val="right"/>
                        <w:rPr>
                          <w:rFonts w:ascii="Montserrat SemiBold" w:hAnsi="Montserrat SemiBold"/>
                          <w:sz w:val="28"/>
                        </w:rPr>
                      </w:pPr>
                      <w:r w:rsidRPr="00152381">
                        <w:rPr>
                          <w:rFonts w:ascii="Montserrat SemiBold" w:hAnsi="Montserrat SemiBold"/>
                          <w:sz w:val="28"/>
                        </w:rPr>
                        <w:t>Casuística (CMBD)</w:t>
                      </w:r>
                    </w:p>
                    <w:p w:rsidR="003E51C4" w:rsidRDefault="003E51C4"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3E51C4" w:rsidRDefault="003E51C4" w:rsidP="00842772">
                      <w:pPr>
                        <w:pStyle w:val="Indice"/>
                        <w:jc w:val="right"/>
                        <w:rPr>
                          <w:rFonts w:ascii="Montserrat SemiBold" w:hAnsi="Montserrat SemiBold"/>
                          <w:sz w:val="28"/>
                        </w:rPr>
                      </w:pPr>
                      <w:r w:rsidRPr="00152381">
                        <w:rPr>
                          <w:rFonts w:ascii="Montserrat SemiBold" w:hAnsi="Montserrat SemiBold"/>
                          <w:sz w:val="28"/>
                        </w:rPr>
                        <w:t>Cuidados</w:t>
                      </w:r>
                    </w:p>
                    <w:p w:rsidR="003E51C4" w:rsidRPr="00152381" w:rsidRDefault="003E51C4"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r w:rsidR="00866ADB">
        <w:rPr>
          <w:noProof/>
        </w:rPr>
        <mc:AlternateContent>
          <mc:Choice Requires="wps">
            <w:drawing>
              <wp:anchor distT="0" distB="0" distL="114300" distR="114300" simplePos="0" relativeHeight="251719680" behindDoc="0" locked="0" layoutInCell="1" allowOverlap="1">
                <wp:simplePos x="0" y="0"/>
                <wp:positionH relativeFrom="column">
                  <wp:posOffset>4828959</wp:posOffset>
                </wp:positionH>
                <wp:positionV relativeFrom="paragraph">
                  <wp:posOffset>4933543</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Pr="004B6EF5" w:rsidRDefault="003E51C4"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5" type="#_x0000_t202" style="position:absolute;left:0;text-align:left;margin-left:380.25pt;margin-top:388.45pt;width:95.45pt;height:123.6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" filled="f" stroked="f" strokeweight="2pt">
                <o:lock v:ext="edit" aspectratio="t"/>
                <v:textbox>
                  <w:txbxContent>
                    <w:p w:rsidR="003E51C4" w:rsidRPr="004B6EF5" w:rsidRDefault="003E51C4" w:rsidP="00522878">
                      <w:pPr>
                        <w:pStyle w:val="Capitulo"/>
                      </w:pPr>
                      <w:r>
                        <w:t>33</w:t>
                      </w:r>
                    </w:p>
                  </w:txbxContent>
                </v:textbox>
              </v:shape>
            </w:pict>
          </mc:Fallback>
        </mc:AlternateContent>
      </w:r>
    </w:p>
    <w:p w:rsidR="00FB7C93" w:rsidRDefault="00FB7C93" w:rsidP="00522878">
      <w:pPr>
        <w:pStyle w:val="TITULO-Nivel1"/>
      </w:pPr>
      <w:bookmarkStart w:id="49" w:name="_Toc85048296"/>
      <w:r>
        <w:lastRenderedPageBreak/>
        <w:t>Respuesta Integrada a las Necesidades Asistenciales</w:t>
      </w:r>
      <w:bookmarkEnd w:id="47"/>
      <w:bookmarkEnd w:id="48"/>
      <w:bookmarkEnd w:id="49"/>
    </w:p>
    <w:p w:rsidR="00FF53C5" w:rsidRPr="009E7227" w:rsidRDefault="00FB7C93" w:rsidP="00C2033B">
      <w:pPr>
        <w:pStyle w:val="TITULO-Nivel2"/>
      </w:pPr>
      <w:bookmarkStart w:id="50" w:name="_Toc74228253"/>
      <w:bookmarkStart w:id="51" w:name="_Toc75343950"/>
      <w:bookmarkStart w:id="52" w:name="_Toc85048297"/>
      <w:r w:rsidRPr="006E09A0">
        <w:t>Actividad Asistencial</w:t>
      </w:r>
      <w:bookmarkEnd w:id="50"/>
      <w:bookmarkEnd w:id="51"/>
      <w:bookmarkEnd w:id="52"/>
      <w:r w:rsidRPr="009E7227">
        <w:t xml:space="preserve"> </w:t>
      </w:r>
    </w:p>
    <w:tbl>
      <w:tblPr>
        <w:tblStyle w:val="TablaGeneral"/>
        <w:tblpPr w:leftFromText="141" w:rightFromText="141" w:vertAnchor="page" w:horzAnchor="margin" w:tblpY="2791"/>
        <w:tblW w:w="4929" w:type="pct"/>
        <w:tblLook w:val="0020" w:firstRow="1" w:lastRow="0" w:firstColumn="0" w:lastColumn="0" w:noHBand="0" w:noVBand="0"/>
      </w:tblPr>
      <w:tblGrid>
        <w:gridCol w:w="4593"/>
        <w:gridCol w:w="1616"/>
        <w:gridCol w:w="1615"/>
      </w:tblGrid>
      <w:tr w:rsidR="00C2033B" w:rsidRPr="00C2033B" w:rsidTr="007C5293">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5"/>
          <w:p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304A10" w:rsidRPr="0014680D" w:rsidTr="00C97BB6">
        <w:trPr>
          <w:trHeight w:val="289"/>
        </w:trPr>
        <w:tc>
          <w:tcPr>
            <w:tcW w:w="2935" w:type="pct"/>
          </w:tcPr>
          <w:p w:rsidR="00304A10" w:rsidRPr="0014680D" w:rsidRDefault="00304A10" w:rsidP="00304A10">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04A10" w:rsidRPr="00E478CA" w:rsidRDefault="00304A10" w:rsidP="00304A10">
            <w:pPr>
              <w:jc w:val="right"/>
            </w:pPr>
            <w:r w:rsidRPr="00E478CA">
              <w:t>979</w:t>
            </w:r>
          </w:p>
        </w:tc>
        <w:tc>
          <w:tcPr>
            <w:tcW w:w="1032" w:type="pct"/>
            <w:vAlign w:val="top"/>
          </w:tcPr>
          <w:p w:rsidR="00304A10" w:rsidRPr="00B0374E" w:rsidRDefault="00304A10" w:rsidP="00304A10">
            <w:pPr>
              <w:jc w:val="right"/>
              <w:cnfStyle w:val="000000000000" w:firstRow="0" w:lastRow="0" w:firstColumn="0" w:lastColumn="0" w:oddVBand="0" w:evenVBand="0" w:oddHBand="0" w:evenHBand="0" w:firstRowFirstColumn="0" w:firstRowLastColumn="0" w:lastRowFirstColumn="0" w:lastRowLastColumn="0"/>
            </w:pPr>
            <w:r w:rsidRPr="00B0374E">
              <w:t>1.114</w:t>
            </w:r>
          </w:p>
        </w:tc>
      </w:tr>
      <w:tr w:rsidR="00304A10" w:rsidRPr="0014680D" w:rsidTr="00C97BB6">
        <w:trPr>
          <w:trHeight w:val="289"/>
        </w:trPr>
        <w:tc>
          <w:tcPr>
            <w:tcW w:w="2935" w:type="pct"/>
          </w:tcPr>
          <w:p w:rsidR="00304A10" w:rsidRPr="0014680D" w:rsidRDefault="00304A10" w:rsidP="00304A10">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04A10" w:rsidRPr="00E478CA" w:rsidRDefault="00304A10" w:rsidP="00304A10">
            <w:pPr>
              <w:jc w:val="right"/>
            </w:pPr>
            <w:r w:rsidRPr="00E478CA">
              <w:t>61,90</w:t>
            </w:r>
          </w:p>
        </w:tc>
        <w:tc>
          <w:tcPr>
            <w:tcW w:w="1032" w:type="pct"/>
            <w:vAlign w:val="top"/>
          </w:tcPr>
          <w:p w:rsidR="00304A10" w:rsidRPr="00B0374E" w:rsidRDefault="00304A10" w:rsidP="00304A10">
            <w:pPr>
              <w:jc w:val="right"/>
              <w:cnfStyle w:val="000000000000" w:firstRow="0" w:lastRow="0" w:firstColumn="0" w:lastColumn="0" w:oddVBand="0" w:evenVBand="0" w:oddHBand="0" w:evenHBand="0" w:firstRowFirstColumn="0" w:firstRowLastColumn="0" w:lastRowFirstColumn="0" w:lastRowLastColumn="0"/>
            </w:pPr>
            <w:r w:rsidRPr="00B0374E">
              <w:t>53,01</w:t>
            </w:r>
          </w:p>
        </w:tc>
      </w:tr>
      <w:tr w:rsidR="00304A10" w:rsidRPr="0014680D" w:rsidTr="00C97BB6">
        <w:trPr>
          <w:trHeight w:val="289"/>
        </w:trPr>
        <w:tc>
          <w:tcPr>
            <w:tcW w:w="2935" w:type="pct"/>
          </w:tcPr>
          <w:p w:rsidR="00304A10" w:rsidRPr="0014680D" w:rsidRDefault="00304A10" w:rsidP="00304A10">
            <w:pPr>
              <w:rPr>
                <w:rFonts w:cstheme="minorHAnsi"/>
              </w:rPr>
            </w:pPr>
            <w:r w:rsidRPr="0014680D">
              <w:t>Peso Medio</w:t>
            </w:r>
            <w:r w:rsidRPr="00BF20F1">
              <w:rPr>
                <w:vertAlign w:val="superscript"/>
              </w:rPr>
              <w:t>1</w:t>
            </w:r>
            <w:r w:rsidR="00706F3E">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04A10" w:rsidRDefault="00304A10" w:rsidP="00304A10">
            <w:pPr>
              <w:jc w:val="right"/>
            </w:pPr>
            <w:r w:rsidRPr="00E478CA">
              <w:t>1,1057</w:t>
            </w:r>
          </w:p>
        </w:tc>
        <w:tc>
          <w:tcPr>
            <w:tcW w:w="1032" w:type="pct"/>
            <w:vAlign w:val="top"/>
          </w:tcPr>
          <w:p w:rsidR="00304A10" w:rsidRDefault="00304A10" w:rsidP="00304A10">
            <w:pPr>
              <w:jc w:val="right"/>
              <w:cnfStyle w:val="000000000000" w:firstRow="0" w:lastRow="0" w:firstColumn="0" w:lastColumn="0" w:oddVBand="0" w:evenVBand="0" w:oddHBand="0" w:evenHBand="0" w:firstRowFirstColumn="0" w:firstRowLastColumn="0" w:lastRowFirstColumn="0" w:lastRowLastColumn="0"/>
            </w:pPr>
            <w:r w:rsidRPr="00B0374E">
              <w:t>0,8579</w:t>
            </w:r>
          </w:p>
        </w:tc>
      </w:tr>
      <w:tr w:rsidR="00304A10" w:rsidRPr="0014680D" w:rsidTr="00C97BB6">
        <w:trPr>
          <w:trHeight w:val="289"/>
        </w:trPr>
        <w:tc>
          <w:tcPr>
            <w:tcW w:w="2935" w:type="pct"/>
          </w:tcPr>
          <w:p w:rsidR="00304A10" w:rsidRPr="0014680D" w:rsidRDefault="00304A10" w:rsidP="00304A10">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04A10" w:rsidRPr="001840B2" w:rsidRDefault="00304A10" w:rsidP="00304A10">
            <w:pPr>
              <w:jc w:val="right"/>
            </w:pPr>
            <w:r w:rsidRPr="001840B2">
              <w:t>962</w:t>
            </w:r>
          </w:p>
        </w:tc>
        <w:tc>
          <w:tcPr>
            <w:tcW w:w="1032" w:type="pct"/>
            <w:vAlign w:val="top"/>
          </w:tcPr>
          <w:p w:rsidR="00304A10" w:rsidRPr="0070378A" w:rsidRDefault="00304A10" w:rsidP="00304A10">
            <w:pPr>
              <w:jc w:val="right"/>
              <w:cnfStyle w:val="000000000000" w:firstRow="0" w:lastRow="0" w:firstColumn="0" w:lastColumn="0" w:oddVBand="0" w:evenVBand="0" w:oddHBand="0" w:evenHBand="0" w:firstRowFirstColumn="0" w:firstRowLastColumn="0" w:lastRowFirstColumn="0" w:lastRowLastColumn="0"/>
            </w:pPr>
            <w:r w:rsidRPr="0070378A">
              <w:t>1.133</w:t>
            </w:r>
          </w:p>
        </w:tc>
      </w:tr>
      <w:tr w:rsidR="00304A10" w:rsidRPr="0014680D" w:rsidTr="00C97BB6">
        <w:trPr>
          <w:trHeight w:val="289"/>
        </w:trPr>
        <w:tc>
          <w:tcPr>
            <w:tcW w:w="2935" w:type="pct"/>
          </w:tcPr>
          <w:p w:rsidR="00304A10" w:rsidRPr="0014680D" w:rsidRDefault="00304A10" w:rsidP="00304A10">
            <w:r w:rsidRPr="0014680D">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04A10" w:rsidRPr="001840B2" w:rsidRDefault="00304A10" w:rsidP="00304A10">
            <w:pPr>
              <w:jc w:val="right"/>
            </w:pPr>
            <w:r w:rsidRPr="001840B2">
              <w:t>0</w:t>
            </w:r>
          </w:p>
        </w:tc>
        <w:tc>
          <w:tcPr>
            <w:tcW w:w="1032" w:type="pct"/>
            <w:vAlign w:val="top"/>
          </w:tcPr>
          <w:p w:rsidR="00304A10" w:rsidRPr="0070378A" w:rsidRDefault="00304A10" w:rsidP="00304A10">
            <w:pPr>
              <w:jc w:val="right"/>
              <w:cnfStyle w:val="000000000000" w:firstRow="0" w:lastRow="0" w:firstColumn="0" w:lastColumn="0" w:oddVBand="0" w:evenVBand="0" w:oddHBand="0" w:evenHBand="0" w:firstRowFirstColumn="0" w:firstRowLastColumn="0" w:lastRowFirstColumn="0" w:lastRowLastColumn="0"/>
            </w:pPr>
            <w:r w:rsidRPr="0070378A">
              <w:t>0</w:t>
            </w:r>
          </w:p>
        </w:tc>
      </w:tr>
      <w:tr w:rsidR="00304A10" w:rsidRPr="0014680D" w:rsidTr="00C97BB6">
        <w:trPr>
          <w:trHeight w:val="289"/>
        </w:trPr>
        <w:tc>
          <w:tcPr>
            <w:tcW w:w="2935" w:type="pct"/>
          </w:tcPr>
          <w:p w:rsidR="00304A10" w:rsidRPr="0014680D" w:rsidRDefault="00304A10" w:rsidP="00304A10">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304A10" w:rsidRDefault="00304A10" w:rsidP="00304A10">
            <w:pPr>
              <w:jc w:val="right"/>
            </w:pPr>
            <w:r w:rsidRPr="001840B2">
              <w:t>962</w:t>
            </w:r>
          </w:p>
        </w:tc>
        <w:tc>
          <w:tcPr>
            <w:tcW w:w="1032" w:type="pct"/>
            <w:vAlign w:val="top"/>
          </w:tcPr>
          <w:p w:rsidR="00304A10" w:rsidRDefault="00304A10" w:rsidP="00304A10">
            <w:pPr>
              <w:jc w:val="right"/>
              <w:cnfStyle w:val="000000000000" w:firstRow="0" w:lastRow="0" w:firstColumn="0" w:lastColumn="0" w:oddVBand="0" w:evenVBand="0" w:oddHBand="0" w:evenHBand="0" w:firstRowFirstColumn="0" w:firstRowLastColumn="0" w:lastRowFirstColumn="0" w:lastRowLastColumn="0"/>
            </w:pPr>
            <w:r w:rsidRPr="0070378A">
              <w:t>1.133</w:t>
            </w:r>
          </w:p>
        </w:tc>
      </w:tr>
    </w:tbl>
    <w:p w:rsidR="004A580C" w:rsidRDefault="004A580C" w:rsidP="00BF20F1">
      <w:pPr>
        <w:pStyle w:val="Piedetabla"/>
      </w:pPr>
    </w:p>
    <w:p w:rsidR="00BF20F1" w:rsidRDefault="00FB7C93" w:rsidP="00BF20F1">
      <w:pPr>
        <w:pStyle w:val="Piedetabla"/>
      </w:pPr>
      <w:r w:rsidRPr="00D91216">
        <w:t>Fuente: SIAE</w:t>
      </w:r>
      <w:r w:rsidRPr="00D91216">
        <w:tab/>
      </w:r>
    </w:p>
    <w:p w:rsidR="00FB7C93" w:rsidRDefault="00BF20F1" w:rsidP="00BF20F1">
      <w:pPr>
        <w:pStyle w:val="Piedetabla"/>
      </w:pPr>
      <w:r w:rsidRPr="00BF20F1">
        <w:rPr>
          <w:vertAlign w:val="superscript"/>
        </w:rPr>
        <w:t>1</w:t>
      </w:r>
      <w:r w:rsidR="00FB7C93" w:rsidRPr="00D91216">
        <w:t>Fuente Altas Totales, Estancia Media y Peso Medio: CMBD</w:t>
      </w:r>
    </w:p>
    <w:p w:rsidR="00706F3E" w:rsidRDefault="00706F3E" w:rsidP="00706F3E">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rsidR="00FB7C93" w:rsidRPr="00D91216" w:rsidRDefault="00FB7C93" w:rsidP="00BF20F1">
      <w:pPr>
        <w:pStyle w:val="Piedetabla"/>
      </w:pPr>
      <w:r w:rsidRPr="00D91216">
        <w:t>*Estancia Media No depurada.</w:t>
      </w:r>
    </w:p>
    <w:p w:rsidR="00507056" w:rsidRPr="009E7227" w:rsidRDefault="00507056" w:rsidP="008C577D">
      <w:pPr>
        <w:pStyle w:val="Piedetabla"/>
      </w:pPr>
    </w:p>
    <w:p w:rsidR="00DF24D6" w:rsidRPr="00385307" w:rsidRDefault="00DF24D6" w:rsidP="00DF24D6">
      <w:pPr>
        <w:pStyle w:val="TITULO-Nivel2"/>
      </w:pPr>
      <w:bookmarkStart w:id="53" w:name="_Toc79164683"/>
      <w:bookmarkStart w:id="54" w:name="_Toc85048298"/>
      <w:r w:rsidRPr="00385307">
        <w:t>Actividad en Unidades Pluridisciplinares</w:t>
      </w:r>
      <w:bookmarkEnd w:id="53"/>
      <w:bookmarkEnd w:id="54"/>
    </w:p>
    <w:tbl>
      <w:tblPr>
        <w:tblStyle w:val="TablaGeneral"/>
        <w:tblW w:w="0" w:type="auto"/>
        <w:tblLook w:val="04A0" w:firstRow="1" w:lastRow="0" w:firstColumn="1" w:lastColumn="0" w:noHBand="0" w:noVBand="1"/>
      </w:tblPr>
      <w:tblGrid>
        <w:gridCol w:w="1999"/>
        <w:gridCol w:w="1437"/>
        <w:gridCol w:w="1448"/>
        <w:gridCol w:w="1504"/>
        <w:gridCol w:w="1549"/>
      </w:tblGrid>
      <w:tr w:rsidR="00DF24D6" w:rsidRPr="00385307" w:rsidTr="001451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8" w:type="dxa"/>
            <w:vAlign w:val="top"/>
          </w:tcPr>
          <w:p w:rsidR="00DF24D6" w:rsidRPr="00385307" w:rsidRDefault="00DF24D6" w:rsidP="00355400">
            <w:pPr>
              <w:rPr>
                <w:sz w:val="18"/>
              </w:rPr>
            </w:pPr>
            <w:r w:rsidRPr="00385307">
              <w:rPr>
                <w:sz w:val="18"/>
              </w:rPr>
              <w:t>Hospitalización</w:t>
            </w:r>
          </w:p>
        </w:tc>
        <w:tc>
          <w:tcPr>
            <w:tcW w:w="1456" w:type="dxa"/>
            <w:vAlign w:val="top"/>
          </w:tcPr>
          <w:p w:rsidR="00DF24D6" w:rsidRPr="00385307" w:rsidRDefault="00DF24D6" w:rsidP="003E51C4">
            <w:pPr>
              <w:jc w:val="center"/>
              <w:cnfStyle w:val="100000000000" w:firstRow="1" w:lastRow="0" w:firstColumn="0" w:lastColumn="0" w:oddVBand="0" w:evenVBand="0" w:oddHBand="0" w:evenHBand="0" w:firstRowFirstColumn="0" w:firstRowLastColumn="0" w:lastRowFirstColumn="0" w:lastRowLastColumn="0"/>
              <w:rPr>
                <w:sz w:val="18"/>
              </w:rPr>
            </w:pPr>
            <w:r w:rsidRPr="00385307">
              <w:rPr>
                <w:sz w:val="18"/>
              </w:rPr>
              <w:t>Nº de altas</w:t>
            </w:r>
          </w:p>
        </w:tc>
        <w:tc>
          <w:tcPr>
            <w:tcW w:w="1466" w:type="dxa"/>
            <w:vAlign w:val="top"/>
          </w:tcPr>
          <w:p w:rsidR="00DF24D6" w:rsidRPr="00385307" w:rsidRDefault="00DF24D6" w:rsidP="003E51C4">
            <w:pPr>
              <w:jc w:val="center"/>
              <w:cnfStyle w:val="100000000000" w:firstRow="1" w:lastRow="0" w:firstColumn="0" w:lastColumn="0" w:oddVBand="0" w:evenVBand="0" w:oddHBand="0" w:evenHBand="0" w:firstRowFirstColumn="0" w:firstRowLastColumn="0" w:lastRowFirstColumn="0" w:lastRowLastColumn="0"/>
              <w:rPr>
                <w:sz w:val="18"/>
              </w:rPr>
            </w:pPr>
            <w:r w:rsidRPr="00385307">
              <w:rPr>
                <w:sz w:val="18"/>
              </w:rPr>
              <w:t>Peso medio</w:t>
            </w:r>
          </w:p>
        </w:tc>
        <w:tc>
          <w:tcPr>
            <w:tcW w:w="1514" w:type="dxa"/>
            <w:vAlign w:val="top"/>
          </w:tcPr>
          <w:p w:rsidR="00DF24D6" w:rsidRPr="00385307" w:rsidRDefault="00DF24D6" w:rsidP="003E51C4">
            <w:pPr>
              <w:jc w:val="center"/>
              <w:cnfStyle w:val="100000000000" w:firstRow="1" w:lastRow="0" w:firstColumn="0" w:lastColumn="0" w:oddVBand="0" w:evenVBand="0" w:oddHBand="0" w:evenHBand="0" w:firstRowFirstColumn="0" w:firstRowLastColumn="0" w:lastRowFirstColumn="0" w:lastRowLastColumn="0"/>
              <w:rPr>
                <w:sz w:val="18"/>
              </w:rPr>
            </w:pPr>
            <w:r w:rsidRPr="00385307">
              <w:rPr>
                <w:sz w:val="18"/>
              </w:rPr>
              <w:t>Estancia media</w:t>
            </w:r>
          </w:p>
        </w:tc>
        <w:tc>
          <w:tcPr>
            <w:tcW w:w="1553" w:type="dxa"/>
            <w:vAlign w:val="top"/>
          </w:tcPr>
          <w:p w:rsidR="00DF24D6" w:rsidRPr="00385307" w:rsidRDefault="00DF24D6" w:rsidP="003E51C4">
            <w:pPr>
              <w:jc w:val="center"/>
              <w:cnfStyle w:val="100000000000" w:firstRow="1" w:lastRow="0" w:firstColumn="0" w:lastColumn="0" w:oddVBand="0" w:evenVBand="0" w:oddHBand="0" w:evenHBand="0" w:firstRowFirstColumn="0" w:firstRowLastColumn="0" w:lastRowFirstColumn="0" w:lastRowLastColumn="0"/>
              <w:rPr>
                <w:sz w:val="18"/>
              </w:rPr>
            </w:pPr>
            <w:r w:rsidRPr="00385307">
              <w:rPr>
                <w:sz w:val="18"/>
              </w:rPr>
              <w:t>Índice de ocupación</w:t>
            </w:r>
          </w:p>
        </w:tc>
      </w:tr>
      <w:tr w:rsidR="00DF24D6" w:rsidTr="004A580C">
        <w:tc>
          <w:tcPr>
            <w:cnfStyle w:val="001000000000" w:firstRow="0" w:lastRow="0" w:firstColumn="1" w:lastColumn="0" w:oddVBand="0" w:evenVBand="0" w:oddHBand="0" w:evenHBand="0" w:firstRowFirstColumn="0" w:firstRowLastColumn="0" w:lastRowFirstColumn="0" w:lastRowLastColumn="0"/>
            <w:tcW w:w="1948" w:type="dxa"/>
            <w:vAlign w:val="top"/>
          </w:tcPr>
          <w:p w:rsidR="00DF24D6" w:rsidRPr="00385307" w:rsidRDefault="00304A10" w:rsidP="003E51C4">
            <w:pPr>
              <w:jc w:val="left"/>
            </w:pPr>
            <w:r w:rsidRPr="00385307">
              <w:t>Unidad de Cuidados Paliativos</w:t>
            </w:r>
          </w:p>
        </w:tc>
        <w:tc>
          <w:tcPr>
            <w:tcW w:w="1456" w:type="dxa"/>
          </w:tcPr>
          <w:p w:rsidR="00DF24D6" w:rsidRPr="00385307" w:rsidRDefault="007D19B8" w:rsidP="004A580C">
            <w:pPr>
              <w:jc w:val="right"/>
              <w:cnfStyle w:val="000000000000" w:firstRow="0" w:lastRow="0" w:firstColumn="0" w:lastColumn="0" w:oddVBand="0" w:evenVBand="0" w:oddHBand="0" w:evenHBand="0" w:firstRowFirstColumn="0" w:firstRowLastColumn="0" w:lastRowFirstColumn="0" w:lastRowLastColumn="0"/>
            </w:pPr>
            <w:r>
              <w:t>246</w:t>
            </w:r>
          </w:p>
        </w:tc>
        <w:tc>
          <w:tcPr>
            <w:tcW w:w="1466" w:type="dxa"/>
          </w:tcPr>
          <w:p w:rsidR="00DF24D6" w:rsidRPr="00385307" w:rsidRDefault="00385307" w:rsidP="004A580C">
            <w:pPr>
              <w:jc w:val="right"/>
              <w:cnfStyle w:val="000000000000" w:firstRow="0" w:lastRow="0" w:firstColumn="0" w:lastColumn="0" w:oddVBand="0" w:evenVBand="0" w:oddHBand="0" w:evenHBand="0" w:firstRowFirstColumn="0" w:firstRowLastColumn="0" w:lastRowFirstColumn="0" w:lastRowLastColumn="0"/>
            </w:pPr>
            <w:r>
              <w:t>0,89</w:t>
            </w:r>
          </w:p>
        </w:tc>
        <w:tc>
          <w:tcPr>
            <w:tcW w:w="1514" w:type="dxa"/>
          </w:tcPr>
          <w:p w:rsidR="00DF24D6" w:rsidRPr="00385307" w:rsidRDefault="004E3F15" w:rsidP="004A580C">
            <w:pPr>
              <w:jc w:val="right"/>
              <w:cnfStyle w:val="000000000000" w:firstRow="0" w:lastRow="0" w:firstColumn="0" w:lastColumn="0" w:oddVBand="0" w:evenVBand="0" w:oddHBand="0" w:evenHBand="0" w:firstRowFirstColumn="0" w:firstRowLastColumn="0" w:lastRowFirstColumn="0" w:lastRowLastColumn="0"/>
            </w:pPr>
            <w:r w:rsidRPr="00385307">
              <w:t>31,15</w:t>
            </w:r>
          </w:p>
        </w:tc>
        <w:tc>
          <w:tcPr>
            <w:tcW w:w="1553" w:type="dxa"/>
          </w:tcPr>
          <w:p w:rsidR="00DF24D6" w:rsidRPr="009945D0" w:rsidRDefault="004E3F15" w:rsidP="004A580C">
            <w:pPr>
              <w:jc w:val="right"/>
              <w:cnfStyle w:val="000000000000" w:firstRow="0" w:lastRow="0" w:firstColumn="0" w:lastColumn="0" w:oddVBand="0" w:evenVBand="0" w:oddHBand="0" w:evenHBand="0" w:firstRowFirstColumn="0" w:firstRowLastColumn="0" w:lastRowFirstColumn="0" w:lastRowLastColumn="0"/>
            </w:pPr>
            <w:r w:rsidRPr="00385307">
              <w:t>91.,50%</w:t>
            </w:r>
          </w:p>
        </w:tc>
      </w:tr>
    </w:tbl>
    <w:p w:rsidR="00507056" w:rsidRDefault="00507056" w:rsidP="0068118A"/>
    <w:p w:rsidR="00D364FD" w:rsidRPr="008D1872" w:rsidRDefault="008D1872" w:rsidP="008D1872">
      <w:pPr>
        <w:pStyle w:val="TITULO-Nivel2"/>
      </w:pPr>
      <w:bookmarkStart w:id="55" w:name="_Toc85048299"/>
      <w:bookmarkStart w:id="56" w:name="_Toc248123088"/>
      <w:bookmarkStart w:id="57" w:name="_Toc318202533"/>
      <w:bookmarkStart w:id="58" w:name="_Toc75343953"/>
      <w:r w:rsidRPr="008D1872">
        <w:t>Telemedicina</w:t>
      </w:r>
      <w:bookmarkEnd w:id="55"/>
    </w:p>
    <w:p w:rsidR="004A580C" w:rsidRDefault="004A580C" w:rsidP="0024629E">
      <w:pPr>
        <w:rPr>
          <w:rFonts w:eastAsiaTheme="minorEastAsia"/>
        </w:rPr>
      </w:pPr>
      <w:r w:rsidRPr="009B0B0F">
        <w:rPr>
          <w:rFonts w:eastAsiaTheme="minorEastAsia"/>
        </w:rPr>
        <w:t xml:space="preserve">Durante el </w:t>
      </w:r>
      <w:r>
        <w:rPr>
          <w:rFonts w:eastAsiaTheme="minorEastAsia"/>
        </w:rPr>
        <w:t>2020</w:t>
      </w:r>
      <w:r w:rsidRPr="009B0B0F">
        <w:rPr>
          <w:rFonts w:eastAsiaTheme="minorEastAsia"/>
        </w:rPr>
        <w:t xml:space="preserve"> la actividad realizada e</w:t>
      </w:r>
      <w:r>
        <w:rPr>
          <w:rFonts w:eastAsiaTheme="minorEastAsia"/>
        </w:rPr>
        <w:t>n</w:t>
      </w:r>
      <w:r w:rsidRPr="009B0B0F">
        <w:rPr>
          <w:rFonts w:eastAsiaTheme="minorEastAsia"/>
        </w:rPr>
        <w:t xml:space="preserve"> Telemedicina ha seguido manteniendo altas cotas</w:t>
      </w:r>
      <w:r>
        <w:rPr>
          <w:rFonts w:eastAsiaTheme="minorEastAsia"/>
        </w:rPr>
        <w:t>, pese a la pandemia.</w:t>
      </w:r>
    </w:p>
    <w:p w:rsidR="004A580C" w:rsidRPr="009B0B0F" w:rsidRDefault="004A580C" w:rsidP="0024629E">
      <w:pPr>
        <w:rPr>
          <w:rFonts w:eastAsiaTheme="minorEastAsia"/>
        </w:rPr>
      </w:pPr>
      <w:r w:rsidRPr="009B0B0F">
        <w:rPr>
          <w:rFonts w:eastAsiaTheme="minorEastAsia"/>
        </w:rPr>
        <w:t>Siguen siendo líderes las Teleconsultas de Traumatología y las de Radiología.</w:t>
      </w:r>
    </w:p>
    <w:p w:rsidR="004A580C" w:rsidRDefault="004A580C" w:rsidP="004A580C"/>
    <w:tbl>
      <w:tblPr>
        <w:tblStyle w:val="TablaGeneral"/>
        <w:tblpPr w:leftFromText="141" w:rightFromText="141" w:vertAnchor="text"/>
        <w:tblW w:w="7937" w:type="dxa"/>
        <w:tblLayout w:type="fixed"/>
        <w:tblLook w:val="06E0" w:firstRow="1" w:lastRow="1" w:firstColumn="1" w:lastColumn="0" w:noHBand="1" w:noVBand="1"/>
      </w:tblPr>
      <w:tblGrid>
        <w:gridCol w:w="5529"/>
        <w:gridCol w:w="1204"/>
        <w:gridCol w:w="1204"/>
      </w:tblGrid>
      <w:tr w:rsidR="004A580C" w:rsidRPr="001F13ED" w:rsidTr="004A580C">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529" w:type="dxa"/>
          </w:tcPr>
          <w:p w:rsidR="004A580C" w:rsidRPr="001F13ED" w:rsidRDefault="004A580C" w:rsidP="004A580C">
            <w:pPr>
              <w:ind w:left="114"/>
              <w:rPr>
                <w:rFonts w:ascii="Montserrat SemiBold" w:hAnsi="Montserrat SemiBold"/>
                <w:b w:val="0"/>
                <w:color w:val="000000" w:themeColor="text1"/>
                <w:lang w:val="es-ES_tradnl"/>
              </w:rPr>
            </w:pPr>
            <w:r>
              <w:rPr>
                <w:rFonts w:ascii="Montserrat SemiBold" w:hAnsi="Montserrat SemiBold"/>
                <w:b w:val="0"/>
                <w:color w:val="000000" w:themeColor="text1"/>
                <w:lang w:val="es-ES_tradnl"/>
              </w:rPr>
              <w:t>teleconsultas</w:t>
            </w:r>
          </w:p>
        </w:tc>
        <w:tc>
          <w:tcPr>
            <w:tcW w:w="1204" w:type="dxa"/>
          </w:tcPr>
          <w:p w:rsidR="004A580C" w:rsidRDefault="004A580C" w:rsidP="004A580C">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Pr>
                <w:rFonts w:ascii="Montserrat SemiBold" w:hAnsi="Montserrat SemiBold"/>
                <w:b w:val="0"/>
                <w:color w:val="000000" w:themeColor="text1"/>
                <w:lang w:val="es-ES_tradnl"/>
              </w:rPr>
              <w:t>2019</w:t>
            </w:r>
          </w:p>
        </w:tc>
        <w:tc>
          <w:tcPr>
            <w:tcW w:w="1204" w:type="dxa"/>
          </w:tcPr>
          <w:p w:rsidR="004A580C" w:rsidRPr="001F13ED" w:rsidRDefault="004A580C" w:rsidP="004A580C">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Pr>
                <w:rFonts w:ascii="Montserrat SemiBold" w:hAnsi="Montserrat SemiBold"/>
                <w:b w:val="0"/>
                <w:color w:val="000000" w:themeColor="text1"/>
                <w:lang w:val="es-ES_tradnl"/>
              </w:rPr>
              <w:t>2020</w:t>
            </w:r>
          </w:p>
        </w:tc>
      </w:tr>
      <w:tr w:rsidR="004A580C" w:rsidRPr="00DF3267" w:rsidTr="004A580C">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4A580C" w:rsidRPr="00DF3267" w:rsidRDefault="004A580C" w:rsidP="004A580C">
            <w:pPr>
              <w:ind w:left="114"/>
            </w:pPr>
            <w:r>
              <w:t>Cardiología</w:t>
            </w:r>
          </w:p>
        </w:tc>
        <w:tc>
          <w:tcPr>
            <w:tcW w:w="1204" w:type="dxa"/>
          </w:tcPr>
          <w:p w:rsidR="004A580C" w:rsidRDefault="004A580C" w:rsidP="004A580C">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4" w:type="dxa"/>
          </w:tcPr>
          <w:p w:rsidR="004A580C" w:rsidRPr="00DF3267" w:rsidRDefault="004A580C" w:rsidP="004A580C">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4A580C" w:rsidRPr="00DF3267" w:rsidTr="004A580C">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4A580C" w:rsidRPr="00DF3267" w:rsidRDefault="004A580C" w:rsidP="004A580C">
            <w:pPr>
              <w:ind w:left="114"/>
            </w:pPr>
            <w:r>
              <w:t>Dermatología</w:t>
            </w:r>
          </w:p>
        </w:tc>
        <w:tc>
          <w:tcPr>
            <w:tcW w:w="1204" w:type="dxa"/>
          </w:tcPr>
          <w:p w:rsidR="004A580C" w:rsidRDefault="004A580C" w:rsidP="004A580C">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w:t>
            </w:r>
          </w:p>
        </w:tc>
        <w:tc>
          <w:tcPr>
            <w:tcW w:w="1204" w:type="dxa"/>
          </w:tcPr>
          <w:p w:rsidR="004A580C" w:rsidRPr="00DF3267" w:rsidRDefault="004A580C" w:rsidP="004A580C">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6</w:t>
            </w:r>
          </w:p>
        </w:tc>
      </w:tr>
      <w:tr w:rsidR="004A580C" w:rsidRPr="00DF3267" w:rsidTr="004A580C">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4A580C" w:rsidRPr="00DF3267" w:rsidRDefault="004A580C" w:rsidP="004A580C">
            <w:pPr>
              <w:ind w:left="114"/>
              <w:rPr>
                <w:lang w:val="es-ES_tradnl"/>
              </w:rPr>
            </w:pPr>
            <w:r>
              <w:rPr>
                <w:lang w:val="es-ES_tradnl"/>
              </w:rPr>
              <w:t>Rehabilitación</w:t>
            </w:r>
          </w:p>
        </w:tc>
        <w:tc>
          <w:tcPr>
            <w:tcW w:w="1204" w:type="dxa"/>
          </w:tcPr>
          <w:p w:rsidR="004A580C" w:rsidRDefault="004A580C" w:rsidP="004A580C">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w:t>
            </w:r>
          </w:p>
        </w:tc>
        <w:tc>
          <w:tcPr>
            <w:tcW w:w="1204" w:type="dxa"/>
          </w:tcPr>
          <w:p w:rsidR="004A580C" w:rsidRDefault="004A580C" w:rsidP="004A580C">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4A580C" w:rsidRPr="00DF3267" w:rsidTr="004A580C">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4A580C" w:rsidRPr="00DF3267" w:rsidRDefault="004A580C" w:rsidP="004A580C">
            <w:pPr>
              <w:ind w:left="114"/>
            </w:pPr>
            <w:r>
              <w:t>Traumatología</w:t>
            </w:r>
          </w:p>
        </w:tc>
        <w:tc>
          <w:tcPr>
            <w:tcW w:w="1204" w:type="dxa"/>
          </w:tcPr>
          <w:p w:rsidR="004A580C" w:rsidRDefault="004A580C" w:rsidP="004A580C">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174</w:t>
            </w:r>
          </w:p>
        </w:tc>
        <w:tc>
          <w:tcPr>
            <w:tcW w:w="1204" w:type="dxa"/>
          </w:tcPr>
          <w:p w:rsidR="004A580C" w:rsidRPr="00DF3267" w:rsidRDefault="004A580C" w:rsidP="004A580C">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150</w:t>
            </w:r>
          </w:p>
        </w:tc>
      </w:tr>
      <w:tr w:rsidR="004A580C" w:rsidRPr="00DF3267" w:rsidTr="004A580C">
        <w:trPr>
          <w:cnfStyle w:val="010000000000" w:firstRow="0" w:lastRow="1"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529" w:type="dxa"/>
          </w:tcPr>
          <w:p w:rsidR="004A580C" w:rsidRPr="00DF3267" w:rsidRDefault="004A580C" w:rsidP="004A580C">
            <w:pPr>
              <w:ind w:left="114"/>
            </w:pPr>
            <w:r>
              <w:t>TOTAL</w:t>
            </w:r>
          </w:p>
        </w:tc>
        <w:tc>
          <w:tcPr>
            <w:tcW w:w="1204" w:type="dxa"/>
          </w:tcPr>
          <w:p w:rsidR="004A580C" w:rsidRPr="00DF3267" w:rsidRDefault="004A580C" w:rsidP="004A580C">
            <w:pPr>
              <w:ind w:right="246"/>
              <w:jc w:val="right"/>
              <w:cnfStyle w:val="010000000000" w:firstRow="0" w:lastRow="1" w:firstColumn="0" w:lastColumn="0" w:oddVBand="0" w:evenVBand="0" w:oddHBand="0" w:evenHBand="0" w:firstRowFirstColumn="0" w:firstRowLastColumn="0" w:lastRowFirstColumn="0" w:lastRowLastColumn="0"/>
              <w:rPr>
                <w:lang w:val="es-ES_tradnl"/>
              </w:rPr>
            </w:pPr>
            <w:r>
              <w:rPr>
                <w:lang w:val="es-ES_tradnl"/>
              </w:rPr>
              <w:t>180</w:t>
            </w:r>
          </w:p>
        </w:tc>
        <w:tc>
          <w:tcPr>
            <w:tcW w:w="1204" w:type="dxa"/>
          </w:tcPr>
          <w:p w:rsidR="004A580C" w:rsidRPr="00DF3267" w:rsidRDefault="004A580C" w:rsidP="004A580C">
            <w:pPr>
              <w:ind w:right="246"/>
              <w:jc w:val="right"/>
              <w:cnfStyle w:val="010000000000" w:firstRow="0" w:lastRow="1" w:firstColumn="0" w:lastColumn="0" w:oddVBand="0" w:evenVBand="0" w:oddHBand="0" w:evenHBand="0" w:firstRowFirstColumn="0" w:firstRowLastColumn="0" w:lastRowFirstColumn="0" w:lastRowLastColumn="0"/>
              <w:rPr>
                <w:lang w:val="es-ES_tradnl"/>
              </w:rPr>
            </w:pPr>
            <w:r>
              <w:rPr>
                <w:lang w:val="es-ES_tradnl"/>
              </w:rPr>
              <w:t>158</w:t>
            </w:r>
          </w:p>
        </w:tc>
      </w:tr>
    </w:tbl>
    <w:p w:rsidR="004A580C" w:rsidRDefault="004A580C">
      <w:pPr>
        <w:spacing w:before="0" w:line="240" w:lineRule="auto"/>
        <w:jc w:val="left"/>
        <w:rPr>
          <w:rFonts w:ascii="Montserrat SemiBold" w:hAnsi="Montserrat SemiBold"/>
          <w:noProof/>
          <w:color w:val="3898B2"/>
          <w:sz w:val="24"/>
        </w:rPr>
      </w:pPr>
    </w:p>
    <w:p w:rsidR="004A580C" w:rsidRDefault="004A580C">
      <w:pPr>
        <w:spacing w:before="0" w:line="240" w:lineRule="auto"/>
        <w:jc w:val="left"/>
        <w:rPr>
          <w:rFonts w:ascii="Montserrat SemiBold" w:hAnsi="Montserrat SemiBold"/>
          <w:caps/>
          <w:noProof/>
          <w:color w:val="48ACC6"/>
          <w:spacing w:val="-6"/>
          <w:sz w:val="24"/>
        </w:rPr>
      </w:pPr>
      <w:bookmarkStart w:id="59" w:name="_Toc248123089"/>
      <w:bookmarkStart w:id="60" w:name="_Toc318202534"/>
      <w:bookmarkStart w:id="61" w:name="_Toc75343954"/>
      <w:bookmarkEnd w:id="56"/>
      <w:bookmarkEnd w:id="57"/>
      <w:bookmarkEnd w:id="58"/>
      <w:r>
        <w:br w:type="page"/>
      </w:r>
    </w:p>
    <w:p w:rsidR="00AD1DA9" w:rsidRDefault="002647B5" w:rsidP="005624BE">
      <w:pPr>
        <w:pStyle w:val="TITULO-Nivel2"/>
      </w:pPr>
      <w:bookmarkStart w:id="62" w:name="_Toc85048300"/>
      <w:r w:rsidRPr="009E7227">
        <w:lastRenderedPageBreak/>
        <w:t>Técnicas Utilizadas</w:t>
      </w:r>
      <w:bookmarkEnd w:id="59"/>
      <w:bookmarkEnd w:id="60"/>
      <w:bookmarkEnd w:id="61"/>
      <w:bookmarkEnd w:id="62"/>
    </w:p>
    <w:tbl>
      <w:tblPr>
        <w:tblStyle w:val="TablaGeneral"/>
        <w:tblW w:w="7924" w:type="dxa"/>
        <w:tblLayout w:type="fixed"/>
        <w:tblLook w:val="04A0" w:firstRow="1" w:lastRow="0" w:firstColumn="1" w:lastColumn="0" w:noHBand="0" w:noVBand="1"/>
      </w:tblPr>
      <w:tblGrid>
        <w:gridCol w:w="4755"/>
        <w:gridCol w:w="1584"/>
        <w:gridCol w:w="1585"/>
      </w:tblGrid>
      <w:tr w:rsidR="00304A10" w:rsidRPr="005624BE" w:rsidTr="00304A10">
        <w:trPr>
          <w:cnfStyle w:val="100000000000" w:firstRow="1" w:lastRow="0" w:firstColumn="0" w:lastColumn="0" w:oddVBand="0" w:evenVBand="0" w:oddHBand="0" w:evenHBand="0" w:firstRowFirstColumn="0" w:firstRowLastColumn="0" w:lastRowFirstColumn="0" w:lastRowLastColumn="0"/>
          <w:trHeight w:val="477"/>
          <w:tblHeader/>
        </w:trPr>
        <w:tc>
          <w:tcPr>
            <w:cnfStyle w:val="001000000000" w:firstRow="0" w:lastRow="0" w:firstColumn="1" w:lastColumn="0" w:oddVBand="0" w:evenVBand="0" w:oddHBand="0" w:evenHBand="0" w:firstRowFirstColumn="0" w:firstRowLastColumn="0" w:lastRowFirstColumn="0" w:lastRowLastColumn="0"/>
            <w:tcW w:w="4755" w:type="dxa"/>
            <w:vMerge w:val="restart"/>
            <w:hideMark/>
          </w:tcPr>
          <w:p w:rsidR="00304A10" w:rsidRPr="005624BE" w:rsidRDefault="00304A10" w:rsidP="008C2A21">
            <w:pPr>
              <w:jc w:val="left"/>
              <w:rPr>
                <w:rFonts w:ascii="Montserrat SemiBold" w:hAnsi="Montserrat SemiBold"/>
              </w:rPr>
            </w:pPr>
            <w:r w:rsidRPr="005624BE">
              <w:rPr>
                <w:rFonts w:ascii="Montserrat SemiBold" w:hAnsi="Montserrat SemiBold"/>
              </w:rPr>
              <w:t>TÉCNICA</w:t>
            </w:r>
          </w:p>
        </w:tc>
        <w:tc>
          <w:tcPr>
            <w:tcW w:w="3169" w:type="dxa"/>
            <w:gridSpan w:val="2"/>
            <w:noWrap/>
            <w:hideMark/>
          </w:tcPr>
          <w:p w:rsidR="00304A10" w:rsidRPr="005624BE" w:rsidRDefault="00304A10"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63" w:name="RANGE!D4"/>
            <w:r w:rsidRPr="005624BE">
              <w:rPr>
                <w:rFonts w:ascii="Montserrat SemiBold" w:hAnsi="Montserrat SemiBold"/>
              </w:rPr>
              <w:t>REALIZADAS</w:t>
            </w:r>
          </w:p>
          <w:p w:rsidR="00304A10" w:rsidRPr="005624BE" w:rsidRDefault="00304A10"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PROPIO CENTRO</w:t>
            </w:r>
            <w:bookmarkEnd w:id="63"/>
          </w:p>
        </w:tc>
      </w:tr>
      <w:tr w:rsidR="00304A10" w:rsidRPr="005624BE" w:rsidTr="00304A10">
        <w:trPr>
          <w:cnfStyle w:val="100000000000" w:firstRow="1" w:lastRow="0" w:firstColumn="0" w:lastColumn="0" w:oddVBand="0" w:evenVBand="0" w:oddHBand="0" w:evenHBand="0" w:firstRowFirstColumn="0" w:firstRowLastColumn="0" w:lastRowFirstColumn="0" w:lastRowLastColumn="0"/>
          <w:trHeight w:val="197"/>
          <w:tblHeader/>
        </w:trPr>
        <w:tc>
          <w:tcPr>
            <w:cnfStyle w:val="001000000000" w:firstRow="0" w:lastRow="0" w:firstColumn="1" w:lastColumn="0" w:oddVBand="0" w:evenVBand="0" w:oddHBand="0" w:evenHBand="0" w:firstRowFirstColumn="0" w:firstRowLastColumn="0" w:lastRowFirstColumn="0" w:lastRowLastColumn="0"/>
            <w:tcW w:w="4755" w:type="dxa"/>
            <w:vMerge/>
            <w:shd w:val="clear" w:color="auto" w:fill="auto"/>
            <w:hideMark/>
          </w:tcPr>
          <w:p w:rsidR="00304A10" w:rsidRPr="005624BE" w:rsidRDefault="00304A10" w:rsidP="0068118A">
            <w:pPr>
              <w:rPr>
                <w:rFonts w:ascii="Montserrat SemiBold" w:hAnsi="Montserrat SemiBold"/>
                <w:b w:val="0"/>
              </w:rPr>
            </w:pPr>
          </w:p>
        </w:tc>
        <w:tc>
          <w:tcPr>
            <w:tcW w:w="1584" w:type="dxa"/>
            <w:shd w:val="clear" w:color="auto" w:fill="auto"/>
          </w:tcPr>
          <w:p w:rsidR="00304A10" w:rsidRPr="005624BE" w:rsidRDefault="00304A10"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585" w:type="dxa"/>
            <w:shd w:val="clear" w:color="auto" w:fill="auto"/>
          </w:tcPr>
          <w:p w:rsidR="00304A10" w:rsidRPr="005624BE" w:rsidRDefault="00304A10"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r>
      <w:tr w:rsidR="00304A10" w:rsidRPr="005624BE" w:rsidTr="00304A10">
        <w:trPr>
          <w:trHeight w:val="306"/>
        </w:trPr>
        <w:tc>
          <w:tcPr>
            <w:cnfStyle w:val="001000000000" w:firstRow="0" w:lastRow="0" w:firstColumn="1" w:lastColumn="0" w:oddVBand="0" w:evenVBand="0" w:oddHBand="0" w:evenHBand="0" w:firstRowFirstColumn="0" w:firstRowLastColumn="0" w:lastRowFirstColumn="0" w:lastRowLastColumn="0"/>
            <w:tcW w:w="4755" w:type="dxa"/>
            <w:hideMark/>
          </w:tcPr>
          <w:p w:rsidR="00304A10" w:rsidRPr="00904991" w:rsidRDefault="00304A10" w:rsidP="00304A10">
            <w:pPr>
              <w:jc w:val="left"/>
              <w:rPr>
                <w:rFonts w:ascii="Montserrat SemiBold" w:hAnsi="Montserrat SemiBold"/>
              </w:rPr>
            </w:pPr>
            <w:r w:rsidRPr="008C2A21">
              <w:t>Nº de Pruebas de laboratorio</w:t>
            </w:r>
          </w:p>
        </w:tc>
        <w:tc>
          <w:tcPr>
            <w:tcW w:w="1584" w:type="dxa"/>
            <w:vAlign w:val="top"/>
          </w:tcPr>
          <w:p w:rsidR="00304A10" w:rsidRPr="009863F4" w:rsidRDefault="00304A10" w:rsidP="00304A10">
            <w:pPr>
              <w:jc w:val="right"/>
              <w:cnfStyle w:val="000000000000" w:firstRow="0" w:lastRow="0" w:firstColumn="0" w:lastColumn="0" w:oddVBand="0" w:evenVBand="0" w:oddHBand="0" w:evenHBand="0" w:firstRowFirstColumn="0" w:firstRowLastColumn="0" w:lastRowFirstColumn="0" w:lastRowLastColumn="0"/>
            </w:pPr>
            <w:r w:rsidRPr="009863F4">
              <w:t>74.138</w:t>
            </w:r>
          </w:p>
        </w:tc>
        <w:tc>
          <w:tcPr>
            <w:tcW w:w="1585" w:type="dxa"/>
            <w:vAlign w:val="top"/>
          </w:tcPr>
          <w:p w:rsidR="00304A10" w:rsidRPr="00DF33BE" w:rsidRDefault="00304A10" w:rsidP="00304A10">
            <w:pPr>
              <w:jc w:val="right"/>
              <w:cnfStyle w:val="000000000000" w:firstRow="0" w:lastRow="0" w:firstColumn="0" w:lastColumn="0" w:oddVBand="0" w:evenVBand="0" w:oddHBand="0" w:evenHBand="0" w:firstRowFirstColumn="0" w:firstRowLastColumn="0" w:lastRowFirstColumn="0" w:lastRowLastColumn="0"/>
            </w:pPr>
            <w:r w:rsidRPr="00DF33BE">
              <w:t>97.503</w:t>
            </w:r>
          </w:p>
        </w:tc>
      </w:tr>
      <w:tr w:rsidR="00304A10" w:rsidRPr="005E3BB7" w:rsidTr="00304A10">
        <w:trPr>
          <w:trHeight w:val="306"/>
        </w:trPr>
        <w:tc>
          <w:tcPr>
            <w:cnfStyle w:val="001000000000" w:firstRow="0" w:lastRow="0" w:firstColumn="1" w:lastColumn="0" w:oddVBand="0" w:evenVBand="0" w:oddHBand="0" w:evenHBand="0" w:firstRowFirstColumn="0" w:firstRowLastColumn="0" w:lastRowFirstColumn="0" w:lastRowLastColumn="0"/>
            <w:tcW w:w="4755" w:type="dxa"/>
            <w:hideMark/>
          </w:tcPr>
          <w:p w:rsidR="00304A10" w:rsidRPr="00904991" w:rsidRDefault="00304A10" w:rsidP="00304A10">
            <w:pPr>
              <w:jc w:val="left"/>
            </w:pPr>
            <w:r w:rsidRPr="00904991">
              <w:t>Radiología convencional</w:t>
            </w:r>
          </w:p>
        </w:tc>
        <w:tc>
          <w:tcPr>
            <w:tcW w:w="1584" w:type="dxa"/>
            <w:vAlign w:val="top"/>
          </w:tcPr>
          <w:p w:rsidR="00304A10" w:rsidRPr="009863F4" w:rsidRDefault="00304A10" w:rsidP="00304A10">
            <w:pPr>
              <w:jc w:val="right"/>
              <w:cnfStyle w:val="000000000000" w:firstRow="0" w:lastRow="0" w:firstColumn="0" w:lastColumn="0" w:oddVBand="0" w:evenVBand="0" w:oddHBand="0" w:evenHBand="0" w:firstRowFirstColumn="0" w:firstRowLastColumn="0" w:lastRowFirstColumn="0" w:lastRowLastColumn="0"/>
            </w:pPr>
            <w:r w:rsidRPr="009863F4">
              <w:t>2.131</w:t>
            </w:r>
          </w:p>
        </w:tc>
        <w:tc>
          <w:tcPr>
            <w:tcW w:w="1585" w:type="dxa"/>
            <w:vAlign w:val="top"/>
          </w:tcPr>
          <w:p w:rsidR="00304A10" w:rsidRPr="00DF33BE" w:rsidRDefault="00304A10" w:rsidP="00304A10">
            <w:pPr>
              <w:jc w:val="right"/>
              <w:cnfStyle w:val="000000000000" w:firstRow="0" w:lastRow="0" w:firstColumn="0" w:lastColumn="0" w:oddVBand="0" w:evenVBand="0" w:oddHBand="0" w:evenHBand="0" w:firstRowFirstColumn="0" w:firstRowLastColumn="0" w:lastRowFirstColumn="0" w:lastRowLastColumn="0"/>
            </w:pPr>
            <w:r w:rsidRPr="00DF33BE">
              <w:t>2.708</w:t>
            </w:r>
          </w:p>
        </w:tc>
      </w:tr>
      <w:tr w:rsidR="00304A10" w:rsidRPr="005E3BB7" w:rsidTr="00304A10">
        <w:trPr>
          <w:trHeight w:val="306"/>
        </w:trPr>
        <w:tc>
          <w:tcPr>
            <w:cnfStyle w:val="001000000000" w:firstRow="0" w:lastRow="0" w:firstColumn="1" w:lastColumn="0" w:oddVBand="0" w:evenVBand="0" w:oddHBand="0" w:evenHBand="0" w:firstRowFirstColumn="0" w:firstRowLastColumn="0" w:lastRowFirstColumn="0" w:lastRowLastColumn="0"/>
            <w:tcW w:w="4755" w:type="dxa"/>
            <w:hideMark/>
          </w:tcPr>
          <w:p w:rsidR="00304A10" w:rsidRPr="00904991" w:rsidRDefault="00304A10" w:rsidP="00304A10">
            <w:pPr>
              <w:jc w:val="left"/>
            </w:pPr>
            <w:r w:rsidRPr="00904991">
              <w:t>Ecografías (Servicio Rx.)</w:t>
            </w:r>
          </w:p>
        </w:tc>
        <w:tc>
          <w:tcPr>
            <w:tcW w:w="1584" w:type="dxa"/>
            <w:vAlign w:val="top"/>
          </w:tcPr>
          <w:p w:rsidR="00304A10" w:rsidRPr="009863F4" w:rsidRDefault="00304A10" w:rsidP="00304A10">
            <w:pPr>
              <w:jc w:val="right"/>
              <w:cnfStyle w:val="000000000000" w:firstRow="0" w:lastRow="0" w:firstColumn="0" w:lastColumn="0" w:oddVBand="0" w:evenVBand="0" w:oddHBand="0" w:evenHBand="0" w:firstRowFirstColumn="0" w:firstRowLastColumn="0" w:lastRowFirstColumn="0" w:lastRowLastColumn="0"/>
            </w:pPr>
            <w:r w:rsidRPr="009863F4">
              <w:t>43</w:t>
            </w:r>
          </w:p>
        </w:tc>
        <w:tc>
          <w:tcPr>
            <w:tcW w:w="1585" w:type="dxa"/>
            <w:vAlign w:val="top"/>
          </w:tcPr>
          <w:p w:rsidR="00304A10" w:rsidRPr="00DF33BE" w:rsidRDefault="00304A10" w:rsidP="00304A10">
            <w:pPr>
              <w:jc w:val="right"/>
              <w:cnfStyle w:val="000000000000" w:firstRow="0" w:lastRow="0" w:firstColumn="0" w:lastColumn="0" w:oddVBand="0" w:evenVBand="0" w:oddHBand="0" w:evenHBand="0" w:firstRowFirstColumn="0" w:firstRowLastColumn="0" w:lastRowFirstColumn="0" w:lastRowLastColumn="0"/>
            </w:pPr>
            <w:r w:rsidRPr="00DF33BE">
              <w:t>47</w:t>
            </w:r>
          </w:p>
        </w:tc>
      </w:tr>
    </w:tbl>
    <w:p w:rsidR="004A580C" w:rsidRDefault="004A580C" w:rsidP="003239A9">
      <w:pPr>
        <w:pStyle w:val="Piedetabla"/>
      </w:pPr>
    </w:p>
    <w:p w:rsidR="002C6637" w:rsidRPr="00DC4D20" w:rsidRDefault="002C6637" w:rsidP="003239A9">
      <w:pPr>
        <w:pStyle w:val="Piedetabla"/>
      </w:pPr>
      <w:r w:rsidRPr="00DC4D20">
        <w:t>Fuente: SIAE</w:t>
      </w:r>
    </w:p>
    <w:p w:rsidR="009645D5" w:rsidRPr="009E7227" w:rsidRDefault="009645D5" w:rsidP="00261B15">
      <w:pPr>
        <w:pStyle w:val="Piedetabla"/>
        <w:rPr>
          <w:rFonts w:cs="Arial"/>
          <w:color w:val="000080"/>
          <w:sz w:val="28"/>
        </w:rPr>
      </w:pPr>
      <w:bookmarkStart w:id="64" w:name="_Toc248123090"/>
      <w:bookmarkStart w:id="65" w:name="_Toc318202536"/>
    </w:p>
    <w:p w:rsidR="003B3991" w:rsidRDefault="003B3991">
      <w:pPr>
        <w:spacing w:before="0" w:line="240" w:lineRule="auto"/>
        <w:jc w:val="left"/>
        <w:rPr>
          <w:rStyle w:val="EstiloTitulo2MemoriaNegritaCar"/>
          <w:rFonts w:ascii="Montserrat SemiBold" w:hAnsi="Montserrat SemiBold" w:cs="Calibri"/>
          <w:bCs w:val="0"/>
          <w:caps/>
          <w:noProof/>
          <w:color w:val="3898B2"/>
          <w:spacing w:val="-6"/>
          <w:sz w:val="24"/>
          <w:lang w:val="es-ES"/>
        </w:rPr>
      </w:pPr>
      <w:bookmarkStart w:id="66" w:name="_Toc74228259"/>
      <w:bookmarkStart w:id="67" w:name="_Toc75343956"/>
      <w:bookmarkStart w:id="68" w:name="_Toc248123092"/>
      <w:bookmarkStart w:id="69" w:name="_Toc318202538"/>
      <w:bookmarkEnd w:id="64"/>
      <w:bookmarkEnd w:id="65"/>
      <w:r>
        <w:rPr>
          <w:rStyle w:val="EstiloTitulo2MemoriaNegritaCar"/>
          <w:rFonts w:ascii="Montserrat SemiBold" w:hAnsi="Montserrat SemiBold" w:cs="Calibri"/>
          <w:bCs w:val="0"/>
          <w:color w:val="3898B2"/>
          <w:sz w:val="24"/>
          <w:lang w:val="es-ES"/>
        </w:rPr>
        <w:br w:type="page"/>
      </w:r>
    </w:p>
    <w:p w:rsidR="00F31D28" w:rsidRPr="00241712" w:rsidRDefault="00F31D28" w:rsidP="00241712">
      <w:pPr>
        <w:pStyle w:val="TITULO-Nivel2"/>
        <w:rPr>
          <w:rStyle w:val="EstiloTitulo2MemoriaNegritaCar"/>
          <w:rFonts w:ascii="Montserrat SemiBold" w:hAnsi="Montserrat SemiBold" w:cs="Calibri"/>
          <w:bCs w:val="0"/>
          <w:color w:val="3898B2"/>
          <w:sz w:val="24"/>
          <w:lang w:val="es-ES"/>
        </w:rPr>
      </w:pPr>
      <w:bookmarkStart w:id="70" w:name="_Toc85048301"/>
      <w:r w:rsidRPr="00241712">
        <w:rPr>
          <w:rStyle w:val="EstiloTitulo2MemoriaNegritaCar"/>
          <w:rFonts w:ascii="Montserrat SemiBold" w:hAnsi="Montserrat SemiBold" w:cs="Calibri"/>
          <w:bCs w:val="0"/>
          <w:color w:val="3898B2"/>
          <w:sz w:val="24"/>
          <w:lang w:val="es-ES"/>
        </w:rPr>
        <w:lastRenderedPageBreak/>
        <w:t>Casuística (CMBD)</w:t>
      </w:r>
      <w:bookmarkEnd w:id="66"/>
      <w:bookmarkEnd w:id="67"/>
      <w:bookmarkEnd w:id="70"/>
    </w:p>
    <w:p w:rsidR="00F31D28" w:rsidRDefault="00F31D28" w:rsidP="00241712">
      <w:pPr>
        <w:pStyle w:val="Nombredetabla"/>
      </w:pPr>
      <w:bookmarkStart w:id="71" w:name="_Toc318202539"/>
      <w:r w:rsidRPr="009E7227">
        <w:t>25 GRD Médicos más frecuentes</w:t>
      </w:r>
      <w:bookmarkEnd w:id="71"/>
    </w:p>
    <w:tbl>
      <w:tblPr>
        <w:tblStyle w:val="Tablasimple0"/>
        <w:tblW w:w="4996" w:type="pct"/>
        <w:tblLook w:val="00E0" w:firstRow="1" w:lastRow="1" w:firstColumn="1" w:lastColumn="0" w:noHBand="0" w:noVBand="0"/>
      </w:tblPr>
      <w:tblGrid>
        <w:gridCol w:w="683"/>
        <w:gridCol w:w="2980"/>
        <w:gridCol w:w="1377"/>
        <w:gridCol w:w="685"/>
        <w:gridCol w:w="1267"/>
        <w:gridCol w:w="939"/>
      </w:tblGrid>
      <w:tr w:rsidR="00A73D05" w:rsidRPr="00EC5DC0" w:rsidTr="00C97BB6">
        <w:trPr>
          <w:cnfStyle w:val="100000000000" w:firstRow="1" w:lastRow="0" w:firstColumn="0" w:lastColumn="0" w:oddVBand="0" w:evenVBand="0" w:oddHBand="0" w:evenHBand="0" w:firstRowFirstColumn="0" w:firstRowLastColumn="0" w:lastRowFirstColumn="0" w:lastRowLastColumn="0"/>
          <w:trHeight w:val="373"/>
        </w:trPr>
        <w:tc>
          <w:tcPr>
            <w:tcW w:w="431" w:type="pct"/>
            <w:hideMark/>
          </w:tcPr>
          <w:p w:rsidR="00F31D28" w:rsidRPr="00A7761B" w:rsidRDefault="00F31D28" w:rsidP="0068118A">
            <w:pPr>
              <w:rPr>
                <w:rFonts w:ascii="Montserrat SemiBold" w:hAnsi="Montserrat SemiBold"/>
                <w:caps/>
                <w:sz w:val="20"/>
              </w:rPr>
            </w:pPr>
            <w:r w:rsidRPr="00A7761B">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1879" w:type="pct"/>
            <w:hideMark/>
          </w:tcPr>
          <w:p w:rsidR="00F31D28" w:rsidRPr="00A7761B" w:rsidRDefault="00F31D28" w:rsidP="003E51C4">
            <w:pPr>
              <w:jc w:val="left"/>
              <w:rPr>
                <w:rFonts w:ascii="Montserrat SemiBold" w:hAnsi="Montserrat SemiBold"/>
                <w:caps/>
                <w:sz w:val="20"/>
              </w:rPr>
            </w:pPr>
            <w:r w:rsidRPr="00A7761B">
              <w:rPr>
                <w:rFonts w:ascii="Montserrat SemiBold" w:hAnsi="Montserrat SemiBold"/>
                <w:caps/>
                <w:sz w:val="20"/>
              </w:rPr>
              <w:t>DESCRIPCIÓN</w:t>
            </w:r>
          </w:p>
        </w:tc>
        <w:tc>
          <w:tcPr>
            <w:tcW w:w="868" w:type="pct"/>
            <w:hideMark/>
          </w:tcPr>
          <w:p w:rsidR="00F31D28" w:rsidRPr="00A7761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432" w:type="pct"/>
            <w:hideMark/>
          </w:tcPr>
          <w:p w:rsidR="00F31D28" w:rsidRPr="00A7761B" w:rsidRDefault="00F31D28" w:rsidP="0068118A">
            <w:pPr>
              <w:rPr>
                <w:rFonts w:ascii="Montserrat SemiBold" w:hAnsi="Montserrat SemiBold"/>
                <w:caps/>
                <w:sz w:val="20"/>
              </w:rPr>
            </w:pPr>
            <w:r w:rsidRPr="00A7761B">
              <w:rPr>
                <w:rFonts w:ascii="Montserrat SemiBold" w:hAnsi="Montserrat SemiBold"/>
                <w:caps/>
                <w:sz w:val="20"/>
              </w:rPr>
              <w:t>%</w:t>
            </w:r>
          </w:p>
        </w:tc>
        <w:tc>
          <w:tcPr>
            <w:tcW w:w="799" w:type="pct"/>
            <w:hideMark/>
          </w:tcPr>
          <w:p w:rsidR="00F31D28" w:rsidRPr="00A7761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92" w:type="pct"/>
            <w:hideMark/>
          </w:tcPr>
          <w:p w:rsidR="00F31D28" w:rsidRPr="00A7761B" w:rsidRDefault="00F31D28" w:rsidP="0068118A">
            <w:pPr>
              <w:rPr>
                <w:rFonts w:ascii="Montserrat SemiBold" w:hAnsi="Montserrat SemiBold"/>
                <w:caps/>
                <w:sz w:val="20"/>
              </w:rPr>
            </w:pPr>
            <w:r w:rsidRPr="00A7761B">
              <w:rPr>
                <w:rFonts w:ascii="Montserrat SemiBold" w:hAnsi="Montserrat SemiBold"/>
                <w:caps/>
                <w:sz w:val="20"/>
              </w:rPr>
              <w:t>Peso Medio</w:t>
            </w:r>
          </w:p>
        </w:tc>
      </w:tr>
      <w:tr w:rsidR="00C97BB6" w:rsidRPr="00EC5DC0" w:rsidTr="00C97BB6">
        <w:trPr>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139</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OTRA NEUMONÍA</w:t>
            </w:r>
          </w:p>
        </w:tc>
        <w:tc>
          <w:tcPr>
            <w:tcW w:w="868"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233</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20,9%</w:t>
            </w:r>
          </w:p>
        </w:tc>
        <w:tc>
          <w:tcPr>
            <w:tcW w:w="799"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24,67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0,6539</w:t>
            </w:r>
          </w:p>
        </w:tc>
      </w:tr>
      <w:tr w:rsidR="00C97BB6" w:rsidRPr="00EC5DC0" w:rsidTr="00C97BB6">
        <w:trPr>
          <w:cnfStyle w:val="000000010000" w:firstRow="0" w:lastRow="0" w:firstColumn="0" w:lastColumn="0" w:oddVBand="0" w:evenVBand="0" w:oddHBand="0" w:evenHBand="1" w:firstRowFirstColumn="0" w:firstRowLastColumn="0" w:lastRowFirstColumn="0" w:lastRowLastColumn="0"/>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351</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OTROS DIAGNÓSTICOS DE SISTEMA MUSCULOESQUELÉTICO Y TEJIDO CONECTIVO</w:t>
            </w:r>
          </w:p>
        </w:tc>
        <w:tc>
          <w:tcPr>
            <w:tcW w:w="868"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148</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13,3%</w:t>
            </w:r>
          </w:p>
        </w:tc>
        <w:tc>
          <w:tcPr>
            <w:tcW w:w="799"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47,84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0,8986</w:t>
            </w:r>
          </w:p>
        </w:tc>
      </w:tr>
      <w:tr w:rsidR="00C97BB6" w:rsidRPr="00EC5DC0" w:rsidTr="00C97BB6">
        <w:trPr>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137</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INFECCIONES E INFLAMACIONES PULMONARES MAYORES</w:t>
            </w:r>
          </w:p>
        </w:tc>
        <w:tc>
          <w:tcPr>
            <w:tcW w:w="868"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137</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12,3%</w:t>
            </w:r>
          </w:p>
        </w:tc>
        <w:tc>
          <w:tcPr>
            <w:tcW w:w="799"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40,47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0,9858</w:t>
            </w:r>
          </w:p>
        </w:tc>
      </w:tr>
      <w:tr w:rsidR="00C97BB6" w:rsidRPr="00EC5DC0" w:rsidTr="00C97BB6">
        <w:trPr>
          <w:cnfStyle w:val="000000010000" w:firstRow="0" w:lastRow="0" w:firstColumn="0" w:lastColumn="0" w:oddVBand="0" w:evenVBand="0" w:oddHBand="0" w:evenHBand="1" w:firstRowFirstColumn="0" w:firstRowLastColumn="0" w:lastRowFirstColumn="0" w:lastRowLastColumn="0"/>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860</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REHABILITACIÓN</w:t>
            </w:r>
          </w:p>
        </w:tc>
        <w:tc>
          <w:tcPr>
            <w:tcW w:w="868"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96</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8,6%</w:t>
            </w:r>
          </w:p>
        </w:tc>
        <w:tc>
          <w:tcPr>
            <w:tcW w:w="799"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71,03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0,6128</w:t>
            </w:r>
          </w:p>
        </w:tc>
      </w:tr>
      <w:tr w:rsidR="00C97BB6" w:rsidRPr="00EC5DC0" w:rsidTr="00C97BB6">
        <w:trPr>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862</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OTROS CUIDADOS POSTERIORES Y CONVALECENCIA</w:t>
            </w:r>
          </w:p>
        </w:tc>
        <w:tc>
          <w:tcPr>
            <w:tcW w:w="868"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88</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7,9%</w:t>
            </w:r>
          </w:p>
        </w:tc>
        <w:tc>
          <w:tcPr>
            <w:tcW w:w="799"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61,83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0,8363</w:t>
            </w:r>
          </w:p>
        </w:tc>
      </w:tr>
      <w:tr w:rsidR="00C97BB6" w:rsidRPr="00EC5DC0" w:rsidTr="00C97BB6">
        <w:trPr>
          <w:cnfStyle w:val="000000010000" w:firstRow="0" w:lastRow="0" w:firstColumn="0" w:lastColumn="0" w:oddVBand="0" w:evenVBand="0" w:oddHBand="0" w:evenHBand="1" w:firstRowFirstColumn="0" w:firstRowLastColumn="0" w:lastRowFirstColumn="0" w:lastRowLastColumn="0"/>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58</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OTRAS ENFERMEDADES DEL SISTEMA NERVIOSO</w:t>
            </w:r>
          </w:p>
        </w:tc>
        <w:tc>
          <w:tcPr>
            <w:tcW w:w="868"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77</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6,9%</w:t>
            </w:r>
          </w:p>
        </w:tc>
        <w:tc>
          <w:tcPr>
            <w:tcW w:w="799"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100,83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0,9071</w:t>
            </w:r>
          </w:p>
        </w:tc>
      </w:tr>
      <w:tr w:rsidR="00C97BB6" w:rsidRPr="00EC5DC0" w:rsidTr="00C97BB6">
        <w:trPr>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42</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TRASTORNOS DEGENERATIVOS DE SISTEMA NERVIOSO, EXCEPTO ESCLEROSIS MÚLTIPLE</w:t>
            </w:r>
          </w:p>
        </w:tc>
        <w:tc>
          <w:tcPr>
            <w:tcW w:w="868"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59</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5,3%</w:t>
            </w:r>
          </w:p>
        </w:tc>
        <w:tc>
          <w:tcPr>
            <w:tcW w:w="799"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127,08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0,9751</w:t>
            </w:r>
          </w:p>
        </w:tc>
      </w:tr>
      <w:tr w:rsidR="00C97BB6" w:rsidRPr="00EC5DC0" w:rsidTr="00C97BB6">
        <w:trPr>
          <w:cnfStyle w:val="000000010000" w:firstRow="0" w:lastRow="0" w:firstColumn="0" w:lastColumn="0" w:oddVBand="0" w:evenVBand="0" w:oddHBand="0" w:evenHBand="1" w:firstRowFirstColumn="0" w:firstRowLastColumn="0" w:lastRowFirstColumn="0" w:lastRowLastColumn="0"/>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380</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ULCERAS CUTÁNEAS</w:t>
            </w:r>
          </w:p>
        </w:tc>
        <w:tc>
          <w:tcPr>
            <w:tcW w:w="868"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43</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3,9%</w:t>
            </w:r>
          </w:p>
        </w:tc>
        <w:tc>
          <w:tcPr>
            <w:tcW w:w="799"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101,95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0,9169</w:t>
            </w:r>
          </w:p>
        </w:tc>
      </w:tr>
      <w:tr w:rsidR="00C97BB6" w:rsidRPr="00EC5DC0" w:rsidTr="00C97BB6">
        <w:trPr>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48</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TRASTORNOS DE NERVIOS CRANEALES, PERIFÉRICOS Y AUTÓNOMOS</w:t>
            </w:r>
          </w:p>
        </w:tc>
        <w:tc>
          <w:tcPr>
            <w:tcW w:w="868"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37</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3,3%</w:t>
            </w:r>
          </w:p>
        </w:tc>
        <w:tc>
          <w:tcPr>
            <w:tcW w:w="799"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59,46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1,2312</w:t>
            </w:r>
          </w:p>
        </w:tc>
      </w:tr>
      <w:tr w:rsidR="00C97BB6" w:rsidRPr="00EC5DC0" w:rsidTr="00C97BB6">
        <w:trPr>
          <w:cnfStyle w:val="000000010000" w:firstRow="0" w:lastRow="0" w:firstColumn="0" w:lastColumn="0" w:oddVBand="0" w:evenVBand="0" w:oddHBand="0" w:evenHBand="1" w:firstRowFirstColumn="0" w:firstRowLastColumn="0" w:lastRowFirstColumn="0" w:lastRowLastColumn="0"/>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136</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NEOPLASIAS RESPIRATORIAS</w:t>
            </w:r>
          </w:p>
        </w:tc>
        <w:tc>
          <w:tcPr>
            <w:tcW w:w="868"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25</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2,2%</w:t>
            </w:r>
          </w:p>
        </w:tc>
        <w:tc>
          <w:tcPr>
            <w:tcW w:w="799"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31,80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0,9147</w:t>
            </w:r>
          </w:p>
        </w:tc>
      </w:tr>
      <w:tr w:rsidR="00C97BB6" w:rsidRPr="00EC5DC0" w:rsidTr="00C97BB6">
        <w:trPr>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240</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NEOPLASIA MALIGNA DIGESTIVA</w:t>
            </w:r>
          </w:p>
        </w:tc>
        <w:tc>
          <w:tcPr>
            <w:tcW w:w="868"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21</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1,9%</w:t>
            </w:r>
          </w:p>
        </w:tc>
        <w:tc>
          <w:tcPr>
            <w:tcW w:w="799"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20,43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0,9509</w:t>
            </w:r>
          </w:p>
        </w:tc>
      </w:tr>
      <w:tr w:rsidR="00C97BB6" w:rsidRPr="00EC5DC0" w:rsidTr="00C97BB6">
        <w:trPr>
          <w:cnfStyle w:val="000000010000" w:firstRow="0" w:lastRow="0" w:firstColumn="0" w:lastColumn="0" w:oddVBand="0" w:evenVBand="0" w:oddHBand="0" w:evenHBand="1" w:firstRowFirstColumn="0" w:firstRowLastColumn="0" w:lastRowFirstColumn="0" w:lastRowLastColumn="0"/>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144</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OTROS DIAGNÓSTICOS MENORES, SIGNOS Y SÍNTOMAS DE APARATO RESPIRATORIO</w:t>
            </w:r>
          </w:p>
        </w:tc>
        <w:tc>
          <w:tcPr>
            <w:tcW w:w="868"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19</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1,7%</w:t>
            </w:r>
          </w:p>
        </w:tc>
        <w:tc>
          <w:tcPr>
            <w:tcW w:w="799"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23,42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0,5443</w:t>
            </w:r>
          </w:p>
        </w:tc>
      </w:tr>
      <w:tr w:rsidR="00C97BB6" w:rsidRPr="00EC5DC0" w:rsidTr="00C97BB6">
        <w:trPr>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281</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NEOPLASIA MALIGNA DE SISTEMA HEPATOBILIAR O DE PÁNCREAS</w:t>
            </w:r>
          </w:p>
        </w:tc>
        <w:tc>
          <w:tcPr>
            <w:tcW w:w="868"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13</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1,2%</w:t>
            </w:r>
          </w:p>
        </w:tc>
        <w:tc>
          <w:tcPr>
            <w:tcW w:w="799"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14,31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0,8593</w:t>
            </w:r>
          </w:p>
        </w:tc>
      </w:tr>
      <w:tr w:rsidR="00C97BB6" w:rsidRPr="00EC5DC0" w:rsidTr="00C97BB6">
        <w:trPr>
          <w:cnfStyle w:val="000000010000" w:firstRow="0" w:lastRow="0" w:firstColumn="0" w:lastColumn="0" w:oddVBand="0" w:evenVBand="0" w:oddHBand="0" w:evenHBand="1" w:firstRowFirstColumn="0" w:firstRowLastColumn="0" w:lastRowFirstColumn="0" w:lastRowLastColumn="0"/>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140</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ENFERMEDAD PULMONAR OBSTRUCTIVA CRÓNICA</w:t>
            </w:r>
          </w:p>
        </w:tc>
        <w:tc>
          <w:tcPr>
            <w:tcW w:w="868"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10</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0,9%</w:t>
            </w:r>
          </w:p>
        </w:tc>
        <w:tc>
          <w:tcPr>
            <w:tcW w:w="799"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53,60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0,7657</w:t>
            </w:r>
          </w:p>
        </w:tc>
      </w:tr>
      <w:tr w:rsidR="00C97BB6" w:rsidRPr="00EC5DC0" w:rsidTr="00C97BB6">
        <w:trPr>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461</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NEOPLASIAS DE RIÑÓN Y TRACTO URINARIO</w:t>
            </w:r>
          </w:p>
        </w:tc>
        <w:tc>
          <w:tcPr>
            <w:tcW w:w="868"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10</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0,9%</w:t>
            </w:r>
          </w:p>
        </w:tc>
        <w:tc>
          <w:tcPr>
            <w:tcW w:w="799"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15,60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1,0442</w:t>
            </w:r>
          </w:p>
        </w:tc>
      </w:tr>
      <w:tr w:rsidR="00C97BB6" w:rsidRPr="00EC5DC0" w:rsidTr="00C97BB6">
        <w:trPr>
          <w:cnfStyle w:val="000000010000" w:firstRow="0" w:lastRow="0" w:firstColumn="0" w:lastColumn="0" w:oddVBand="0" w:evenVBand="0" w:oddHBand="0" w:evenHBand="1" w:firstRowFirstColumn="0" w:firstRowLastColumn="0" w:lastRowFirstColumn="0" w:lastRowLastColumn="0"/>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500</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NEOPLASIAS DE APARATO GENITAL MASCULINO</w:t>
            </w:r>
          </w:p>
        </w:tc>
        <w:tc>
          <w:tcPr>
            <w:tcW w:w="868"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10</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0,9%</w:t>
            </w:r>
          </w:p>
        </w:tc>
        <w:tc>
          <w:tcPr>
            <w:tcW w:w="799"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29,70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0,8799</w:t>
            </w:r>
          </w:p>
        </w:tc>
      </w:tr>
      <w:tr w:rsidR="00C97BB6" w:rsidRPr="00EC5DC0" w:rsidTr="00C97BB6">
        <w:trPr>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720</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SEPTICEMIA E INFECCIONES DISEMINADAS</w:t>
            </w:r>
          </w:p>
        </w:tc>
        <w:tc>
          <w:tcPr>
            <w:tcW w:w="868"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10</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0,9%</w:t>
            </w:r>
          </w:p>
        </w:tc>
        <w:tc>
          <w:tcPr>
            <w:tcW w:w="799"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54,90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1,3758</w:t>
            </w:r>
          </w:p>
        </w:tc>
      </w:tr>
      <w:tr w:rsidR="00C97BB6" w:rsidRPr="00EC5DC0" w:rsidTr="00C97BB6">
        <w:trPr>
          <w:cnfStyle w:val="000000010000" w:firstRow="0" w:lastRow="0" w:firstColumn="0" w:lastColumn="0" w:oddVBand="0" w:evenVBand="0" w:oddHBand="0" w:evenHBand="1" w:firstRowFirstColumn="0" w:firstRowLastColumn="0" w:lastRowFirstColumn="0" w:lastRowLastColumn="0"/>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194</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INSUFICIENCIA CARDIACA</w:t>
            </w:r>
          </w:p>
        </w:tc>
        <w:tc>
          <w:tcPr>
            <w:tcW w:w="868"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9</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0,8%</w:t>
            </w:r>
          </w:p>
        </w:tc>
        <w:tc>
          <w:tcPr>
            <w:tcW w:w="799"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38,00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0,7314</w:t>
            </w:r>
          </w:p>
        </w:tc>
      </w:tr>
      <w:tr w:rsidR="00C97BB6" w:rsidRPr="00EC5DC0" w:rsidTr="00C97BB6">
        <w:trPr>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lastRenderedPageBreak/>
              <w:t>41</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NEOPLASIAS DE SISTEMA NERVIOSO</w:t>
            </w:r>
          </w:p>
        </w:tc>
        <w:tc>
          <w:tcPr>
            <w:tcW w:w="868"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6</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0,5%</w:t>
            </w:r>
          </w:p>
        </w:tc>
        <w:tc>
          <w:tcPr>
            <w:tcW w:w="799"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28,17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0,7686</w:t>
            </w:r>
          </w:p>
        </w:tc>
      </w:tr>
      <w:tr w:rsidR="00C97BB6" w:rsidRPr="00EC5DC0" w:rsidTr="00C97BB6">
        <w:trPr>
          <w:cnfStyle w:val="000000010000" w:firstRow="0" w:lastRow="0" w:firstColumn="0" w:lastColumn="0" w:oddVBand="0" w:evenVBand="0" w:oddHBand="0" w:evenHBand="1" w:firstRowFirstColumn="0" w:firstRowLastColumn="0" w:lastRowFirstColumn="0" w:lastRowLastColumn="0"/>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691</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LINFOMA, MIELOMA Y LEUCEMIA NO AGUDA</w:t>
            </w:r>
          </w:p>
        </w:tc>
        <w:tc>
          <w:tcPr>
            <w:tcW w:w="868"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5</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0,4%</w:t>
            </w:r>
          </w:p>
        </w:tc>
        <w:tc>
          <w:tcPr>
            <w:tcW w:w="799"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87,80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1,9537</w:t>
            </w:r>
          </w:p>
        </w:tc>
      </w:tr>
      <w:tr w:rsidR="00C97BB6" w:rsidRPr="00EC5DC0" w:rsidTr="00C97BB6">
        <w:trPr>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197</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TRASTORNOS VASCULARES PERIFÉRICOS Y OTROS</w:t>
            </w:r>
          </w:p>
        </w:tc>
        <w:tc>
          <w:tcPr>
            <w:tcW w:w="868"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4</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0,4%</w:t>
            </w:r>
          </w:p>
        </w:tc>
        <w:tc>
          <w:tcPr>
            <w:tcW w:w="799"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77,50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0,8330</w:t>
            </w:r>
          </w:p>
        </w:tc>
      </w:tr>
      <w:tr w:rsidR="00C97BB6" w:rsidRPr="00EC5DC0" w:rsidTr="00C97BB6">
        <w:trPr>
          <w:cnfStyle w:val="000000010000" w:firstRow="0" w:lastRow="0" w:firstColumn="0" w:lastColumn="0" w:oddVBand="0" w:evenVBand="0" w:oddHBand="0" w:evenHBand="1" w:firstRowFirstColumn="0" w:firstRowLastColumn="0" w:lastRowFirstColumn="0" w:lastRowLastColumn="0"/>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49</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INFECCIONES BACTERIANAS Y TUBERCULOSAS DEL SISTEMA NERVIOSO</w:t>
            </w:r>
          </w:p>
        </w:tc>
        <w:tc>
          <w:tcPr>
            <w:tcW w:w="868"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4</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0,4%</w:t>
            </w:r>
          </w:p>
        </w:tc>
        <w:tc>
          <w:tcPr>
            <w:tcW w:w="799"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40,50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1,8773</w:t>
            </w:r>
          </w:p>
        </w:tc>
      </w:tr>
      <w:tr w:rsidR="00C97BB6" w:rsidRPr="00EC5DC0" w:rsidTr="00C97BB6">
        <w:trPr>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382</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ENFERMEDADES MALIGNAS DE LA MAMA</w:t>
            </w:r>
          </w:p>
        </w:tc>
        <w:tc>
          <w:tcPr>
            <w:tcW w:w="868"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3</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0,3%</w:t>
            </w:r>
          </w:p>
        </w:tc>
        <w:tc>
          <w:tcPr>
            <w:tcW w:w="799"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8,00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0,8853</w:t>
            </w:r>
          </w:p>
        </w:tc>
      </w:tr>
      <w:tr w:rsidR="00C97BB6" w:rsidRPr="00EC5DC0" w:rsidTr="00C97BB6">
        <w:trPr>
          <w:cnfStyle w:val="000000010000" w:firstRow="0" w:lastRow="0" w:firstColumn="0" w:lastColumn="0" w:oddVBand="0" w:evenVBand="0" w:oddHBand="0" w:evenHBand="1" w:firstRowFirstColumn="0" w:firstRowLastColumn="0" w:lastRowFirstColumn="0" w:lastRowLastColumn="0"/>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530</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TRASTORNOS MALIGNOS DEL SISTEMA REPRODUCTOR FEMENINO</w:t>
            </w:r>
          </w:p>
        </w:tc>
        <w:tc>
          <w:tcPr>
            <w:tcW w:w="868"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3</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0,3%</w:t>
            </w:r>
          </w:p>
        </w:tc>
        <w:tc>
          <w:tcPr>
            <w:tcW w:w="799" w:type="pct"/>
            <w:vAlign w:val="top"/>
          </w:tcPr>
          <w:p w:rsidR="00C97BB6" w:rsidRPr="00C97BB6" w:rsidRDefault="00C97BB6" w:rsidP="00C97BB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C97BB6">
              <w:rPr>
                <w:color w:val="7F7F7F" w:themeColor="text1" w:themeTint="80"/>
                <w:sz w:val="16"/>
              </w:rPr>
              <w:t>32,00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1,1745</w:t>
            </w:r>
          </w:p>
        </w:tc>
      </w:tr>
      <w:tr w:rsidR="00C97BB6" w:rsidRPr="00EC5DC0" w:rsidTr="00C97BB6">
        <w:trPr>
          <w:trHeight w:val="373"/>
        </w:trPr>
        <w:tc>
          <w:tcPr>
            <w:tcW w:w="431" w:type="pct"/>
            <w:vAlign w:val="top"/>
          </w:tcPr>
          <w:p w:rsidR="00C97BB6" w:rsidRPr="00C97BB6" w:rsidRDefault="00C97BB6" w:rsidP="00C97BB6">
            <w:pPr>
              <w:rPr>
                <w:color w:val="7F7F7F" w:themeColor="text1" w:themeTint="80"/>
                <w:sz w:val="16"/>
              </w:rPr>
            </w:pPr>
            <w:r w:rsidRPr="00C97BB6">
              <w:rPr>
                <w:color w:val="7F7F7F" w:themeColor="text1" w:themeTint="80"/>
                <w:sz w:val="16"/>
              </w:rPr>
              <w:t>757</w:t>
            </w:r>
          </w:p>
        </w:tc>
        <w:tc>
          <w:tcPr>
            <w:cnfStyle w:val="000001000000" w:firstRow="0" w:lastRow="0" w:firstColumn="0" w:lastColumn="0" w:oddVBand="0" w:evenVBand="1" w:oddHBand="0" w:evenHBand="0" w:firstRowFirstColumn="0" w:firstRowLastColumn="0" w:lastRowFirstColumn="0" w:lastRowLastColumn="0"/>
            <w:tcW w:w="1879" w:type="pct"/>
            <w:vAlign w:val="top"/>
          </w:tcPr>
          <w:p w:rsidR="00C97BB6" w:rsidRPr="00C97BB6" w:rsidRDefault="00C97BB6" w:rsidP="003E51C4">
            <w:pPr>
              <w:jc w:val="left"/>
              <w:rPr>
                <w:color w:val="7F7F7F" w:themeColor="text1" w:themeTint="80"/>
                <w:sz w:val="16"/>
              </w:rPr>
            </w:pPr>
            <w:r w:rsidRPr="00C97BB6">
              <w:rPr>
                <w:color w:val="7F7F7F" w:themeColor="text1" w:themeTint="80"/>
                <w:sz w:val="16"/>
              </w:rPr>
              <w:t>ALTERACIONES ORGÁNICAS DE SALUD MENTAL</w:t>
            </w:r>
          </w:p>
        </w:tc>
        <w:tc>
          <w:tcPr>
            <w:tcW w:w="868"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3</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0,3%</w:t>
            </w:r>
          </w:p>
        </w:tc>
        <w:tc>
          <w:tcPr>
            <w:tcW w:w="799" w:type="pct"/>
            <w:vAlign w:val="top"/>
          </w:tcPr>
          <w:p w:rsidR="00C97BB6" w:rsidRPr="00C97BB6" w:rsidRDefault="00C97BB6" w:rsidP="00C97BB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C97BB6">
              <w:rPr>
                <w:color w:val="7F7F7F" w:themeColor="text1" w:themeTint="80"/>
                <w:sz w:val="16"/>
              </w:rPr>
              <w:t>92,00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color w:val="7F7F7F" w:themeColor="text1" w:themeTint="80"/>
                <w:sz w:val="16"/>
              </w:rPr>
            </w:pPr>
            <w:r w:rsidRPr="00C97BB6">
              <w:rPr>
                <w:color w:val="7F7F7F" w:themeColor="text1" w:themeTint="80"/>
                <w:sz w:val="16"/>
              </w:rPr>
              <w:t>0,5729</w:t>
            </w:r>
          </w:p>
        </w:tc>
      </w:tr>
      <w:tr w:rsidR="00C97BB6" w:rsidRPr="00EC5DC0" w:rsidTr="00C97BB6">
        <w:trPr>
          <w:cnfStyle w:val="010000000000" w:firstRow="0" w:lastRow="1" w:firstColumn="0" w:lastColumn="0" w:oddVBand="0" w:evenVBand="0" w:oddHBand="0" w:evenHBand="0" w:firstRowFirstColumn="0" w:firstRowLastColumn="0" w:lastRowFirstColumn="0" w:lastRowLastColumn="0"/>
          <w:trHeight w:val="373"/>
        </w:trPr>
        <w:tc>
          <w:tcPr>
            <w:tcW w:w="431" w:type="pct"/>
            <w:noWrap/>
            <w:hideMark/>
          </w:tcPr>
          <w:p w:rsidR="00C97BB6" w:rsidRPr="008C2A21" w:rsidRDefault="00C97BB6" w:rsidP="00C97BB6">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1879" w:type="pct"/>
            <w:hideMark/>
          </w:tcPr>
          <w:p w:rsidR="00C97BB6" w:rsidRPr="008C2A21" w:rsidRDefault="00C97BB6" w:rsidP="003E51C4">
            <w:pPr>
              <w:spacing w:before="0" w:line="240" w:lineRule="auto"/>
              <w:jc w:val="left"/>
              <w:rPr>
                <w:rFonts w:cs="Arial"/>
                <w:color w:val="7F7F7F" w:themeColor="text1" w:themeTint="80"/>
                <w:sz w:val="16"/>
                <w:szCs w:val="16"/>
              </w:rPr>
            </w:pPr>
            <w:r w:rsidRPr="008C2A21">
              <w:rPr>
                <w:rFonts w:cs="Arial"/>
                <w:color w:val="7F7F7F" w:themeColor="text1" w:themeTint="80"/>
                <w:sz w:val="16"/>
                <w:szCs w:val="16"/>
              </w:rPr>
              <w:t>TOTAL GRDs MÉDICOS</w:t>
            </w:r>
          </w:p>
        </w:tc>
        <w:tc>
          <w:tcPr>
            <w:tcW w:w="868" w:type="pct"/>
            <w:vAlign w:val="top"/>
          </w:tcPr>
          <w:p w:rsidR="00C97BB6" w:rsidRPr="00C97BB6" w:rsidRDefault="00C97BB6" w:rsidP="00C97BB6">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rPr>
            </w:pPr>
            <w:r w:rsidRPr="00C97BB6">
              <w:rPr>
                <w:b/>
                <w:color w:val="7F7F7F" w:themeColor="text1" w:themeTint="80"/>
              </w:rPr>
              <w:t>1</w:t>
            </w:r>
            <w:r w:rsidR="00706F3E">
              <w:rPr>
                <w:b/>
                <w:color w:val="7F7F7F" w:themeColor="text1" w:themeTint="80"/>
              </w:rPr>
              <w:t>.</w:t>
            </w:r>
            <w:r w:rsidRPr="00C97BB6">
              <w:rPr>
                <w:b/>
                <w:color w:val="7F7F7F" w:themeColor="text1" w:themeTint="80"/>
              </w:rPr>
              <w:t>114</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b/>
                <w:color w:val="7F7F7F" w:themeColor="text1" w:themeTint="80"/>
              </w:rPr>
            </w:pPr>
          </w:p>
        </w:tc>
        <w:tc>
          <w:tcPr>
            <w:tcW w:w="799" w:type="pct"/>
            <w:vAlign w:val="top"/>
          </w:tcPr>
          <w:p w:rsidR="00C97BB6" w:rsidRPr="00C97BB6" w:rsidRDefault="00C97BB6" w:rsidP="00C97BB6">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rPr>
            </w:pPr>
            <w:r w:rsidRPr="00C97BB6">
              <w:rPr>
                <w:b/>
                <w:color w:val="7F7F7F" w:themeColor="text1" w:themeTint="80"/>
              </w:rPr>
              <w:t>53,01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b/>
                <w:color w:val="7F7F7F" w:themeColor="text1" w:themeTint="80"/>
              </w:rPr>
            </w:pPr>
            <w:r w:rsidRPr="00C97BB6">
              <w:rPr>
                <w:b/>
                <w:color w:val="7F7F7F" w:themeColor="text1" w:themeTint="80"/>
              </w:rPr>
              <w:t>0,8579</w:t>
            </w:r>
          </w:p>
        </w:tc>
      </w:tr>
    </w:tbl>
    <w:p w:rsidR="00706F3E" w:rsidRDefault="00706F3E" w:rsidP="00702D9F">
      <w:pPr>
        <w:pStyle w:val="Piedetabla"/>
      </w:pPr>
    </w:p>
    <w:p w:rsidR="00F31D28" w:rsidRPr="00DC4D20" w:rsidRDefault="00F31D28" w:rsidP="00702D9F">
      <w:pPr>
        <w:pStyle w:val="Piedetabla"/>
        <w:rPr>
          <w:rFonts w:asciiTheme="minorHAnsi" w:hAnsiTheme="minorHAnsi"/>
        </w:rPr>
      </w:pPr>
      <w:r w:rsidRPr="00DC4D20">
        <w:t>Fuente: CMBD</w:t>
      </w:r>
    </w:p>
    <w:p w:rsidR="00706F3E" w:rsidRPr="009E7227" w:rsidRDefault="00706F3E" w:rsidP="00706F3E">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r>
        <w:t>.</w:t>
      </w:r>
    </w:p>
    <w:p w:rsidR="00F31D28" w:rsidRPr="009E7227" w:rsidRDefault="00F31D28" w:rsidP="0068118A">
      <w:pPr>
        <w:pStyle w:val="Ttulo3Memoria"/>
      </w:pPr>
    </w:p>
    <w:p w:rsidR="007C5293" w:rsidRPr="005F6B55" w:rsidRDefault="00F31D28" w:rsidP="007C5293">
      <w:pPr>
        <w:pStyle w:val="Nombredetabla"/>
      </w:pPr>
      <w:bookmarkStart w:id="72" w:name="_Toc318202540"/>
      <w:r>
        <w:br w:type="page"/>
      </w:r>
      <w:bookmarkStart w:id="73" w:name="_Toc318202541"/>
      <w:bookmarkEnd w:id="72"/>
    </w:p>
    <w:p w:rsidR="00F31D28" w:rsidRDefault="00F31D28" w:rsidP="007B218F">
      <w:pPr>
        <w:pStyle w:val="Nombredetabla"/>
      </w:pPr>
      <w:r w:rsidRPr="005F6B55">
        <w:lastRenderedPageBreak/>
        <w:t>25 GRD con mayor consumo de recursos</w:t>
      </w:r>
      <w:bookmarkEnd w:id="73"/>
    </w:p>
    <w:tbl>
      <w:tblPr>
        <w:tblStyle w:val="TablaGeneral"/>
        <w:tblW w:w="5000" w:type="pct"/>
        <w:tblLook w:val="0260" w:firstRow="1" w:lastRow="1" w:firstColumn="0" w:lastColumn="0" w:noHBand="1" w:noVBand="0"/>
      </w:tblPr>
      <w:tblGrid>
        <w:gridCol w:w="682"/>
        <w:gridCol w:w="2985"/>
        <w:gridCol w:w="1377"/>
        <w:gridCol w:w="686"/>
        <w:gridCol w:w="1267"/>
        <w:gridCol w:w="940"/>
      </w:tblGrid>
      <w:tr w:rsidR="005B66C5" w:rsidRPr="00B16BBD" w:rsidTr="004A580C">
        <w:trPr>
          <w:cnfStyle w:val="100000000000" w:firstRow="1" w:lastRow="0" w:firstColumn="0" w:lastColumn="0" w:oddVBand="0" w:evenVBand="0" w:oddHBand="0" w:evenHBand="0" w:firstRowFirstColumn="0" w:firstRowLastColumn="0" w:lastRowFirstColumn="0" w:lastRowLastColumn="0"/>
          <w:trHeight w:val="397"/>
        </w:trPr>
        <w:tc>
          <w:tcPr>
            <w:tcW w:w="430" w:type="pct"/>
          </w:tcPr>
          <w:p w:rsidR="00F31D28" w:rsidRPr="00B34270" w:rsidRDefault="00F31D28" w:rsidP="0068118A">
            <w:pPr>
              <w:rPr>
                <w:rFonts w:ascii="Montserrat SemiBold" w:hAnsi="Montserrat SemiBold"/>
                <w:b w:val="0"/>
              </w:rPr>
            </w:pPr>
            <w:r w:rsidRPr="00B34270">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81" w:type="pct"/>
          </w:tcPr>
          <w:p w:rsidR="00F31D28" w:rsidRPr="00B34270" w:rsidRDefault="00F31D28" w:rsidP="003E51C4">
            <w:pPr>
              <w:jc w:val="left"/>
              <w:rPr>
                <w:rFonts w:ascii="Montserrat SemiBold" w:hAnsi="Montserrat SemiBold"/>
                <w:b w:val="0"/>
              </w:rPr>
            </w:pPr>
            <w:r w:rsidRPr="00B34270">
              <w:rPr>
                <w:rFonts w:ascii="Montserrat SemiBold" w:hAnsi="Montserrat SemiBold"/>
                <w:b w:val="0"/>
              </w:rPr>
              <w:t>DESCRIPCIÓN</w:t>
            </w:r>
          </w:p>
        </w:tc>
        <w:tc>
          <w:tcPr>
            <w:tcW w:w="867" w:type="pct"/>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432" w:type="pct"/>
          </w:tcPr>
          <w:p w:rsidR="00F31D28" w:rsidRPr="00B34270" w:rsidRDefault="00F31D28" w:rsidP="0068118A">
            <w:pPr>
              <w:rPr>
                <w:rFonts w:ascii="Montserrat SemiBold" w:hAnsi="Montserrat SemiBold"/>
                <w:b w:val="0"/>
              </w:rPr>
            </w:pPr>
            <w:r w:rsidRPr="00B34270">
              <w:rPr>
                <w:rFonts w:ascii="Montserrat SemiBold" w:hAnsi="Montserrat SemiBold"/>
                <w:b w:val="0"/>
              </w:rPr>
              <w:t>%</w:t>
            </w:r>
          </w:p>
        </w:tc>
        <w:tc>
          <w:tcPr>
            <w:tcW w:w="798" w:type="pct"/>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34270" w:rsidRDefault="00F31D28" w:rsidP="0068118A">
            <w:pPr>
              <w:rPr>
                <w:rFonts w:ascii="Montserrat SemiBold" w:hAnsi="Montserrat SemiBold"/>
                <w:b w:val="0"/>
              </w:rPr>
            </w:pPr>
            <w:r w:rsidRPr="00B34270">
              <w:rPr>
                <w:rFonts w:ascii="Montserrat SemiBold" w:hAnsi="Montserrat SemiBold"/>
                <w:b w:val="0"/>
              </w:rPr>
              <w:t>Peso Medio</w:t>
            </w:r>
          </w:p>
        </w:tc>
      </w:tr>
      <w:tr w:rsidR="00C97BB6" w:rsidRPr="00EC5DC0" w:rsidTr="004A580C">
        <w:trPr>
          <w:trHeight w:val="397"/>
        </w:trPr>
        <w:tc>
          <w:tcPr>
            <w:tcW w:w="430" w:type="pct"/>
            <w:vAlign w:val="top"/>
          </w:tcPr>
          <w:p w:rsidR="00C97BB6" w:rsidRPr="00801BBD" w:rsidRDefault="00C97BB6" w:rsidP="00C97BB6">
            <w:r w:rsidRPr="00801BBD">
              <w:t>139</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OTRA NEUMONÍA</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233</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20,9%</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24,67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0,6539</w:t>
            </w:r>
          </w:p>
        </w:tc>
      </w:tr>
      <w:tr w:rsidR="00C97BB6" w:rsidRPr="00EC5DC0" w:rsidTr="004A580C">
        <w:trPr>
          <w:trHeight w:val="397"/>
        </w:trPr>
        <w:tc>
          <w:tcPr>
            <w:tcW w:w="430" w:type="pct"/>
            <w:vAlign w:val="top"/>
          </w:tcPr>
          <w:p w:rsidR="00C97BB6" w:rsidRPr="00801BBD" w:rsidRDefault="00C97BB6" w:rsidP="00C97BB6">
            <w:r w:rsidRPr="00801BBD">
              <w:t>137</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INFECCIONES E INFLAMACIONES PULMONARES MAYORES</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137</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12,3%</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40,47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0,9858</w:t>
            </w:r>
          </w:p>
        </w:tc>
      </w:tr>
      <w:tr w:rsidR="00C97BB6" w:rsidRPr="00EC5DC0" w:rsidTr="004A580C">
        <w:trPr>
          <w:trHeight w:val="397"/>
        </w:trPr>
        <w:tc>
          <w:tcPr>
            <w:tcW w:w="430" w:type="pct"/>
            <w:vAlign w:val="top"/>
          </w:tcPr>
          <w:p w:rsidR="00C97BB6" w:rsidRPr="00801BBD" w:rsidRDefault="00C97BB6" w:rsidP="00C97BB6">
            <w:r w:rsidRPr="00801BBD">
              <w:t>351</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OTROS DIAGNÓSTICOS DE SISTEMA MUSCULOESQUELÉTICO Y TEJIDO CONECTIVO</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148</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13,3%</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47,84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0,8986</w:t>
            </w:r>
          </w:p>
        </w:tc>
      </w:tr>
      <w:tr w:rsidR="00C97BB6" w:rsidRPr="00EC5DC0" w:rsidTr="004A580C">
        <w:trPr>
          <w:trHeight w:val="397"/>
        </w:trPr>
        <w:tc>
          <w:tcPr>
            <w:tcW w:w="430" w:type="pct"/>
            <w:vAlign w:val="top"/>
          </w:tcPr>
          <w:p w:rsidR="00C97BB6" w:rsidRPr="00801BBD" w:rsidRDefault="00C97BB6" w:rsidP="00C97BB6">
            <w:r w:rsidRPr="00801BBD">
              <w:t>862</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OTROS CUIDADOS POSTERIORES Y CONVALECENCIA</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88</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7,9%</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61,83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0,8363</w:t>
            </w:r>
          </w:p>
        </w:tc>
      </w:tr>
      <w:tr w:rsidR="00C97BB6" w:rsidRPr="00EC5DC0" w:rsidTr="004A580C">
        <w:trPr>
          <w:trHeight w:val="397"/>
        </w:trPr>
        <w:tc>
          <w:tcPr>
            <w:tcW w:w="430" w:type="pct"/>
            <w:vAlign w:val="top"/>
          </w:tcPr>
          <w:p w:rsidR="00C97BB6" w:rsidRPr="00801BBD" w:rsidRDefault="00C97BB6" w:rsidP="00C97BB6">
            <w:r w:rsidRPr="00801BBD">
              <w:t>58</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OTRAS ENFERMEDADES DEL SISTEMA NERVIOSO</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77</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6,9%</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100,83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0,9071</w:t>
            </w:r>
          </w:p>
        </w:tc>
      </w:tr>
      <w:tr w:rsidR="00C97BB6" w:rsidRPr="00EC5DC0" w:rsidTr="004A580C">
        <w:trPr>
          <w:trHeight w:val="397"/>
        </w:trPr>
        <w:tc>
          <w:tcPr>
            <w:tcW w:w="430" w:type="pct"/>
            <w:vAlign w:val="top"/>
          </w:tcPr>
          <w:p w:rsidR="00C97BB6" w:rsidRPr="00801BBD" w:rsidRDefault="00C97BB6" w:rsidP="00C97BB6">
            <w:r w:rsidRPr="00801BBD">
              <w:t>860</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REHABILITACIÓN</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96</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8,6%</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71,03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0,6128</w:t>
            </w:r>
          </w:p>
        </w:tc>
      </w:tr>
      <w:tr w:rsidR="00C97BB6" w:rsidRPr="00EC5DC0" w:rsidTr="004A580C">
        <w:trPr>
          <w:trHeight w:val="397"/>
        </w:trPr>
        <w:tc>
          <w:tcPr>
            <w:tcW w:w="430" w:type="pct"/>
            <w:vAlign w:val="top"/>
          </w:tcPr>
          <w:p w:rsidR="00C97BB6" w:rsidRPr="00801BBD" w:rsidRDefault="00C97BB6" w:rsidP="00C97BB6">
            <w:r w:rsidRPr="00801BBD">
              <w:t>42</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TRASTORNOS DEGENERATIVOS DE SISTEMA NERVIOSO, EXCEPTO ESCLEROSIS MÚLTIPLE</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59</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5,3%</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127,08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0,9751</w:t>
            </w:r>
          </w:p>
        </w:tc>
      </w:tr>
      <w:tr w:rsidR="00C97BB6" w:rsidRPr="00EC5DC0" w:rsidTr="004A580C">
        <w:trPr>
          <w:trHeight w:val="397"/>
        </w:trPr>
        <w:tc>
          <w:tcPr>
            <w:tcW w:w="430" w:type="pct"/>
            <w:vAlign w:val="top"/>
          </w:tcPr>
          <w:p w:rsidR="00C97BB6" w:rsidRPr="00801BBD" w:rsidRDefault="00C97BB6" w:rsidP="00C97BB6">
            <w:r w:rsidRPr="00801BBD">
              <w:t>48</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TRASTORNOS DE NERVIOS CRANEALES, PERIFÉRICOS Y AUTÓNOMOS</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37</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3,3%</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59,46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1,2312</w:t>
            </w:r>
          </w:p>
        </w:tc>
      </w:tr>
      <w:tr w:rsidR="00C97BB6" w:rsidRPr="00EC5DC0" w:rsidTr="004A580C">
        <w:trPr>
          <w:trHeight w:val="397"/>
        </w:trPr>
        <w:tc>
          <w:tcPr>
            <w:tcW w:w="430" w:type="pct"/>
            <w:vAlign w:val="top"/>
          </w:tcPr>
          <w:p w:rsidR="00C97BB6" w:rsidRPr="00801BBD" w:rsidRDefault="00C97BB6" w:rsidP="00C97BB6">
            <w:r w:rsidRPr="00801BBD">
              <w:t>380</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ULCERAS CUTÁNEAS</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43</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3,9%</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101,95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0,9169</w:t>
            </w:r>
          </w:p>
        </w:tc>
      </w:tr>
      <w:tr w:rsidR="00C97BB6" w:rsidRPr="00EC5DC0" w:rsidTr="004A580C">
        <w:trPr>
          <w:trHeight w:val="397"/>
        </w:trPr>
        <w:tc>
          <w:tcPr>
            <w:tcW w:w="430" w:type="pct"/>
            <w:vAlign w:val="top"/>
          </w:tcPr>
          <w:p w:rsidR="00C97BB6" w:rsidRPr="00801BBD" w:rsidRDefault="00C97BB6" w:rsidP="00C97BB6">
            <w:r w:rsidRPr="00801BBD">
              <w:t>136</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NEOPLASIAS RESPIRATORIAS</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25</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2,2%</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31,80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0,9147</w:t>
            </w:r>
          </w:p>
        </w:tc>
      </w:tr>
      <w:tr w:rsidR="00C97BB6" w:rsidRPr="00EC5DC0" w:rsidTr="004A580C">
        <w:trPr>
          <w:trHeight w:val="397"/>
        </w:trPr>
        <w:tc>
          <w:tcPr>
            <w:tcW w:w="430" w:type="pct"/>
            <w:vAlign w:val="top"/>
          </w:tcPr>
          <w:p w:rsidR="00C97BB6" w:rsidRPr="00801BBD" w:rsidRDefault="00C97BB6" w:rsidP="00C97BB6">
            <w:r w:rsidRPr="00801BBD">
              <w:t>240</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NEOPLASIA MALIGNA DIGESTIVA</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21</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1,9%</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20,43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0,9509</w:t>
            </w:r>
          </w:p>
        </w:tc>
      </w:tr>
      <w:tr w:rsidR="00C97BB6" w:rsidRPr="00EC5DC0" w:rsidTr="004A580C">
        <w:trPr>
          <w:trHeight w:val="397"/>
        </w:trPr>
        <w:tc>
          <w:tcPr>
            <w:tcW w:w="430" w:type="pct"/>
            <w:vAlign w:val="top"/>
          </w:tcPr>
          <w:p w:rsidR="00C97BB6" w:rsidRPr="00801BBD" w:rsidRDefault="00C97BB6" w:rsidP="00C97BB6">
            <w:r w:rsidRPr="00801BBD">
              <w:t>720</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SEPTICEMIA E INFECCIONES DISEMINADAS</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10</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0,9%</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54,90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1,3758</w:t>
            </w:r>
          </w:p>
        </w:tc>
      </w:tr>
      <w:tr w:rsidR="00C97BB6" w:rsidRPr="00EC5DC0" w:rsidTr="004A580C">
        <w:trPr>
          <w:trHeight w:val="397"/>
        </w:trPr>
        <w:tc>
          <w:tcPr>
            <w:tcW w:w="430" w:type="pct"/>
            <w:vAlign w:val="top"/>
          </w:tcPr>
          <w:p w:rsidR="00C97BB6" w:rsidRPr="00801BBD" w:rsidRDefault="00C97BB6" w:rsidP="00C97BB6">
            <w:r w:rsidRPr="00801BBD">
              <w:t>281</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NEOPLASIA MALIGNA DE SISTEMA HEPATOBILIAR O DE PÁNCREAS</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13</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1,2%</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14,31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0,8593</w:t>
            </w:r>
          </w:p>
        </w:tc>
      </w:tr>
      <w:tr w:rsidR="00C97BB6" w:rsidRPr="00EC5DC0" w:rsidTr="004A580C">
        <w:trPr>
          <w:trHeight w:val="397"/>
        </w:trPr>
        <w:tc>
          <w:tcPr>
            <w:tcW w:w="430" w:type="pct"/>
            <w:vAlign w:val="top"/>
          </w:tcPr>
          <w:p w:rsidR="00C97BB6" w:rsidRPr="00801BBD" w:rsidRDefault="00C97BB6" w:rsidP="00C97BB6">
            <w:r w:rsidRPr="00801BBD">
              <w:t>461</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NEOPLASIAS DE RIÑÓN Y TRACTO URINARIO</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10</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0,9%</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15,60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1,0442</w:t>
            </w:r>
          </w:p>
        </w:tc>
      </w:tr>
      <w:tr w:rsidR="00C97BB6" w:rsidRPr="00EC5DC0" w:rsidTr="004A580C">
        <w:trPr>
          <w:trHeight w:val="397"/>
        </w:trPr>
        <w:tc>
          <w:tcPr>
            <w:tcW w:w="430" w:type="pct"/>
            <w:vAlign w:val="top"/>
          </w:tcPr>
          <w:p w:rsidR="00C97BB6" w:rsidRPr="00801BBD" w:rsidRDefault="00C97BB6" w:rsidP="00C97BB6">
            <w:r w:rsidRPr="00801BBD">
              <w:t>144</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OTROS DIAGNÓSTICOS MENORES, SIGNOS Y SÍNTOMAS DE APARATO RESPIRATORIO</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19</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1,7%</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23,42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0,5443</w:t>
            </w:r>
          </w:p>
        </w:tc>
      </w:tr>
      <w:tr w:rsidR="00C97BB6" w:rsidRPr="00EC5DC0" w:rsidTr="004A580C">
        <w:trPr>
          <w:trHeight w:val="397"/>
        </w:trPr>
        <w:tc>
          <w:tcPr>
            <w:tcW w:w="430" w:type="pct"/>
            <w:vAlign w:val="top"/>
          </w:tcPr>
          <w:p w:rsidR="00C97BB6" w:rsidRPr="00801BBD" w:rsidRDefault="00C97BB6" w:rsidP="00C97BB6">
            <w:r w:rsidRPr="00801BBD">
              <w:t>691</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LINFOMA, MIELOMA Y LEUCEMIA NO AGUDA</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5</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0,4%</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87,80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1,9537</w:t>
            </w:r>
          </w:p>
        </w:tc>
      </w:tr>
      <w:tr w:rsidR="00C97BB6" w:rsidRPr="00EC5DC0" w:rsidTr="004A580C">
        <w:trPr>
          <w:trHeight w:val="397"/>
        </w:trPr>
        <w:tc>
          <w:tcPr>
            <w:tcW w:w="430" w:type="pct"/>
            <w:vAlign w:val="top"/>
          </w:tcPr>
          <w:p w:rsidR="00C97BB6" w:rsidRPr="00801BBD" w:rsidRDefault="00C97BB6" w:rsidP="00C97BB6">
            <w:r w:rsidRPr="00801BBD">
              <w:t>500</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NEOPLASIAS DE APARATO GENITAL MASCULINO</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10</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0,9%</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29,70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0,8799</w:t>
            </w:r>
          </w:p>
        </w:tc>
      </w:tr>
      <w:tr w:rsidR="00C97BB6" w:rsidRPr="00EC5DC0" w:rsidTr="004A580C">
        <w:trPr>
          <w:trHeight w:val="397"/>
        </w:trPr>
        <w:tc>
          <w:tcPr>
            <w:tcW w:w="430" w:type="pct"/>
            <w:vAlign w:val="top"/>
          </w:tcPr>
          <w:p w:rsidR="00C97BB6" w:rsidRPr="00801BBD" w:rsidRDefault="00C97BB6" w:rsidP="00C97BB6">
            <w:r w:rsidRPr="00801BBD">
              <w:t>140</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ENFERMEDAD PULMONAR OBSTRUCTIVA CRÓNICA</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10</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0,9%</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53,60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0,7657</w:t>
            </w:r>
          </w:p>
        </w:tc>
      </w:tr>
      <w:tr w:rsidR="00C97BB6" w:rsidRPr="00EC5DC0" w:rsidTr="004A580C">
        <w:trPr>
          <w:trHeight w:val="397"/>
        </w:trPr>
        <w:tc>
          <w:tcPr>
            <w:tcW w:w="430" w:type="pct"/>
            <w:vAlign w:val="top"/>
          </w:tcPr>
          <w:p w:rsidR="00C97BB6" w:rsidRPr="00801BBD" w:rsidRDefault="00C97BB6" w:rsidP="00C97BB6">
            <w:r w:rsidRPr="00801BBD">
              <w:lastRenderedPageBreak/>
              <w:t>49</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INFECCIONES BACTERIANAS Y TUBERCULOSAS DEL SISTEMA NERVIOSO</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4</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0,4%</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40,50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1,8773</w:t>
            </w:r>
          </w:p>
        </w:tc>
      </w:tr>
      <w:tr w:rsidR="00C97BB6" w:rsidRPr="00EC5DC0" w:rsidTr="004A580C">
        <w:trPr>
          <w:trHeight w:val="397"/>
        </w:trPr>
        <w:tc>
          <w:tcPr>
            <w:tcW w:w="430" w:type="pct"/>
            <w:vAlign w:val="top"/>
          </w:tcPr>
          <w:p w:rsidR="00C97BB6" w:rsidRPr="00801BBD" w:rsidRDefault="00C97BB6" w:rsidP="00C97BB6">
            <w:r w:rsidRPr="00801BBD">
              <w:t>690</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LEUCEMIA AGUDA</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2</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0,2%</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45,50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3,4220</w:t>
            </w:r>
          </w:p>
        </w:tc>
      </w:tr>
      <w:tr w:rsidR="00C97BB6" w:rsidRPr="00EC5DC0" w:rsidTr="004A580C">
        <w:trPr>
          <w:trHeight w:val="397"/>
        </w:trPr>
        <w:tc>
          <w:tcPr>
            <w:tcW w:w="430" w:type="pct"/>
            <w:vAlign w:val="top"/>
          </w:tcPr>
          <w:p w:rsidR="00C97BB6" w:rsidRPr="00801BBD" w:rsidRDefault="00C97BB6" w:rsidP="00C97BB6">
            <w:r w:rsidRPr="00801BBD">
              <w:t>194</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INSUFICIENCIA CARDIACA</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9</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0,8%</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38,00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0,7314</w:t>
            </w:r>
          </w:p>
        </w:tc>
      </w:tr>
      <w:tr w:rsidR="00C97BB6" w:rsidRPr="00EC5DC0" w:rsidTr="004A580C">
        <w:trPr>
          <w:trHeight w:val="397"/>
        </w:trPr>
        <w:tc>
          <w:tcPr>
            <w:tcW w:w="430" w:type="pct"/>
            <w:vAlign w:val="top"/>
          </w:tcPr>
          <w:p w:rsidR="00C97BB6" w:rsidRPr="00801BBD" w:rsidRDefault="00C97BB6" w:rsidP="00C97BB6">
            <w:r w:rsidRPr="00801BBD">
              <w:t>41</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NEOPLASIAS DE SISTEMA NERVIOSO</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6</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0,5%</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28,17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0,7686</w:t>
            </w:r>
          </w:p>
        </w:tc>
      </w:tr>
      <w:tr w:rsidR="00C97BB6" w:rsidRPr="00EC5DC0" w:rsidTr="004A580C">
        <w:trPr>
          <w:trHeight w:val="397"/>
        </w:trPr>
        <w:tc>
          <w:tcPr>
            <w:tcW w:w="430" w:type="pct"/>
            <w:vAlign w:val="top"/>
          </w:tcPr>
          <w:p w:rsidR="00C97BB6" w:rsidRPr="00801BBD" w:rsidRDefault="00C97BB6" w:rsidP="00C97BB6">
            <w:r w:rsidRPr="00801BBD">
              <w:t>346</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TRASTORNOS DE TEJIDO CONECTIVO</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2</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0,2%</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8,50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2,2757</w:t>
            </w:r>
          </w:p>
        </w:tc>
      </w:tr>
      <w:tr w:rsidR="00C97BB6" w:rsidRPr="00EC5DC0" w:rsidTr="004A580C">
        <w:trPr>
          <w:trHeight w:val="397"/>
        </w:trPr>
        <w:tc>
          <w:tcPr>
            <w:tcW w:w="430" w:type="pct"/>
            <w:vAlign w:val="top"/>
          </w:tcPr>
          <w:p w:rsidR="00C97BB6" w:rsidRPr="00801BBD" w:rsidRDefault="00C97BB6" w:rsidP="00C97BB6">
            <w:r w:rsidRPr="00801BBD">
              <w:t>530</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TRASTORNOS MALIGNOS DEL SISTEMA REPRODUCTOR FEMENINO</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3</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F73D04" w:rsidRDefault="00C97BB6" w:rsidP="00C97BB6">
            <w:pPr>
              <w:jc w:val="right"/>
            </w:pPr>
            <w:r w:rsidRPr="00F73D04">
              <w:t>0,3%</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32,00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801BBD" w:rsidRDefault="00C97BB6" w:rsidP="00C97BB6">
            <w:pPr>
              <w:jc w:val="right"/>
            </w:pPr>
            <w:r w:rsidRPr="00801BBD">
              <w:t>1,1745</w:t>
            </w:r>
          </w:p>
        </w:tc>
      </w:tr>
      <w:tr w:rsidR="00C97BB6" w:rsidRPr="00EC5DC0" w:rsidTr="004A580C">
        <w:trPr>
          <w:trHeight w:val="397"/>
        </w:trPr>
        <w:tc>
          <w:tcPr>
            <w:tcW w:w="430" w:type="pct"/>
            <w:vAlign w:val="top"/>
          </w:tcPr>
          <w:p w:rsidR="00C97BB6" w:rsidRPr="00801BBD" w:rsidRDefault="00C97BB6" w:rsidP="00C97BB6">
            <w:r w:rsidRPr="00801BBD">
              <w:t>197</w:t>
            </w:r>
          </w:p>
        </w:tc>
        <w:tc>
          <w:tcPr>
            <w:cnfStyle w:val="000001000000" w:firstRow="0" w:lastRow="0" w:firstColumn="0" w:lastColumn="0" w:oddVBand="0" w:evenVBand="1" w:oddHBand="0" w:evenHBand="0" w:firstRowFirstColumn="0" w:firstRowLastColumn="0" w:lastRowFirstColumn="0" w:lastRowLastColumn="0"/>
            <w:tcW w:w="1881" w:type="pct"/>
            <w:vAlign w:val="top"/>
          </w:tcPr>
          <w:p w:rsidR="00C97BB6" w:rsidRPr="00801BBD" w:rsidRDefault="00C97BB6" w:rsidP="003E51C4">
            <w:pPr>
              <w:jc w:val="left"/>
            </w:pPr>
            <w:r w:rsidRPr="00801BBD">
              <w:t>TRASTORNOS VASCULARES PERIFÉRICOS Y OTROS</w:t>
            </w:r>
          </w:p>
        </w:tc>
        <w:tc>
          <w:tcPr>
            <w:tcW w:w="867"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4</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Default="00C97BB6" w:rsidP="00C97BB6">
            <w:pPr>
              <w:jc w:val="right"/>
            </w:pPr>
            <w:r w:rsidRPr="00F73D04">
              <w:t>0,4%</w:t>
            </w:r>
          </w:p>
        </w:tc>
        <w:tc>
          <w:tcPr>
            <w:tcW w:w="798" w:type="pct"/>
            <w:vAlign w:val="top"/>
          </w:tcPr>
          <w:p w:rsidR="00C97BB6" w:rsidRPr="00801BBD" w:rsidRDefault="00C97BB6" w:rsidP="00C97BB6">
            <w:pPr>
              <w:jc w:val="right"/>
              <w:cnfStyle w:val="000000000000" w:firstRow="0" w:lastRow="0" w:firstColumn="0" w:lastColumn="0" w:oddVBand="0" w:evenVBand="0" w:oddHBand="0" w:evenHBand="0" w:firstRowFirstColumn="0" w:firstRowLastColumn="0" w:lastRowFirstColumn="0" w:lastRowLastColumn="0"/>
            </w:pPr>
            <w:r w:rsidRPr="00801BBD">
              <w:t>77,50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Default="00C97BB6" w:rsidP="00C97BB6">
            <w:pPr>
              <w:jc w:val="right"/>
            </w:pPr>
            <w:r w:rsidRPr="00801BBD">
              <w:t>0,8330</w:t>
            </w:r>
          </w:p>
        </w:tc>
      </w:tr>
      <w:tr w:rsidR="00C97BB6" w:rsidRPr="00696E88" w:rsidTr="004A580C">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C97BB6" w:rsidRPr="00A7761B" w:rsidRDefault="00C97BB6" w:rsidP="00C97BB6">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881" w:type="pct"/>
          </w:tcPr>
          <w:p w:rsidR="00C97BB6" w:rsidRPr="00A7761B" w:rsidRDefault="00C97BB6" w:rsidP="003E51C4">
            <w:pPr>
              <w:jc w:val="left"/>
              <w:rPr>
                <w:rFonts w:ascii="Montserrat SemiBold" w:hAnsi="Montserrat SemiBold"/>
              </w:rPr>
            </w:pPr>
            <w:r w:rsidRPr="00A7761B">
              <w:rPr>
                <w:rFonts w:ascii="Montserrat SemiBold" w:hAnsi="Montserrat SemiBold"/>
              </w:rPr>
              <w:t>TOTAL GRDs</w:t>
            </w:r>
          </w:p>
        </w:tc>
        <w:tc>
          <w:tcPr>
            <w:tcW w:w="867" w:type="pct"/>
            <w:vAlign w:val="top"/>
          </w:tcPr>
          <w:p w:rsidR="00C97BB6" w:rsidRPr="00C97BB6" w:rsidRDefault="00C97BB6" w:rsidP="00C97BB6">
            <w:pPr>
              <w:jc w:val="right"/>
              <w:cnfStyle w:val="010000000000" w:firstRow="0" w:lastRow="1" w:firstColumn="0" w:lastColumn="0" w:oddVBand="0" w:evenVBand="0" w:oddHBand="0" w:evenHBand="0" w:firstRowFirstColumn="0" w:firstRowLastColumn="0" w:lastRowFirstColumn="0" w:lastRowLastColumn="0"/>
              <w:rPr>
                <w:b/>
              </w:rPr>
            </w:pPr>
            <w:r w:rsidRPr="00C97BB6">
              <w:rPr>
                <w:b/>
              </w:rPr>
              <w:t>1.114</w:t>
            </w:r>
          </w:p>
        </w:tc>
        <w:tc>
          <w:tcPr>
            <w:cnfStyle w:val="000001000000" w:firstRow="0" w:lastRow="0" w:firstColumn="0" w:lastColumn="0" w:oddVBand="0" w:evenVBand="1" w:oddHBand="0" w:evenHBand="0" w:firstRowFirstColumn="0" w:firstRowLastColumn="0" w:lastRowFirstColumn="0" w:lastRowLastColumn="0"/>
            <w:tcW w:w="432" w:type="pct"/>
            <w:vAlign w:val="top"/>
          </w:tcPr>
          <w:p w:rsidR="00C97BB6" w:rsidRPr="00C97BB6" w:rsidRDefault="00C97BB6" w:rsidP="00C97BB6">
            <w:pPr>
              <w:jc w:val="right"/>
              <w:rPr>
                <w:b/>
              </w:rPr>
            </w:pPr>
          </w:p>
        </w:tc>
        <w:tc>
          <w:tcPr>
            <w:tcW w:w="798" w:type="pct"/>
            <w:vAlign w:val="top"/>
          </w:tcPr>
          <w:p w:rsidR="00C97BB6" w:rsidRPr="00C97BB6" w:rsidRDefault="00C97BB6" w:rsidP="00C97BB6">
            <w:pPr>
              <w:jc w:val="right"/>
              <w:cnfStyle w:val="010000000000" w:firstRow="0" w:lastRow="1" w:firstColumn="0" w:lastColumn="0" w:oddVBand="0" w:evenVBand="0" w:oddHBand="0" w:evenHBand="0" w:firstRowFirstColumn="0" w:firstRowLastColumn="0" w:lastRowFirstColumn="0" w:lastRowLastColumn="0"/>
              <w:rPr>
                <w:b/>
              </w:rPr>
            </w:pPr>
            <w:r w:rsidRPr="00C97BB6">
              <w:rPr>
                <w:b/>
              </w:rPr>
              <w:t>53,01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C97BB6" w:rsidRPr="00C97BB6" w:rsidRDefault="00C97BB6" w:rsidP="00C97BB6">
            <w:pPr>
              <w:jc w:val="right"/>
              <w:rPr>
                <w:b/>
              </w:rPr>
            </w:pPr>
            <w:r w:rsidRPr="00C97BB6">
              <w:rPr>
                <w:b/>
              </w:rPr>
              <w:t>0,8579</w:t>
            </w:r>
          </w:p>
        </w:tc>
      </w:tr>
    </w:tbl>
    <w:p w:rsidR="00F31D28" w:rsidRPr="00DC4D20" w:rsidRDefault="00F31D28" w:rsidP="00426E10">
      <w:pPr>
        <w:pStyle w:val="Piedetabla"/>
      </w:pPr>
      <w:r w:rsidRPr="00DC4D20">
        <w:t>Fuente: CMBD</w:t>
      </w:r>
    </w:p>
    <w:p w:rsidR="003C7B2C" w:rsidRPr="009E7227" w:rsidRDefault="005137EC" w:rsidP="0068118A">
      <w:pPr>
        <w:rPr>
          <w:sz w:val="24"/>
        </w:rPr>
      </w:pPr>
      <w:r w:rsidRPr="009E7227">
        <w:rPr>
          <w:rStyle w:val="EstiloTitulo2MemoriaNegritaCar"/>
          <w:rFonts w:asciiTheme="minorHAnsi" w:hAnsiTheme="minorHAnsi"/>
        </w:rPr>
        <w:br w:type="page"/>
      </w:r>
      <w:bookmarkEnd w:id="68"/>
      <w:bookmarkEnd w:id="69"/>
    </w:p>
    <w:p w:rsidR="00F31D28" w:rsidRDefault="00F31D28" w:rsidP="005624BE">
      <w:pPr>
        <w:pStyle w:val="TITULO-Nivel2"/>
      </w:pPr>
      <w:bookmarkStart w:id="74" w:name="_Toc74228260"/>
      <w:bookmarkStart w:id="75" w:name="_Toc75343957"/>
      <w:bookmarkStart w:id="76" w:name="_Toc85048302"/>
      <w:bookmarkStart w:id="77" w:name="_Toc318202542"/>
      <w:bookmarkStart w:id="78" w:name="_Toc318202547"/>
      <w:bookmarkStart w:id="79" w:name="_Toc248123094"/>
      <w:r w:rsidRPr="009E7227">
        <w:lastRenderedPageBreak/>
        <w:t>Continuidad Asistencial</w:t>
      </w:r>
      <w:bookmarkEnd w:id="74"/>
      <w:bookmarkEnd w:id="75"/>
      <w:bookmarkEnd w:id="76"/>
    </w:p>
    <w:p w:rsidR="00706F3E" w:rsidRDefault="00706F3E" w:rsidP="00706F3E">
      <w:r w:rsidRPr="0063521C">
        <w:t xml:space="preserve">Los decretos del </w:t>
      </w:r>
      <w:hyperlink r:id="rId34"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35"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rsidR="00706F3E" w:rsidRDefault="00706F3E" w:rsidP="00706F3E">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t>, se establecen</w:t>
      </w:r>
      <w:r w:rsidRPr="0063521C">
        <w:t xml:space="preserve"> acciones que r</w:t>
      </w:r>
      <w:r>
        <w:t>efuerzan</w:t>
      </w:r>
      <w:r w:rsidRPr="0063521C">
        <w:t xml:space="preserve"> el vínculo, relación y</w:t>
      </w:r>
      <w:r>
        <w:t xml:space="preserve"> </w:t>
      </w:r>
      <w:r w:rsidRPr="0063521C">
        <w:t>compromiso ent</w:t>
      </w:r>
      <w:r>
        <w:t>re la Atención Especializada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rsidR="00F31D28" w:rsidRDefault="00F31D28" w:rsidP="00F22E30">
      <w:pPr>
        <w:pStyle w:val="Nivel03confilete"/>
      </w:pPr>
      <w:r>
        <w:t>Comisiones</w:t>
      </w:r>
    </w:p>
    <w:p w:rsidR="007236AA" w:rsidRPr="008578E5" w:rsidRDefault="007236AA" w:rsidP="009534EF">
      <w:pPr>
        <w:pStyle w:val="Normallistas"/>
      </w:pPr>
      <w:r w:rsidRPr="008578E5">
        <w:t>Docencia, Formación e Investigación</w:t>
      </w:r>
    </w:p>
    <w:p w:rsidR="007236AA" w:rsidRPr="008578E5" w:rsidRDefault="007236AA" w:rsidP="009534EF">
      <w:pPr>
        <w:pStyle w:val="Normallistas"/>
      </w:pPr>
      <w:r w:rsidRPr="008578E5">
        <w:t>Farmacia y Terapéutica</w:t>
      </w:r>
    </w:p>
    <w:p w:rsidR="007236AA" w:rsidRPr="008578E5" w:rsidRDefault="007236AA" w:rsidP="009534EF">
      <w:pPr>
        <w:pStyle w:val="Normallistas"/>
      </w:pPr>
      <w:r w:rsidRPr="008578E5">
        <w:t xml:space="preserve">Antitabaco </w:t>
      </w:r>
    </w:p>
    <w:p w:rsidR="007236AA" w:rsidRPr="008578E5" w:rsidRDefault="007236AA" w:rsidP="009534EF">
      <w:pPr>
        <w:pStyle w:val="Normallistas"/>
      </w:pPr>
      <w:r w:rsidRPr="008578E5">
        <w:t>Nutrición</w:t>
      </w:r>
    </w:p>
    <w:p w:rsidR="007236AA" w:rsidRPr="008578E5" w:rsidRDefault="007236AA" w:rsidP="009534EF">
      <w:pPr>
        <w:pStyle w:val="Normallistas"/>
      </w:pPr>
      <w:r w:rsidRPr="008578E5">
        <w:t>Atención al dolor</w:t>
      </w:r>
    </w:p>
    <w:p w:rsidR="007236AA" w:rsidRPr="008578E5" w:rsidRDefault="007236AA" w:rsidP="009534EF">
      <w:pPr>
        <w:pStyle w:val="Normallistas"/>
      </w:pPr>
      <w:r w:rsidRPr="008578E5">
        <w:t>Unidad funcional de gestión de riesgos</w:t>
      </w:r>
    </w:p>
    <w:p w:rsidR="007236AA" w:rsidRPr="008578E5" w:rsidRDefault="007236AA" w:rsidP="009534EF">
      <w:pPr>
        <w:pStyle w:val="Normallistas"/>
      </w:pPr>
      <w:r w:rsidRPr="008578E5">
        <w:t xml:space="preserve">Calidad </w:t>
      </w:r>
      <w:r w:rsidR="00706F3E">
        <w:t>percibida y humanización de la a</w:t>
      </w:r>
      <w:r w:rsidRPr="008578E5">
        <w:t xml:space="preserve">sistencia </w:t>
      </w:r>
      <w:r w:rsidR="00706F3E">
        <w:t>s</w:t>
      </w:r>
      <w:r w:rsidRPr="008578E5">
        <w:t>anitaria</w:t>
      </w:r>
    </w:p>
    <w:p w:rsidR="007236AA" w:rsidRPr="008578E5" w:rsidRDefault="007236AA" w:rsidP="009534EF">
      <w:pPr>
        <w:pStyle w:val="Normallistas"/>
      </w:pPr>
      <w:r w:rsidRPr="008578E5">
        <w:t>Mortalidad, tejidos y tumores, infección hospitalaria, profilaxis y política antibiótica.</w:t>
      </w:r>
    </w:p>
    <w:p w:rsidR="007236AA" w:rsidRPr="008578E5" w:rsidRDefault="007236AA" w:rsidP="009534EF">
      <w:pPr>
        <w:pStyle w:val="Normallistas"/>
      </w:pPr>
      <w:r w:rsidRPr="008578E5">
        <w:t xml:space="preserve">Cuidados de </w:t>
      </w:r>
      <w:r w:rsidR="00706F3E">
        <w:t>E</w:t>
      </w:r>
      <w:r w:rsidRPr="008578E5">
        <w:t>nfermería</w:t>
      </w:r>
    </w:p>
    <w:p w:rsidR="007236AA" w:rsidRPr="008578E5" w:rsidRDefault="007236AA" w:rsidP="009534EF">
      <w:pPr>
        <w:pStyle w:val="Normallistas"/>
      </w:pPr>
      <w:r w:rsidRPr="008578E5">
        <w:t>Junta Facultativa</w:t>
      </w:r>
    </w:p>
    <w:p w:rsidR="007236AA" w:rsidRPr="008578E5" w:rsidRDefault="00706F3E" w:rsidP="009534EF">
      <w:pPr>
        <w:pStyle w:val="Normallistas"/>
      </w:pPr>
      <w:r>
        <w:t>Comité de E</w:t>
      </w:r>
      <w:r w:rsidR="007236AA" w:rsidRPr="008578E5">
        <w:t>nfermería</w:t>
      </w:r>
    </w:p>
    <w:p w:rsidR="008578E5" w:rsidRDefault="007236AA" w:rsidP="009534EF">
      <w:pPr>
        <w:pStyle w:val="Normallistas"/>
      </w:pPr>
      <w:r w:rsidRPr="008578E5">
        <w:t>Comisión de Cuidados de Enfermería</w:t>
      </w:r>
      <w:bookmarkStart w:id="80" w:name="_Toc74228261"/>
      <w:bookmarkStart w:id="81" w:name="_Toc75343958"/>
    </w:p>
    <w:bookmarkEnd w:id="80"/>
    <w:bookmarkEnd w:id="81"/>
    <w:p w:rsidR="003E51C4" w:rsidRDefault="003E51C4" w:rsidP="00706F3E">
      <w:pPr>
        <w:pStyle w:val="Normallistas"/>
        <w:numPr>
          <w:ilvl w:val="0"/>
          <w:numId w:val="0"/>
        </w:numPr>
      </w:pPr>
    </w:p>
    <w:p w:rsidR="007236AA" w:rsidRPr="008578E5" w:rsidRDefault="007236AA" w:rsidP="00706F3E">
      <w:pPr>
        <w:pStyle w:val="Normallistas"/>
        <w:numPr>
          <w:ilvl w:val="0"/>
          <w:numId w:val="0"/>
        </w:numPr>
      </w:pPr>
      <w:r w:rsidRPr="008578E5">
        <w:t xml:space="preserve">Se realizó formación para todos los profesionales sobre los planes de cuidados. </w:t>
      </w:r>
    </w:p>
    <w:p w:rsidR="00F31D28" w:rsidRDefault="00F31D28" w:rsidP="0068118A">
      <w:pPr>
        <w:pStyle w:val="Ttulo3Memoria"/>
      </w:pPr>
    </w:p>
    <w:p w:rsidR="009534EF" w:rsidRDefault="009534EF">
      <w:pPr>
        <w:spacing w:before="0" w:line="240" w:lineRule="auto"/>
        <w:jc w:val="left"/>
        <w:rPr>
          <w:rFonts w:ascii="Montserrat SemiBold" w:hAnsi="Montserrat SemiBold"/>
          <w:caps/>
          <w:noProof/>
          <w:color w:val="48ACC6"/>
          <w:spacing w:val="-6"/>
          <w:sz w:val="24"/>
        </w:rPr>
      </w:pPr>
      <w:r>
        <w:br w:type="page"/>
      </w:r>
    </w:p>
    <w:p w:rsidR="009534EF" w:rsidRDefault="009534EF" w:rsidP="009534EF">
      <w:pPr>
        <w:pStyle w:val="TITULO-Nivel2"/>
      </w:pPr>
      <w:bookmarkStart w:id="82" w:name="_Toc85048303"/>
      <w:r>
        <w:lastRenderedPageBreak/>
        <w:t>CUIDADOS</w:t>
      </w:r>
      <w:bookmarkEnd w:id="82"/>
    </w:p>
    <w:p w:rsidR="00F31D28" w:rsidRDefault="00F31D28" w:rsidP="00F22E30">
      <w:pPr>
        <w:pStyle w:val="Nivel03confilete"/>
      </w:pPr>
      <w:r w:rsidRPr="00F22E30">
        <w:t>Planes de cuidados estandarizados</w:t>
      </w:r>
    </w:p>
    <w:p w:rsidR="007236AA" w:rsidRDefault="007236AA" w:rsidP="008578E5">
      <w:pPr>
        <w:pStyle w:val="Columnas"/>
        <w:jc w:val="both"/>
        <w:rPr>
          <w:rFonts w:eastAsiaTheme="minorEastAsia" w:cs="Arial"/>
          <w:color w:val="000000" w:themeColor="text1"/>
          <w:kern w:val="24"/>
        </w:rPr>
      </w:pPr>
      <w:r w:rsidRPr="008578E5">
        <w:rPr>
          <w:rFonts w:eastAsiaTheme="minorEastAsia" w:cs="Arial"/>
          <w:color w:val="000000" w:themeColor="text1"/>
          <w:kern w:val="24"/>
        </w:rPr>
        <w:t>Se ha elaborado un Plan de Cuidados para paciente COVID.</w:t>
      </w:r>
    </w:p>
    <w:p w:rsidR="008578E5" w:rsidRDefault="008578E5" w:rsidP="008578E5">
      <w:pPr>
        <w:pStyle w:val="Columnas"/>
        <w:jc w:val="both"/>
        <w:rPr>
          <w:rFonts w:eastAsiaTheme="minorEastAsia" w:cs="Arial"/>
          <w:color w:val="000000" w:themeColor="text1"/>
          <w:kern w:val="24"/>
        </w:rPr>
      </w:pPr>
    </w:p>
    <w:p w:rsidR="00F31D28" w:rsidRDefault="00F31D28" w:rsidP="00F22E30">
      <w:pPr>
        <w:pStyle w:val="Nivel03confilete"/>
      </w:pPr>
      <w:r w:rsidRPr="00F22E30">
        <w:t>Protocolos y registros enfermeros</w:t>
      </w:r>
    </w:p>
    <w:p w:rsidR="007236AA" w:rsidRPr="008578E5" w:rsidRDefault="007236AA" w:rsidP="009534EF">
      <w:pPr>
        <w:pStyle w:val="Normallistas"/>
      </w:pPr>
      <w:r w:rsidRPr="008578E5">
        <w:t xml:space="preserve">Modificación y perfeccionamiento de muchos registros de Selene. </w:t>
      </w:r>
    </w:p>
    <w:p w:rsidR="007236AA" w:rsidRPr="008578E5" w:rsidRDefault="00CE62AD" w:rsidP="009534EF">
      <w:pPr>
        <w:pStyle w:val="Normallistas"/>
      </w:pPr>
      <w:r w:rsidRPr="008578E5">
        <w:t xml:space="preserve">Revisión de los </w:t>
      </w:r>
      <w:r w:rsidR="007236AA" w:rsidRPr="008578E5">
        <w:t>protocolos y procedimientos de enfermería dentro de la Comisión de Cuidados de Enfermería:</w:t>
      </w:r>
    </w:p>
    <w:p w:rsidR="007236AA" w:rsidRPr="008578E5" w:rsidRDefault="007236AA" w:rsidP="009534EF">
      <w:pPr>
        <w:pStyle w:val="Normallistas"/>
      </w:pPr>
      <w:r w:rsidRPr="008578E5">
        <w:t>Protocolo de sustitución y cuidados de sonda de gastrostomía percutánea con balón para estoma permeable</w:t>
      </w:r>
    </w:p>
    <w:p w:rsidR="007236AA" w:rsidRPr="008578E5" w:rsidRDefault="007236AA" w:rsidP="009534EF">
      <w:pPr>
        <w:pStyle w:val="Normallistas"/>
      </w:pPr>
      <w:r w:rsidRPr="008578E5">
        <w:t>Protocolo de inserción y cuidados de catéter de línea media</w:t>
      </w:r>
    </w:p>
    <w:p w:rsidR="007236AA" w:rsidRPr="008578E5" w:rsidRDefault="007236AA" w:rsidP="009534EF">
      <w:pPr>
        <w:pStyle w:val="Normallistas"/>
      </w:pPr>
      <w:r w:rsidRPr="008578E5">
        <w:t>Protocolo de inserción y cuidados de catéter sc</w:t>
      </w:r>
    </w:p>
    <w:p w:rsidR="007236AA" w:rsidRPr="008578E5" w:rsidRDefault="007236AA" w:rsidP="009534EF">
      <w:pPr>
        <w:pStyle w:val="Normallistas"/>
      </w:pPr>
      <w:r w:rsidRPr="008578E5">
        <w:t>Protocolo de heridas cutáneas crónicas</w:t>
      </w:r>
    </w:p>
    <w:p w:rsidR="007236AA" w:rsidRPr="008578E5" w:rsidRDefault="007236AA" w:rsidP="009534EF">
      <w:pPr>
        <w:pStyle w:val="Normallistas"/>
      </w:pPr>
      <w:r w:rsidRPr="008578E5">
        <w:t>Protocolo de recogida de muestras en heridas crónicas</w:t>
      </w:r>
    </w:p>
    <w:p w:rsidR="007236AA" w:rsidRPr="008578E5" w:rsidRDefault="007236AA" w:rsidP="009534EF">
      <w:pPr>
        <w:pStyle w:val="Normallistas"/>
      </w:pPr>
      <w:r w:rsidRPr="008578E5">
        <w:t>Procedimiento Sondaje Rectal</w:t>
      </w:r>
    </w:p>
    <w:p w:rsidR="007236AA" w:rsidRPr="008578E5" w:rsidRDefault="007236AA" w:rsidP="009534EF">
      <w:pPr>
        <w:pStyle w:val="Normallistas"/>
      </w:pPr>
      <w:r w:rsidRPr="008578E5">
        <w:t>Procedimiento de traslado del paciente de la camilla a la cama</w:t>
      </w:r>
    </w:p>
    <w:p w:rsidR="007236AA" w:rsidRPr="008578E5" w:rsidRDefault="007236AA" w:rsidP="009534EF">
      <w:pPr>
        <w:pStyle w:val="Normallistas"/>
      </w:pPr>
      <w:r w:rsidRPr="008578E5">
        <w:t>Procedimiento de traslado del paciente de la cama a la silla</w:t>
      </w:r>
    </w:p>
    <w:p w:rsidR="007236AA" w:rsidRPr="008578E5" w:rsidRDefault="007236AA" w:rsidP="009534EF">
      <w:pPr>
        <w:pStyle w:val="Normallistas"/>
      </w:pPr>
      <w:r w:rsidRPr="008578E5">
        <w:t>Procedimiento de deambulación del paciente con ayuda técnica</w:t>
      </w:r>
    </w:p>
    <w:p w:rsidR="007236AA" w:rsidRPr="008578E5" w:rsidRDefault="007236AA" w:rsidP="009534EF">
      <w:pPr>
        <w:pStyle w:val="Normallistas"/>
      </w:pPr>
      <w:r w:rsidRPr="008578E5">
        <w:t>Procedimiento de cambios posturales</w:t>
      </w:r>
    </w:p>
    <w:p w:rsidR="007236AA" w:rsidRPr="008578E5" w:rsidRDefault="007236AA" w:rsidP="009534EF">
      <w:pPr>
        <w:pStyle w:val="Normallistas"/>
      </w:pPr>
      <w:r w:rsidRPr="008578E5">
        <w:t>Procedimiento higiene del paciente</w:t>
      </w:r>
    </w:p>
    <w:p w:rsidR="007236AA" w:rsidRPr="008578E5" w:rsidRDefault="007236AA" w:rsidP="009534EF">
      <w:pPr>
        <w:pStyle w:val="Normallistas"/>
      </w:pPr>
      <w:r w:rsidRPr="008578E5">
        <w:t>Procedimiento sondaje vesical</w:t>
      </w:r>
    </w:p>
    <w:p w:rsidR="00CE62AD" w:rsidRPr="007236AA" w:rsidRDefault="00CE62AD" w:rsidP="00713D1B">
      <w:pPr>
        <w:pStyle w:val="Prrafodelista"/>
      </w:pPr>
    </w:p>
    <w:p w:rsidR="00F31D28" w:rsidRDefault="00F31D28" w:rsidP="00F22E30">
      <w:pPr>
        <w:pStyle w:val="Nivel03confilete"/>
      </w:pPr>
      <w:r w:rsidRPr="00F22E30">
        <w:t>Actividades vinculadas a la Enfermería de Práctica Avanzada</w:t>
      </w:r>
    </w:p>
    <w:p w:rsidR="00643362" w:rsidRDefault="00861CEA" w:rsidP="009534EF">
      <w:pPr>
        <w:pStyle w:val="TITULO-Nivel4"/>
        <w:rPr>
          <w:rFonts w:eastAsiaTheme="minorEastAsia"/>
        </w:rPr>
      </w:pPr>
      <w:r w:rsidRPr="008578E5">
        <w:rPr>
          <w:rFonts w:eastAsiaTheme="minorEastAsia"/>
        </w:rPr>
        <w:t xml:space="preserve">Creación de la </w:t>
      </w:r>
      <w:r w:rsidR="00CE62AD" w:rsidRPr="008578E5">
        <w:rPr>
          <w:rFonts w:eastAsiaTheme="minorEastAsia"/>
        </w:rPr>
        <w:t>Unidad de Heridas</w:t>
      </w:r>
      <w:r w:rsidR="0070283D" w:rsidRPr="008578E5">
        <w:rPr>
          <w:rFonts w:eastAsiaTheme="minorEastAsia"/>
        </w:rPr>
        <w:t xml:space="preserve"> Cutáneas Crónicas</w:t>
      </w:r>
      <w:r w:rsidR="008578E5">
        <w:rPr>
          <w:rFonts w:eastAsiaTheme="minorEastAsia"/>
        </w:rPr>
        <w:t>.</w:t>
      </w:r>
    </w:p>
    <w:p w:rsidR="00805E5E" w:rsidRDefault="00643362" w:rsidP="008578E5">
      <w:pPr>
        <w:pStyle w:val="Columnas"/>
        <w:jc w:val="both"/>
        <w:rPr>
          <w:rFonts w:eastAsiaTheme="minorEastAsia" w:cs="Arial"/>
          <w:color w:val="000000" w:themeColor="text1"/>
          <w:kern w:val="24"/>
        </w:rPr>
      </w:pPr>
      <w:r>
        <w:rPr>
          <w:rFonts w:eastAsiaTheme="minorEastAsia" w:cs="Arial"/>
          <w:color w:val="000000" w:themeColor="text1"/>
          <w:kern w:val="24"/>
        </w:rPr>
        <w:t xml:space="preserve">Presenta un hito en la historia del Centro. </w:t>
      </w:r>
    </w:p>
    <w:p w:rsidR="00643362" w:rsidRPr="008578E5" w:rsidRDefault="00643362" w:rsidP="008578E5">
      <w:pPr>
        <w:pStyle w:val="Columnas"/>
        <w:jc w:val="both"/>
        <w:rPr>
          <w:rFonts w:eastAsiaTheme="minorEastAsia" w:cs="Arial"/>
          <w:color w:val="000000" w:themeColor="text1"/>
          <w:kern w:val="24"/>
        </w:rPr>
      </w:pPr>
      <w:r>
        <w:rPr>
          <w:rFonts w:eastAsiaTheme="minorEastAsia" w:cs="Arial"/>
          <w:color w:val="000000" w:themeColor="text1"/>
          <w:kern w:val="24"/>
        </w:rPr>
        <w:t>Se trata de una unidad multidisciplinar para el tratamiento de este tipo de patologías, habitual en nuestros pacientes.</w:t>
      </w:r>
    </w:p>
    <w:p w:rsidR="00F31D28" w:rsidRDefault="00F31D28" w:rsidP="00F22E30">
      <w:pPr>
        <w:pStyle w:val="Columnas"/>
        <w:rPr>
          <w:rStyle w:val="volume"/>
        </w:rPr>
      </w:pPr>
      <w:r>
        <w:rPr>
          <w:rStyle w:val="volume"/>
        </w:rPr>
        <w:br w:type="page"/>
      </w:r>
    </w:p>
    <w:p w:rsidR="00F31D28" w:rsidRPr="00CF6EE8" w:rsidRDefault="00F31D28" w:rsidP="002A72DD">
      <w:pPr>
        <w:pStyle w:val="TITULO-Nivel2"/>
      </w:pPr>
      <w:bookmarkStart w:id="83" w:name="_Toc85048304"/>
      <w:r w:rsidRPr="00CF6EE8">
        <w:lastRenderedPageBreak/>
        <w:t>Áreas de Soporte y Actividad</w:t>
      </w:r>
      <w:bookmarkEnd w:id="83"/>
      <w:r w:rsidRPr="00CF6EE8">
        <w:t xml:space="preserve"> </w:t>
      </w:r>
    </w:p>
    <w:tbl>
      <w:tblPr>
        <w:tblStyle w:val="TablaGeneral"/>
        <w:tblW w:w="5000" w:type="pct"/>
        <w:tblLook w:val="0260" w:firstRow="1" w:lastRow="1" w:firstColumn="0" w:lastColumn="0" w:noHBand="1" w:noVBand="0"/>
      </w:tblPr>
      <w:tblGrid>
        <w:gridCol w:w="2732"/>
        <w:gridCol w:w="5205"/>
      </w:tblGrid>
      <w:tr w:rsidR="00585F5A" w:rsidRPr="00B34270" w:rsidTr="00585F5A">
        <w:trPr>
          <w:cnfStyle w:val="100000000000" w:firstRow="1" w:lastRow="0" w:firstColumn="0" w:lastColumn="0" w:oddVBand="0" w:evenVBand="0" w:oddHBand="0" w:evenHBand="0" w:firstRowFirstColumn="0" w:firstRowLastColumn="0" w:lastRowFirstColumn="0" w:lastRowLastColumn="0"/>
          <w:trHeight w:val="397"/>
        </w:trPr>
        <w:tc>
          <w:tcPr>
            <w:tcW w:w="1721" w:type="pct"/>
          </w:tcPr>
          <w:p w:rsidR="00585F5A" w:rsidRPr="00B34270" w:rsidRDefault="00585F5A" w:rsidP="00585F5A">
            <w:pPr>
              <w:jc w:val="center"/>
              <w:rPr>
                <w:rFonts w:ascii="Montserrat SemiBold" w:hAnsi="Montserrat SemiBold"/>
                <w:b w:val="0"/>
              </w:rPr>
            </w:pPr>
            <w:r>
              <w:rPr>
                <w:rFonts w:ascii="Montserrat SemiBold" w:hAnsi="Montserrat SemiBold"/>
                <w:b w:val="0"/>
              </w:rPr>
              <w:t>lavandería/lencería</w:t>
            </w:r>
          </w:p>
        </w:tc>
        <w:tc>
          <w:tcPr>
            <w:cnfStyle w:val="000001000000" w:firstRow="0" w:lastRow="0" w:firstColumn="0" w:lastColumn="0" w:oddVBand="0" w:evenVBand="1" w:oddHBand="0" w:evenHBand="0" w:firstRowFirstColumn="0" w:firstRowLastColumn="0" w:lastRowFirstColumn="0" w:lastRowLastColumn="0"/>
            <w:tcW w:w="3279" w:type="pct"/>
          </w:tcPr>
          <w:p w:rsidR="00585F5A" w:rsidRPr="00B34270" w:rsidRDefault="00585F5A" w:rsidP="00585F5A">
            <w:pPr>
              <w:jc w:val="center"/>
              <w:rPr>
                <w:rFonts w:ascii="Montserrat SemiBold" w:hAnsi="Montserrat SemiBold"/>
                <w:b w:val="0"/>
              </w:rPr>
            </w:pPr>
            <w:r>
              <w:rPr>
                <w:rFonts w:ascii="Montserrat SemiBold" w:hAnsi="Montserrat SemiBold"/>
                <w:b w:val="0"/>
              </w:rPr>
              <w:t>total</w:t>
            </w:r>
          </w:p>
        </w:tc>
      </w:tr>
      <w:tr w:rsidR="00585F5A" w:rsidRPr="00B34270" w:rsidTr="00585F5A">
        <w:trPr>
          <w:trHeight w:val="397"/>
        </w:trPr>
        <w:tc>
          <w:tcPr>
            <w:tcW w:w="1721" w:type="pct"/>
          </w:tcPr>
          <w:p w:rsidR="00585F5A" w:rsidRPr="00CD5509" w:rsidRDefault="00CD5509" w:rsidP="00CD5509">
            <w:pPr>
              <w:jc w:val="left"/>
              <w:rPr>
                <w:rFonts w:ascii="Montserrat SemiBold" w:hAnsi="Montserrat SemiBold"/>
                <w:szCs w:val="16"/>
              </w:rPr>
            </w:pPr>
            <w:r w:rsidRPr="00CD5509">
              <w:rPr>
                <w:rFonts w:ascii="Montserrat SemiBold" w:hAnsi="Montserrat SemiBold"/>
                <w:szCs w:val="16"/>
              </w:rPr>
              <w:t>KG DE ROPA LAVADA</w:t>
            </w:r>
          </w:p>
        </w:tc>
        <w:tc>
          <w:tcPr>
            <w:cnfStyle w:val="000001000000" w:firstRow="0" w:lastRow="0" w:firstColumn="0" w:lastColumn="0" w:oddVBand="0" w:evenVBand="1" w:oddHBand="0" w:evenHBand="0" w:firstRowFirstColumn="0" w:firstRowLastColumn="0" w:lastRowFirstColumn="0" w:lastRowLastColumn="0"/>
            <w:tcW w:w="3279" w:type="pct"/>
          </w:tcPr>
          <w:p w:rsidR="00585F5A" w:rsidRPr="00805E5E" w:rsidRDefault="00585F5A" w:rsidP="00D04FBD">
            <w:pPr>
              <w:jc w:val="right"/>
              <w:rPr>
                <w:szCs w:val="16"/>
              </w:rPr>
            </w:pPr>
            <w:r w:rsidRPr="00805E5E">
              <w:rPr>
                <w:szCs w:val="16"/>
              </w:rPr>
              <w:t>250.979 kg</w:t>
            </w:r>
          </w:p>
        </w:tc>
      </w:tr>
      <w:tr w:rsidR="00585F5A" w:rsidRPr="00B34270" w:rsidTr="00585F5A">
        <w:trPr>
          <w:trHeight w:val="397"/>
        </w:trPr>
        <w:tc>
          <w:tcPr>
            <w:tcW w:w="1721" w:type="pct"/>
          </w:tcPr>
          <w:p w:rsidR="00585F5A" w:rsidRPr="00CD5509" w:rsidRDefault="00CD5509" w:rsidP="00CD5509">
            <w:pPr>
              <w:jc w:val="left"/>
              <w:rPr>
                <w:rFonts w:ascii="Montserrat SemiBold" w:hAnsi="Montserrat SemiBold"/>
                <w:szCs w:val="16"/>
              </w:rPr>
            </w:pPr>
            <w:r w:rsidRPr="00CD5509">
              <w:rPr>
                <w:rFonts w:ascii="Montserrat SemiBold" w:hAnsi="Montserrat SemiBold"/>
                <w:szCs w:val="16"/>
              </w:rPr>
              <w:t>Nº</w:t>
            </w:r>
            <w:r w:rsidR="00D17BB4">
              <w:rPr>
                <w:rFonts w:ascii="Montserrat SemiBold" w:hAnsi="Montserrat SemiBold"/>
                <w:szCs w:val="16"/>
              </w:rPr>
              <w:t xml:space="preserve"> </w:t>
            </w:r>
            <w:r w:rsidRPr="00CD5509">
              <w:rPr>
                <w:rFonts w:ascii="Montserrat SemiBold" w:hAnsi="Montserrat SemiBold"/>
                <w:szCs w:val="16"/>
              </w:rPr>
              <w:t>PIEZAS ENTREGADAS</w:t>
            </w:r>
            <w:r w:rsidR="00585F5A" w:rsidRPr="00CD5509">
              <w:rPr>
                <w:rFonts w:ascii="Montserrat SemiBold" w:hAnsi="Montserrat SemiBold"/>
                <w:szCs w:val="16"/>
              </w:rPr>
              <w:t xml:space="preserve"> </w:t>
            </w:r>
          </w:p>
        </w:tc>
        <w:tc>
          <w:tcPr>
            <w:cnfStyle w:val="000001000000" w:firstRow="0" w:lastRow="0" w:firstColumn="0" w:lastColumn="0" w:oddVBand="0" w:evenVBand="1" w:oddHBand="0" w:evenHBand="0" w:firstRowFirstColumn="0" w:firstRowLastColumn="0" w:lastRowFirstColumn="0" w:lastRowLastColumn="0"/>
            <w:tcW w:w="3279" w:type="pct"/>
          </w:tcPr>
          <w:p w:rsidR="00585F5A" w:rsidRPr="00805E5E" w:rsidRDefault="00585F5A" w:rsidP="00D04FBD">
            <w:pPr>
              <w:jc w:val="right"/>
              <w:rPr>
                <w:szCs w:val="16"/>
              </w:rPr>
            </w:pPr>
            <w:r w:rsidRPr="00805E5E">
              <w:rPr>
                <w:szCs w:val="16"/>
              </w:rPr>
              <w:t>443.817 un</w:t>
            </w:r>
          </w:p>
        </w:tc>
      </w:tr>
      <w:tr w:rsidR="00585F5A" w:rsidRPr="00B34270" w:rsidTr="00585F5A">
        <w:trPr>
          <w:trHeight w:val="397"/>
        </w:trPr>
        <w:tc>
          <w:tcPr>
            <w:tcW w:w="1721" w:type="pct"/>
          </w:tcPr>
          <w:p w:rsidR="00585F5A" w:rsidRPr="00CD5509" w:rsidRDefault="00585F5A" w:rsidP="00CD5509">
            <w:pPr>
              <w:jc w:val="left"/>
              <w:rPr>
                <w:rFonts w:ascii="Montserrat SemiBold" w:hAnsi="Montserrat SemiBold"/>
                <w:szCs w:val="16"/>
              </w:rPr>
            </w:pPr>
            <w:r w:rsidRPr="00CD5509">
              <w:rPr>
                <w:rFonts w:ascii="Montserrat SemiBold" w:hAnsi="Montserrat SemiBold"/>
                <w:szCs w:val="16"/>
              </w:rPr>
              <w:t xml:space="preserve">Nª </w:t>
            </w:r>
            <w:r w:rsidR="00CD5509" w:rsidRPr="00CD5509">
              <w:rPr>
                <w:rFonts w:ascii="Montserrat SemiBold" w:hAnsi="Montserrat SemiBold"/>
                <w:szCs w:val="16"/>
              </w:rPr>
              <w:t>PIEZAS DADAS BAJA</w:t>
            </w:r>
          </w:p>
        </w:tc>
        <w:tc>
          <w:tcPr>
            <w:cnfStyle w:val="000001000000" w:firstRow="0" w:lastRow="0" w:firstColumn="0" w:lastColumn="0" w:oddVBand="0" w:evenVBand="1" w:oddHBand="0" w:evenHBand="0" w:firstRowFirstColumn="0" w:firstRowLastColumn="0" w:lastRowFirstColumn="0" w:lastRowLastColumn="0"/>
            <w:tcW w:w="3279" w:type="pct"/>
          </w:tcPr>
          <w:p w:rsidR="00585F5A" w:rsidRPr="00805E5E" w:rsidRDefault="00585F5A" w:rsidP="00D04FBD">
            <w:pPr>
              <w:jc w:val="right"/>
              <w:rPr>
                <w:szCs w:val="16"/>
              </w:rPr>
            </w:pPr>
            <w:r w:rsidRPr="00805E5E">
              <w:rPr>
                <w:szCs w:val="16"/>
              </w:rPr>
              <w:t>235 un</w:t>
            </w:r>
          </w:p>
        </w:tc>
      </w:tr>
      <w:tr w:rsidR="00585F5A" w:rsidRPr="00B34270" w:rsidTr="00585F5A">
        <w:trPr>
          <w:trHeight w:val="397"/>
        </w:trPr>
        <w:tc>
          <w:tcPr>
            <w:tcW w:w="1721" w:type="pct"/>
          </w:tcPr>
          <w:p w:rsidR="00585F5A" w:rsidRPr="00CD5509" w:rsidRDefault="00F90682" w:rsidP="00CD5509">
            <w:pPr>
              <w:jc w:val="left"/>
              <w:rPr>
                <w:rFonts w:ascii="Montserrat SemiBold" w:hAnsi="Montserrat SemiBold"/>
                <w:szCs w:val="16"/>
              </w:rPr>
            </w:pPr>
            <w:r w:rsidRPr="00CD5509">
              <w:rPr>
                <w:rFonts w:ascii="Montserrat SemiBold" w:hAnsi="Montserrat SemiBold"/>
                <w:szCs w:val="16"/>
              </w:rPr>
              <w:t xml:space="preserve">Nª </w:t>
            </w:r>
            <w:r w:rsidR="00CD5509" w:rsidRPr="00CD5509">
              <w:rPr>
                <w:rFonts w:ascii="Montserrat SemiBold" w:hAnsi="Montserrat SemiBold"/>
                <w:szCs w:val="16"/>
              </w:rPr>
              <w:t>PIEZAS REPASADAS</w:t>
            </w:r>
          </w:p>
        </w:tc>
        <w:tc>
          <w:tcPr>
            <w:cnfStyle w:val="000001000000" w:firstRow="0" w:lastRow="0" w:firstColumn="0" w:lastColumn="0" w:oddVBand="0" w:evenVBand="1" w:oddHBand="0" w:evenHBand="0" w:firstRowFirstColumn="0" w:firstRowLastColumn="0" w:lastRowFirstColumn="0" w:lastRowLastColumn="0"/>
            <w:tcW w:w="3279" w:type="pct"/>
          </w:tcPr>
          <w:p w:rsidR="00585F5A" w:rsidRPr="00805E5E" w:rsidRDefault="00F90682" w:rsidP="00D04FBD">
            <w:pPr>
              <w:jc w:val="right"/>
              <w:rPr>
                <w:szCs w:val="16"/>
              </w:rPr>
            </w:pPr>
            <w:r w:rsidRPr="00805E5E">
              <w:rPr>
                <w:szCs w:val="16"/>
              </w:rPr>
              <w:t>235 un</w:t>
            </w:r>
          </w:p>
        </w:tc>
      </w:tr>
      <w:tr w:rsidR="00F90682" w:rsidRPr="00B34270" w:rsidTr="00585F5A">
        <w:trPr>
          <w:trHeight w:val="397"/>
        </w:trPr>
        <w:tc>
          <w:tcPr>
            <w:tcW w:w="1721" w:type="pct"/>
          </w:tcPr>
          <w:p w:rsidR="00F90682" w:rsidRPr="00CD5509" w:rsidRDefault="00F90682" w:rsidP="00CD5509">
            <w:pPr>
              <w:jc w:val="left"/>
              <w:rPr>
                <w:rFonts w:ascii="Montserrat SemiBold" w:hAnsi="Montserrat SemiBold"/>
                <w:szCs w:val="16"/>
              </w:rPr>
            </w:pPr>
            <w:r w:rsidRPr="00CD5509">
              <w:rPr>
                <w:rFonts w:ascii="Montserrat SemiBold" w:hAnsi="Montserrat SemiBold"/>
                <w:szCs w:val="16"/>
              </w:rPr>
              <w:t xml:space="preserve">Nº </w:t>
            </w:r>
            <w:r w:rsidR="00CD5509" w:rsidRPr="00CD5509">
              <w:rPr>
                <w:rFonts w:ascii="Montserrat SemiBold" w:hAnsi="Montserrat SemiBold"/>
                <w:szCs w:val="16"/>
              </w:rPr>
              <w:t>PIEZAS DADAS ALTA</w:t>
            </w:r>
          </w:p>
        </w:tc>
        <w:tc>
          <w:tcPr>
            <w:cnfStyle w:val="000001000000" w:firstRow="0" w:lastRow="0" w:firstColumn="0" w:lastColumn="0" w:oddVBand="0" w:evenVBand="1" w:oddHBand="0" w:evenHBand="0" w:firstRowFirstColumn="0" w:firstRowLastColumn="0" w:lastRowFirstColumn="0" w:lastRowLastColumn="0"/>
            <w:tcW w:w="3279" w:type="pct"/>
          </w:tcPr>
          <w:p w:rsidR="00F90682" w:rsidRPr="00805E5E" w:rsidRDefault="00F90682" w:rsidP="00D04FBD">
            <w:pPr>
              <w:jc w:val="right"/>
              <w:rPr>
                <w:szCs w:val="16"/>
              </w:rPr>
            </w:pPr>
            <w:r w:rsidRPr="00805E5E">
              <w:rPr>
                <w:szCs w:val="16"/>
              </w:rPr>
              <w:t>4.081 un</w:t>
            </w:r>
          </w:p>
        </w:tc>
      </w:tr>
      <w:tr w:rsidR="00F90682" w:rsidRPr="00F90682" w:rsidTr="00585F5A">
        <w:trPr>
          <w:cnfStyle w:val="010000000000" w:firstRow="0" w:lastRow="1" w:firstColumn="0" w:lastColumn="0" w:oddVBand="0" w:evenVBand="0" w:oddHBand="0" w:evenHBand="0" w:firstRowFirstColumn="0" w:firstRowLastColumn="0" w:lastRowFirstColumn="0" w:lastRowLastColumn="0"/>
          <w:trHeight w:val="397"/>
        </w:trPr>
        <w:tc>
          <w:tcPr>
            <w:tcW w:w="1721" w:type="pct"/>
          </w:tcPr>
          <w:p w:rsidR="00F90682" w:rsidRPr="00CD5509" w:rsidRDefault="00CD5509" w:rsidP="00F90682">
            <w:pPr>
              <w:jc w:val="left"/>
              <w:rPr>
                <w:rFonts w:ascii="Montserrat SemiBold" w:hAnsi="Montserrat SemiBold"/>
                <w:sz w:val="16"/>
                <w:szCs w:val="16"/>
              </w:rPr>
            </w:pPr>
            <w:r w:rsidRPr="00CD5509">
              <w:rPr>
                <w:rFonts w:ascii="Montserrat SemiBold" w:hAnsi="Montserrat SemiBold"/>
                <w:sz w:val="16"/>
                <w:szCs w:val="16"/>
              </w:rPr>
              <w:t>TOTAL ROPA CIRCULACIÓN</w:t>
            </w:r>
          </w:p>
        </w:tc>
        <w:tc>
          <w:tcPr>
            <w:cnfStyle w:val="000001000000" w:firstRow="0" w:lastRow="0" w:firstColumn="0" w:lastColumn="0" w:oddVBand="0" w:evenVBand="1" w:oddHBand="0" w:evenHBand="0" w:firstRowFirstColumn="0" w:firstRowLastColumn="0" w:lastRowFirstColumn="0" w:lastRowLastColumn="0"/>
            <w:tcW w:w="3279" w:type="pct"/>
          </w:tcPr>
          <w:p w:rsidR="00F90682" w:rsidRPr="00CD5509" w:rsidRDefault="00F90682" w:rsidP="00D04FBD">
            <w:pPr>
              <w:jc w:val="right"/>
              <w:rPr>
                <w:rFonts w:ascii="Montserrat SemiBold" w:hAnsi="Montserrat SemiBold"/>
                <w:sz w:val="16"/>
                <w:szCs w:val="16"/>
              </w:rPr>
            </w:pPr>
            <w:r w:rsidRPr="00CD5509">
              <w:rPr>
                <w:rFonts w:ascii="Montserrat SemiBold" w:hAnsi="Montserrat SemiBold"/>
                <w:sz w:val="16"/>
                <w:szCs w:val="16"/>
              </w:rPr>
              <w:t>3846</w:t>
            </w:r>
            <w:r w:rsidR="001B1F4C" w:rsidRPr="00CD5509">
              <w:rPr>
                <w:rFonts w:ascii="Montserrat SemiBold" w:hAnsi="Montserrat SemiBold"/>
                <w:sz w:val="16"/>
                <w:szCs w:val="16"/>
              </w:rPr>
              <w:t xml:space="preserve"> un</w:t>
            </w:r>
          </w:p>
        </w:tc>
      </w:tr>
    </w:tbl>
    <w:p w:rsidR="00585F5A" w:rsidRDefault="00585F5A" w:rsidP="00F90682">
      <w:pPr>
        <w:jc w:val="left"/>
        <w:rPr>
          <w:rFonts w:ascii="Montserrat SemiBold" w:hAnsi="Montserrat SemiBold"/>
          <w:b/>
          <w:color w:val="7F7F7F" w:themeColor="text1" w:themeTint="80"/>
          <w:sz w:val="16"/>
        </w:rPr>
      </w:pPr>
    </w:p>
    <w:tbl>
      <w:tblPr>
        <w:tblStyle w:val="TablaGeneral"/>
        <w:tblW w:w="5000" w:type="pct"/>
        <w:tblLook w:val="0260" w:firstRow="1" w:lastRow="1" w:firstColumn="0" w:lastColumn="0" w:noHBand="1" w:noVBand="0"/>
      </w:tblPr>
      <w:tblGrid>
        <w:gridCol w:w="2732"/>
        <w:gridCol w:w="5205"/>
      </w:tblGrid>
      <w:tr w:rsidR="00F90682" w:rsidRPr="00B34270" w:rsidTr="009534EF">
        <w:trPr>
          <w:cnfStyle w:val="100000000000" w:firstRow="1" w:lastRow="0" w:firstColumn="0" w:lastColumn="0" w:oddVBand="0" w:evenVBand="0" w:oddHBand="0" w:evenHBand="0" w:firstRowFirstColumn="0" w:firstRowLastColumn="0" w:lastRowFirstColumn="0" w:lastRowLastColumn="0"/>
          <w:trHeight w:val="397"/>
        </w:trPr>
        <w:tc>
          <w:tcPr>
            <w:tcW w:w="1721" w:type="pct"/>
            <w:shd w:val="clear" w:color="auto" w:fill="auto"/>
          </w:tcPr>
          <w:p w:rsidR="00F90682" w:rsidRPr="00CD5509" w:rsidRDefault="009534EF" w:rsidP="009534EF">
            <w:pPr>
              <w:jc w:val="left"/>
              <w:rPr>
                <w:rFonts w:ascii="Montserrat SemiBold" w:hAnsi="Montserrat SemiBold"/>
                <w:b w:val="0"/>
                <w:sz w:val="16"/>
                <w:szCs w:val="16"/>
              </w:rPr>
            </w:pPr>
            <w:r w:rsidRPr="009534EF">
              <w:rPr>
                <w:rFonts w:ascii="Montserrat SemiBold" w:hAnsi="Montserrat SemiBold"/>
                <w:b w:val="0"/>
                <w:caps w:val="0"/>
                <w:color w:val="7F7F7F" w:themeColor="text1" w:themeTint="80"/>
                <w:sz w:val="16"/>
              </w:rPr>
              <w:t>SUPERFICIE M</w:t>
            </w:r>
            <w:r w:rsidRPr="009534EF">
              <w:rPr>
                <w:rFonts w:ascii="Montserrat SemiBold" w:hAnsi="Montserrat SemiBold"/>
                <w:b w:val="0"/>
                <w:caps w:val="0"/>
                <w:color w:val="7F7F7F" w:themeColor="text1" w:themeTint="80"/>
                <w:sz w:val="16"/>
                <w:vertAlign w:val="superscript"/>
              </w:rPr>
              <w:t>2</w:t>
            </w:r>
            <w:r w:rsidRPr="009534EF">
              <w:rPr>
                <w:rFonts w:ascii="Montserrat SemiBold" w:hAnsi="Montserrat SemiBold"/>
                <w:b w:val="0"/>
                <w:caps w:val="0"/>
                <w:color w:val="7F7F7F" w:themeColor="text1" w:themeTint="80"/>
                <w:sz w:val="16"/>
              </w:rPr>
              <w:t xml:space="preserve"> ANUAL</w:t>
            </w:r>
          </w:p>
        </w:tc>
        <w:tc>
          <w:tcPr>
            <w:cnfStyle w:val="000001000000" w:firstRow="0" w:lastRow="0" w:firstColumn="0" w:lastColumn="0" w:oddVBand="0" w:evenVBand="1" w:oddHBand="0" w:evenHBand="0" w:firstRowFirstColumn="0" w:firstRowLastColumn="0" w:lastRowFirstColumn="0" w:lastRowLastColumn="0"/>
            <w:tcW w:w="3279" w:type="pct"/>
          </w:tcPr>
          <w:p w:rsidR="00F90682" w:rsidRPr="009534EF" w:rsidRDefault="001B1F4C" w:rsidP="00CD5509">
            <w:pPr>
              <w:jc w:val="right"/>
              <w:rPr>
                <w:rFonts w:ascii="Montserrat SemiBold" w:hAnsi="Montserrat SemiBold"/>
                <w:b w:val="0"/>
                <w:color w:val="7F7F7F" w:themeColor="text1" w:themeTint="80"/>
                <w:sz w:val="16"/>
                <w:szCs w:val="16"/>
              </w:rPr>
            </w:pPr>
            <w:r w:rsidRPr="009534EF">
              <w:rPr>
                <w:rFonts w:ascii="Montserrat SemiBold" w:hAnsi="Montserrat SemiBold"/>
                <w:b w:val="0"/>
                <w:color w:val="7F7F7F" w:themeColor="text1" w:themeTint="80"/>
                <w:sz w:val="16"/>
                <w:szCs w:val="16"/>
              </w:rPr>
              <w:t>6.606.000</w:t>
            </w:r>
          </w:p>
        </w:tc>
      </w:tr>
    </w:tbl>
    <w:p w:rsidR="00F90682" w:rsidRDefault="00F90682" w:rsidP="00F90682">
      <w:pPr>
        <w:jc w:val="left"/>
        <w:rPr>
          <w:rFonts w:ascii="Montserrat SemiBold" w:hAnsi="Montserrat SemiBold"/>
          <w:b/>
          <w:color w:val="7F7F7F" w:themeColor="text1" w:themeTint="80"/>
          <w:sz w:val="16"/>
        </w:rPr>
      </w:pPr>
    </w:p>
    <w:tbl>
      <w:tblPr>
        <w:tblStyle w:val="TablaGeneral"/>
        <w:tblW w:w="5000" w:type="pct"/>
        <w:tblLook w:val="0260" w:firstRow="1" w:lastRow="1" w:firstColumn="0" w:lastColumn="0" w:noHBand="1" w:noVBand="0"/>
      </w:tblPr>
      <w:tblGrid>
        <w:gridCol w:w="2732"/>
        <w:gridCol w:w="5205"/>
      </w:tblGrid>
      <w:tr w:rsidR="001B1F4C" w:rsidRPr="00D04FBD" w:rsidTr="009534EF">
        <w:trPr>
          <w:cnfStyle w:val="100000000000" w:firstRow="1" w:lastRow="0" w:firstColumn="0" w:lastColumn="0" w:oddVBand="0" w:evenVBand="0" w:oddHBand="0" w:evenHBand="0" w:firstRowFirstColumn="0" w:firstRowLastColumn="0" w:lastRowFirstColumn="0" w:lastRowLastColumn="0"/>
          <w:trHeight w:val="351"/>
        </w:trPr>
        <w:tc>
          <w:tcPr>
            <w:tcW w:w="1721" w:type="pct"/>
            <w:shd w:val="clear" w:color="auto" w:fill="auto"/>
          </w:tcPr>
          <w:p w:rsidR="001B1F4C" w:rsidRPr="009534EF" w:rsidRDefault="001B1F4C" w:rsidP="00D04FBD">
            <w:pPr>
              <w:jc w:val="left"/>
              <w:rPr>
                <w:rFonts w:ascii="Montserrat SemiBold" w:hAnsi="Montserrat SemiBold"/>
                <w:b w:val="0"/>
                <w:caps w:val="0"/>
                <w:color w:val="7F7F7F" w:themeColor="text1" w:themeTint="80"/>
                <w:sz w:val="16"/>
              </w:rPr>
            </w:pPr>
            <w:r w:rsidRPr="009534EF">
              <w:rPr>
                <w:rFonts w:ascii="Montserrat SemiBold" w:hAnsi="Montserrat SemiBold"/>
                <w:b w:val="0"/>
                <w:caps w:val="0"/>
                <w:color w:val="7F7F7F" w:themeColor="text1" w:themeTint="80"/>
                <w:sz w:val="16"/>
              </w:rPr>
              <w:t>RESIDUTOS BIOSANITARIOS CLASE III</w:t>
            </w:r>
          </w:p>
        </w:tc>
        <w:tc>
          <w:tcPr>
            <w:cnfStyle w:val="000001000000" w:firstRow="0" w:lastRow="0" w:firstColumn="0" w:lastColumn="0" w:oddVBand="0" w:evenVBand="1" w:oddHBand="0" w:evenHBand="0" w:firstRowFirstColumn="0" w:firstRowLastColumn="0" w:lastRowFirstColumn="0" w:lastRowLastColumn="0"/>
            <w:tcW w:w="3279" w:type="pct"/>
          </w:tcPr>
          <w:p w:rsidR="001B1F4C" w:rsidRPr="00D04FBD" w:rsidRDefault="001B1F4C" w:rsidP="00D04FBD">
            <w:pPr>
              <w:jc w:val="right"/>
              <w:rPr>
                <w:rFonts w:ascii="Montserrat SemiBold" w:hAnsi="Montserrat SemiBold"/>
                <w:b w:val="0"/>
                <w:caps w:val="0"/>
                <w:color w:val="7F7F7F" w:themeColor="text1" w:themeTint="80"/>
                <w:sz w:val="16"/>
              </w:rPr>
            </w:pPr>
            <w:r w:rsidRPr="00D04FBD">
              <w:rPr>
                <w:rFonts w:ascii="Montserrat SemiBold" w:hAnsi="Montserrat SemiBold"/>
                <w:b w:val="0"/>
                <w:caps w:val="0"/>
                <w:color w:val="7F7F7F" w:themeColor="text1" w:themeTint="80"/>
                <w:sz w:val="16"/>
              </w:rPr>
              <w:t>44.978,513   TOTAL kg</w:t>
            </w:r>
          </w:p>
        </w:tc>
      </w:tr>
    </w:tbl>
    <w:p w:rsidR="001B1F4C" w:rsidRPr="00D04FBD" w:rsidRDefault="001B1F4C" w:rsidP="00D04FBD">
      <w:pPr>
        <w:jc w:val="left"/>
        <w:rPr>
          <w:rFonts w:ascii="Montserrat SemiBold" w:hAnsi="Montserrat SemiBold"/>
          <w:color w:val="7F7F7F" w:themeColor="text1" w:themeTint="80"/>
          <w:sz w:val="16"/>
        </w:rPr>
      </w:pPr>
    </w:p>
    <w:tbl>
      <w:tblPr>
        <w:tblStyle w:val="TablaGeneral"/>
        <w:tblW w:w="5000" w:type="pct"/>
        <w:tblLook w:val="0260" w:firstRow="1" w:lastRow="1" w:firstColumn="0" w:lastColumn="0" w:noHBand="1" w:noVBand="0"/>
      </w:tblPr>
      <w:tblGrid>
        <w:gridCol w:w="2732"/>
        <w:gridCol w:w="5205"/>
      </w:tblGrid>
      <w:tr w:rsidR="001B1F4C" w:rsidRPr="00D04FBD" w:rsidTr="009534EF">
        <w:trPr>
          <w:cnfStyle w:val="100000000000" w:firstRow="1" w:lastRow="0" w:firstColumn="0" w:lastColumn="0" w:oddVBand="0" w:evenVBand="0" w:oddHBand="0" w:evenHBand="0" w:firstRowFirstColumn="0" w:firstRowLastColumn="0" w:lastRowFirstColumn="0" w:lastRowLastColumn="0"/>
          <w:trHeight w:val="397"/>
        </w:trPr>
        <w:tc>
          <w:tcPr>
            <w:tcW w:w="1721" w:type="pct"/>
            <w:shd w:val="clear" w:color="auto" w:fill="auto"/>
          </w:tcPr>
          <w:p w:rsidR="001B1F4C" w:rsidRPr="00D04FBD" w:rsidRDefault="001B1F4C" w:rsidP="00D04FBD">
            <w:pPr>
              <w:jc w:val="left"/>
              <w:rPr>
                <w:rFonts w:ascii="Montserrat SemiBold" w:hAnsi="Montserrat SemiBold"/>
                <w:b w:val="0"/>
                <w:caps w:val="0"/>
                <w:color w:val="7F7F7F" w:themeColor="text1" w:themeTint="80"/>
                <w:sz w:val="16"/>
              </w:rPr>
            </w:pPr>
            <w:r w:rsidRPr="00D04FBD">
              <w:rPr>
                <w:rFonts w:ascii="Montserrat SemiBold" w:hAnsi="Montserrat SemiBold"/>
                <w:b w:val="0"/>
                <w:caps w:val="0"/>
                <w:color w:val="7F7F7F" w:themeColor="text1" w:themeTint="80"/>
                <w:sz w:val="16"/>
              </w:rPr>
              <w:t>MEDICAMENTOS CADUCADOS</w:t>
            </w:r>
          </w:p>
        </w:tc>
        <w:tc>
          <w:tcPr>
            <w:cnfStyle w:val="000001000000" w:firstRow="0" w:lastRow="0" w:firstColumn="0" w:lastColumn="0" w:oddVBand="0" w:evenVBand="1" w:oddHBand="0" w:evenHBand="0" w:firstRowFirstColumn="0" w:firstRowLastColumn="0" w:lastRowFirstColumn="0" w:lastRowLastColumn="0"/>
            <w:tcW w:w="3279" w:type="pct"/>
          </w:tcPr>
          <w:p w:rsidR="001B1F4C" w:rsidRPr="00D04FBD" w:rsidRDefault="001B1F4C" w:rsidP="00CD5509">
            <w:pPr>
              <w:jc w:val="right"/>
              <w:rPr>
                <w:rFonts w:ascii="Montserrat SemiBold" w:hAnsi="Montserrat SemiBold"/>
                <w:b w:val="0"/>
                <w:caps w:val="0"/>
                <w:color w:val="7F7F7F" w:themeColor="text1" w:themeTint="80"/>
                <w:sz w:val="16"/>
              </w:rPr>
            </w:pPr>
            <w:r w:rsidRPr="00D04FBD">
              <w:rPr>
                <w:rFonts w:ascii="Montserrat SemiBold" w:hAnsi="Montserrat SemiBold"/>
                <w:b w:val="0"/>
                <w:caps w:val="0"/>
                <w:color w:val="7F7F7F" w:themeColor="text1" w:themeTint="80"/>
                <w:sz w:val="16"/>
              </w:rPr>
              <w:t>43,50 TOTAL KG</w:t>
            </w:r>
          </w:p>
        </w:tc>
      </w:tr>
    </w:tbl>
    <w:p w:rsidR="001B1F4C" w:rsidRPr="00D04FBD" w:rsidRDefault="001B1F4C" w:rsidP="00D04FBD">
      <w:pPr>
        <w:jc w:val="left"/>
        <w:rPr>
          <w:rFonts w:ascii="Montserrat SemiBold" w:hAnsi="Montserrat SemiBold"/>
          <w:color w:val="7F7F7F" w:themeColor="text1" w:themeTint="80"/>
          <w:sz w:val="16"/>
        </w:rPr>
      </w:pPr>
    </w:p>
    <w:tbl>
      <w:tblPr>
        <w:tblStyle w:val="TablaGeneral"/>
        <w:tblW w:w="5000" w:type="pct"/>
        <w:tblLook w:val="0260" w:firstRow="1" w:lastRow="1" w:firstColumn="0" w:lastColumn="0" w:noHBand="1" w:noVBand="0"/>
      </w:tblPr>
      <w:tblGrid>
        <w:gridCol w:w="2732"/>
        <w:gridCol w:w="5205"/>
      </w:tblGrid>
      <w:tr w:rsidR="001B1F4C" w:rsidRPr="00D04FBD" w:rsidTr="009534EF">
        <w:trPr>
          <w:cnfStyle w:val="100000000000" w:firstRow="1" w:lastRow="0" w:firstColumn="0" w:lastColumn="0" w:oddVBand="0" w:evenVBand="0" w:oddHBand="0" w:evenHBand="0" w:firstRowFirstColumn="0" w:firstRowLastColumn="0" w:lastRowFirstColumn="0" w:lastRowLastColumn="0"/>
          <w:trHeight w:val="477"/>
        </w:trPr>
        <w:tc>
          <w:tcPr>
            <w:tcW w:w="1721" w:type="pct"/>
            <w:shd w:val="clear" w:color="auto" w:fill="auto"/>
          </w:tcPr>
          <w:p w:rsidR="001B1F4C" w:rsidRPr="00D04FBD" w:rsidRDefault="001B1F4C" w:rsidP="00D04FBD">
            <w:pPr>
              <w:jc w:val="left"/>
              <w:rPr>
                <w:rFonts w:ascii="Montserrat SemiBold" w:hAnsi="Montserrat SemiBold"/>
                <w:b w:val="0"/>
                <w:caps w:val="0"/>
                <w:color w:val="7F7F7F" w:themeColor="text1" w:themeTint="80"/>
                <w:sz w:val="16"/>
              </w:rPr>
            </w:pPr>
            <w:r w:rsidRPr="00D04FBD">
              <w:rPr>
                <w:rFonts w:ascii="Montserrat SemiBold" w:hAnsi="Montserrat SemiBold"/>
                <w:b w:val="0"/>
                <w:caps w:val="0"/>
                <w:color w:val="7F7F7F" w:themeColor="text1" w:themeTint="80"/>
                <w:sz w:val="16"/>
              </w:rPr>
              <w:t>PILAS ALCALINAS</w:t>
            </w:r>
          </w:p>
        </w:tc>
        <w:tc>
          <w:tcPr>
            <w:cnfStyle w:val="000001000000" w:firstRow="0" w:lastRow="0" w:firstColumn="0" w:lastColumn="0" w:oddVBand="0" w:evenVBand="1" w:oddHBand="0" w:evenHBand="0" w:firstRowFirstColumn="0" w:firstRowLastColumn="0" w:lastRowFirstColumn="0" w:lastRowLastColumn="0"/>
            <w:tcW w:w="3279" w:type="pct"/>
          </w:tcPr>
          <w:p w:rsidR="001B1F4C" w:rsidRPr="00D04FBD" w:rsidRDefault="001B1F4C" w:rsidP="00CD5509">
            <w:pPr>
              <w:jc w:val="right"/>
              <w:rPr>
                <w:rFonts w:ascii="Montserrat SemiBold" w:hAnsi="Montserrat SemiBold"/>
                <w:b w:val="0"/>
                <w:caps w:val="0"/>
                <w:color w:val="7F7F7F" w:themeColor="text1" w:themeTint="80"/>
                <w:sz w:val="16"/>
              </w:rPr>
            </w:pPr>
            <w:r w:rsidRPr="00D04FBD">
              <w:rPr>
                <w:rFonts w:ascii="Montserrat SemiBold" w:hAnsi="Montserrat SemiBold"/>
                <w:b w:val="0"/>
                <w:caps w:val="0"/>
                <w:color w:val="7F7F7F" w:themeColor="text1" w:themeTint="80"/>
                <w:sz w:val="16"/>
              </w:rPr>
              <w:t>95 TOTAL KG</w:t>
            </w:r>
          </w:p>
        </w:tc>
      </w:tr>
    </w:tbl>
    <w:p w:rsidR="001B1F4C" w:rsidRPr="00D04FBD" w:rsidRDefault="001B1F4C" w:rsidP="00D04FBD">
      <w:pPr>
        <w:jc w:val="left"/>
        <w:rPr>
          <w:rFonts w:ascii="Montserrat SemiBold" w:hAnsi="Montserrat SemiBold"/>
          <w:color w:val="7F7F7F" w:themeColor="text1" w:themeTint="80"/>
          <w:sz w:val="16"/>
        </w:rPr>
      </w:pPr>
    </w:p>
    <w:tbl>
      <w:tblPr>
        <w:tblStyle w:val="TablaGeneral"/>
        <w:tblW w:w="5000" w:type="pct"/>
        <w:tblLook w:val="0260" w:firstRow="1" w:lastRow="1" w:firstColumn="0" w:lastColumn="0" w:noHBand="1" w:noVBand="0"/>
      </w:tblPr>
      <w:tblGrid>
        <w:gridCol w:w="2732"/>
        <w:gridCol w:w="5205"/>
      </w:tblGrid>
      <w:tr w:rsidR="001B1F4C" w:rsidRPr="00D04FBD" w:rsidTr="009534EF">
        <w:trPr>
          <w:cnfStyle w:val="100000000000" w:firstRow="1" w:lastRow="0" w:firstColumn="0" w:lastColumn="0" w:oddVBand="0" w:evenVBand="0" w:oddHBand="0" w:evenHBand="0" w:firstRowFirstColumn="0" w:firstRowLastColumn="0" w:lastRowFirstColumn="0" w:lastRowLastColumn="0"/>
          <w:trHeight w:val="397"/>
        </w:trPr>
        <w:tc>
          <w:tcPr>
            <w:tcW w:w="1721" w:type="pct"/>
            <w:shd w:val="clear" w:color="auto" w:fill="auto"/>
          </w:tcPr>
          <w:p w:rsidR="001B1F4C" w:rsidRPr="00D04FBD" w:rsidRDefault="001B1F4C" w:rsidP="00D04FBD">
            <w:pPr>
              <w:jc w:val="left"/>
              <w:rPr>
                <w:rFonts w:ascii="Montserrat SemiBold" w:hAnsi="Montserrat SemiBold"/>
                <w:b w:val="0"/>
                <w:caps w:val="0"/>
                <w:color w:val="7F7F7F" w:themeColor="text1" w:themeTint="80"/>
                <w:sz w:val="16"/>
              </w:rPr>
            </w:pPr>
            <w:r w:rsidRPr="00D04FBD">
              <w:rPr>
                <w:rFonts w:ascii="Montserrat SemiBold" w:hAnsi="Montserrat SemiBold"/>
                <w:b w:val="0"/>
                <w:caps w:val="0"/>
                <w:color w:val="7F7F7F" w:themeColor="text1" w:themeTint="80"/>
                <w:sz w:val="16"/>
              </w:rPr>
              <w:t>ENVASES PLASTICOS CONTAMINADOS</w:t>
            </w:r>
          </w:p>
        </w:tc>
        <w:tc>
          <w:tcPr>
            <w:cnfStyle w:val="000001000000" w:firstRow="0" w:lastRow="0" w:firstColumn="0" w:lastColumn="0" w:oddVBand="0" w:evenVBand="1" w:oddHBand="0" w:evenHBand="0" w:firstRowFirstColumn="0" w:firstRowLastColumn="0" w:lastRowFirstColumn="0" w:lastRowLastColumn="0"/>
            <w:tcW w:w="3279" w:type="pct"/>
          </w:tcPr>
          <w:p w:rsidR="001B1F4C" w:rsidRPr="00D04FBD" w:rsidRDefault="001B1F4C" w:rsidP="00CD5509">
            <w:pPr>
              <w:jc w:val="right"/>
              <w:rPr>
                <w:rFonts w:ascii="Montserrat SemiBold" w:hAnsi="Montserrat SemiBold"/>
                <w:b w:val="0"/>
                <w:caps w:val="0"/>
                <w:color w:val="7F7F7F" w:themeColor="text1" w:themeTint="80"/>
                <w:sz w:val="16"/>
              </w:rPr>
            </w:pPr>
            <w:r w:rsidRPr="00D04FBD">
              <w:rPr>
                <w:rFonts w:ascii="Montserrat SemiBold" w:hAnsi="Montserrat SemiBold"/>
                <w:b w:val="0"/>
                <w:caps w:val="0"/>
                <w:color w:val="7F7F7F" w:themeColor="text1" w:themeTint="80"/>
                <w:sz w:val="16"/>
              </w:rPr>
              <w:t>728 TOTAL KG</w:t>
            </w:r>
          </w:p>
        </w:tc>
      </w:tr>
    </w:tbl>
    <w:p w:rsidR="001B1F4C" w:rsidRPr="001B1F4C" w:rsidRDefault="001B1F4C" w:rsidP="00D04FBD">
      <w:pPr>
        <w:jc w:val="left"/>
        <w:rPr>
          <w:rFonts w:ascii="Montserrat SemiBold" w:hAnsi="Montserrat SemiBold"/>
          <w:b/>
          <w:color w:val="7F7F7F" w:themeColor="text1" w:themeTint="80"/>
          <w:sz w:val="16"/>
        </w:rPr>
      </w:pPr>
    </w:p>
    <w:tbl>
      <w:tblPr>
        <w:tblStyle w:val="TablaGeneral"/>
        <w:tblW w:w="5000" w:type="pct"/>
        <w:tblLook w:val="0260" w:firstRow="1" w:lastRow="1" w:firstColumn="0" w:lastColumn="0" w:noHBand="1" w:noVBand="0"/>
      </w:tblPr>
      <w:tblGrid>
        <w:gridCol w:w="2732"/>
        <w:gridCol w:w="5205"/>
      </w:tblGrid>
      <w:tr w:rsidR="001B1F4C" w:rsidRPr="001B1F4C" w:rsidTr="009534EF">
        <w:trPr>
          <w:cnfStyle w:val="100000000000" w:firstRow="1" w:lastRow="0" w:firstColumn="0" w:lastColumn="0" w:oddVBand="0" w:evenVBand="0" w:oddHBand="0" w:evenHBand="0" w:firstRowFirstColumn="0" w:firstRowLastColumn="0" w:lastRowFirstColumn="0" w:lastRowLastColumn="0"/>
          <w:trHeight w:val="397"/>
        </w:trPr>
        <w:tc>
          <w:tcPr>
            <w:tcW w:w="1721" w:type="pct"/>
            <w:shd w:val="clear" w:color="auto" w:fill="auto"/>
          </w:tcPr>
          <w:p w:rsidR="001B1F4C" w:rsidRPr="009534EF" w:rsidRDefault="001B1F4C" w:rsidP="00D04FBD">
            <w:pPr>
              <w:jc w:val="left"/>
              <w:rPr>
                <w:rFonts w:ascii="Montserrat SemiBold" w:hAnsi="Montserrat SemiBold"/>
                <w:b w:val="0"/>
                <w:caps w:val="0"/>
                <w:color w:val="7F7F7F" w:themeColor="text1" w:themeTint="80"/>
                <w:sz w:val="16"/>
              </w:rPr>
            </w:pPr>
            <w:r w:rsidRPr="009534EF">
              <w:rPr>
                <w:rFonts w:ascii="Montserrat SemiBold" w:hAnsi="Montserrat SemiBold"/>
                <w:b w:val="0"/>
                <w:caps w:val="0"/>
                <w:color w:val="7F7F7F" w:themeColor="text1" w:themeTint="80"/>
                <w:sz w:val="16"/>
              </w:rPr>
              <w:t>PRODUCTOS QUIMOS LABORATORIO</w:t>
            </w:r>
          </w:p>
        </w:tc>
        <w:tc>
          <w:tcPr>
            <w:cnfStyle w:val="000001000000" w:firstRow="0" w:lastRow="0" w:firstColumn="0" w:lastColumn="0" w:oddVBand="0" w:evenVBand="1" w:oddHBand="0" w:evenHBand="0" w:firstRowFirstColumn="0" w:firstRowLastColumn="0" w:lastRowFirstColumn="0" w:lastRowLastColumn="0"/>
            <w:tcW w:w="3279" w:type="pct"/>
          </w:tcPr>
          <w:p w:rsidR="001B1F4C" w:rsidRPr="009534EF" w:rsidRDefault="001B1F4C" w:rsidP="00CD5509">
            <w:pPr>
              <w:jc w:val="right"/>
              <w:rPr>
                <w:rFonts w:ascii="Montserrat SemiBold" w:hAnsi="Montserrat SemiBold"/>
                <w:b w:val="0"/>
                <w:caps w:val="0"/>
                <w:color w:val="7F7F7F" w:themeColor="text1" w:themeTint="80"/>
                <w:sz w:val="16"/>
              </w:rPr>
            </w:pPr>
            <w:r w:rsidRPr="009534EF">
              <w:rPr>
                <w:rFonts w:ascii="Montserrat SemiBold" w:hAnsi="Montserrat SemiBold"/>
                <w:b w:val="0"/>
                <w:caps w:val="0"/>
                <w:color w:val="7F7F7F" w:themeColor="text1" w:themeTint="80"/>
                <w:sz w:val="16"/>
              </w:rPr>
              <w:t>5,5  TOTAL KG</w:t>
            </w:r>
          </w:p>
        </w:tc>
      </w:tr>
    </w:tbl>
    <w:p w:rsidR="001B1F4C" w:rsidRPr="009534EF" w:rsidRDefault="001B1F4C" w:rsidP="00D04FBD">
      <w:pPr>
        <w:jc w:val="left"/>
        <w:rPr>
          <w:rFonts w:ascii="Montserrat SemiBold" w:hAnsi="Montserrat SemiBold"/>
          <w:color w:val="7F7F7F" w:themeColor="text1" w:themeTint="80"/>
          <w:sz w:val="16"/>
        </w:rPr>
      </w:pPr>
    </w:p>
    <w:tbl>
      <w:tblPr>
        <w:tblStyle w:val="TablaGeneral"/>
        <w:tblW w:w="5000" w:type="pct"/>
        <w:tblLook w:val="0260" w:firstRow="1" w:lastRow="1" w:firstColumn="0" w:lastColumn="0" w:noHBand="1" w:noVBand="0"/>
      </w:tblPr>
      <w:tblGrid>
        <w:gridCol w:w="2732"/>
        <w:gridCol w:w="5205"/>
      </w:tblGrid>
      <w:tr w:rsidR="001B1F4C" w:rsidRPr="009534EF" w:rsidTr="009534EF">
        <w:trPr>
          <w:cnfStyle w:val="100000000000" w:firstRow="1" w:lastRow="0" w:firstColumn="0" w:lastColumn="0" w:oddVBand="0" w:evenVBand="0" w:oddHBand="0" w:evenHBand="0" w:firstRowFirstColumn="0" w:firstRowLastColumn="0" w:lastRowFirstColumn="0" w:lastRowLastColumn="0"/>
          <w:trHeight w:val="397"/>
        </w:trPr>
        <w:tc>
          <w:tcPr>
            <w:tcW w:w="1721" w:type="pct"/>
            <w:shd w:val="clear" w:color="auto" w:fill="auto"/>
          </w:tcPr>
          <w:p w:rsidR="001B1F4C" w:rsidRPr="009534EF" w:rsidRDefault="001B1F4C" w:rsidP="00D04FBD">
            <w:pPr>
              <w:jc w:val="left"/>
              <w:rPr>
                <w:rFonts w:ascii="Montserrat SemiBold" w:hAnsi="Montserrat SemiBold"/>
                <w:b w:val="0"/>
                <w:caps w:val="0"/>
                <w:color w:val="7F7F7F" w:themeColor="text1" w:themeTint="80"/>
                <w:sz w:val="16"/>
              </w:rPr>
            </w:pPr>
            <w:r w:rsidRPr="009534EF">
              <w:rPr>
                <w:rFonts w:ascii="Montserrat SemiBold" w:hAnsi="Montserrat SemiBold"/>
                <w:b w:val="0"/>
                <w:caps w:val="0"/>
                <w:color w:val="7F7F7F" w:themeColor="text1" w:themeTint="80"/>
                <w:sz w:val="16"/>
              </w:rPr>
              <w:t>TUBOS FLUORESCENTES Y OTROS RESIDUOS QUE CONTIENEN RESTOS DE MERCURIO</w:t>
            </w:r>
          </w:p>
        </w:tc>
        <w:tc>
          <w:tcPr>
            <w:cnfStyle w:val="000001000000" w:firstRow="0" w:lastRow="0" w:firstColumn="0" w:lastColumn="0" w:oddVBand="0" w:evenVBand="1" w:oddHBand="0" w:evenHBand="0" w:firstRowFirstColumn="0" w:firstRowLastColumn="0" w:lastRowFirstColumn="0" w:lastRowLastColumn="0"/>
            <w:tcW w:w="3279" w:type="pct"/>
          </w:tcPr>
          <w:p w:rsidR="001B1F4C" w:rsidRPr="009534EF" w:rsidRDefault="001B1F4C" w:rsidP="00CD5509">
            <w:pPr>
              <w:jc w:val="right"/>
              <w:rPr>
                <w:rFonts w:ascii="Montserrat SemiBold" w:hAnsi="Montserrat SemiBold"/>
                <w:b w:val="0"/>
                <w:caps w:val="0"/>
                <w:color w:val="7F7F7F" w:themeColor="text1" w:themeTint="80"/>
                <w:sz w:val="16"/>
              </w:rPr>
            </w:pPr>
            <w:r w:rsidRPr="009534EF">
              <w:rPr>
                <w:rFonts w:ascii="Montserrat SemiBold" w:hAnsi="Montserrat SemiBold"/>
                <w:b w:val="0"/>
                <w:caps w:val="0"/>
                <w:color w:val="7F7F7F" w:themeColor="text1" w:themeTint="80"/>
                <w:sz w:val="16"/>
              </w:rPr>
              <w:t>0,5  TOTAL KG</w:t>
            </w:r>
          </w:p>
        </w:tc>
      </w:tr>
    </w:tbl>
    <w:p w:rsidR="001B1F4C" w:rsidRDefault="001B1F4C" w:rsidP="001B1F4C">
      <w:pPr>
        <w:pStyle w:val="Normallistas"/>
        <w:numPr>
          <w:ilvl w:val="0"/>
          <w:numId w:val="0"/>
        </w:numPr>
        <w:ind w:left="568" w:hanging="284"/>
        <w:rPr>
          <w:highlight w:val="yellow"/>
        </w:rPr>
      </w:pPr>
    </w:p>
    <w:p w:rsidR="00F31D28" w:rsidRPr="00CE62AD" w:rsidRDefault="00F31D28" w:rsidP="00D04FBD">
      <w:pPr>
        <w:pStyle w:val="Normallistas"/>
        <w:numPr>
          <w:ilvl w:val="0"/>
          <w:numId w:val="0"/>
        </w:numPr>
        <w:ind w:left="568" w:hanging="284"/>
        <w:rPr>
          <w:rStyle w:val="volume"/>
          <w:highlight w:val="yellow"/>
        </w:rPr>
      </w:pPr>
      <w:r w:rsidRPr="00CE62AD">
        <w:rPr>
          <w:rStyle w:val="volume"/>
          <w:highlight w:val="yellow"/>
        </w:rPr>
        <w:br w:type="page"/>
      </w:r>
    </w:p>
    <w:p w:rsidR="00F22E30" w:rsidRDefault="003B7CE5" w:rsidP="003B7CE5">
      <w:pPr>
        <w:pStyle w:val="Normallistas"/>
        <w:numPr>
          <w:ilvl w:val="0"/>
          <w:numId w:val="0"/>
        </w:numPr>
        <w:ind w:left="568"/>
      </w:pPr>
      <w:bookmarkStart w:id="84" w:name="_Toc74228262"/>
      <w:bookmarkStart w:id="85" w:name="_Toc75343959"/>
      <w:bookmarkEnd w:id="77"/>
      <w:r>
        <w:rPr>
          <w:noProof/>
          <w:lang w:eastAsia="es-ES"/>
        </w:rPr>
        <w:lastRenderedPageBreak/>
        <w:drawing>
          <wp:anchor distT="0" distB="0" distL="114300" distR="114300" simplePos="0" relativeHeight="251758592" behindDoc="1" locked="0" layoutInCell="1" allowOverlap="1">
            <wp:simplePos x="0" y="0"/>
            <wp:positionH relativeFrom="page">
              <wp:posOffset>-635</wp:posOffset>
            </wp:positionH>
            <wp:positionV relativeFrom="paragraph">
              <wp:posOffset>-1037117</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r w:rsidR="004E4D27"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2752" behindDoc="0" locked="0" layoutInCell="1" allowOverlap="1" wp14:anchorId="15085C67" wp14:editId="7CCDA73E">
                <wp:simplePos x="0" y="0"/>
                <wp:positionH relativeFrom="column">
                  <wp:posOffset>2292614</wp:posOffset>
                </wp:positionH>
                <wp:positionV relativeFrom="paragraph">
                  <wp:posOffset>5855778</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Default="003E51C4"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3E51C4" w:rsidRPr="00D05EF7" w:rsidRDefault="003E51C4" w:rsidP="003B7CE5">
                            <w:pPr>
                              <w:pStyle w:val="Indice"/>
                              <w:jc w:val="right"/>
                              <w:rPr>
                                <w:sz w:val="28"/>
                              </w:rPr>
                            </w:pPr>
                            <w:r w:rsidRPr="00D05EF7">
                              <w:rPr>
                                <w:sz w:val="28"/>
                              </w:rPr>
                              <w:t>Objetivos institucionales de calidad</w:t>
                            </w:r>
                          </w:p>
                          <w:p w:rsidR="003E51C4" w:rsidRPr="00D05EF7" w:rsidRDefault="003E51C4" w:rsidP="003B7CE5">
                            <w:pPr>
                              <w:pStyle w:val="Indice"/>
                              <w:jc w:val="right"/>
                              <w:rPr>
                                <w:sz w:val="28"/>
                              </w:rPr>
                            </w:pPr>
                            <w:r w:rsidRPr="00D05EF7">
                              <w:rPr>
                                <w:sz w:val="28"/>
                              </w:rPr>
                              <w:t>Comisiones Hospitalarias</w:t>
                            </w:r>
                          </w:p>
                          <w:p w:rsidR="003E51C4" w:rsidRPr="00D05EF7" w:rsidRDefault="003E51C4" w:rsidP="003B7CE5">
                            <w:pPr>
                              <w:pStyle w:val="Indice"/>
                              <w:jc w:val="right"/>
                              <w:rPr>
                                <w:sz w:val="28"/>
                              </w:rPr>
                            </w:pPr>
                            <w:r w:rsidRPr="00D05EF7">
                              <w:rPr>
                                <w:sz w:val="28"/>
                              </w:rPr>
                              <w:t>Grupos de Mejora</w:t>
                            </w:r>
                          </w:p>
                          <w:p w:rsidR="003E51C4" w:rsidRPr="00D05EF7" w:rsidRDefault="003E51C4"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85C67" id="_x0000_s1036" type="#_x0000_t202" style="position:absolute;left:0;text-align:left;margin-left:180.5pt;margin-top:461.1pt;width:211.3pt;height:247.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gglXw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" filled="f" stroked="f" strokeweight="2pt">
                <o:lock v:ext="edit" aspectratio="t"/>
                <v:textbox>
                  <w:txbxContent>
                    <w:p w:rsidR="003E51C4" w:rsidRDefault="003E51C4"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3E51C4" w:rsidRPr="00D05EF7" w:rsidRDefault="003E51C4" w:rsidP="003B7CE5">
                      <w:pPr>
                        <w:pStyle w:val="Indice"/>
                        <w:jc w:val="right"/>
                        <w:rPr>
                          <w:sz w:val="28"/>
                        </w:rPr>
                      </w:pPr>
                      <w:r w:rsidRPr="00D05EF7">
                        <w:rPr>
                          <w:sz w:val="28"/>
                        </w:rPr>
                        <w:t>Objetivos institucionales de calidad</w:t>
                      </w:r>
                    </w:p>
                    <w:p w:rsidR="003E51C4" w:rsidRPr="00D05EF7" w:rsidRDefault="003E51C4" w:rsidP="003B7CE5">
                      <w:pPr>
                        <w:pStyle w:val="Indice"/>
                        <w:jc w:val="right"/>
                        <w:rPr>
                          <w:sz w:val="28"/>
                        </w:rPr>
                      </w:pPr>
                      <w:r w:rsidRPr="00D05EF7">
                        <w:rPr>
                          <w:sz w:val="28"/>
                        </w:rPr>
                        <w:t>Comisiones Hospitalarias</w:t>
                      </w:r>
                    </w:p>
                    <w:p w:rsidR="003E51C4" w:rsidRPr="00D05EF7" w:rsidRDefault="003E51C4" w:rsidP="003B7CE5">
                      <w:pPr>
                        <w:pStyle w:val="Indice"/>
                        <w:jc w:val="right"/>
                        <w:rPr>
                          <w:sz w:val="28"/>
                        </w:rPr>
                      </w:pPr>
                      <w:r w:rsidRPr="00D05EF7">
                        <w:rPr>
                          <w:sz w:val="28"/>
                        </w:rPr>
                        <w:t>Grupos de Mejora</w:t>
                      </w:r>
                    </w:p>
                    <w:p w:rsidR="003E51C4" w:rsidRPr="00D05EF7" w:rsidRDefault="003E51C4" w:rsidP="003B7CE5">
                      <w:pPr>
                        <w:pStyle w:val="Indice"/>
                        <w:jc w:val="right"/>
                        <w:rPr>
                          <w:sz w:val="28"/>
                        </w:rPr>
                      </w:pPr>
                      <w:r w:rsidRPr="00D05EF7">
                        <w:rPr>
                          <w:sz w:val="28"/>
                        </w:rPr>
                        <w:t>Certificaciones y Acreditaciones</w:t>
                      </w:r>
                    </w:p>
                  </w:txbxContent>
                </v:textbox>
              </v:shape>
            </w:pict>
          </mc:Fallback>
        </mc:AlternateContent>
      </w:r>
      <w:r w:rsidR="00630E75"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3776" behindDoc="0" locked="0" layoutInCell="1" allowOverlap="1" wp14:anchorId="75EA99CC" wp14:editId="441B1614">
                <wp:simplePos x="0" y="0"/>
                <wp:positionH relativeFrom="column">
                  <wp:posOffset>4966335</wp:posOffset>
                </wp:positionH>
                <wp:positionV relativeFrom="paragraph">
                  <wp:posOffset>5163185</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Pr="004B6EF5" w:rsidRDefault="003E51C4" w:rsidP="00E2109A">
                            <w:pPr>
                              <w:pStyle w:val="TITULO-Nivel4"/>
                            </w:pPr>
                          </w:p>
                          <w:p w:rsidR="003E51C4" w:rsidRDefault="003E51C4"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EA99CC" id="_x0000_s1037" type="#_x0000_t202" style="position:absolute;left:0;text-align:left;margin-left:391.05pt;margin-top:406.55pt;width:95.45pt;height:174.8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" filled="f" stroked="f" strokeweight="2pt">
                <o:lock v:ext="edit" aspectratio="t"/>
                <v:textbox>
                  <w:txbxContent>
                    <w:p w:rsidR="003E51C4" w:rsidRPr="004B6EF5" w:rsidRDefault="003E51C4" w:rsidP="00E2109A">
                      <w:pPr>
                        <w:pStyle w:val="TITULO-Nivel4"/>
                      </w:pPr>
                    </w:p>
                    <w:p w:rsidR="003E51C4" w:rsidRDefault="003E51C4" w:rsidP="006573E2">
                      <w:pPr>
                        <w:pStyle w:val="Capitulo"/>
                        <w:spacing w:before="0"/>
                      </w:pPr>
                      <w:r>
                        <w:t>4</w:t>
                      </w:r>
                    </w:p>
                  </w:txbxContent>
                </v:textbox>
              </v:shape>
            </w:pict>
          </mc:Fallback>
        </mc:AlternateContent>
      </w:r>
    </w:p>
    <w:p w:rsidR="00F31D28" w:rsidRDefault="00F31D28" w:rsidP="00F22E30">
      <w:pPr>
        <w:pStyle w:val="TITULO-Nivel1"/>
      </w:pPr>
      <w:bookmarkStart w:id="86" w:name="_Toc85048305"/>
      <w:r w:rsidRPr="002C3E72">
        <w:lastRenderedPageBreak/>
        <w:t>Calidad</w:t>
      </w:r>
      <w:bookmarkEnd w:id="84"/>
      <w:bookmarkEnd w:id="85"/>
      <w:bookmarkEnd w:id="86"/>
      <w:r w:rsidRPr="009E7227">
        <w:t xml:space="preserve"> </w:t>
      </w:r>
    </w:p>
    <w:p w:rsidR="00F004AB" w:rsidRPr="009E7227" w:rsidRDefault="00F004AB" w:rsidP="007C7F5F">
      <w:pPr>
        <w:pStyle w:val="TITULO-Nivel2"/>
      </w:pPr>
      <w:bookmarkStart w:id="87" w:name="_Toc318202544"/>
      <w:bookmarkStart w:id="88" w:name="_Toc75343960"/>
      <w:bookmarkStart w:id="89" w:name="_Toc85048306"/>
      <w:r w:rsidRPr="009E7227">
        <w:t>Objetivos institucionales de calida</w:t>
      </w:r>
      <w:bookmarkEnd w:id="87"/>
      <w:r w:rsidRPr="009E7227">
        <w:t>d</w:t>
      </w:r>
      <w:bookmarkEnd w:id="88"/>
      <w:bookmarkEnd w:id="89"/>
    </w:p>
    <w:p w:rsidR="00AF3F66" w:rsidRDefault="00AF3F66" w:rsidP="00AF3F66">
      <w:r>
        <w:rPr>
          <w:rFonts w:ascii="Montserrat SemiBold" w:hAnsi="Montserrat SemiBold"/>
          <w:caps/>
          <w:noProof/>
          <w:color w:val="7F7F7F" w:themeColor="text1" w:themeTint="80"/>
        </w:rPr>
        <w:t>Datos comparativos con grupo 0_Media estancia_Psq y SERVICIO MADRILEÑO DE SALUD</w:t>
      </w:r>
    </w:p>
    <w:p w:rsidR="00AB27E8" w:rsidRDefault="00AB27E8" w:rsidP="0068118A"/>
    <w:tbl>
      <w:tblPr>
        <w:tblStyle w:val="TablaGeneral"/>
        <w:tblW w:w="5000" w:type="pct"/>
        <w:tblLook w:val="00A0" w:firstRow="1" w:lastRow="0" w:firstColumn="1" w:lastColumn="0" w:noHBand="0" w:noVBand="0"/>
      </w:tblPr>
      <w:tblGrid>
        <w:gridCol w:w="1962"/>
        <w:gridCol w:w="2502"/>
        <w:gridCol w:w="1176"/>
        <w:gridCol w:w="1046"/>
        <w:gridCol w:w="1251"/>
      </w:tblGrid>
      <w:tr w:rsidR="00AB27E8" w:rsidRPr="009E7227"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rsidR="00AB27E8" w:rsidRPr="00B34270" w:rsidRDefault="00AB27E8" w:rsidP="00B34270">
            <w:pPr>
              <w:jc w:val="center"/>
              <w:rPr>
                <w:rFonts w:ascii="Montserrat SemiBold" w:hAnsi="Montserrat SemiBold"/>
                <w:bCs/>
              </w:rPr>
            </w:pPr>
            <w:r w:rsidRPr="004A580C">
              <w:rPr>
                <w:rFonts w:ascii="Montserrat SemiBold" w:hAnsi="Montserrat SemiBold"/>
                <w:b w:val="0"/>
              </w:rPr>
              <w:t>1. Promover la mejora de la seguridad del paciente en el hospital</w:t>
            </w:r>
          </w:p>
        </w:tc>
      </w:tr>
      <w:tr w:rsidR="007374ED" w:rsidRPr="009E7227"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rsidR="007374ED" w:rsidRPr="009E7227" w:rsidRDefault="007374ED" w:rsidP="007374ED">
            <w:r w:rsidRPr="009E7227">
              <w:t>INDICADOR</w:t>
            </w:r>
          </w:p>
        </w:tc>
        <w:tc>
          <w:tcPr>
            <w:tcW w:w="1576" w:type="pct"/>
            <w:hideMark/>
          </w:tcPr>
          <w:p w:rsidR="007374ED" w:rsidRPr="009E7227" w:rsidRDefault="007374ED" w:rsidP="006F0A88">
            <w:pPr>
              <w:jc w:val="left"/>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741" w:type="pct"/>
          </w:tcPr>
          <w:p w:rsidR="007374ED" w:rsidRPr="007374ED" w:rsidRDefault="007374ED" w:rsidP="006F0A88">
            <w:pPr>
              <w:jc w:val="center"/>
            </w:pPr>
            <w:r w:rsidRPr="007374ED">
              <w:t xml:space="preserve">H. </w:t>
            </w:r>
            <w:r w:rsidR="002C6DB2">
              <w:t>VIRGEN DE LA POVEDA</w:t>
            </w:r>
          </w:p>
        </w:tc>
        <w:tc>
          <w:tcPr>
            <w:tcW w:w="659" w:type="pct"/>
          </w:tcPr>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88" w:type="pct"/>
          </w:tcPr>
          <w:p w:rsidR="007374ED" w:rsidRPr="009E7227" w:rsidRDefault="007374ED" w:rsidP="006F0A88">
            <w:pPr>
              <w:jc w:val="center"/>
            </w:pPr>
            <w:r w:rsidRPr="009E7227">
              <w:t>GLOBAL</w:t>
            </w:r>
          </w:p>
          <w:p w:rsidR="007374ED" w:rsidRPr="009E7227" w:rsidRDefault="007374ED" w:rsidP="006F0A88">
            <w:pPr>
              <w:jc w:val="center"/>
            </w:pPr>
            <w:r>
              <w:t>SERVICIO MADRILEÑO DE SALUD</w:t>
            </w:r>
          </w:p>
          <w:p w:rsidR="007374ED" w:rsidRPr="009E7227" w:rsidRDefault="007374ED" w:rsidP="006F0A88">
            <w:pPr>
              <w:jc w:val="center"/>
            </w:pPr>
            <w:r w:rsidRPr="009E7227">
              <w:t>(media)</w:t>
            </w:r>
          </w:p>
        </w:tc>
      </w:tr>
      <w:tr w:rsidR="008F29E1" w:rsidRPr="009E7227" w:rsidTr="00805E5E">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rsidR="008F29E1" w:rsidRPr="009E7227" w:rsidRDefault="008F29E1" w:rsidP="008F29E1">
            <w:pPr>
              <w:jc w:val="left"/>
              <w:rPr>
                <w:sz w:val="24"/>
                <w:szCs w:val="24"/>
              </w:rPr>
            </w:pPr>
            <w:r w:rsidRPr="004E4D27">
              <w:t>PORCENTAJE DE ACTUACIONES CONSIDERADAS PRIORITARIAS REALIZADAS POR LAS UFGRS</w:t>
            </w:r>
          </w:p>
        </w:tc>
        <w:tc>
          <w:tcPr>
            <w:tcW w:w="1576" w:type="pct"/>
            <w:vAlign w:val="top"/>
          </w:tcPr>
          <w:p w:rsidR="008F29E1" w:rsidRPr="00016D36" w:rsidRDefault="008F29E1" w:rsidP="006F0A88">
            <w:pPr>
              <w:jc w:val="left"/>
              <w:cnfStyle w:val="000000000000" w:firstRow="0" w:lastRow="0" w:firstColumn="0" w:lastColumn="0" w:oddVBand="0" w:evenVBand="0" w:oddHBand="0" w:evenHBand="0" w:firstRowFirstColumn="0" w:firstRowLastColumn="0" w:lastRowFirstColumn="0" w:lastRowLastColumn="0"/>
            </w:pPr>
            <w:r w:rsidRPr="00016D36">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rsidR="008F29E1" w:rsidRPr="00016D36" w:rsidRDefault="008F29E1" w:rsidP="00805E5E">
            <w:pPr>
              <w:jc w:val="right"/>
            </w:pPr>
            <w:r w:rsidRPr="00016D36">
              <w:t>1</w:t>
            </w:r>
          </w:p>
        </w:tc>
        <w:tc>
          <w:tcPr>
            <w:tcW w:w="659" w:type="pct"/>
          </w:tcPr>
          <w:p w:rsidR="008F29E1" w:rsidRPr="00016D36"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016D36">
              <w:t>2</w:t>
            </w:r>
          </w:p>
        </w:tc>
        <w:tc>
          <w:tcPr>
            <w:cnfStyle w:val="000001000000" w:firstRow="0" w:lastRow="0" w:firstColumn="0" w:lastColumn="0" w:oddVBand="0" w:evenVBand="1" w:oddHBand="0" w:evenHBand="0" w:firstRowFirstColumn="0" w:firstRowLastColumn="0" w:lastRowFirstColumn="0" w:lastRowLastColumn="0"/>
            <w:tcW w:w="788" w:type="pct"/>
          </w:tcPr>
          <w:p w:rsidR="008F29E1" w:rsidRPr="00016D36" w:rsidRDefault="008F29E1" w:rsidP="00805E5E">
            <w:pPr>
              <w:jc w:val="right"/>
            </w:pPr>
            <w:r w:rsidRPr="00016D36">
              <w:t>2</w:t>
            </w:r>
          </w:p>
        </w:tc>
      </w:tr>
      <w:tr w:rsidR="008F29E1" w:rsidRPr="009E7227" w:rsidTr="00805E5E">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rsidR="008F29E1" w:rsidRPr="009E7227" w:rsidRDefault="008F29E1" w:rsidP="008F29E1"/>
        </w:tc>
        <w:tc>
          <w:tcPr>
            <w:tcW w:w="1576" w:type="pct"/>
            <w:vAlign w:val="top"/>
          </w:tcPr>
          <w:p w:rsidR="008F29E1" w:rsidRPr="00016D36" w:rsidRDefault="008F29E1" w:rsidP="006F0A88">
            <w:pPr>
              <w:jc w:val="left"/>
              <w:cnfStyle w:val="000000000000" w:firstRow="0" w:lastRow="0" w:firstColumn="0" w:lastColumn="0" w:oddVBand="0" w:evenVBand="0" w:oddHBand="0" w:evenHBand="0" w:firstRowFirstColumn="0" w:firstRowLastColumn="0" w:lastRowFirstColumn="0" w:lastRowLastColumn="0"/>
            </w:pPr>
            <w:r w:rsidRPr="00016D36">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rsidR="008F29E1" w:rsidRPr="00016D36" w:rsidRDefault="008F29E1" w:rsidP="00805E5E">
            <w:pPr>
              <w:jc w:val="right"/>
            </w:pPr>
            <w:r w:rsidRPr="00016D36">
              <w:t>SÍ</w:t>
            </w:r>
          </w:p>
        </w:tc>
        <w:tc>
          <w:tcPr>
            <w:tcW w:w="659" w:type="pct"/>
          </w:tcPr>
          <w:p w:rsidR="008F29E1" w:rsidRPr="00016D36"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016D36">
              <w:t>100%</w:t>
            </w:r>
          </w:p>
        </w:tc>
        <w:tc>
          <w:tcPr>
            <w:cnfStyle w:val="000001000000" w:firstRow="0" w:lastRow="0" w:firstColumn="0" w:lastColumn="0" w:oddVBand="0" w:evenVBand="1" w:oddHBand="0" w:evenHBand="0" w:firstRowFirstColumn="0" w:firstRowLastColumn="0" w:lastRowFirstColumn="0" w:lastRowLastColumn="0"/>
            <w:tcW w:w="788" w:type="pct"/>
          </w:tcPr>
          <w:p w:rsidR="008F29E1" w:rsidRPr="00016D36" w:rsidRDefault="008F29E1" w:rsidP="00805E5E">
            <w:pPr>
              <w:jc w:val="right"/>
            </w:pPr>
            <w:r w:rsidRPr="00016D36">
              <w:t>100%</w:t>
            </w:r>
          </w:p>
        </w:tc>
      </w:tr>
      <w:tr w:rsidR="008F29E1" w:rsidRPr="009E7227" w:rsidTr="00805E5E">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rsidR="008F29E1" w:rsidRPr="009E7227" w:rsidRDefault="008F29E1" w:rsidP="008F29E1"/>
        </w:tc>
        <w:tc>
          <w:tcPr>
            <w:tcW w:w="1576" w:type="pct"/>
            <w:vAlign w:val="top"/>
          </w:tcPr>
          <w:p w:rsidR="008F29E1" w:rsidRPr="00016D36" w:rsidRDefault="008F29E1" w:rsidP="006F0A88">
            <w:pPr>
              <w:jc w:val="left"/>
              <w:cnfStyle w:val="000000000000" w:firstRow="0" w:lastRow="0" w:firstColumn="0" w:lastColumn="0" w:oddVBand="0" w:evenVBand="0" w:oddHBand="0" w:evenHBand="0" w:firstRowFirstColumn="0" w:firstRowLastColumn="0" w:lastRowFirstColumn="0" w:lastRowLastColumn="0"/>
            </w:pPr>
            <w:r w:rsidRPr="00016D36">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rsidR="008F29E1" w:rsidRPr="00016D36" w:rsidRDefault="008F29E1" w:rsidP="00805E5E">
            <w:pPr>
              <w:jc w:val="right"/>
            </w:pPr>
            <w:r w:rsidRPr="00016D36">
              <w:t>SÍ</w:t>
            </w:r>
          </w:p>
        </w:tc>
        <w:tc>
          <w:tcPr>
            <w:tcW w:w="659" w:type="pct"/>
          </w:tcPr>
          <w:p w:rsidR="008F29E1" w:rsidRPr="00016D36"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016D36">
              <w:t>100%</w:t>
            </w:r>
          </w:p>
        </w:tc>
        <w:tc>
          <w:tcPr>
            <w:cnfStyle w:val="000001000000" w:firstRow="0" w:lastRow="0" w:firstColumn="0" w:lastColumn="0" w:oddVBand="0" w:evenVBand="1" w:oddHBand="0" w:evenHBand="0" w:firstRowFirstColumn="0" w:firstRowLastColumn="0" w:lastRowFirstColumn="0" w:lastRowLastColumn="0"/>
            <w:tcW w:w="788" w:type="pct"/>
          </w:tcPr>
          <w:p w:rsidR="008F29E1" w:rsidRPr="00016D36" w:rsidRDefault="008F29E1" w:rsidP="00805E5E">
            <w:pPr>
              <w:jc w:val="right"/>
            </w:pPr>
            <w:r w:rsidRPr="00016D36">
              <w:t>97%</w:t>
            </w:r>
          </w:p>
        </w:tc>
      </w:tr>
      <w:tr w:rsidR="008F29E1" w:rsidRPr="009E7227" w:rsidTr="006F0A88">
        <w:trPr>
          <w:trHeight w:hRule="exact" w:val="2257"/>
        </w:trPr>
        <w:tc>
          <w:tcPr>
            <w:cnfStyle w:val="001000000000" w:firstRow="0" w:lastRow="0" w:firstColumn="1" w:lastColumn="0" w:oddVBand="0" w:evenVBand="0" w:oddHBand="0" w:evenHBand="0" w:firstRowFirstColumn="0" w:firstRowLastColumn="0" w:lastRowFirstColumn="0" w:lastRowLastColumn="0"/>
            <w:tcW w:w="1236" w:type="pct"/>
            <w:vMerge/>
            <w:hideMark/>
          </w:tcPr>
          <w:p w:rsidR="008F29E1" w:rsidRPr="009E7227" w:rsidRDefault="008F29E1" w:rsidP="008F29E1"/>
        </w:tc>
        <w:tc>
          <w:tcPr>
            <w:tcW w:w="1576" w:type="pct"/>
            <w:vAlign w:val="top"/>
          </w:tcPr>
          <w:p w:rsidR="008F29E1" w:rsidRPr="00016D36" w:rsidRDefault="008F29E1" w:rsidP="006F0A88">
            <w:pPr>
              <w:jc w:val="left"/>
              <w:cnfStyle w:val="000000000000" w:firstRow="0" w:lastRow="0" w:firstColumn="0" w:lastColumn="0" w:oddVBand="0" w:evenVBand="0" w:oddHBand="0" w:evenHBand="0" w:firstRowFirstColumn="0" w:firstRowLastColumn="0" w:lastRowFirstColumn="0" w:lastRowLastColumn="0"/>
            </w:pPr>
            <w:r w:rsidRPr="00016D36">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rsidR="008F29E1" w:rsidRPr="00016D36" w:rsidRDefault="008F29E1" w:rsidP="00805E5E">
            <w:pPr>
              <w:jc w:val="right"/>
            </w:pPr>
            <w:r w:rsidRPr="00016D36">
              <w:t>SÍ</w:t>
            </w:r>
          </w:p>
        </w:tc>
        <w:tc>
          <w:tcPr>
            <w:tcW w:w="659" w:type="pct"/>
          </w:tcPr>
          <w:p w:rsidR="008F29E1" w:rsidRPr="00016D36"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016D36">
              <w:t>100%</w:t>
            </w:r>
          </w:p>
        </w:tc>
        <w:tc>
          <w:tcPr>
            <w:cnfStyle w:val="000001000000" w:firstRow="0" w:lastRow="0" w:firstColumn="0" w:lastColumn="0" w:oddVBand="0" w:evenVBand="1" w:oddHBand="0" w:evenHBand="0" w:firstRowFirstColumn="0" w:firstRowLastColumn="0" w:lastRowFirstColumn="0" w:lastRowLastColumn="0"/>
            <w:tcW w:w="788" w:type="pct"/>
          </w:tcPr>
          <w:p w:rsidR="008F29E1" w:rsidRDefault="008F29E1" w:rsidP="00805E5E">
            <w:pPr>
              <w:jc w:val="right"/>
            </w:pPr>
            <w:r w:rsidRPr="00016D36">
              <w:t>100%</w:t>
            </w:r>
          </w:p>
        </w:tc>
      </w:tr>
    </w:tbl>
    <w:p w:rsidR="00AB27E8" w:rsidRDefault="00AB27E8" w:rsidP="0068118A"/>
    <w:p w:rsidR="00AB27E8" w:rsidRDefault="00AB27E8">
      <w:pPr>
        <w:spacing w:before="0" w:line="240" w:lineRule="auto"/>
        <w:jc w:val="left"/>
      </w:pPr>
      <w:r>
        <w:br w:type="page"/>
      </w:r>
    </w:p>
    <w:p w:rsidR="006A39F4" w:rsidRPr="009E7227" w:rsidRDefault="006A39F4" w:rsidP="0068118A"/>
    <w:tbl>
      <w:tblPr>
        <w:tblStyle w:val="TablaGeneral"/>
        <w:tblW w:w="5000" w:type="pct"/>
        <w:tblLook w:val="00A0" w:firstRow="1" w:lastRow="0" w:firstColumn="1" w:lastColumn="0" w:noHBand="0" w:noVBand="0"/>
      </w:tblPr>
      <w:tblGrid>
        <w:gridCol w:w="1966"/>
        <w:gridCol w:w="2499"/>
        <w:gridCol w:w="1176"/>
        <w:gridCol w:w="1045"/>
        <w:gridCol w:w="1251"/>
      </w:tblGrid>
      <w:tr w:rsidR="00F82D07" w:rsidRPr="009E722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rsidR="00F82D07" w:rsidRPr="00B34270" w:rsidRDefault="004E4D27" w:rsidP="006A39F4">
            <w:pPr>
              <w:jc w:val="center"/>
              <w:rPr>
                <w:rFonts w:ascii="Montserrat SemiBold" w:hAnsi="Montserrat SemiBold"/>
                <w:b w:val="0"/>
              </w:rPr>
            </w:pPr>
            <w:r w:rsidRPr="004A580C">
              <w:rPr>
                <w:rFonts w:ascii="Montserrat SemiBold" w:hAnsi="Montserrat SemiBold"/>
                <w:b w:val="0"/>
              </w:rPr>
              <w:t>2. Impulsar el compromiso de los equipos directivos con la seguridad del paciente</w:t>
            </w:r>
            <w:r w:rsidRPr="00B34270">
              <w:rPr>
                <w:rFonts w:ascii="Montserrat SemiBold" w:hAnsi="Montserrat SemiBold"/>
                <w:b w:val="0"/>
              </w:rPr>
              <w:t>.</w:t>
            </w:r>
          </w:p>
        </w:tc>
      </w:tr>
      <w:tr w:rsidR="007374ED" w:rsidRPr="009E7227"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rsidR="007374ED" w:rsidRPr="009E7227" w:rsidRDefault="007374ED" w:rsidP="007374ED">
            <w:pPr>
              <w:jc w:val="left"/>
            </w:pPr>
            <w:r w:rsidRPr="009E7227">
              <w:t>INDICADOR</w:t>
            </w:r>
          </w:p>
        </w:tc>
        <w:tc>
          <w:tcPr>
            <w:tcW w:w="1574" w:type="pct"/>
            <w:hideMark/>
          </w:tcPr>
          <w:p w:rsidR="007374ED" w:rsidRPr="009E7227" w:rsidRDefault="007374ED" w:rsidP="006F0A88">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41" w:type="pct"/>
          </w:tcPr>
          <w:p w:rsidR="007374ED" w:rsidRPr="007374ED" w:rsidRDefault="002C6DB2" w:rsidP="006F0A88">
            <w:pPr>
              <w:jc w:val="center"/>
            </w:pPr>
            <w:r w:rsidRPr="007374ED">
              <w:t xml:space="preserve">H. </w:t>
            </w:r>
            <w:r>
              <w:t>VIRGEN DE LA POVEDA</w:t>
            </w:r>
          </w:p>
        </w:tc>
        <w:tc>
          <w:tcPr>
            <w:tcW w:w="658" w:type="pct"/>
          </w:tcPr>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88" w:type="pct"/>
          </w:tcPr>
          <w:p w:rsidR="007374ED" w:rsidRPr="009E7227" w:rsidRDefault="007374ED" w:rsidP="006F0A88">
            <w:pPr>
              <w:jc w:val="center"/>
            </w:pPr>
            <w:r w:rsidRPr="009E7227">
              <w:t>GLOBAL</w:t>
            </w:r>
          </w:p>
          <w:p w:rsidR="007374ED" w:rsidRPr="009E7227" w:rsidRDefault="007374ED" w:rsidP="006F0A88">
            <w:pPr>
              <w:jc w:val="center"/>
            </w:pPr>
            <w:r>
              <w:t>SERVICIO MADRILEÑO DE SALUD</w:t>
            </w:r>
          </w:p>
        </w:tc>
      </w:tr>
      <w:tr w:rsidR="008F29E1" w:rsidRPr="009E7227" w:rsidTr="00805E5E">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rsidR="008F29E1" w:rsidRPr="00902B67" w:rsidRDefault="008F29E1" w:rsidP="008F29E1">
            <w:pPr>
              <w:jc w:val="left"/>
            </w:pPr>
            <w:r>
              <w:t>PARTICIPACIÓN ACTIVA DE DIRECTIVOS EN REUNIONES O VISITAS A LAS UNIDADES: "RONDAS DE SEGURIDAD"</w:t>
            </w:r>
          </w:p>
        </w:tc>
        <w:tc>
          <w:tcPr>
            <w:tcW w:w="1574" w:type="pct"/>
            <w:vAlign w:val="top"/>
          </w:tcPr>
          <w:p w:rsidR="008F29E1" w:rsidRPr="00353A54" w:rsidRDefault="008F29E1" w:rsidP="006F0A88">
            <w:pPr>
              <w:jc w:val="left"/>
              <w:cnfStyle w:val="000000000000" w:firstRow="0" w:lastRow="0" w:firstColumn="0" w:lastColumn="0" w:oddVBand="0" w:evenVBand="0" w:oddHBand="0" w:evenHBand="0" w:firstRowFirstColumn="0" w:firstRowLastColumn="0" w:lastRowFirstColumn="0" w:lastRowLastColumn="0"/>
            </w:pPr>
            <w:r w:rsidRPr="00353A54">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rsidR="008F29E1" w:rsidRPr="00353A54" w:rsidRDefault="008F29E1" w:rsidP="00805E5E">
            <w:pPr>
              <w:jc w:val="right"/>
            </w:pPr>
            <w:r w:rsidRPr="00353A54">
              <w:t>No aplica</w:t>
            </w:r>
          </w:p>
        </w:tc>
        <w:tc>
          <w:tcPr>
            <w:tcW w:w="658" w:type="pct"/>
          </w:tcPr>
          <w:p w:rsidR="008F29E1" w:rsidRPr="00353A54"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353A54">
              <w:t>No aplica</w:t>
            </w:r>
          </w:p>
        </w:tc>
        <w:tc>
          <w:tcPr>
            <w:cnfStyle w:val="000001000000" w:firstRow="0" w:lastRow="0" w:firstColumn="0" w:lastColumn="0" w:oddVBand="0" w:evenVBand="1" w:oddHBand="0" w:evenHBand="0" w:firstRowFirstColumn="0" w:firstRowLastColumn="0" w:lastRowFirstColumn="0" w:lastRowLastColumn="0"/>
            <w:tcW w:w="788" w:type="pct"/>
          </w:tcPr>
          <w:p w:rsidR="008F29E1" w:rsidRPr="00353A54" w:rsidRDefault="008F29E1" w:rsidP="00805E5E">
            <w:pPr>
              <w:jc w:val="right"/>
            </w:pPr>
            <w:r w:rsidRPr="00353A54">
              <w:t>0,9</w:t>
            </w:r>
          </w:p>
        </w:tc>
      </w:tr>
      <w:tr w:rsidR="008F29E1" w:rsidRPr="009E7227" w:rsidTr="00805E5E">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rsidR="008F29E1" w:rsidRPr="009E7227" w:rsidRDefault="008F29E1" w:rsidP="008F29E1"/>
        </w:tc>
        <w:tc>
          <w:tcPr>
            <w:tcW w:w="1574" w:type="pct"/>
            <w:vAlign w:val="top"/>
          </w:tcPr>
          <w:p w:rsidR="008F29E1" w:rsidRPr="00353A54" w:rsidRDefault="008F29E1" w:rsidP="006F0A88">
            <w:pPr>
              <w:jc w:val="left"/>
              <w:cnfStyle w:val="000000000000" w:firstRow="0" w:lastRow="0" w:firstColumn="0" w:lastColumn="0" w:oddVBand="0" w:evenVBand="0" w:oddHBand="0" w:evenHBand="0" w:firstRowFirstColumn="0" w:firstRowLastColumn="0" w:lastRowFirstColumn="0" w:lastRowLastColumn="0"/>
            </w:pPr>
            <w:r w:rsidRPr="00353A54">
              <w:t>Nº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rsidR="008F29E1" w:rsidRPr="00353A54" w:rsidRDefault="008F29E1" w:rsidP="00805E5E">
            <w:pPr>
              <w:jc w:val="right"/>
            </w:pPr>
            <w:r w:rsidRPr="00353A54">
              <w:t>1</w:t>
            </w:r>
          </w:p>
        </w:tc>
        <w:tc>
          <w:tcPr>
            <w:tcW w:w="658" w:type="pct"/>
          </w:tcPr>
          <w:p w:rsidR="008F29E1" w:rsidRPr="00353A54"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353A54">
              <w:t>0,8</w:t>
            </w:r>
          </w:p>
        </w:tc>
        <w:tc>
          <w:tcPr>
            <w:cnfStyle w:val="000001000000" w:firstRow="0" w:lastRow="0" w:firstColumn="0" w:lastColumn="0" w:oddVBand="0" w:evenVBand="1" w:oddHBand="0" w:evenHBand="0" w:firstRowFirstColumn="0" w:firstRowLastColumn="0" w:lastRowFirstColumn="0" w:lastRowLastColumn="0"/>
            <w:tcW w:w="788" w:type="pct"/>
          </w:tcPr>
          <w:p w:rsidR="008F29E1" w:rsidRPr="00353A54" w:rsidRDefault="008F29E1" w:rsidP="00805E5E">
            <w:pPr>
              <w:jc w:val="right"/>
            </w:pPr>
            <w:r w:rsidRPr="00353A54">
              <w:t>0,8</w:t>
            </w:r>
          </w:p>
        </w:tc>
      </w:tr>
      <w:tr w:rsidR="008F29E1" w:rsidRPr="009E7227" w:rsidTr="00805E5E">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rsidR="008F29E1" w:rsidRPr="00902B67" w:rsidRDefault="008F29E1" w:rsidP="008F29E1"/>
        </w:tc>
        <w:tc>
          <w:tcPr>
            <w:tcW w:w="1574" w:type="pct"/>
            <w:vAlign w:val="top"/>
          </w:tcPr>
          <w:p w:rsidR="008F29E1" w:rsidRPr="00353A54" w:rsidRDefault="008F29E1" w:rsidP="006F0A88">
            <w:pPr>
              <w:jc w:val="left"/>
              <w:cnfStyle w:val="000000000000" w:firstRow="0" w:lastRow="0" w:firstColumn="0" w:lastColumn="0" w:oddVBand="0" w:evenVBand="0" w:oddHBand="0" w:evenHBand="0" w:firstRowFirstColumn="0" w:firstRowLastColumn="0" w:lastRowFirstColumn="0" w:lastRowLastColumn="0"/>
            </w:pPr>
            <w:r w:rsidRPr="00353A54">
              <w:t>Nº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rsidR="008F29E1" w:rsidRPr="00353A54" w:rsidRDefault="008F29E1" w:rsidP="00805E5E">
            <w:pPr>
              <w:jc w:val="right"/>
            </w:pPr>
            <w:r w:rsidRPr="00353A54">
              <w:t>No aplica</w:t>
            </w:r>
          </w:p>
        </w:tc>
        <w:tc>
          <w:tcPr>
            <w:tcW w:w="658" w:type="pct"/>
          </w:tcPr>
          <w:p w:rsidR="008F29E1" w:rsidRPr="00353A54"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353A54">
              <w:t>No aplica</w:t>
            </w:r>
          </w:p>
        </w:tc>
        <w:tc>
          <w:tcPr>
            <w:cnfStyle w:val="000001000000" w:firstRow="0" w:lastRow="0" w:firstColumn="0" w:lastColumn="0" w:oddVBand="0" w:evenVBand="1" w:oddHBand="0" w:evenHBand="0" w:firstRowFirstColumn="0" w:firstRowLastColumn="0" w:lastRowFirstColumn="0" w:lastRowLastColumn="0"/>
            <w:tcW w:w="788" w:type="pct"/>
          </w:tcPr>
          <w:p w:rsidR="008F29E1" w:rsidRPr="00353A54" w:rsidRDefault="008F29E1" w:rsidP="00805E5E">
            <w:pPr>
              <w:jc w:val="right"/>
            </w:pPr>
            <w:r w:rsidRPr="00353A54">
              <w:t>0,9</w:t>
            </w:r>
          </w:p>
        </w:tc>
      </w:tr>
      <w:tr w:rsidR="008F29E1" w:rsidRPr="009E7227" w:rsidTr="00805E5E">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8F29E1" w:rsidRPr="009E7227" w:rsidRDefault="008F29E1" w:rsidP="008F29E1">
            <w:pPr>
              <w:jc w:val="left"/>
            </w:pPr>
          </w:p>
        </w:tc>
        <w:tc>
          <w:tcPr>
            <w:tcW w:w="1574" w:type="pct"/>
            <w:vAlign w:val="top"/>
          </w:tcPr>
          <w:p w:rsidR="008F29E1" w:rsidRPr="00353A54" w:rsidRDefault="008F29E1" w:rsidP="006F0A88">
            <w:pPr>
              <w:jc w:val="left"/>
              <w:cnfStyle w:val="000000000000" w:firstRow="0" w:lastRow="0" w:firstColumn="0" w:lastColumn="0" w:oddVBand="0" w:evenVBand="0" w:oddHBand="0" w:evenHBand="0" w:firstRowFirstColumn="0" w:firstRowLastColumn="0" w:lastRowFirstColumn="0" w:lastRowLastColumn="0"/>
            </w:pPr>
            <w:r w:rsidRPr="00353A54">
              <w:t>Nº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rsidR="008F29E1" w:rsidRPr="00353A54" w:rsidRDefault="008F29E1" w:rsidP="00805E5E">
            <w:pPr>
              <w:jc w:val="right"/>
            </w:pPr>
            <w:r w:rsidRPr="00353A54">
              <w:t>4</w:t>
            </w:r>
          </w:p>
        </w:tc>
        <w:tc>
          <w:tcPr>
            <w:tcW w:w="658" w:type="pct"/>
          </w:tcPr>
          <w:p w:rsidR="008F29E1" w:rsidRPr="00353A54"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353A54">
              <w:t>1,6</w:t>
            </w:r>
          </w:p>
        </w:tc>
        <w:tc>
          <w:tcPr>
            <w:cnfStyle w:val="000001000000" w:firstRow="0" w:lastRow="0" w:firstColumn="0" w:lastColumn="0" w:oddVBand="0" w:evenVBand="1" w:oddHBand="0" w:evenHBand="0" w:firstRowFirstColumn="0" w:firstRowLastColumn="0" w:lastRowFirstColumn="0" w:lastRowLastColumn="0"/>
            <w:tcW w:w="788" w:type="pct"/>
          </w:tcPr>
          <w:p w:rsidR="008F29E1" w:rsidRPr="00353A54" w:rsidRDefault="008F29E1" w:rsidP="00805E5E">
            <w:pPr>
              <w:jc w:val="right"/>
            </w:pPr>
            <w:r w:rsidRPr="00353A54">
              <w:t>1</w:t>
            </w:r>
          </w:p>
        </w:tc>
      </w:tr>
      <w:tr w:rsidR="008F29E1" w:rsidRPr="009E7227" w:rsidTr="00805E5E">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rsidR="008F29E1" w:rsidRPr="009E7227" w:rsidRDefault="008F29E1" w:rsidP="008F29E1">
            <w:pPr>
              <w:jc w:val="left"/>
            </w:pPr>
          </w:p>
        </w:tc>
        <w:tc>
          <w:tcPr>
            <w:tcW w:w="1574" w:type="pct"/>
            <w:vAlign w:val="top"/>
          </w:tcPr>
          <w:p w:rsidR="008F29E1" w:rsidRPr="00353A54" w:rsidRDefault="008F29E1" w:rsidP="006F0A88">
            <w:pPr>
              <w:jc w:val="left"/>
              <w:cnfStyle w:val="000000000000" w:firstRow="0" w:lastRow="0" w:firstColumn="0" w:lastColumn="0" w:oddVBand="0" w:evenVBand="0" w:oddHBand="0" w:evenHBand="0" w:firstRowFirstColumn="0" w:firstRowLastColumn="0" w:lastRowFirstColumn="0" w:lastRowLastColumn="0"/>
            </w:pPr>
            <w:r w:rsidRPr="00353A54">
              <w:t>Nº de rondas</w:t>
            </w:r>
          </w:p>
        </w:tc>
        <w:tc>
          <w:tcPr>
            <w:cnfStyle w:val="000001000000" w:firstRow="0" w:lastRow="0" w:firstColumn="0" w:lastColumn="0" w:oddVBand="0" w:evenVBand="1" w:oddHBand="0" w:evenHBand="0" w:firstRowFirstColumn="0" w:firstRowLastColumn="0" w:lastRowFirstColumn="0" w:lastRowLastColumn="0"/>
            <w:tcW w:w="741" w:type="pct"/>
          </w:tcPr>
          <w:p w:rsidR="008F29E1" w:rsidRPr="00353A54" w:rsidRDefault="008F29E1" w:rsidP="00805E5E">
            <w:pPr>
              <w:jc w:val="right"/>
            </w:pPr>
            <w:r w:rsidRPr="00353A54">
              <w:t>5</w:t>
            </w:r>
          </w:p>
        </w:tc>
        <w:tc>
          <w:tcPr>
            <w:tcW w:w="658" w:type="pct"/>
          </w:tcPr>
          <w:p w:rsidR="008F29E1" w:rsidRPr="00353A54"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353A54">
              <w:t>2,4</w:t>
            </w:r>
          </w:p>
        </w:tc>
        <w:tc>
          <w:tcPr>
            <w:cnfStyle w:val="000001000000" w:firstRow="0" w:lastRow="0" w:firstColumn="0" w:lastColumn="0" w:oddVBand="0" w:evenVBand="1" w:oddHBand="0" w:evenHBand="0" w:firstRowFirstColumn="0" w:firstRowLastColumn="0" w:lastRowFirstColumn="0" w:lastRowLastColumn="0"/>
            <w:tcW w:w="788" w:type="pct"/>
          </w:tcPr>
          <w:p w:rsidR="008F29E1" w:rsidRDefault="008F29E1" w:rsidP="00805E5E">
            <w:pPr>
              <w:jc w:val="right"/>
            </w:pPr>
            <w:r w:rsidRPr="00353A54">
              <w:t>3,1</w:t>
            </w:r>
          </w:p>
        </w:tc>
      </w:tr>
    </w:tbl>
    <w:p w:rsidR="00F82D07" w:rsidRPr="009E7227" w:rsidRDefault="00F82D07" w:rsidP="0068118A"/>
    <w:tbl>
      <w:tblPr>
        <w:tblStyle w:val="TablaGeneral"/>
        <w:tblW w:w="5000" w:type="pct"/>
        <w:tblLayout w:type="fixed"/>
        <w:tblLook w:val="00A0" w:firstRow="1" w:lastRow="0" w:firstColumn="1" w:lastColumn="0" w:noHBand="0" w:noVBand="0"/>
      </w:tblPr>
      <w:tblGrid>
        <w:gridCol w:w="1983"/>
        <w:gridCol w:w="2516"/>
        <w:gridCol w:w="1194"/>
        <w:gridCol w:w="1060"/>
        <w:gridCol w:w="1184"/>
      </w:tblGrid>
      <w:tr w:rsidR="00F82D07" w:rsidRPr="009E7227" w:rsidTr="006F0A88">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B34270" w:rsidRDefault="00DA778C" w:rsidP="006A39F4">
            <w:pPr>
              <w:jc w:val="center"/>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7374ED" w:rsidRPr="009E7227" w:rsidTr="006F0A88">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7374ED" w:rsidRPr="009E7227" w:rsidRDefault="007374ED" w:rsidP="007374ED">
            <w:pPr>
              <w:jc w:val="left"/>
            </w:pPr>
            <w:r w:rsidRPr="009E7227">
              <w:t>INDICADORES</w:t>
            </w:r>
          </w:p>
        </w:tc>
        <w:tc>
          <w:tcPr>
            <w:tcW w:w="1585" w:type="pct"/>
            <w:hideMark/>
          </w:tcPr>
          <w:p w:rsidR="007374ED" w:rsidRPr="009E7227" w:rsidRDefault="007374ED" w:rsidP="006F0A88">
            <w:pPr>
              <w:jc w:val="left"/>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752" w:type="pct"/>
          </w:tcPr>
          <w:p w:rsidR="007374ED" w:rsidRPr="007374ED" w:rsidRDefault="002C6DB2" w:rsidP="006F0A88">
            <w:pPr>
              <w:jc w:val="center"/>
            </w:pPr>
            <w:r w:rsidRPr="007374ED">
              <w:t xml:space="preserve">H. </w:t>
            </w:r>
            <w:r>
              <w:t>VIRGEN DE LA POVEDA</w:t>
            </w:r>
          </w:p>
        </w:tc>
        <w:tc>
          <w:tcPr>
            <w:tcW w:w="668" w:type="pct"/>
          </w:tcPr>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46" w:type="pct"/>
          </w:tcPr>
          <w:p w:rsidR="007374ED" w:rsidRPr="009E7227" w:rsidRDefault="007374ED" w:rsidP="006F0A88">
            <w:pPr>
              <w:jc w:val="center"/>
            </w:pPr>
            <w:r w:rsidRPr="009E7227">
              <w:t>GLOBAL</w:t>
            </w:r>
          </w:p>
          <w:p w:rsidR="007374ED" w:rsidRPr="009E7227" w:rsidRDefault="007374ED" w:rsidP="006F0A88">
            <w:pPr>
              <w:jc w:val="center"/>
            </w:pPr>
            <w:r>
              <w:t>SERVICIO MADRILEÑO DE SALUD</w:t>
            </w:r>
          </w:p>
        </w:tc>
      </w:tr>
      <w:tr w:rsidR="008F29E1" w:rsidRPr="009E7227" w:rsidTr="006F0A88">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8F29E1" w:rsidRPr="009E7D6D" w:rsidRDefault="008F29E1" w:rsidP="008F29E1">
            <w:pPr>
              <w:jc w:val="left"/>
            </w:pPr>
            <w:r w:rsidRPr="00DA778C">
              <w:t>DESARROLLO DE LA SEGURIDAD EN EL PACIENTE QUIRÚRGICO</w:t>
            </w:r>
          </w:p>
        </w:tc>
        <w:tc>
          <w:tcPr>
            <w:tcW w:w="1585" w:type="pct"/>
            <w:vAlign w:val="top"/>
          </w:tcPr>
          <w:p w:rsidR="008F29E1" w:rsidRPr="003866F6" w:rsidRDefault="008F29E1" w:rsidP="006F0A88">
            <w:pPr>
              <w:jc w:val="left"/>
              <w:cnfStyle w:val="000000000000" w:firstRow="0" w:lastRow="0" w:firstColumn="0" w:lastColumn="0" w:oddVBand="0" w:evenVBand="0" w:oddHBand="0" w:evenHBand="0" w:firstRowFirstColumn="0" w:firstRowLastColumn="0" w:lastRowFirstColumn="0" w:lastRowLastColumn="0"/>
            </w:pPr>
            <w:r w:rsidRPr="003866F6">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8F29E1" w:rsidRPr="003866F6" w:rsidRDefault="008F29E1" w:rsidP="00805E5E">
            <w:pPr>
              <w:jc w:val="right"/>
            </w:pPr>
            <w:r w:rsidRPr="003866F6">
              <w:t>No aplica</w:t>
            </w:r>
          </w:p>
        </w:tc>
        <w:tc>
          <w:tcPr>
            <w:tcW w:w="668" w:type="pct"/>
          </w:tcPr>
          <w:p w:rsidR="008F29E1" w:rsidRPr="003866F6"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3866F6">
              <w:t>No aplica</w:t>
            </w:r>
          </w:p>
        </w:tc>
        <w:tc>
          <w:tcPr>
            <w:cnfStyle w:val="000001000000" w:firstRow="0" w:lastRow="0" w:firstColumn="0" w:lastColumn="0" w:oddVBand="0" w:evenVBand="1" w:oddHBand="0" w:evenHBand="0" w:firstRowFirstColumn="0" w:firstRowLastColumn="0" w:lastRowFirstColumn="0" w:lastRowLastColumn="0"/>
            <w:tcW w:w="746" w:type="pct"/>
          </w:tcPr>
          <w:p w:rsidR="008F29E1" w:rsidRPr="003866F6" w:rsidRDefault="008F29E1" w:rsidP="00805E5E">
            <w:pPr>
              <w:jc w:val="right"/>
            </w:pPr>
            <w:r w:rsidRPr="003866F6">
              <w:t>96%</w:t>
            </w:r>
          </w:p>
        </w:tc>
      </w:tr>
      <w:tr w:rsidR="008F29E1" w:rsidRPr="009E7227" w:rsidTr="006F0A88">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8F29E1" w:rsidRPr="009E7D6D" w:rsidRDefault="008F29E1" w:rsidP="008F29E1"/>
        </w:tc>
        <w:tc>
          <w:tcPr>
            <w:tcW w:w="1585" w:type="pct"/>
            <w:vAlign w:val="top"/>
          </w:tcPr>
          <w:p w:rsidR="008F29E1" w:rsidRPr="003866F6" w:rsidRDefault="008F29E1" w:rsidP="006F0A88">
            <w:pPr>
              <w:jc w:val="left"/>
              <w:cnfStyle w:val="000000000000" w:firstRow="0" w:lastRow="0" w:firstColumn="0" w:lastColumn="0" w:oddVBand="0" w:evenVBand="0" w:oddHBand="0" w:evenHBand="0" w:firstRowFirstColumn="0" w:firstRowLastColumn="0" w:lastRowFirstColumn="0" w:lastRowLastColumn="0"/>
            </w:pPr>
            <w:r w:rsidRPr="003866F6">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8F29E1" w:rsidRPr="003866F6" w:rsidRDefault="008F29E1" w:rsidP="00805E5E">
            <w:pPr>
              <w:jc w:val="right"/>
            </w:pPr>
            <w:r w:rsidRPr="003866F6">
              <w:t>No aplica</w:t>
            </w:r>
          </w:p>
        </w:tc>
        <w:tc>
          <w:tcPr>
            <w:tcW w:w="668" w:type="pct"/>
          </w:tcPr>
          <w:p w:rsidR="008F29E1" w:rsidRPr="003866F6"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3866F6">
              <w:t>No aplica</w:t>
            </w:r>
          </w:p>
        </w:tc>
        <w:tc>
          <w:tcPr>
            <w:cnfStyle w:val="000001000000" w:firstRow="0" w:lastRow="0" w:firstColumn="0" w:lastColumn="0" w:oddVBand="0" w:evenVBand="1" w:oddHBand="0" w:evenHBand="0" w:firstRowFirstColumn="0" w:firstRowLastColumn="0" w:lastRowFirstColumn="0" w:lastRowLastColumn="0"/>
            <w:tcW w:w="746" w:type="pct"/>
          </w:tcPr>
          <w:p w:rsidR="008F29E1" w:rsidRDefault="008F29E1" w:rsidP="00805E5E">
            <w:pPr>
              <w:jc w:val="right"/>
            </w:pPr>
            <w:r w:rsidRPr="003866F6">
              <w:t>96%</w:t>
            </w:r>
          </w:p>
        </w:tc>
      </w:tr>
      <w:tr w:rsidR="006A39F4" w:rsidRPr="006A39F4" w:rsidTr="006F0A88">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F82D07" w:rsidRPr="006A39F4" w:rsidRDefault="00DA778C" w:rsidP="006A39F4">
            <w:pPr>
              <w:jc w:val="center"/>
              <w:rPr>
                <w:rFonts w:ascii="Montserrat SemiBold" w:hAnsi="Montserrat SemiBold"/>
                <w:color w:val="595959" w:themeColor="text1" w:themeTint="A6"/>
                <w:sz w:val="20"/>
              </w:rPr>
            </w:pPr>
            <w:r w:rsidRPr="00DA778C">
              <w:rPr>
                <w:rFonts w:ascii="Montserrat SemiBold" w:hAnsi="Montserrat SemiBold"/>
                <w:color w:val="595959" w:themeColor="text1" w:themeTint="A6"/>
                <w:sz w:val="20"/>
              </w:rPr>
              <w:t>4. IDENTIFICAR ÁREAS DE MEJORA PARA CONSOLIDAR Y MEJORAR LA GESTIÓN DE RIESGOS SANITARIOS</w:t>
            </w:r>
          </w:p>
        </w:tc>
      </w:tr>
      <w:tr w:rsidR="007374ED" w:rsidRPr="009E7227" w:rsidTr="006F0A88">
        <w:trPr>
          <w:cantSplit/>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7374ED" w:rsidRPr="009E7227" w:rsidRDefault="007374ED" w:rsidP="007374ED">
            <w:r w:rsidRPr="009E7227">
              <w:t>INDICADORES</w:t>
            </w:r>
          </w:p>
        </w:tc>
        <w:tc>
          <w:tcPr>
            <w:tcW w:w="1585" w:type="pct"/>
            <w:hideMark/>
          </w:tcPr>
          <w:p w:rsidR="007374ED" w:rsidRPr="009E7227" w:rsidRDefault="007374ED" w:rsidP="007374ED">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7374ED" w:rsidRPr="007374ED" w:rsidRDefault="002C6DB2" w:rsidP="006F0A88">
            <w:pPr>
              <w:jc w:val="center"/>
            </w:pPr>
            <w:r w:rsidRPr="007374ED">
              <w:t xml:space="preserve">H. </w:t>
            </w:r>
            <w:r>
              <w:t>VIRGEN DE LA POVEDA</w:t>
            </w:r>
          </w:p>
        </w:tc>
        <w:tc>
          <w:tcPr>
            <w:tcW w:w="668" w:type="pct"/>
          </w:tcPr>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46" w:type="pct"/>
          </w:tcPr>
          <w:p w:rsidR="007374ED" w:rsidRPr="009E7227" w:rsidRDefault="007374ED" w:rsidP="006F0A88">
            <w:pPr>
              <w:spacing w:line="240" w:lineRule="auto"/>
              <w:jc w:val="center"/>
            </w:pPr>
            <w:r w:rsidRPr="009E7227">
              <w:t>GLOBAL</w:t>
            </w:r>
          </w:p>
          <w:p w:rsidR="007374ED" w:rsidRPr="009E7227" w:rsidRDefault="007374ED" w:rsidP="006F0A88">
            <w:pPr>
              <w:spacing w:line="240" w:lineRule="auto"/>
              <w:jc w:val="center"/>
              <w:rPr>
                <w:color w:val="FFFFFF" w:themeColor="background1"/>
              </w:rPr>
            </w:pPr>
            <w:r>
              <w:t>SERVICIO MADRILEÑO DE SALUD</w:t>
            </w:r>
          </w:p>
        </w:tc>
      </w:tr>
      <w:tr w:rsidR="008F29E1" w:rsidRPr="009E7227" w:rsidTr="006F0A88">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8F29E1" w:rsidRPr="0080287E" w:rsidRDefault="008F29E1" w:rsidP="008F29E1">
            <w:r w:rsidRPr="0080287E">
              <w:t>CONSOLIDACIÓN Y MEJORA DE LA GESTIÓN DE RIESGOS SANITARIOS</w:t>
            </w:r>
          </w:p>
          <w:p w:rsidR="008F29E1" w:rsidRPr="0080287E" w:rsidRDefault="008F29E1" w:rsidP="008F29E1"/>
        </w:tc>
        <w:tc>
          <w:tcPr>
            <w:tcW w:w="1585" w:type="pct"/>
            <w:vAlign w:val="top"/>
          </w:tcPr>
          <w:p w:rsidR="008F29E1" w:rsidRPr="00951369" w:rsidRDefault="008F29E1" w:rsidP="008F29E1">
            <w:pPr>
              <w:cnfStyle w:val="000000000000" w:firstRow="0" w:lastRow="0" w:firstColumn="0" w:lastColumn="0" w:oddVBand="0" w:evenVBand="0" w:oddHBand="0" w:evenHBand="0" w:firstRowFirstColumn="0" w:firstRowLastColumn="0" w:lastRowFirstColumn="0" w:lastRowLastColumn="0"/>
            </w:pPr>
            <w:r w:rsidRPr="00951369">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8F29E1" w:rsidRPr="00951369" w:rsidRDefault="008F29E1" w:rsidP="00805E5E">
            <w:pPr>
              <w:jc w:val="right"/>
            </w:pPr>
            <w:r w:rsidRPr="00951369">
              <w:t>No aplica</w:t>
            </w:r>
          </w:p>
        </w:tc>
        <w:tc>
          <w:tcPr>
            <w:tcW w:w="668" w:type="pct"/>
          </w:tcPr>
          <w:p w:rsidR="008F29E1" w:rsidRPr="00951369"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951369">
              <w:t>100%</w:t>
            </w:r>
          </w:p>
        </w:tc>
        <w:tc>
          <w:tcPr>
            <w:cnfStyle w:val="000001000000" w:firstRow="0" w:lastRow="0" w:firstColumn="0" w:lastColumn="0" w:oddVBand="0" w:evenVBand="1" w:oddHBand="0" w:evenHBand="0" w:firstRowFirstColumn="0" w:firstRowLastColumn="0" w:lastRowFirstColumn="0" w:lastRowLastColumn="0"/>
            <w:tcW w:w="746" w:type="pct"/>
          </w:tcPr>
          <w:p w:rsidR="008F29E1" w:rsidRPr="00951369" w:rsidRDefault="008F29E1" w:rsidP="00805E5E">
            <w:pPr>
              <w:jc w:val="right"/>
            </w:pPr>
            <w:r w:rsidRPr="00951369">
              <w:t>96%</w:t>
            </w:r>
          </w:p>
        </w:tc>
      </w:tr>
      <w:tr w:rsidR="008F29E1" w:rsidRPr="009E7227" w:rsidTr="006F0A88">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8F29E1" w:rsidRPr="009E7227" w:rsidRDefault="008F29E1" w:rsidP="008F29E1"/>
        </w:tc>
        <w:tc>
          <w:tcPr>
            <w:tcW w:w="1585" w:type="pct"/>
            <w:vAlign w:val="top"/>
          </w:tcPr>
          <w:p w:rsidR="008F29E1" w:rsidRPr="00951369" w:rsidRDefault="008F29E1" w:rsidP="008F29E1">
            <w:pPr>
              <w:cnfStyle w:val="000000000000" w:firstRow="0" w:lastRow="0" w:firstColumn="0" w:lastColumn="0" w:oddVBand="0" w:evenVBand="0" w:oddHBand="0" w:evenHBand="0" w:firstRowFirstColumn="0" w:firstRowLastColumn="0" w:lastRowFirstColumn="0" w:lastRowLastColumn="0"/>
            </w:pPr>
            <w:r w:rsidRPr="00951369">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8F29E1" w:rsidRPr="00951369" w:rsidRDefault="008F29E1" w:rsidP="00805E5E">
            <w:pPr>
              <w:jc w:val="right"/>
            </w:pPr>
            <w:r w:rsidRPr="00951369">
              <w:t>No aplica</w:t>
            </w:r>
          </w:p>
        </w:tc>
        <w:tc>
          <w:tcPr>
            <w:tcW w:w="668" w:type="pct"/>
          </w:tcPr>
          <w:p w:rsidR="008F29E1" w:rsidRPr="00951369"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951369">
              <w:t>100%</w:t>
            </w:r>
          </w:p>
        </w:tc>
        <w:tc>
          <w:tcPr>
            <w:cnfStyle w:val="000001000000" w:firstRow="0" w:lastRow="0" w:firstColumn="0" w:lastColumn="0" w:oddVBand="0" w:evenVBand="1" w:oddHBand="0" w:evenHBand="0" w:firstRowFirstColumn="0" w:firstRowLastColumn="0" w:lastRowFirstColumn="0" w:lastRowLastColumn="0"/>
            <w:tcW w:w="746" w:type="pct"/>
          </w:tcPr>
          <w:p w:rsidR="008F29E1" w:rsidRDefault="008F29E1" w:rsidP="00805E5E">
            <w:pPr>
              <w:jc w:val="right"/>
            </w:pPr>
            <w:r w:rsidRPr="00951369">
              <w:t>96%</w:t>
            </w:r>
          </w:p>
        </w:tc>
      </w:tr>
    </w:tbl>
    <w:p w:rsidR="00AB27E8" w:rsidRDefault="00AB27E8" w:rsidP="0068118A"/>
    <w:p w:rsidR="00AB27E8" w:rsidRDefault="00AB27E8">
      <w:pPr>
        <w:spacing w:before="0" w:line="240" w:lineRule="auto"/>
        <w:jc w:val="left"/>
      </w:pPr>
    </w:p>
    <w:p w:rsidR="00F82D07" w:rsidRDefault="00F82D07" w:rsidP="0068118A"/>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F82D07" w:rsidRPr="009E722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6C4CAE" w:rsidRDefault="00DA778C" w:rsidP="006C4CAE">
            <w:pPr>
              <w:jc w:val="center"/>
              <w:rPr>
                <w:rFonts w:ascii="Montserrat SemiBold" w:hAnsi="Montserrat SemiBold"/>
                <w:b w:val="0"/>
                <w:color w:val="FFFFFF" w:themeColor="background1"/>
              </w:rPr>
            </w:pPr>
            <w:r w:rsidRPr="00DA778C">
              <w:rPr>
                <w:rFonts w:ascii="Montserrat SemiBold" w:hAnsi="Montserrat SemiBold"/>
                <w:b w:val="0"/>
              </w:rPr>
              <w:t>5. Favorecer la adherencia a la práctica de la higiene de manos.</w:t>
            </w:r>
          </w:p>
        </w:tc>
      </w:tr>
      <w:tr w:rsidR="007374ED" w:rsidRPr="009E7227"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rsidR="007374ED" w:rsidRPr="009E7227" w:rsidRDefault="007374ED" w:rsidP="007374ED">
            <w:pPr>
              <w:jc w:val="left"/>
              <w:rPr>
                <w:szCs w:val="18"/>
              </w:rPr>
            </w:pPr>
            <w:r w:rsidRPr="009E7227">
              <w:t>INDICADORES</w:t>
            </w:r>
            <w:r w:rsidRPr="009E7227">
              <w:rPr>
                <w:szCs w:val="18"/>
              </w:rPr>
              <w:br w:type="page"/>
            </w:r>
          </w:p>
        </w:tc>
        <w:tc>
          <w:tcPr>
            <w:tcW w:w="1610" w:type="pct"/>
            <w:hideMark/>
          </w:tcPr>
          <w:p w:rsidR="007374ED" w:rsidRPr="009E7227" w:rsidRDefault="007374ED" w:rsidP="006F0A88">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7374ED" w:rsidRPr="007374ED" w:rsidRDefault="002C6DB2" w:rsidP="006F0A88">
            <w:pPr>
              <w:jc w:val="center"/>
              <w:cnfStyle w:val="000000000000" w:firstRow="0" w:lastRow="0" w:firstColumn="0" w:lastColumn="0" w:oddVBand="0" w:evenVBand="0" w:oddHBand="0" w:evenHBand="0" w:firstRowFirstColumn="0" w:firstRowLastColumn="0" w:lastRowFirstColumn="0" w:lastRowLastColumn="0"/>
            </w:pPr>
            <w:r w:rsidRPr="007374ED">
              <w:t xml:space="preserve">H. </w:t>
            </w:r>
            <w:r>
              <w:t>VIRGEN DE LA POVEDA</w:t>
            </w:r>
          </w:p>
        </w:tc>
        <w:tc>
          <w:tcPr>
            <w:tcW w:w="626" w:type="pct"/>
          </w:tcPr>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(media)</w:t>
            </w:r>
          </w:p>
        </w:tc>
        <w:tc>
          <w:tcPr>
            <w:tcW w:w="801" w:type="pct"/>
            <w:shd w:val="clear" w:color="auto" w:fill="EBF6F9"/>
          </w:tcPr>
          <w:p w:rsidR="007374ED" w:rsidRPr="009E7227"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9E7227">
              <w:t>GLOBAL</w:t>
            </w:r>
          </w:p>
          <w:p w:rsidR="007374ED" w:rsidRPr="009E7227" w:rsidRDefault="007374ED" w:rsidP="006F0A88">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8F29E1" w:rsidRPr="009E7227" w:rsidTr="00805E5E">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8F29E1" w:rsidRPr="00D7245D" w:rsidRDefault="008F29E1" w:rsidP="008F29E1">
            <w:pPr>
              <w:jc w:val="left"/>
            </w:pPr>
            <w:r w:rsidRPr="00D7245D">
              <w:t>DESARROLLO DE ACTUACIONES PARA MEJORAR HIGIENE DE MANOS</w:t>
            </w:r>
          </w:p>
          <w:p w:rsidR="008F29E1" w:rsidRPr="00D7245D" w:rsidRDefault="008F29E1" w:rsidP="008F29E1">
            <w:pPr>
              <w:jc w:val="left"/>
            </w:pPr>
          </w:p>
        </w:tc>
        <w:tc>
          <w:tcPr>
            <w:tcW w:w="1610" w:type="pct"/>
            <w:vAlign w:val="top"/>
          </w:tcPr>
          <w:p w:rsidR="008F29E1" w:rsidRPr="00840314" w:rsidRDefault="008F29E1" w:rsidP="006F0A88">
            <w:pPr>
              <w:jc w:val="left"/>
              <w:cnfStyle w:val="000000000000" w:firstRow="0" w:lastRow="0" w:firstColumn="0" w:lastColumn="0" w:oddVBand="0" w:evenVBand="0" w:oddHBand="0" w:evenHBand="0" w:firstRowFirstColumn="0" w:firstRowLastColumn="0" w:lastRowFirstColumn="0" w:lastRowLastColumn="0"/>
            </w:pPr>
            <w:r w:rsidRPr="00840314">
              <w:t>Mantiene nivel alcanzado el año previo en autoevaluación de la OMS  (si/no)</w:t>
            </w:r>
          </w:p>
        </w:tc>
        <w:tc>
          <w:tcPr>
            <w:tcW w:w="714" w:type="pct"/>
            <w:shd w:val="clear" w:color="auto" w:fill="EBF6F9"/>
          </w:tcPr>
          <w:p w:rsidR="008F29E1" w:rsidRPr="00840314"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840314">
              <w:t>NO</w:t>
            </w:r>
          </w:p>
        </w:tc>
        <w:tc>
          <w:tcPr>
            <w:tcW w:w="626" w:type="pct"/>
          </w:tcPr>
          <w:p w:rsidR="008F29E1" w:rsidRPr="00840314"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840314">
              <w:t>40%</w:t>
            </w:r>
          </w:p>
        </w:tc>
        <w:tc>
          <w:tcPr>
            <w:tcW w:w="801" w:type="pct"/>
            <w:shd w:val="clear" w:color="auto" w:fill="EBF6F9"/>
          </w:tcPr>
          <w:p w:rsidR="008F29E1" w:rsidRPr="00840314"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840314">
              <w:t>88%</w:t>
            </w:r>
          </w:p>
        </w:tc>
      </w:tr>
      <w:tr w:rsidR="008F29E1" w:rsidRPr="009E7227" w:rsidTr="00805E5E">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8F29E1" w:rsidRPr="009E7227" w:rsidRDefault="008F29E1" w:rsidP="008F29E1">
            <w:pPr>
              <w:jc w:val="left"/>
            </w:pPr>
          </w:p>
        </w:tc>
        <w:tc>
          <w:tcPr>
            <w:tcW w:w="1610" w:type="pct"/>
            <w:vAlign w:val="top"/>
          </w:tcPr>
          <w:p w:rsidR="008F29E1" w:rsidRPr="00840314" w:rsidRDefault="008F29E1" w:rsidP="006F0A88">
            <w:pPr>
              <w:jc w:val="left"/>
              <w:cnfStyle w:val="000000000000" w:firstRow="0" w:lastRow="0" w:firstColumn="0" w:lastColumn="0" w:oddVBand="0" w:evenVBand="0" w:oddHBand="0" w:evenHBand="0" w:firstRowFirstColumn="0" w:firstRowLastColumn="0" w:lastRowFirstColumn="0" w:lastRowLastColumn="0"/>
            </w:pPr>
            <w:r w:rsidRPr="00840314">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rsidR="008F29E1" w:rsidRPr="00840314"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840314">
              <w:t>SI</w:t>
            </w:r>
          </w:p>
        </w:tc>
        <w:tc>
          <w:tcPr>
            <w:tcW w:w="626" w:type="pct"/>
          </w:tcPr>
          <w:p w:rsidR="008F29E1" w:rsidRPr="00840314"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840314">
              <w:t>80%</w:t>
            </w:r>
          </w:p>
        </w:tc>
        <w:tc>
          <w:tcPr>
            <w:tcW w:w="801" w:type="pct"/>
          </w:tcPr>
          <w:p w:rsidR="008F29E1" w:rsidRPr="00840314"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840314">
              <w:t>91%</w:t>
            </w:r>
          </w:p>
        </w:tc>
      </w:tr>
      <w:tr w:rsidR="008F29E1" w:rsidRPr="009E7227" w:rsidTr="00805E5E">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8F29E1" w:rsidRPr="009E7227" w:rsidRDefault="008F29E1" w:rsidP="008F29E1">
            <w:pPr>
              <w:jc w:val="left"/>
            </w:pPr>
          </w:p>
        </w:tc>
        <w:tc>
          <w:tcPr>
            <w:tcW w:w="1610" w:type="pct"/>
            <w:vAlign w:val="top"/>
          </w:tcPr>
          <w:p w:rsidR="008F29E1" w:rsidRPr="00840314" w:rsidRDefault="008F29E1" w:rsidP="006F0A88">
            <w:pPr>
              <w:jc w:val="left"/>
              <w:cnfStyle w:val="000000000000" w:firstRow="0" w:lastRow="0" w:firstColumn="0" w:lastColumn="0" w:oddVBand="0" w:evenVBand="0" w:oddHBand="0" w:evenHBand="0" w:firstRowFirstColumn="0" w:firstRowLastColumn="0" w:lastRowFirstColumn="0" w:lastRowLastColumn="0"/>
            </w:pPr>
            <w:r w:rsidRPr="00840314">
              <w:t>Realizada formación en higiene de manos entre los profesionales*, en especial los de nueva incorporación, bien de forma presencial u online (si/no)</w:t>
            </w:r>
          </w:p>
        </w:tc>
        <w:tc>
          <w:tcPr>
            <w:tcW w:w="714" w:type="pct"/>
            <w:shd w:val="clear" w:color="auto" w:fill="EBF6F9"/>
          </w:tcPr>
          <w:p w:rsidR="008F29E1" w:rsidRPr="00840314"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840314">
              <w:t>SI</w:t>
            </w:r>
          </w:p>
        </w:tc>
        <w:tc>
          <w:tcPr>
            <w:tcW w:w="626" w:type="pct"/>
          </w:tcPr>
          <w:p w:rsidR="008F29E1" w:rsidRPr="00840314"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840314">
              <w:t>100%</w:t>
            </w:r>
          </w:p>
        </w:tc>
        <w:tc>
          <w:tcPr>
            <w:tcW w:w="801" w:type="pct"/>
          </w:tcPr>
          <w:p w:rsidR="008F29E1"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840314">
              <w:t>100%</w:t>
            </w:r>
          </w:p>
        </w:tc>
      </w:tr>
    </w:tbl>
    <w:p w:rsidR="00A815F5" w:rsidRDefault="00A815F5" w:rsidP="0068118A"/>
    <w:tbl>
      <w:tblPr>
        <w:tblStyle w:val="TablaGeneral"/>
        <w:tblW w:w="5090" w:type="pct"/>
        <w:tblLayout w:type="fixed"/>
        <w:tblLook w:val="00A0" w:firstRow="1" w:lastRow="0" w:firstColumn="1" w:lastColumn="0" w:noHBand="0" w:noVBand="0"/>
      </w:tblPr>
      <w:tblGrid>
        <w:gridCol w:w="1983"/>
        <w:gridCol w:w="2516"/>
        <w:gridCol w:w="1456"/>
        <w:gridCol w:w="848"/>
        <w:gridCol w:w="1277"/>
      </w:tblGrid>
      <w:tr w:rsidR="00A815F5" w:rsidRPr="009E7227" w:rsidTr="006F0A88">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AB27E8" w:rsidRDefault="00AB27E8" w:rsidP="00372A21">
            <w:pPr>
              <w:jc w:val="center"/>
              <w:rPr>
                <w:rFonts w:ascii="Montserrat SemiBold" w:hAnsi="Montserrat SemiBold"/>
                <w:b w:val="0"/>
              </w:rPr>
            </w:pPr>
            <w:r w:rsidRPr="00AB27E8">
              <w:rPr>
                <w:rFonts w:ascii="Montserrat SemiBold" w:hAnsi="Montserrat SemiBold"/>
                <w:b w:val="0"/>
              </w:rPr>
              <w:t>6. FOMENTAR ACTUACIONES PARA MEJORAR LA CALIDAD PERCIBIDA DE LOS USUARIOS</w:t>
            </w:r>
          </w:p>
        </w:tc>
      </w:tr>
      <w:tr w:rsidR="007374ED" w:rsidRPr="009E7227" w:rsidTr="006F0A88">
        <w:trPr>
          <w:cnfStyle w:val="100000000000" w:firstRow="1" w:lastRow="0" w:firstColumn="0" w:lastColumn="0" w:oddVBand="0" w:evenVBand="0" w:oddHBand="0" w:evenHBand="0" w:firstRowFirstColumn="0" w:firstRowLastColumn="0" w:lastRowFirstColumn="0" w:lastRowLastColumn="0"/>
          <w:cantSplit/>
          <w:trHeight w:val="480"/>
          <w:tblHeader/>
        </w:trPr>
        <w:tc>
          <w:tcPr>
            <w:cnfStyle w:val="001000000000" w:firstRow="0" w:lastRow="0" w:firstColumn="1" w:lastColumn="0" w:oddVBand="0" w:evenVBand="0" w:oddHBand="0" w:evenHBand="0" w:firstRowFirstColumn="0" w:firstRowLastColumn="0" w:lastRowFirstColumn="0" w:lastRowLastColumn="0"/>
            <w:tcW w:w="1227" w:type="pct"/>
            <w:shd w:val="clear" w:color="auto" w:fill="auto"/>
            <w:noWrap/>
            <w:hideMark/>
          </w:tcPr>
          <w:p w:rsidR="007374ED" w:rsidRPr="004A580C" w:rsidRDefault="007374ED" w:rsidP="007374ED">
            <w:pPr>
              <w:jc w:val="left"/>
              <w:rPr>
                <w:b w:val="0"/>
                <w:caps w:val="0"/>
                <w:color w:val="31849B" w:themeColor="accent5" w:themeShade="BF"/>
                <w:sz w:val="18"/>
              </w:rPr>
            </w:pPr>
            <w:r w:rsidRPr="004A580C">
              <w:rPr>
                <w:b w:val="0"/>
                <w:caps w:val="0"/>
                <w:color w:val="31849B" w:themeColor="accent5" w:themeShade="BF"/>
                <w:sz w:val="18"/>
              </w:rPr>
              <w:t>INDICADORES</w:t>
            </w:r>
          </w:p>
        </w:tc>
        <w:tc>
          <w:tcPr>
            <w:tcW w:w="1557" w:type="pct"/>
            <w:shd w:val="clear" w:color="auto" w:fill="auto"/>
            <w:hideMark/>
          </w:tcPr>
          <w:p w:rsidR="007374ED" w:rsidRPr="004A580C" w:rsidRDefault="004A580C" w:rsidP="007374ED">
            <w:pPr>
              <w:jc w:val="left"/>
              <w:cnfStyle w:val="100000000000" w:firstRow="1" w:lastRow="0" w:firstColumn="0" w:lastColumn="0" w:oddVBand="0" w:evenVBand="0" w:oddHBand="0" w:evenHBand="0" w:firstRowFirstColumn="0" w:firstRowLastColumn="0" w:lastRowFirstColumn="0" w:lastRowLastColumn="0"/>
              <w:rPr>
                <w:b w:val="0"/>
                <w:color w:val="7F7F7F" w:themeColor="text1" w:themeTint="80"/>
                <w:sz w:val="16"/>
              </w:rPr>
            </w:pPr>
            <w:r w:rsidRPr="004A580C">
              <w:rPr>
                <w:b w:val="0"/>
                <w:caps w:val="0"/>
                <w:color w:val="7F7F7F" w:themeColor="text1" w:themeTint="80"/>
                <w:sz w:val="18"/>
              </w:rPr>
              <w:t>Fórmula/meta</w:t>
            </w:r>
          </w:p>
        </w:tc>
        <w:tc>
          <w:tcPr>
            <w:cnfStyle w:val="000001000000" w:firstRow="0" w:lastRow="0" w:firstColumn="0" w:lastColumn="0" w:oddVBand="0" w:evenVBand="1" w:oddHBand="0" w:evenHBand="0" w:firstRowFirstColumn="0" w:firstRowLastColumn="0" w:lastRowFirstColumn="0" w:lastRowLastColumn="0"/>
            <w:tcW w:w="901" w:type="pct"/>
          </w:tcPr>
          <w:p w:rsidR="007374ED" w:rsidRPr="004A580C" w:rsidRDefault="002C6DB2" w:rsidP="006F0A88">
            <w:pPr>
              <w:jc w:val="center"/>
              <w:rPr>
                <w:b w:val="0"/>
                <w:color w:val="7F7F7F" w:themeColor="text1" w:themeTint="80"/>
                <w:sz w:val="16"/>
              </w:rPr>
            </w:pPr>
            <w:r w:rsidRPr="004A580C">
              <w:rPr>
                <w:b w:val="0"/>
                <w:color w:val="7F7F7F" w:themeColor="text1" w:themeTint="80"/>
                <w:sz w:val="16"/>
              </w:rPr>
              <w:t>H. VIRGEN DE LA POVEDA</w:t>
            </w:r>
          </w:p>
        </w:tc>
        <w:tc>
          <w:tcPr>
            <w:tcW w:w="525" w:type="pct"/>
            <w:shd w:val="clear" w:color="auto" w:fill="auto"/>
          </w:tcPr>
          <w:p w:rsidR="007374ED" w:rsidRPr="004A580C" w:rsidRDefault="004A580C" w:rsidP="006F0A88">
            <w:pPr>
              <w:jc w:val="center"/>
              <w:cnfStyle w:val="100000000000" w:firstRow="1" w:lastRow="0" w:firstColumn="0" w:lastColumn="0" w:oddVBand="0" w:evenVBand="0" w:oddHBand="0" w:evenHBand="0" w:firstRowFirstColumn="0" w:firstRowLastColumn="0" w:lastRowFirstColumn="0" w:lastRowLastColumn="0"/>
              <w:rPr>
                <w:b w:val="0"/>
                <w:color w:val="7F7F7F" w:themeColor="text1" w:themeTint="80"/>
                <w:sz w:val="16"/>
              </w:rPr>
            </w:pPr>
            <w:r w:rsidRPr="004A580C">
              <w:rPr>
                <w:b w:val="0"/>
                <w:caps w:val="0"/>
                <w:color w:val="7F7F7F" w:themeColor="text1" w:themeTint="80"/>
                <w:sz w:val="16"/>
              </w:rPr>
              <w:t>Grupo ME_PQ</w:t>
            </w:r>
          </w:p>
          <w:p w:rsidR="007374ED" w:rsidRPr="004A580C" w:rsidRDefault="004A580C" w:rsidP="006F0A88">
            <w:pPr>
              <w:jc w:val="center"/>
              <w:cnfStyle w:val="100000000000" w:firstRow="1" w:lastRow="0" w:firstColumn="0" w:lastColumn="0" w:oddVBand="0" w:evenVBand="0" w:oddHBand="0" w:evenHBand="0" w:firstRowFirstColumn="0" w:firstRowLastColumn="0" w:lastRowFirstColumn="0" w:lastRowLastColumn="0"/>
              <w:rPr>
                <w:b w:val="0"/>
                <w:color w:val="7F7F7F" w:themeColor="text1" w:themeTint="80"/>
                <w:sz w:val="16"/>
              </w:rPr>
            </w:pPr>
            <w:r w:rsidRPr="004A580C">
              <w:rPr>
                <w:b w:val="0"/>
                <w:caps w:val="0"/>
                <w:color w:val="7F7F7F" w:themeColor="text1" w:themeTint="80"/>
                <w:sz w:val="16"/>
              </w:rPr>
              <w:t>(media)</w:t>
            </w:r>
          </w:p>
        </w:tc>
        <w:tc>
          <w:tcPr>
            <w:cnfStyle w:val="000001000000" w:firstRow="0" w:lastRow="0" w:firstColumn="0" w:lastColumn="0" w:oddVBand="0" w:evenVBand="1" w:oddHBand="0" w:evenHBand="0" w:firstRowFirstColumn="0" w:firstRowLastColumn="0" w:lastRowFirstColumn="0" w:lastRowLastColumn="0"/>
            <w:tcW w:w="790" w:type="pct"/>
          </w:tcPr>
          <w:p w:rsidR="007374ED" w:rsidRPr="004A580C" w:rsidRDefault="007374ED" w:rsidP="006F0A88">
            <w:pPr>
              <w:jc w:val="center"/>
              <w:rPr>
                <w:b w:val="0"/>
                <w:color w:val="7F7F7F" w:themeColor="text1" w:themeTint="80"/>
                <w:sz w:val="16"/>
              </w:rPr>
            </w:pPr>
            <w:r w:rsidRPr="004A580C">
              <w:rPr>
                <w:b w:val="0"/>
                <w:color w:val="7F7F7F" w:themeColor="text1" w:themeTint="80"/>
                <w:sz w:val="16"/>
              </w:rPr>
              <w:t>GLOBAL</w:t>
            </w:r>
          </w:p>
          <w:p w:rsidR="007374ED" w:rsidRPr="004A580C" w:rsidRDefault="007374ED" w:rsidP="006F0A88">
            <w:pPr>
              <w:jc w:val="center"/>
              <w:rPr>
                <w:b w:val="0"/>
                <w:color w:val="7F7F7F" w:themeColor="text1" w:themeTint="80"/>
                <w:sz w:val="16"/>
              </w:rPr>
            </w:pPr>
            <w:r w:rsidRPr="004A580C">
              <w:rPr>
                <w:b w:val="0"/>
                <w:color w:val="7F7F7F" w:themeColor="text1" w:themeTint="80"/>
                <w:sz w:val="16"/>
              </w:rPr>
              <w:t>SERVICIO MADRILEÑO DE SALUD</w:t>
            </w:r>
          </w:p>
        </w:tc>
      </w:tr>
      <w:tr w:rsidR="00A815F5" w:rsidRPr="009E7227" w:rsidTr="006F0A88">
        <w:trPr>
          <w:trHeight w:val="634"/>
        </w:trPr>
        <w:tc>
          <w:tcPr>
            <w:cnfStyle w:val="001000000000" w:firstRow="0" w:lastRow="0" w:firstColumn="1" w:lastColumn="0" w:oddVBand="0" w:evenVBand="0" w:oddHBand="0" w:evenHBand="0" w:firstRowFirstColumn="0" w:firstRowLastColumn="0" w:lastRowFirstColumn="0" w:lastRowLastColumn="0"/>
            <w:tcW w:w="1227" w:type="pct"/>
            <w:vMerge w:val="restart"/>
          </w:tcPr>
          <w:p w:rsidR="00A815F5" w:rsidRPr="009E7D6D" w:rsidRDefault="00A815F5" w:rsidP="00A815F5">
            <w:pPr>
              <w:jc w:val="left"/>
            </w:pPr>
            <w:r w:rsidRPr="00A815F5">
              <w:t>DESPLIEGUE DE PROCESOS ORGANIZATIVOS PARA LA MEJORA DE LA CALIDAD PERCIBIDA</w:t>
            </w:r>
          </w:p>
        </w:tc>
        <w:tc>
          <w:tcPr>
            <w:tcW w:w="1557"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901" w:type="pct"/>
          </w:tcPr>
          <w:p w:rsidR="00A815F5" w:rsidRPr="00816940" w:rsidRDefault="008F29E1" w:rsidP="00805E5E">
            <w:pPr>
              <w:jc w:val="right"/>
            </w:pPr>
            <w:r>
              <w:t>1</w:t>
            </w:r>
          </w:p>
        </w:tc>
        <w:tc>
          <w:tcPr>
            <w:tcW w:w="525" w:type="pct"/>
          </w:tcPr>
          <w:p w:rsidR="00A815F5" w:rsidRPr="00816940" w:rsidRDefault="008F29E1" w:rsidP="00805E5E">
            <w:pPr>
              <w:jc w:val="right"/>
              <w:cnfStyle w:val="000000000000" w:firstRow="0" w:lastRow="0" w:firstColumn="0" w:lastColumn="0" w:oddVBand="0" w:evenVBand="0" w:oddHBand="0" w:evenHBand="0" w:firstRowFirstColumn="0" w:firstRowLastColumn="0" w:lastRowFirstColumn="0" w:lastRowLastColumn="0"/>
            </w:pPr>
            <w:r>
              <w:t>1,4</w:t>
            </w:r>
          </w:p>
        </w:tc>
        <w:tc>
          <w:tcPr>
            <w:cnfStyle w:val="000001000000" w:firstRow="0" w:lastRow="0" w:firstColumn="0" w:lastColumn="0" w:oddVBand="0" w:evenVBand="1" w:oddHBand="0" w:evenHBand="0" w:firstRowFirstColumn="0" w:firstRowLastColumn="0" w:lastRowFirstColumn="0" w:lastRowLastColumn="0"/>
            <w:tcW w:w="790" w:type="pct"/>
          </w:tcPr>
          <w:p w:rsidR="00A815F5" w:rsidRPr="00816940" w:rsidRDefault="008F29E1" w:rsidP="00805E5E">
            <w:pPr>
              <w:jc w:val="right"/>
            </w:pPr>
            <w:r>
              <w:t>3</w:t>
            </w:r>
          </w:p>
        </w:tc>
      </w:tr>
      <w:tr w:rsidR="00A815F5" w:rsidRPr="009E7227" w:rsidTr="006F0A88">
        <w:trPr>
          <w:trHeight w:val="567"/>
        </w:trPr>
        <w:tc>
          <w:tcPr>
            <w:cnfStyle w:val="001000000000" w:firstRow="0" w:lastRow="0" w:firstColumn="1" w:lastColumn="0" w:oddVBand="0" w:evenVBand="0" w:oddHBand="0" w:evenHBand="0" w:firstRowFirstColumn="0" w:firstRowLastColumn="0" w:lastRowFirstColumn="0" w:lastRowLastColumn="0"/>
            <w:tcW w:w="1227" w:type="pct"/>
            <w:vMerge/>
          </w:tcPr>
          <w:p w:rsidR="00A815F5" w:rsidRPr="009E7D6D" w:rsidRDefault="00A815F5" w:rsidP="00A815F5"/>
        </w:tc>
        <w:tc>
          <w:tcPr>
            <w:tcW w:w="1557" w:type="pct"/>
            <w:vAlign w:val="top"/>
          </w:tcPr>
          <w:p w:rsidR="00A815F5" w:rsidRPr="00816940" w:rsidRDefault="00A815F5" w:rsidP="006F0A88">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901" w:type="pct"/>
          </w:tcPr>
          <w:p w:rsidR="00A815F5" w:rsidRPr="00816940" w:rsidRDefault="008F29E1" w:rsidP="00805E5E">
            <w:pPr>
              <w:jc w:val="right"/>
            </w:pPr>
            <w:r>
              <w:t>por características del centro</w:t>
            </w:r>
          </w:p>
        </w:tc>
        <w:tc>
          <w:tcPr>
            <w:tcW w:w="525" w:type="pct"/>
          </w:tcPr>
          <w:p w:rsidR="00A815F5" w:rsidRPr="00816940" w:rsidRDefault="008F29E1" w:rsidP="00805E5E">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790" w:type="pct"/>
          </w:tcPr>
          <w:p w:rsidR="00A815F5" w:rsidRPr="00816940" w:rsidRDefault="008F29E1" w:rsidP="00805E5E">
            <w:pPr>
              <w:jc w:val="right"/>
            </w:pPr>
            <w:r>
              <w:t>93%</w:t>
            </w:r>
          </w:p>
        </w:tc>
      </w:tr>
      <w:tr w:rsidR="00A815F5" w:rsidRPr="009E7227" w:rsidTr="006F0A88">
        <w:trPr>
          <w:trHeight w:val="567"/>
        </w:trPr>
        <w:tc>
          <w:tcPr>
            <w:cnfStyle w:val="001000000000" w:firstRow="0" w:lastRow="0" w:firstColumn="1" w:lastColumn="0" w:oddVBand="0" w:evenVBand="0" w:oddHBand="0" w:evenHBand="0" w:firstRowFirstColumn="0" w:firstRowLastColumn="0" w:lastRowFirstColumn="0" w:lastRowLastColumn="0"/>
            <w:tcW w:w="1227" w:type="pct"/>
            <w:vMerge/>
          </w:tcPr>
          <w:p w:rsidR="00A815F5" w:rsidRPr="009E7D6D" w:rsidRDefault="00A815F5" w:rsidP="00A815F5"/>
        </w:tc>
        <w:tc>
          <w:tcPr>
            <w:tcW w:w="1557" w:type="pct"/>
            <w:vAlign w:val="top"/>
          </w:tcPr>
          <w:p w:rsidR="00A815F5" w:rsidRPr="00816940" w:rsidRDefault="00A815F5" w:rsidP="006F0A88">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901" w:type="pct"/>
          </w:tcPr>
          <w:p w:rsidR="00A815F5" w:rsidRPr="00816940" w:rsidRDefault="008F29E1" w:rsidP="00805E5E">
            <w:pPr>
              <w:jc w:val="right"/>
            </w:pPr>
            <w:r>
              <w:t>SÍ realizada</w:t>
            </w:r>
          </w:p>
        </w:tc>
        <w:tc>
          <w:tcPr>
            <w:tcW w:w="525" w:type="pct"/>
          </w:tcPr>
          <w:p w:rsidR="00A815F5" w:rsidRPr="00816940" w:rsidRDefault="008F29E1" w:rsidP="00805E5E">
            <w:pPr>
              <w:jc w:val="right"/>
              <w:cnfStyle w:val="000000000000" w:firstRow="0" w:lastRow="0" w:firstColumn="0" w:lastColumn="0" w:oddVBand="0" w:evenVBand="0" w:oddHBand="0" w:evenHBand="0" w:firstRowFirstColumn="0" w:firstRowLastColumn="0" w:lastRowFirstColumn="0" w:lastRowLastColumn="0"/>
            </w:pPr>
            <w:r>
              <w:t>88%</w:t>
            </w:r>
          </w:p>
        </w:tc>
        <w:tc>
          <w:tcPr>
            <w:cnfStyle w:val="000001000000" w:firstRow="0" w:lastRow="0" w:firstColumn="0" w:lastColumn="0" w:oddVBand="0" w:evenVBand="1" w:oddHBand="0" w:evenHBand="0" w:firstRowFirstColumn="0" w:firstRowLastColumn="0" w:lastRowFirstColumn="0" w:lastRowLastColumn="0"/>
            <w:tcW w:w="790" w:type="pct"/>
          </w:tcPr>
          <w:p w:rsidR="00A815F5" w:rsidRPr="00816940" w:rsidRDefault="008F29E1" w:rsidP="00805E5E">
            <w:pPr>
              <w:jc w:val="right"/>
            </w:pPr>
            <w:r>
              <w:t>88%</w:t>
            </w:r>
          </w:p>
        </w:tc>
      </w:tr>
      <w:tr w:rsidR="008F29E1" w:rsidRPr="009E7227" w:rsidTr="006F0A88">
        <w:trPr>
          <w:trHeight w:val="567"/>
        </w:trPr>
        <w:tc>
          <w:tcPr>
            <w:cnfStyle w:val="001000000000" w:firstRow="0" w:lastRow="0" w:firstColumn="1" w:lastColumn="0" w:oddVBand="0" w:evenVBand="0" w:oddHBand="0" w:evenHBand="0" w:firstRowFirstColumn="0" w:firstRowLastColumn="0" w:lastRowFirstColumn="0" w:lastRowLastColumn="0"/>
            <w:tcW w:w="1227" w:type="pct"/>
            <w:vMerge/>
          </w:tcPr>
          <w:p w:rsidR="008F29E1" w:rsidRPr="009E7D6D" w:rsidRDefault="008F29E1" w:rsidP="008F29E1"/>
        </w:tc>
        <w:tc>
          <w:tcPr>
            <w:tcW w:w="1557" w:type="pct"/>
            <w:vAlign w:val="top"/>
          </w:tcPr>
          <w:p w:rsidR="008F29E1" w:rsidRPr="00816940" w:rsidRDefault="008F29E1" w:rsidP="006F0A88">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901" w:type="pct"/>
          </w:tcPr>
          <w:p w:rsidR="008F29E1" w:rsidRDefault="008F29E1" w:rsidP="00805E5E">
            <w:pPr>
              <w:jc w:val="right"/>
            </w:pPr>
            <w:r w:rsidRPr="00A92305">
              <w:t>por características del centro</w:t>
            </w:r>
          </w:p>
        </w:tc>
        <w:tc>
          <w:tcPr>
            <w:tcW w:w="525" w:type="pct"/>
          </w:tcPr>
          <w:p w:rsidR="008F29E1" w:rsidRPr="00816940" w:rsidRDefault="008F29E1" w:rsidP="00805E5E">
            <w:pPr>
              <w:jc w:val="right"/>
              <w:cnfStyle w:val="000000000000" w:firstRow="0" w:lastRow="0" w:firstColumn="0" w:lastColumn="0" w:oddVBand="0" w:evenVBand="0" w:oddHBand="0" w:evenHBand="0" w:firstRowFirstColumn="0" w:firstRowLastColumn="0" w:lastRowFirstColumn="0" w:lastRowLastColumn="0"/>
            </w:pPr>
            <w:r>
              <w:t>No aplica</w:t>
            </w:r>
          </w:p>
        </w:tc>
        <w:tc>
          <w:tcPr>
            <w:cnfStyle w:val="000001000000" w:firstRow="0" w:lastRow="0" w:firstColumn="0" w:lastColumn="0" w:oddVBand="0" w:evenVBand="1" w:oddHBand="0" w:evenHBand="0" w:firstRowFirstColumn="0" w:firstRowLastColumn="0" w:lastRowFirstColumn="0" w:lastRowLastColumn="0"/>
            <w:tcW w:w="790" w:type="pct"/>
          </w:tcPr>
          <w:p w:rsidR="008F29E1" w:rsidRPr="00816940" w:rsidRDefault="008F29E1" w:rsidP="00805E5E">
            <w:pPr>
              <w:jc w:val="right"/>
            </w:pPr>
            <w:r>
              <w:t>85%</w:t>
            </w:r>
          </w:p>
        </w:tc>
      </w:tr>
      <w:tr w:rsidR="008F29E1" w:rsidRPr="009E7227" w:rsidTr="006F0A88">
        <w:trPr>
          <w:trHeight w:val="567"/>
        </w:trPr>
        <w:tc>
          <w:tcPr>
            <w:cnfStyle w:val="001000000000" w:firstRow="0" w:lastRow="0" w:firstColumn="1" w:lastColumn="0" w:oddVBand="0" w:evenVBand="0" w:oddHBand="0" w:evenHBand="0" w:firstRowFirstColumn="0" w:firstRowLastColumn="0" w:lastRowFirstColumn="0" w:lastRowLastColumn="0"/>
            <w:tcW w:w="1227" w:type="pct"/>
            <w:vMerge/>
          </w:tcPr>
          <w:p w:rsidR="008F29E1" w:rsidRPr="009E7D6D" w:rsidRDefault="008F29E1" w:rsidP="008F29E1"/>
        </w:tc>
        <w:tc>
          <w:tcPr>
            <w:tcW w:w="1557" w:type="pct"/>
            <w:vAlign w:val="top"/>
          </w:tcPr>
          <w:p w:rsidR="008F29E1" w:rsidRPr="00816940" w:rsidRDefault="008F29E1" w:rsidP="006F0A88">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901" w:type="pct"/>
          </w:tcPr>
          <w:p w:rsidR="008F29E1" w:rsidRDefault="008F29E1" w:rsidP="00805E5E">
            <w:pPr>
              <w:jc w:val="right"/>
            </w:pPr>
            <w:r w:rsidRPr="00A92305">
              <w:t>por características del centro</w:t>
            </w:r>
          </w:p>
        </w:tc>
        <w:tc>
          <w:tcPr>
            <w:tcW w:w="525" w:type="pct"/>
          </w:tcPr>
          <w:p w:rsidR="008F29E1" w:rsidRPr="00816940" w:rsidRDefault="008F29E1" w:rsidP="00805E5E">
            <w:pPr>
              <w:jc w:val="right"/>
              <w:cnfStyle w:val="000000000000" w:firstRow="0" w:lastRow="0" w:firstColumn="0" w:lastColumn="0" w:oddVBand="0" w:evenVBand="0" w:oddHBand="0" w:evenHBand="0" w:firstRowFirstColumn="0" w:firstRowLastColumn="0" w:lastRowFirstColumn="0" w:lastRowLastColumn="0"/>
            </w:pPr>
            <w:r>
              <w:t>No aplica</w:t>
            </w:r>
          </w:p>
        </w:tc>
        <w:tc>
          <w:tcPr>
            <w:cnfStyle w:val="000001000000" w:firstRow="0" w:lastRow="0" w:firstColumn="0" w:lastColumn="0" w:oddVBand="0" w:evenVBand="1" w:oddHBand="0" w:evenHBand="0" w:firstRowFirstColumn="0" w:firstRowLastColumn="0" w:lastRowFirstColumn="0" w:lastRowLastColumn="0"/>
            <w:tcW w:w="790" w:type="pct"/>
          </w:tcPr>
          <w:p w:rsidR="008F29E1" w:rsidRPr="00816940" w:rsidRDefault="008F29E1" w:rsidP="00805E5E">
            <w:pPr>
              <w:jc w:val="right"/>
            </w:pPr>
            <w:r>
              <w:t>75%</w:t>
            </w:r>
          </w:p>
        </w:tc>
      </w:tr>
      <w:tr w:rsidR="00A815F5" w:rsidRPr="009E7227" w:rsidTr="006F0A88">
        <w:trPr>
          <w:trHeight w:val="567"/>
        </w:trPr>
        <w:tc>
          <w:tcPr>
            <w:cnfStyle w:val="001000000000" w:firstRow="0" w:lastRow="0" w:firstColumn="1" w:lastColumn="0" w:oddVBand="0" w:evenVBand="0" w:oddHBand="0" w:evenHBand="0" w:firstRowFirstColumn="0" w:firstRowLastColumn="0" w:lastRowFirstColumn="0" w:lastRowLastColumn="0"/>
            <w:tcW w:w="1227" w:type="pct"/>
            <w:vMerge/>
          </w:tcPr>
          <w:p w:rsidR="00A815F5" w:rsidRPr="009E7D6D" w:rsidRDefault="00A815F5" w:rsidP="00A815F5"/>
        </w:tc>
        <w:tc>
          <w:tcPr>
            <w:tcW w:w="1557" w:type="pct"/>
            <w:vAlign w:val="top"/>
          </w:tcPr>
          <w:p w:rsidR="00A815F5" w:rsidRPr="00816940" w:rsidRDefault="00A815F5" w:rsidP="006F0A88">
            <w:pPr>
              <w:jc w:val="left"/>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901" w:type="pct"/>
          </w:tcPr>
          <w:p w:rsidR="00A815F5" w:rsidRPr="00816940" w:rsidRDefault="008F29E1" w:rsidP="00805E5E">
            <w:pPr>
              <w:jc w:val="right"/>
            </w:pPr>
            <w:r>
              <w:t>SÍ</w:t>
            </w:r>
          </w:p>
        </w:tc>
        <w:tc>
          <w:tcPr>
            <w:tcW w:w="525" w:type="pct"/>
          </w:tcPr>
          <w:p w:rsidR="00A815F5" w:rsidRPr="00816940" w:rsidRDefault="008F29E1" w:rsidP="00805E5E">
            <w:pPr>
              <w:jc w:val="right"/>
              <w:cnfStyle w:val="000000000000" w:firstRow="0" w:lastRow="0" w:firstColumn="0" w:lastColumn="0" w:oddVBand="0" w:evenVBand="0" w:oddHBand="0" w:evenHBand="0" w:firstRowFirstColumn="0" w:firstRowLastColumn="0" w:lastRowFirstColumn="0" w:lastRowLastColumn="0"/>
            </w:pPr>
            <w:r>
              <w:t>75%</w:t>
            </w:r>
          </w:p>
        </w:tc>
        <w:tc>
          <w:tcPr>
            <w:cnfStyle w:val="000001000000" w:firstRow="0" w:lastRow="0" w:firstColumn="0" w:lastColumn="0" w:oddVBand="0" w:evenVBand="1" w:oddHBand="0" w:evenHBand="0" w:firstRowFirstColumn="0" w:firstRowLastColumn="0" w:lastRowFirstColumn="0" w:lastRowLastColumn="0"/>
            <w:tcW w:w="790" w:type="pct"/>
          </w:tcPr>
          <w:p w:rsidR="00A815F5" w:rsidRPr="00816940" w:rsidRDefault="008F29E1" w:rsidP="00805E5E">
            <w:pPr>
              <w:jc w:val="right"/>
            </w:pPr>
            <w:r>
              <w:t>85%</w:t>
            </w:r>
          </w:p>
        </w:tc>
      </w:tr>
      <w:tr w:rsidR="00A815F5" w:rsidRPr="009E7227" w:rsidTr="006F0A88">
        <w:trPr>
          <w:trHeight w:val="567"/>
        </w:trPr>
        <w:tc>
          <w:tcPr>
            <w:cnfStyle w:val="001000000000" w:firstRow="0" w:lastRow="0" w:firstColumn="1" w:lastColumn="0" w:oddVBand="0" w:evenVBand="0" w:oddHBand="0" w:evenHBand="0" w:firstRowFirstColumn="0" w:firstRowLastColumn="0" w:lastRowFirstColumn="0" w:lastRowLastColumn="0"/>
            <w:tcW w:w="1227" w:type="pct"/>
            <w:vMerge/>
          </w:tcPr>
          <w:p w:rsidR="00A815F5" w:rsidRPr="009E7D6D" w:rsidRDefault="00A815F5" w:rsidP="00A815F5"/>
        </w:tc>
        <w:tc>
          <w:tcPr>
            <w:tcW w:w="1557" w:type="pct"/>
            <w:vAlign w:val="top"/>
          </w:tcPr>
          <w:p w:rsidR="00A815F5" w:rsidRPr="00816940" w:rsidRDefault="00A815F5" w:rsidP="006F0A88">
            <w:pPr>
              <w:jc w:val="left"/>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901" w:type="pct"/>
          </w:tcPr>
          <w:p w:rsidR="00A815F5" w:rsidRPr="00816940" w:rsidRDefault="008F29E1" w:rsidP="00805E5E">
            <w:pPr>
              <w:jc w:val="right"/>
            </w:pPr>
            <w:r>
              <w:t>NO</w:t>
            </w:r>
          </w:p>
        </w:tc>
        <w:tc>
          <w:tcPr>
            <w:tcW w:w="525" w:type="pct"/>
          </w:tcPr>
          <w:p w:rsidR="00A815F5" w:rsidRPr="00816940" w:rsidRDefault="008F29E1" w:rsidP="00805E5E">
            <w:pPr>
              <w:jc w:val="right"/>
              <w:cnfStyle w:val="000000000000" w:firstRow="0" w:lastRow="0" w:firstColumn="0" w:lastColumn="0" w:oddVBand="0" w:evenVBand="0" w:oddHBand="0" w:evenHBand="0" w:firstRowFirstColumn="0" w:firstRowLastColumn="0" w:lastRowFirstColumn="0" w:lastRowLastColumn="0"/>
            </w:pPr>
            <w:r>
              <w:t>60%</w:t>
            </w:r>
          </w:p>
        </w:tc>
        <w:tc>
          <w:tcPr>
            <w:cnfStyle w:val="000001000000" w:firstRow="0" w:lastRow="0" w:firstColumn="0" w:lastColumn="0" w:oddVBand="0" w:evenVBand="1" w:oddHBand="0" w:evenHBand="0" w:firstRowFirstColumn="0" w:firstRowLastColumn="0" w:lastRowFirstColumn="0" w:lastRowLastColumn="0"/>
            <w:tcW w:w="790" w:type="pct"/>
          </w:tcPr>
          <w:p w:rsidR="00A815F5" w:rsidRPr="00816940" w:rsidRDefault="008F29E1" w:rsidP="00805E5E">
            <w:pPr>
              <w:jc w:val="right"/>
            </w:pPr>
            <w:r>
              <w:t>35%</w:t>
            </w:r>
          </w:p>
        </w:tc>
      </w:tr>
      <w:tr w:rsidR="00A815F5" w:rsidRPr="009E7227" w:rsidTr="006F0A88">
        <w:trPr>
          <w:trHeight w:val="567"/>
        </w:trPr>
        <w:tc>
          <w:tcPr>
            <w:cnfStyle w:val="001000000000" w:firstRow="0" w:lastRow="0" w:firstColumn="1" w:lastColumn="0" w:oddVBand="0" w:evenVBand="0" w:oddHBand="0" w:evenHBand="0" w:firstRowFirstColumn="0" w:firstRowLastColumn="0" w:lastRowFirstColumn="0" w:lastRowLastColumn="0"/>
            <w:tcW w:w="1227" w:type="pct"/>
            <w:vMerge/>
          </w:tcPr>
          <w:p w:rsidR="00A815F5" w:rsidRPr="009E7D6D" w:rsidRDefault="00A815F5" w:rsidP="00A815F5"/>
        </w:tc>
        <w:tc>
          <w:tcPr>
            <w:tcW w:w="1557" w:type="pct"/>
            <w:vAlign w:val="top"/>
          </w:tcPr>
          <w:p w:rsidR="00A815F5" w:rsidRPr="00BB7697" w:rsidRDefault="00A815F5" w:rsidP="006F0A88">
            <w:pPr>
              <w:jc w:val="left"/>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901" w:type="pct"/>
          </w:tcPr>
          <w:p w:rsidR="00A815F5" w:rsidRPr="00BB7697" w:rsidRDefault="008F29E1" w:rsidP="00805E5E">
            <w:pPr>
              <w:jc w:val="right"/>
            </w:pPr>
            <w:r>
              <w:t>SÍ</w:t>
            </w:r>
          </w:p>
        </w:tc>
        <w:tc>
          <w:tcPr>
            <w:tcW w:w="525" w:type="pct"/>
          </w:tcPr>
          <w:p w:rsidR="00A815F5" w:rsidRPr="00BB7697" w:rsidRDefault="008F29E1" w:rsidP="00805E5E">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790" w:type="pct"/>
          </w:tcPr>
          <w:p w:rsidR="00A815F5" w:rsidRDefault="008F29E1" w:rsidP="00805E5E">
            <w:pPr>
              <w:jc w:val="right"/>
            </w:pPr>
            <w:r>
              <w:t>100%</w:t>
            </w:r>
          </w:p>
        </w:tc>
      </w:tr>
      <w:tr w:rsidR="00A815F5" w:rsidRPr="006A39F4" w:rsidTr="006F0A88">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A815F5" w:rsidRPr="006A39F4" w:rsidRDefault="00A815F5" w:rsidP="008A626B">
            <w:pPr>
              <w:jc w:val="center"/>
              <w:rPr>
                <w:rFonts w:ascii="Montserrat SemiBold" w:hAnsi="Montserrat SemiBold"/>
                <w:color w:val="595959" w:themeColor="text1" w:themeTint="A6"/>
                <w:sz w:val="20"/>
              </w:rPr>
            </w:pPr>
            <w:r w:rsidRPr="00A815F5">
              <w:rPr>
                <w:rFonts w:ascii="Montserrat SemiBold" w:hAnsi="Montserrat SemiBold"/>
                <w:color w:val="595959" w:themeColor="text1" w:themeTint="A6"/>
                <w:sz w:val="20"/>
              </w:rPr>
              <w:t>7. REVISAR Y MEJORAR LOS RESULTADOS CLAVE DE LA ORGANIZACIÓN</w:t>
            </w:r>
            <w:r w:rsidR="008A626B" w:rsidRPr="008A626B">
              <w:rPr>
                <w:rFonts w:ascii="Montserrat SemiBold" w:hAnsi="Montserrat SemiBold"/>
                <w:color w:val="595959" w:themeColor="text1" w:themeTint="A6"/>
                <w:sz w:val="20"/>
                <w:vertAlign w:val="superscript"/>
              </w:rPr>
              <w:t>1</w:t>
            </w:r>
            <w:r w:rsidRPr="00A815F5">
              <w:rPr>
                <w:rFonts w:ascii="Montserrat SemiBold" w:hAnsi="Montserrat SemiBold"/>
                <w:color w:val="595959" w:themeColor="text1" w:themeTint="A6"/>
                <w:sz w:val="20"/>
              </w:rPr>
              <w:t xml:space="preserve"> </w:t>
            </w:r>
          </w:p>
        </w:tc>
      </w:tr>
    </w:tbl>
    <w:p w:rsidR="00F004AB" w:rsidRDefault="006F0A88" w:rsidP="006F0A88">
      <w:pPr>
        <w:pStyle w:val="Piedetabla"/>
      </w:pPr>
      <w:r w:rsidRPr="008A626B">
        <w:rPr>
          <w:vertAlign w:val="superscript"/>
        </w:rPr>
        <w:t>1</w:t>
      </w:r>
      <w:r w:rsidRPr="008A626B">
        <w:t xml:space="preserve"> </w:t>
      </w:r>
      <w:r>
        <w:t>O</w:t>
      </w:r>
      <w:r w:rsidRPr="00A815F5">
        <w:t xml:space="preserve">bjetivo no aplicable por el retraso en la publicación del </w:t>
      </w:r>
      <w:r>
        <w:t>O</w:t>
      </w:r>
      <w:r w:rsidRPr="00A815F5">
        <w:t>bservatorio</w:t>
      </w:r>
      <w:r>
        <w:t xml:space="preserve"> de Resultados,</w:t>
      </w:r>
      <w:r w:rsidRPr="00A815F5">
        <w:t xml:space="preserve"> </w:t>
      </w:r>
      <w:r>
        <w:t>a fecha de evaluación.</w:t>
      </w:r>
    </w:p>
    <w:p w:rsidR="006F0A88" w:rsidRDefault="006F0A88" w:rsidP="006F0A88">
      <w:pPr>
        <w:pStyle w:val="Piedetabla"/>
        <w:rPr>
          <w:rFonts w:cs="Arial"/>
          <w:color w:val="000080"/>
          <w:sz w:val="28"/>
        </w:rPr>
      </w:pP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A815F5" w:rsidRPr="009E7227" w:rsidTr="006F0A88">
        <w:trPr>
          <w:cnfStyle w:val="100000000000" w:firstRow="1" w:lastRow="0" w:firstColumn="0" w:lastColumn="0" w:oddVBand="0" w:evenVBand="0" w:oddHBand="0" w:evenHBand="0" w:firstRowFirstColumn="0" w:firstRowLastColumn="0" w:lastRowFirstColumn="0" w:lastRowLastColumn="0"/>
          <w:cantSplit/>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6C4CAE" w:rsidRDefault="00A815F5" w:rsidP="00372A21">
            <w:pPr>
              <w:jc w:val="center"/>
              <w:rPr>
                <w:rFonts w:ascii="Montserrat SemiBold" w:hAnsi="Montserrat SemiBold"/>
                <w:b w:val="0"/>
                <w:color w:val="FFFFFF" w:themeColor="background1"/>
              </w:rPr>
            </w:pPr>
            <w:bookmarkStart w:id="90" w:name="_Toc74228264"/>
            <w:bookmarkStart w:id="91" w:name="_Toc75343961"/>
            <w:r w:rsidRPr="00A815F5">
              <w:rPr>
                <w:rFonts w:ascii="Montserrat SemiBold" w:hAnsi="Montserrat SemiBold"/>
                <w:b w:val="0"/>
              </w:rPr>
              <w:t>8. Promover  y desplegar el marco de reconocimiento de la Responsabilidad Social en las Gerencias</w:t>
            </w:r>
          </w:p>
        </w:tc>
      </w:tr>
      <w:tr w:rsidR="007374ED" w:rsidRPr="009E7227" w:rsidTr="006F0A88">
        <w:trPr>
          <w:cantSplit/>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rsidR="007374ED" w:rsidRPr="009E7227" w:rsidRDefault="007374ED" w:rsidP="007374ED">
            <w:pPr>
              <w:jc w:val="left"/>
              <w:rPr>
                <w:szCs w:val="18"/>
              </w:rPr>
            </w:pPr>
            <w:r w:rsidRPr="009E7227">
              <w:t>INDICADORES</w:t>
            </w:r>
            <w:r w:rsidRPr="009E7227">
              <w:rPr>
                <w:szCs w:val="18"/>
              </w:rPr>
              <w:br w:type="page"/>
            </w:r>
          </w:p>
        </w:tc>
        <w:tc>
          <w:tcPr>
            <w:tcW w:w="1610" w:type="pct"/>
            <w:hideMark/>
          </w:tcPr>
          <w:p w:rsidR="007374ED" w:rsidRPr="009E7227" w:rsidRDefault="007374ED" w:rsidP="007374ED">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7374ED" w:rsidRPr="007374ED" w:rsidRDefault="002C6DB2" w:rsidP="006F0A88">
            <w:pPr>
              <w:jc w:val="center"/>
              <w:cnfStyle w:val="000000000000" w:firstRow="0" w:lastRow="0" w:firstColumn="0" w:lastColumn="0" w:oddVBand="0" w:evenVBand="0" w:oddHBand="0" w:evenHBand="0" w:firstRowFirstColumn="0" w:firstRowLastColumn="0" w:lastRowFirstColumn="0" w:lastRowLastColumn="0"/>
            </w:pPr>
            <w:r w:rsidRPr="007374ED">
              <w:t xml:space="preserve">H. </w:t>
            </w:r>
            <w:r>
              <w:t>VIRGEN DE LA POVEDA</w:t>
            </w:r>
          </w:p>
        </w:tc>
        <w:tc>
          <w:tcPr>
            <w:tcW w:w="626" w:type="pct"/>
          </w:tcPr>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(media)</w:t>
            </w:r>
          </w:p>
        </w:tc>
        <w:tc>
          <w:tcPr>
            <w:tcW w:w="802" w:type="pct"/>
            <w:shd w:val="clear" w:color="auto" w:fill="EBF6F9"/>
          </w:tcPr>
          <w:p w:rsidR="007374ED" w:rsidRPr="009E7227"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9E7227">
              <w:t>GLOBAL</w:t>
            </w:r>
          </w:p>
          <w:p w:rsidR="007374ED" w:rsidRPr="009E7227" w:rsidRDefault="007374ED" w:rsidP="006F0A88">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8F29E1" w:rsidRPr="009E7227" w:rsidTr="006F0A88">
        <w:trPr>
          <w:cantSplit/>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8F29E1" w:rsidRPr="00D7245D" w:rsidRDefault="008F29E1" w:rsidP="008F29E1">
            <w:pPr>
              <w:jc w:val="left"/>
            </w:pPr>
            <w:r w:rsidRPr="00A815F5">
              <w:t>DESPLIEGUE DE ACTUACIONES PARA LA PROMOCIÓN DE LA RSS</w:t>
            </w:r>
          </w:p>
        </w:tc>
        <w:tc>
          <w:tcPr>
            <w:tcW w:w="1610" w:type="pct"/>
            <w:vAlign w:val="top"/>
          </w:tcPr>
          <w:p w:rsidR="008F29E1" w:rsidRPr="004D4D9E" w:rsidRDefault="008F29E1" w:rsidP="008F29E1">
            <w:pPr>
              <w:cnfStyle w:val="000000000000" w:firstRow="0" w:lastRow="0" w:firstColumn="0" w:lastColumn="0" w:oddVBand="0" w:evenVBand="0" w:oddHBand="0" w:evenHBand="0" w:firstRowFirstColumn="0" w:firstRowLastColumn="0" w:lastRowFirstColumn="0" w:lastRowLastColumn="0"/>
            </w:pPr>
            <w:r w:rsidRPr="004D4D9E">
              <w:t>Revisado informe (si/no)</w:t>
            </w:r>
          </w:p>
        </w:tc>
        <w:tc>
          <w:tcPr>
            <w:tcW w:w="714" w:type="pct"/>
            <w:shd w:val="clear" w:color="auto" w:fill="EBF6F9"/>
          </w:tcPr>
          <w:p w:rsidR="008F29E1" w:rsidRPr="004D4D9E"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4D4D9E">
              <w:t>SÍ</w:t>
            </w:r>
          </w:p>
        </w:tc>
        <w:tc>
          <w:tcPr>
            <w:tcW w:w="626" w:type="pct"/>
          </w:tcPr>
          <w:p w:rsidR="008F29E1" w:rsidRPr="004D4D9E"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4D4D9E">
              <w:t>80%</w:t>
            </w:r>
          </w:p>
        </w:tc>
        <w:tc>
          <w:tcPr>
            <w:tcW w:w="802" w:type="pct"/>
            <w:shd w:val="clear" w:color="auto" w:fill="EBF6F9"/>
          </w:tcPr>
          <w:p w:rsidR="008F29E1" w:rsidRPr="004D4D9E"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4D4D9E">
              <w:t>94%</w:t>
            </w:r>
          </w:p>
        </w:tc>
      </w:tr>
      <w:tr w:rsidR="008F29E1" w:rsidRPr="009E7227" w:rsidTr="006F0A88">
        <w:trPr>
          <w:cantSplit/>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8F29E1" w:rsidRPr="009E7227" w:rsidRDefault="008F29E1" w:rsidP="008F29E1">
            <w:pPr>
              <w:jc w:val="left"/>
            </w:pPr>
          </w:p>
        </w:tc>
        <w:tc>
          <w:tcPr>
            <w:tcW w:w="1610" w:type="pct"/>
            <w:vAlign w:val="top"/>
          </w:tcPr>
          <w:p w:rsidR="008F29E1" w:rsidRPr="004D4D9E" w:rsidRDefault="008F29E1" w:rsidP="006F0A88">
            <w:pPr>
              <w:jc w:val="left"/>
              <w:cnfStyle w:val="000000000000" w:firstRow="0" w:lastRow="0" w:firstColumn="0" w:lastColumn="0" w:oddVBand="0" w:evenVBand="0" w:oddHBand="0" w:evenHBand="0" w:firstRowFirstColumn="0" w:firstRowLastColumn="0" w:lastRowFirstColumn="0" w:lastRowLastColumn="0"/>
            </w:pPr>
            <w:r w:rsidRPr="004D4D9E">
              <w:t xml:space="preserve">Identificadas áreas de mejora (si/no) </w:t>
            </w:r>
          </w:p>
        </w:tc>
        <w:tc>
          <w:tcPr>
            <w:tcW w:w="714" w:type="pct"/>
            <w:shd w:val="clear" w:color="auto" w:fill="EBF6F9"/>
          </w:tcPr>
          <w:p w:rsidR="008F29E1" w:rsidRPr="004D4D9E"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4D4D9E">
              <w:t>SÍ</w:t>
            </w:r>
          </w:p>
        </w:tc>
        <w:tc>
          <w:tcPr>
            <w:tcW w:w="626" w:type="pct"/>
          </w:tcPr>
          <w:p w:rsidR="008F29E1" w:rsidRPr="004D4D9E"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4D4D9E">
              <w:t>80%</w:t>
            </w:r>
          </w:p>
        </w:tc>
        <w:tc>
          <w:tcPr>
            <w:tcW w:w="802" w:type="pct"/>
          </w:tcPr>
          <w:p w:rsidR="008F29E1"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4D4D9E">
              <w:t>94%</w:t>
            </w:r>
          </w:p>
        </w:tc>
      </w:tr>
    </w:tbl>
    <w:p w:rsidR="00713D1B" w:rsidRDefault="00713D1B">
      <w:pPr>
        <w:spacing w:before="0" w:line="240" w:lineRule="auto"/>
        <w:jc w:val="left"/>
      </w:pPr>
    </w:p>
    <w:p w:rsidR="00713D1B" w:rsidRDefault="00713D1B">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9E722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6C4CAE" w:rsidRDefault="00372A21" w:rsidP="00372A21">
            <w:pPr>
              <w:jc w:val="center"/>
              <w:rPr>
                <w:rFonts w:ascii="Montserrat SemiBold" w:hAnsi="Montserrat SemiBold"/>
                <w:b w:val="0"/>
              </w:rPr>
            </w:pPr>
            <w:r w:rsidRPr="00372A21">
              <w:rPr>
                <w:rFonts w:ascii="Montserrat SemiBold" w:hAnsi="Montserrat SemiBold"/>
                <w:b w:val="0"/>
              </w:rPr>
              <w:t>9. Fomentar actuaciones para la mejora de la atención al dolor</w:t>
            </w:r>
          </w:p>
        </w:tc>
      </w:tr>
      <w:tr w:rsidR="007374ED" w:rsidRPr="009E7227" w:rsidTr="00AB27E8">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7374ED" w:rsidRPr="009E7227" w:rsidRDefault="007374ED" w:rsidP="007374ED">
            <w:pPr>
              <w:jc w:val="left"/>
            </w:pPr>
            <w:r w:rsidRPr="009E7227">
              <w:t>INDICADORES</w:t>
            </w:r>
          </w:p>
        </w:tc>
        <w:tc>
          <w:tcPr>
            <w:tcW w:w="1585" w:type="pct"/>
            <w:hideMark/>
          </w:tcPr>
          <w:p w:rsidR="007374ED" w:rsidRPr="009E7227" w:rsidRDefault="007374ED" w:rsidP="006F0A88">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7374ED" w:rsidRPr="007374ED" w:rsidRDefault="002C6DB2" w:rsidP="006F0A88">
            <w:pPr>
              <w:jc w:val="center"/>
            </w:pPr>
            <w:r w:rsidRPr="007374ED">
              <w:t xml:space="preserve">H. </w:t>
            </w:r>
            <w:r>
              <w:t>VIRGEN DE LA POVEDA</w:t>
            </w:r>
          </w:p>
        </w:tc>
        <w:tc>
          <w:tcPr>
            <w:tcW w:w="611" w:type="pct"/>
          </w:tcPr>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803" w:type="pct"/>
          </w:tcPr>
          <w:p w:rsidR="007374ED" w:rsidRPr="009E7227" w:rsidRDefault="007374ED" w:rsidP="006F0A88">
            <w:pPr>
              <w:jc w:val="center"/>
            </w:pPr>
            <w:r w:rsidRPr="009E7227">
              <w:t>GLOBAL</w:t>
            </w:r>
          </w:p>
          <w:p w:rsidR="007374ED" w:rsidRPr="009E7227" w:rsidRDefault="007374ED" w:rsidP="006F0A88">
            <w:pPr>
              <w:jc w:val="center"/>
            </w:pPr>
            <w:r>
              <w:t>SERVICIO MADRILEÑO DE SALUD</w:t>
            </w:r>
          </w:p>
        </w:tc>
      </w:tr>
      <w:tr w:rsidR="008F29E1" w:rsidRPr="009E7227" w:rsidTr="00805E5E">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8F29E1" w:rsidRPr="009E7D6D" w:rsidRDefault="008F29E1" w:rsidP="008F29E1">
            <w:pPr>
              <w:jc w:val="left"/>
            </w:pPr>
            <w:r w:rsidRPr="00372A21">
              <w:t>DESPLIEGUE DE PROCESOS ORGANIZATIVOS PARA LA MEJORA DE LA ATENCIÓN AL DOLOR</w:t>
            </w:r>
          </w:p>
        </w:tc>
        <w:tc>
          <w:tcPr>
            <w:tcW w:w="1585" w:type="pct"/>
            <w:vAlign w:val="top"/>
          </w:tcPr>
          <w:p w:rsidR="008F29E1" w:rsidRPr="005F0A09" w:rsidRDefault="008F29E1" w:rsidP="006F0A88">
            <w:pPr>
              <w:jc w:val="left"/>
              <w:cnfStyle w:val="000000000000" w:firstRow="0" w:lastRow="0" w:firstColumn="0" w:lastColumn="0" w:oddVBand="0" w:evenVBand="0" w:oddHBand="0" w:evenHBand="0" w:firstRowFirstColumn="0" w:firstRowLastColumn="0" w:lastRowFirstColumn="0" w:lastRowLastColumn="0"/>
            </w:pPr>
            <w:r w:rsidRPr="005F0A09">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rsidR="008F29E1" w:rsidRPr="005F0A09" w:rsidRDefault="008F29E1" w:rsidP="00805E5E">
            <w:pPr>
              <w:jc w:val="right"/>
            </w:pPr>
            <w:r w:rsidRPr="005F0A09">
              <w:t>1</w:t>
            </w:r>
          </w:p>
        </w:tc>
        <w:tc>
          <w:tcPr>
            <w:tcW w:w="611" w:type="pct"/>
          </w:tcPr>
          <w:p w:rsidR="008F29E1" w:rsidRPr="005F0A09"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5F0A09">
              <w:t>0,6</w:t>
            </w:r>
          </w:p>
        </w:tc>
        <w:tc>
          <w:tcPr>
            <w:cnfStyle w:val="000001000000" w:firstRow="0" w:lastRow="0" w:firstColumn="0" w:lastColumn="0" w:oddVBand="0" w:evenVBand="1" w:oddHBand="0" w:evenHBand="0" w:firstRowFirstColumn="0" w:firstRowLastColumn="0" w:lastRowFirstColumn="0" w:lastRowLastColumn="0"/>
            <w:tcW w:w="803" w:type="pct"/>
          </w:tcPr>
          <w:p w:rsidR="008F29E1" w:rsidRPr="005F0A09" w:rsidRDefault="008F29E1" w:rsidP="00805E5E">
            <w:pPr>
              <w:jc w:val="right"/>
            </w:pPr>
            <w:r w:rsidRPr="005F0A09">
              <w:t>2</w:t>
            </w:r>
          </w:p>
        </w:tc>
      </w:tr>
      <w:tr w:rsidR="008F29E1" w:rsidRPr="009E7227" w:rsidTr="00805E5E">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8F29E1" w:rsidRPr="009E7D6D" w:rsidRDefault="008F29E1" w:rsidP="008F29E1"/>
        </w:tc>
        <w:tc>
          <w:tcPr>
            <w:tcW w:w="1585" w:type="pct"/>
            <w:vAlign w:val="top"/>
          </w:tcPr>
          <w:p w:rsidR="008F29E1" w:rsidRPr="005F0A09" w:rsidRDefault="008F29E1" w:rsidP="006F0A88">
            <w:pPr>
              <w:jc w:val="left"/>
              <w:cnfStyle w:val="000000000000" w:firstRow="0" w:lastRow="0" w:firstColumn="0" w:lastColumn="0" w:oddVBand="0" w:evenVBand="0" w:oddHBand="0" w:evenHBand="0" w:firstRowFirstColumn="0" w:firstRowLastColumn="0" w:lastRowFirstColumn="0" w:lastRowLastColumn="0"/>
            </w:pPr>
            <w:r w:rsidRPr="005F0A09">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rsidR="008F29E1" w:rsidRPr="005F0A09" w:rsidRDefault="008F29E1" w:rsidP="00805E5E">
            <w:pPr>
              <w:jc w:val="right"/>
            </w:pPr>
            <w:r w:rsidRPr="005F0A09">
              <w:t>NO</w:t>
            </w:r>
          </w:p>
        </w:tc>
        <w:tc>
          <w:tcPr>
            <w:tcW w:w="611" w:type="pct"/>
          </w:tcPr>
          <w:p w:rsidR="008F29E1" w:rsidRPr="005F0A09"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5F0A09">
              <w:t>20%</w:t>
            </w:r>
          </w:p>
        </w:tc>
        <w:tc>
          <w:tcPr>
            <w:cnfStyle w:val="000001000000" w:firstRow="0" w:lastRow="0" w:firstColumn="0" w:lastColumn="0" w:oddVBand="0" w:evenVBand="1" w:oddHBand="0" w:evenHBand="0" w:firstRowFirstColumn="0" w:firstRowLastColumn="0" w:lastRowFirstColumn="0" w:lastRowLastColumn="0"/>
            <w:tcW w:w="803" w:type="pct"/>
          </w:tcPr>
          <w:p w:rsidR="008F29E1" w:rsidRPr="005F0A09" w:rsidRDefault="008F29E1" w:rsidP="00805E5E">
            <w:pPr>
              <w:jc w:val="right"/>
            </w:pPr>
            <w:r w:rsidRPr="005F0A09">
              <w:t>85%</w:t>
            </w:r>
          </w:p>
        </w:tc>
      </w:tr>
      <w:tr w:rsidR="008F29E1" w:rsidRPr="009E7227" w:rsidTr="00805E5E">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8F29E1" w:rsidRPr="009E7D6D" w:rsidRDefault="008F29E1" w:rsidP="008F29E1"/>
        </w:tc>
        <w:tc>
          <w:tcPr>
            <w:tcW w:w="1585" w:type="pct"/>
            <w:vAlign w:val="top"/>
          </w:tcPr>
          <w:p w:rsidR="008F29E1" w:rsidRPr="005F0A09" w:rsidRDefault="008F29E1" w:rsidP="006F0A88">
            <w:pPr>
              <w:jc w:val="left"/>
              <w:cnfStyle w:val="000000000000" w:firstRow="0" w:lastRow="0" w:firstColumn="0" w:lastColumn="0" w:oddVBand="0" w:evenVBand="0" w:oddHBand="0" w:evenHBand="0" w:firstRowFirstColumn="0" w:firstRowLastColumn="0" w:lastRowFirstColumn="0" w:lastRowLastColumn="0"/>
            </w:pPr>
            <w:r w:rsidRPr="005F0A09">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rsidR="008F29E1" w:rsidRPr="005F0A09" w:rsidRDefault="008F29E1" w:rsidP="00805E5E">
            <w:pPr>
              <w:jc w:val="right"/>
            </w:pPr>
            <w:r w:rsidRPr="005F0A09">
              <w:t>NO</w:t>
            </w:r>
          </w:p>
        </w:tc>
        <w:tc>
          <w:tcPr>
            <w:tcW w:w="611" w:type="pct"/>
          </w:tcPr>
          <w:p w:rsidR="008F29E1" w:rsidRPr="005F0A09" w:rsidRDefault="008F29E1" w:rsidP="00805E5E">
            <w:pPr>
              <w:jc w:val="right"/>
              <w:cnfStyle w:val="000000000000" w:firstRow="0" w:lastRow="0" w:firstColumn="0" w:lastColumn="0" w:oddVBand="0" w:evenVBand="0" w:oddHBand="0" w:evenHBand="0" w:firstRowFirstColumn="0" w:firstRowLastColumn="0" w:lastRowFirstColumn="0" w:lastRowLastColumn="0"/>
            </w:pPr>
            <w:r w:rsidRPr="005F0A09">
              <w:t>40%</w:t>
            </w:r>
          </w:p>
        </w:tc>
        <w:tc>
          <w:tcPr>
            <w:cnfStyle w:val="000001000000" w:firstRow="0" w:lastRow="0" w:firstColumn="0" w:lastColumn="0" w:oddVBand="0" w:evenVBand="1" w:oddHBand="0" w:evenHBand="0" w:firstRowFirstColumn="0" w:firstRowLastColumn="0" w:lastRowFirstColumn="0" w:lastRowLastColumn="0"/>
            <w:tcW w:w="803" w:type="pct"/>
          </w:tcPr>
          <w:p w:rsidR="008F29E1" w:rsidRDefault="008F29E1" w:rsidP="00805E5E">
            <w:pPr>
              <w:jc w:val="right"/>
            </w:pPr>
            <w:r w:rsidRPr="005F0A09">
              <w:t>76%</w:t>
            </w:r>
          </w:p>
        </w:tc>
      </w:tr>
    </w:tbl>
    <w:p w:rsidR="004A580C" w:rsidRDefault="004A580C" w:rsidP="004A580C">
      <w:pPr>
        <w:pStyle w:val="Piedetabla"/>
        <w:rPr>
          <w:vertAlign w:val="superscript"/>
        </w:rPr>
      </w:pPr>
    </w:p>
    <w:p w:rsidR="004A580C" w:rsidRDefault="004A580C" w:rsidP="004A580C">
      <w:pPr>
        <w:pStyle w:val="Piedetabla"/>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6A39F4"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4A580C" w:rsidRDefault="00372A21" w:rsidP="00372A21">
            <w:pPr>
              <w:jc w:val="center"/>
              <w:rPr>
                <w:rFonts w:ascii="Montserrat SemiBold" w:hAnsi="Montserrat SemiBold"/>
                <w:b w:val="0"/>
              </w:rPr>
            </w:pPr>
            <w:r w:rsidRPr="004A580C">
              <w:rPr>
                <w:rFonts w:ascii="Montserrat SemiBold" w:hAnsi="Montserrat SemiBold"/>
                <w:b w:val="0"/>
              </w:rPr>
              <w:t>10. FOMENTAR ACTUACIONES PARA LA COOPERACIÓN SANITARIA DE ÁMBITO INTERNACIONAL</w:t>
            </w:r>
          </w:p>
        </w:tc>
      </w:tr>
      <w:tr w:rsidR="007374ED" w:rsidRPr="009E7227"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7374ED" w:rsidRPr="009E7227" w:rsidRDefault="007374ED" w:rsidP="007374ED">
            <w:r w:rsidRPr="009E7227">
              <w:t>INDICADORES</w:t>
            </w:r>
          </w:p>
        </w:tc>
        <w:tc>
          <w:tcPr>
            <w:tcW w:w="1585" w:type="pct"/>
            <w:hideMark/>
          </w:tcPr>
          <w:p w:rsidR="007374ED" w:rsidRPr="009E7227" w:rsidRDefault="007374ED" w:rsidP="007374ED">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7374ED" w:rsidRPr="007374ED" w:rsidRDefault="002C6DB2" w:rsidP="006F0A88">
            <w:pPr>
              <w:jc w:val="center"/>
            </w:pPr>
            <w:r w:rsidRPr="007374ED">
              <w:t xml:space="preserve">H. </w:t>
            </w:r>
            <w:r>
              <w:t>VIRGEN DE LA POVEDA</w:t>
            </w:r>
          </w:p>
        </w:tc>
        <w:tc>
          <w:tcPr>
            <w:tcW w:w="611" w:type="pct"/>
          </w:tcPr>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6F0A88">
            <w:pPr>
              <w:jc w:val="cente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803" w:type="pct"/>
          </w:tcPr>
          <w:p w:rsidR="007374ED" w:rsidRPr="009E7227" w:rsidRDefault="007374ED" w:rsidP="006F0A88">
            <w:pPr>
              <w:spacing w:line="240" w:lineRule="auto"/>
              <w:jc w:val="center"/>
            </w:pPr>
            <w:r w:rsidRPr="009E7227">
              <w:t>GLOBAL</w:t>
            </w:r>
          </w:p>
          <w:p w:rsidR="007374ED" w:rsidRPr="009E7227" w:rsidRDefault="007374ED" w:rsidP="006F0A88">
            <w:pPr>
              <w:spacing w:line="240" w:lineRule="auto"/>
              <w:jc w:val="center"/>
              <w:rPr>
                <w:color w:val="FFFFFF" w:themeColor="background1"/>
              </w:rPr>
            </w:pPr>
            <w:r>
              <w:t>SERVICIO MADRILEÑO DE SALUD</w:t>
            </w:r>
          </w:p>
        </w:tc>
      </w:tr>
      <w:tr w:rsidR="008F29E1" w:rsidRPr="009E7227" w:rsidTr="006D22A4">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8F29E1" w:rsidRPr="0080287E" w:rsidRDefault="008F29E1" w:rsidP="008F29E1">
            <w:pPr>
              <w:jc w:val="left"/>
            </w:pPr>
            <w:r w:rsidRPr="00372A21">
              <w:t>DESPLIEGUE DE PROCESOS ORGANIZATIVOS PARA LA MEJORA DE LA COOPERACIÓN SANITARIA</w:t>
            </w:r>
          </w:p>
        </w:tc>
        <w:tc>
          <w:tcPr>
            <w:tcW w:w="1585" w:type="pct"/>
            <w:vAlign w:val="top"/>
          </w:tcPr>
          <w:p w:rsidR="008F29E1" w:rsidRPr="00E225E2" w:rsidRDefault="008F29E1" w:rsidP="008F29E1">
            <w:pPr>
              <w:cnfStyle w:val="000000000000" w:firstRow="0" w:lastRow="0" w:firstColumn="0" w:lastColumn="0" w:oddVBand="0" w:evenVBand="0" w:oddHBand="0" w:evenHBand="0" w:firstRowFirstColumn="0" w:firstRowLastColumn="0" w:lastRowFirstColumn="0" w:lastRowLastColumn="0"/>
            </w:pPr>
            <w:r w:rsidRPr="00E225E2">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rsidR="008F29E1" w:rsidRPr="00E225E2" w:rsidRDefault="008F29E1" w:rsidP="006D22A4">
            <w:pPr>
              <w:jc w:val="right"/>
            </w:pPr>
            <w:r w:rsidRPr="00E225E2">
              <w:t>SI</w:t>
            </w:r>
          </w:p>
        </w:tc>
        <w:tc>
          <w:tcPr>
            <w:tcW w:w="611" w:type="pct"/>
          </w:tcPr>
          <w:p w:rsidR="008F29E1" w:rsidRPr="00E225E2" w:rsidRDefault="008F29E1" w:rsidP="006D22A4">
            <w:pPr>
              <w:jc w:val="right"/>
              <w:cnfStyle w:val="000000000000" w:firstRow="0" w:lastRow="0" w:firstColumn="0" w:lastColumn="0" w:oddVBand="0" w:evenVBand="0" w:oddHBand="0" w:evenHBand="0" w:firstRowFirstColumn="0" w:firstRowLastColumn="0" w:lastRowFirstColumn="0" w:lastRowLastColumn="0"/>
            </w:pPr>
            <w:r w:rsidRPr="00E225E2">
              <w:t>100%</w:t>
            </w:r>
          </w:p>
        </w:tc>
        <w:tc>
          <w:tcPr>
            <w:cnfStyle w:val="000001000000" w:firstRow="0" w:lastRow="0" w:firstColumn="0" w:lastColumn="0" w:oddVBand="0" w:evenVBand="1" w:oddHBand="0" w:evenHBand="0" w:firstRowFirstColumn="0" w:firstRowLastColumn="0" w:lastRowFirstColumn="0" w:lastRowLastColumn="0"/>
            <w:tcW w:w="803" w:type="pct"/>
          </w:tcPr>
          <w:p w:rsidR="008F29E1" w:rsidRPr="00E225E2" w:rsidRDefault="008F29E1" w:rsidP="006D22A4">
            <w:pPr>
              <w:jc w:val="right"/>
            </w:pPr>
            <w:r w:rsidRPr="00E225E2">
              <w:t>100%</w:t>
            </w:r>
          </w:p>
        </w:tc>
      </w:tr>
      <w:tr w:rsidR="008F29E1" w:rsidRPr="009E7227" w:rsidTr="006D22A4">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8F29E1" w:rsidRPr="009E7227" w:rsidRDefault="008F29E1" w:rsidP="008F29E1"/>
        </w:tc>
        <w:tc>
          <w:tcPr>
            <w:tcW w:w="1585" w:type="pct"/>
            <w:vAlign w:val="top"/>
          </w:tcPr>
          <w:p w:rsidR="008F29E1" w:rsidRPr="00E225E2" w:rsidRDefault="008F29E1" w:rsidP="008F29E1">
            <w:pPr>
              <w:cnfStyle w:val="000000000000" w:firstRow="0" w:lastRow="0" w:firstColumn="0" w:lastColumn="0" w:oddVBand="0" w:evenVBand="0" w:oddHBand="0" w:evenHBand="0" w:firstRowFirstColumn="0" w:firstRowLastColumn="0" w:lastRowFirstColumn="0" w:lastRowLastColumn="0"/>
            </w:pPr>
            <w:r w:rsidRPr="00E225E2">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rsidR="008F29E1" w:rsidRPr="00E225E2" w:rsidRDefault="008F29E1" w:rsidP="006D22A4">
            <w:pPr>
              <w:jc w:val="right"/>
            </w:pPr>
            <w:r w:rsidRPr="00E225E2">
              <w:t>NO</w:t>
            </w:r>
          </w:p>
        </w:tc>
        <w:tc>
          <w:tcPr>
            <w:tcW w:w="611" w:type="pct"/>
          </w:tcPr>
          <w:p w:rsidR="008F29E1" w:rsidRPr="00E225E2" w:rsidRDefault="008F29E1" w:rsidP="006D22A4">
            <w:pPr>
              <w:jc w:val="right"/>
              <w:cnfStyle w:val="000000000000" w:firstRow="0" w:lastRow="0" w:firstColumn="0" w:lastColumn="0" w:oddVBand="0" w:evenVBand="0" w:oddHBand="0" w:evenHBand="0" w:firstRowFirstColumn="0" w:firstRowLastColumn="0" w:lastRowFirstColumn="0" w:lastRowLastColumn="0"/>
            </w:pPr>
            <w:r w:rsidRPr="00E225E2">
              <w:t>20%</w:t>
            </w:r>
          </w:p>
        </w:tc>
        <w:tc>
          <w:tcPr>
            <w:cnfStyle w:val="000001000000" w:firstRow="0" w:lastRow="0" w:firstColumn="0" w:lastColumn="0" w:oddVBand="0" w:evenVBand="1" w:oddHBand="0" w:evenHBand="0" w:firstRowFirstColumn="0" w:firstRowLastColumn="0" w:lastRowFirstColumn="0" w:lastRowLastColumn="0"/>
            <w:tcW w:w="803" w:type="pct"/>
          </w:tcPr>
          <w:p w:rsidR="008F29E1" w:rsidRDefault="008F29E1" w:rsidP="006D22A4">
            <w:pPr>
              <w:jc w:val="right"/>
            </w:pPr>
            <w:r w:rsidRPr="00E225E2">
              <w:t>62%</w:t>
            </w:r>
          </w:p>
        </w:tc>
      </w:tr>
    </w:tbl>
    <w:p w:rsidR="00A815F5" w:rsidRDefault="00A815F5" w:rsidP="008A626B">
      <w:pPr>
        <w:pStyle w:val="Piedetabla"/>
        <w:rPr>
          <w:caps/>
          <w:noProof/>
          <w:color w:val="3898B2"/>
          <w:spacing w:val="-6"/>
          <w:sz w:val="24"/>
        </w:rPr>
      </w:pPr>
      <w:r>
        <w:br w:type="page"/>
      </w:r>
    </w:p>
    <w:p w:rsidR="00F31D28" w:rsidRDefault="00F31D28" w:rsidP="006C4CAE">
      <w:pPr>
        <w:pStyle w:val="TITULO-Nivel2"/>
      </w:pPr>
      <w:bookmarkStart w:id="92" w:name="_Toc85048307"/>
      <w:r w:rsidRPr="002C3E72">
        <w:lastRenderedPageBreak/>
        <w:t>Comisiones Hospitalarias</w:t>
      </w:r>
      <w:bookmarkEnd w:id="90"/>
      <w:bookmarkEnd w:id="91"/>
      <w:bookmarkEnd w:id="92"/>
    </w:p>
    <w:tbl>
      <w:tblPr>
        <w:tblStyle w:val="TablaGeneral"/>
        <w:tblW w:w="0" w:type="auto"/>
        <w:tblCellMar>
          <w:left w:w="57" w:type="dxa"/>
          <w:right w:w="57" w:type="dxa"/>
        </w:tblCellMar>
        <w:tblLook w:val="01A0" w:firstRow="1" w:lastRow="0" w:firstColumn="1" w:lastColumn="1" w:noHBand="0" w:noVBand="0"/>
      </w:tblPr>
      <w:tblGrid>
        <w:gridCol w:w="4680"/>
        <w:gridCol w:w="1649"/>
        <w:gridCol w:w="1377"/>
      </w:tblGrid>
      <w:tr w:rsidR="00F31D28" w:rsidRPr="006C4CAE" w:rsidTr="004B3105">
        <w:trPr>
          <w:cnfStyle w:val="100000000000" w:firstRow="1" w:lastRow="0" w:firstColumn="0" w:lastColumn="0" w:oddVBand="0" w:evenVBand="0" w:oddHBand="0" w:evenHBand="0" w:firstRowFirstColumn="0" w:firstRowLastColumn="0" w:lastRowFirstColumn="0" w:lastRowLastColumn="0"/>
          <w:trHeight w:val="1095"/>
        </w:trPr>
        <w:tc>
          <w:tcPr>
            <w:cnfStyle w:val="001000000000" w:firstRow="0" w:lastRow="0" w:firstColumn="1" w:lastColumn="0" w:oddVBand="0" w:evenVBand="0" w:oddHBand="0" w:evenHBand="0" w:firstRowFirstColumn="0" w:firstRowLastColumn="0" w:lastRowFirstColumn="0" w:lastRowLastColumn="0"/>
            <w:tcW w:w="4680" w:type="dxa"/>
          </w:tcPr>
          <w:p w:rsidR="00F31D28" w:rsidRPr="004A580C" w:rsidRDefault="00F31D28" w:rsidP="0068118A">
            <w:pPr>
              <w:rPr>
                <w:rFonts w:ascii="Montserrat SemiBold" w:hAnsi="Montserrat SemiBold"/>
                <w:b w:val="0"/>
              </w:rPr>
            </w:pPr>
            <w:r w:rsidRPr="004A580C">
              <w:rPr>
                <w:rFonts w:ascii="Montserrat SemiBold" w:hAnsi="Montserrat SemiBold"/>
                <w:b w:val="0"/>
              </w:rPr>
              <w:t>Nombre</w:t>
            </w:r>
          </w:p>
        </w:tc>
        <w:tc>
          <w:tcPr>
            <w:tcW w:w="1649" w:type="dxa"/>
          </w:tcPr>
          <w:p w:rsidR="00F31D28" w:rsidRPr="004A580C" w:rsidRDefault="00F31D28" w:rsidP="006F0A88">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4A580C">
              <w:rPr>
                <w:rFonts w:ascii="Montserrat SemiBold" w:hAnsi="Montserrat SemiBold"/>
                <w:b w:val="0"/>
              </w:rPr>
              <w:t>Nº</w:t>
            </w:r>
            <w:r w:rsidR="006C4CAE" w:rsidRPr="004A580C">
              <w:rPr>
                <w:rFonts w:ascii="Montserrat SemiBold" w:hAnsi="Montserrat SemiBold"/>
                <w:b w:val="0"/>
              </w:rPr>
              <w:t xml:space="preserve"> </w:t>
            </w:r>
            <w:r w:rsidRPr="004A580C">
              <w:rPr>
                <w:rFonts w:ascii="Montserrat SemiBold" w:hAnsi="Montserrat SemiBold"/>
                <w:b w:val="0"/>
              </w:rPr>
              <w:t>integrantes</w:t>
            </w:r>
          </w:p>
        </w:tc>
        <w:tc>
          <w:tcPr>
            <w:cnfStyle w:val="000001000000" w:firstRow="0" w:lastRow="0" w:firstColumn="0" w:lastColumn="0" w:oddVBand="0" w:evenVBand="1" w:oddHBand="0" w:evenHBand="0" w:firstRowFirstColumn="0" w:firstRowLastColumn="0" w:lastRowFirstColumn="0" w:lastRowLastColumn="0"/>
            <w:tcW w:w="1377" w:type="dxa"/>
          </w:tcPr>
          <w:p w:rsidR="00F31D28" w:rsidRPr="004A580C" w:rsidRDefault="00F31D28" w:rsidP="006F0A88">
            <w:pPr>
              <w:jc w:val="center"/>
              <w:rPr>
                <w:rFonts w:ascii="Montserrat SemiBold" w:hAnsi="Montserrat SemiBold"/>
                <w:b w:val="0"/>
              </w:rPr>
            </w:pPr>
            <w:r w:rsidRPr="004A580C">
              <w:rPr>
                <w:rFonts w:ascii="Montserrat SemiBold" w:hAnsi="Montserrat SemiBold"/>
                <w:b w:val="0"/>
              </w:rPr>
              <w:t>Número reuniones</w:t>
            </w:r>
          </w:p>
        </w:tc>
      </w:tr>
      <w:tr w:rsidR="00CE62AD" w:rsidRPr="006C4CAE" w:rsidTr="006D22A4">
        <w:trPr>
          <w:trHeight w:val="580"/>
        </w:trPr>
        <w:tc>
          <w:tcPr>
            <w:cnfStyle w:val="001000000000" w:firstRow="0" w:lastRow="0" w:firstColumn="1" w:lastColumn="0" w:oddVBand="0" w:evenVBand="0" w:oddHBand="0" w:evenHBand="0" w:firstRowFirstColumn="0" w:firstRowLastColumn="0" w:lastRowFirstColumn="0" w:lastRowLastColumn="0"/>
            <w:tcW w:w="4680" w:type="dxa"/>
            <w:vAlign w:val="top"/>
          </w:tcPr>
          <w:p w:rsidR="00CE62AD" w:rsidRPr="00317587" w:rsidRDefault="00CE62AD" w:rsidP="00CE62AD">
            <w:r w:rsidRPr="00317587">
              <w:t>FORMACIÓN, DOCENCIA E INVESTIGACIÓN</w:t>
            </w:r>
          </w:p>
        </w:tc>
        <w:tc>
          <w:tcPr>
            <w:tcW w:w="1649" w:type="dxa"/>
          </w:tcPr>
          <w:p w:rsidR="00CE62AD" w:rsidRPr="00317587" w:rsidRDefault="00CE62AD" w:rsidP="006D22A4">
            <w:pPr>
              <w:jc w:val="right"/>
              <w:cnfStyle w:val="000000000000" w:firstRow="0" w:lastRow="0" w:firstColumn="0" w:lastColumn="0" w:oddVBand="0" w:evenVBand="0" w:oddHBand="0" w:evenHBand="0" w:firstRowFirstColumn="0" w:firstRowLastColumn="0" w:lastRowFirstColumn="0" w:lastRowLastColumn="0"/>
            </w:pPr>
            <w:r w:rsidRPr="00317587">
              <w:t>13</w:t>
            </w:r>
          </w:p>
        </w:tc>
        <w:tc>
          <w:tcPr>
            <w:cnfStyle w:val="000001000000" w:firstRow="0" w:lastRow="0" w:firstColumn="0" w:lastColumn="0" w:oddVBand="0" w:evenVBand="1" w:oddHBand="0" w:evenHBand="0" w:firstRowFirstColumn="0" w:firstRowLastColumn="0" w:lastRowFirstColumn="0" w:lastRowLastColumn="0"/>
            <w:tcW w:w="1377" w:type="dxa"/>
          </w:tcPr>
          <w:p w:rsidR="00CE62AD" w:rsidRPr="00317587" w:rsidRDefault="00CE62AD" w:rsidP="006D22A4">
            <w:pPr>
              <w:jc w:val="right"/>
            </w:pPr>
            <w:r w:rsidRPr="00317587">
              <w:t>4</w:t>
            </w:r>
          </w:p>
        </w:tc>
      </w:tr>
      <w:tr w:rsidR="00CE62AD" w:rsidRPr="006C4CAE" w:rsidTr="006D22A4">
        <w:trPr>
          <w:trHeight w:val="580"/>
        </w:trPr>
        <w:tc>
          <w:tcPr>
            <w:cnfStyle w:val="001000000000" w:firstRow="0" w:lastRow="0" w:firstColumn="1" w:lastColumn="0" w:oddVBand="0" w:evenVBand="0" w:oddHBand="0" w:evenHBand="0" w:firstRowFirstColumn="0" w:firstRowLastColumn="0" w:lastRowFirstColumn="0" w:lastRowLastColumn="0"/>
            <w:tcW w:w="4680" w:type="dxa"/>
            <w:vAlign w:val="top"/>
          </w:tcPr>
          <w:p w:rsidR="00CE62AD" w:rsidRPr="00317587" w:rsidRDefault="00CE62AD" w:rsidP="00CE62AD">
            <w:r w:rsidRPr="00317587">
              <w:t>FARMACIA Y TERAPEÚTICA</w:t>
            </w:r>
          </w:p>
        </w:tc>
        <w:tc>
          <w:tcPr>
            <w:tcW w:w="1649" w:type="dxa"/>
          </w:tcPr>
          <w:p w:rsidR="00CE62AD" w:rsidRPr="00317587" w:rsidRDefault="00CE62AD" w:rsidP="006D22A4">
            <w:pPr>
              <w:jc w:val="right"/>
              <w:cnfStyle w:val="000000000000" w:firstRow="0" w:lastRow="0" w:firstColumn="0" w:lastColumn="0" w:oddVBand="0" w:evenVBand="0" w:oddHBand="0" w:evenHBand="0" w:firstRowFirstColumn="0" w:firstRowLastColumn="0" w:lastRowFirstColumn="0" w:lastRowLastColumn="0"/>
            </w:pPr>
            <w:r w:rsidRPr="00317587">
              <w:t>13</w:t>
            </w:r>
          </w:p>
        </w:tc>
        <w:tc>
          <w:tcPr>
            <w:cnfStyle w:val="000001000000" w:firstRow="0" w:lastRow="0" w:firstColumn="0" w:lastColumn="0" w:oddVBand="0" w:evenVBand="1" w:oddHBand="0" w:evenHBand="0" w:firstRowFirstColumn="0" w:firstRowLastColumn="0" w:lastRowFirstColumn="0" w:lastRowLastColumn="0"/>
            <w:tcW w:w="1377" w:type="dxa"/>
          </w:tcPr>
          <w:p w:rsidR="00CE62AD" w:rsidRPr="00317587" w:rsidRDefault="00CE62AD" w:rsidP="006D22A4">
            <w:pPr>
              <w:jc w:val="right"/>
            </w:pPr>
            <w:r w:rsidRPr="00317587">
              <w:t>1</w:t>
            </w:r>
          </w:p>
        </w:tc>
      </w:tr>
      <w:tr w:rsidR="00CE62AD" w:rsidRPr="006C4CAE" w:rsidTr="006D22A4">
        <w:trPr>
          <w:trHeight w:val="580"/>
        </w:trPr>
        <w:tc>
          <w:tcPr>
            <w:cnfStyle w:val="001000000000" w:firstRow="0" w:lastRow="0" w:firstColumn="1" w:lastColumn="0" w:oddVBand="0" w:evenVBand="0" w:oddHBand="0" w:evenHBand="0" w:firstRowFirstColumn="0" w:firstRowLastColumn="0" w:lastRowFirstColumn="0" w:lastRowLastColumn="0"/>
            <w:tcW w:w="4680" w:type="dxa"/>
            <w:vAlign w:val="top"/>
          </w:tcPr>
          <w:p w:rsidR="00CE62AD" w:rsidRPr="00317587" w:rsidRDefault="00CE62AD" w:rsidP="00CE62AD">
            <w:r w:rsidRPr="00317587">
              <w:t>ANTITABACO</w:t>
            </w:r>
          </w:p>
        </w:tc>
        <w:tc>
          <w:tcPr>
            <w:tcW w:w="1649" w:type="dxa"/>
          </w:tcPr>
          <w:p w:rsidR="00CE62AD" w:rsidRPr="00317587" w:rsidRDefault="00CE62AD" w:rsidP="006D22A4">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1377" w:type="dxa"/>
          </w:tcPr>
          <w:p w:rsidR="00CE62AD" w:rsidRPr="00317587" w:rsidRDefault="00CE62AD" w:rsidP="006D22A4">
            <w:pPr>
              <w:jc w:val="right"/>
            </w:pPr>
            <w:r w:rsidRPr="00317587">
              <w:t>1</w:t>
            </w:r>
          </w:p>
        </w:tc>
      </w:tr>
      <w:tr w:rsidR="00CE62AD" w:rsidRPr="006C4CAE" w:rsidTr="006D22A4">
        <w:trPr>
          <w:trHeight w:val="580"/>
        </w:trPr>
        <w:tc>
          <w:tcPr>
            <w:cnfStyle w:val="001000000000" w:firstRow="0" w:lastRow="0" w:firstColumn="1" w:lastColumn="0" w:oddVBand="0" w:evenVBand="0" w:oddHBand="0" w:evenHBand="0" w:firstRowFirstColumn="0" w:firstRowLastColumn="0" w:lastRowFirstColumn="0" w:lastRowLastColumn="0"/>
            <w:tcW w:w="4680" w:type="dxa"/>
            <w:vAlign w:val="top"/>
          </w:tcPr>
          <w:p w:rsidR="00CE62AD" w:rsidRPr="00317587" w:rsidRDefault="00CE62AD" w:rsidP="00CE62AD">
            <w:r w:rsidRPr="00317587">
              <w:t>NUTRICIÓN</w:t>
            </w:r>
          </w:p>
        </w:tc>
        <w:tc>
          <w:tcPr>
            <w:tcW w:w="1649" w:type="dxa"/>
          </w:tcPr>
          <w:p w:rsidR="00CE62AD" w:rsidRPr="00317587" w:rsidRDefault="00CE62AD" w:rsidP="006D22A4">
            <w:pPr>
              <w:jc w:val="right"/>
              <w:cnfStyle w:val="000000000000" w:firstRow="0" w:lastRow="0" w:firstColumn="0" w:lastColumn="0" w:oddVBand="0" w:evenVBand="0" w:oddHBand="0" w:evenHBand="0" w:firstRowFirstColumn="0" w:firstRowLastColumn="0" w:lastRowFirstColumn="0" w:lastRowLastColumn="0"/>
            </w:pPr>
            <w:r w:rsidRPr="00317587">
              <w:t>19</w:t>
            </w:r>
          </w:p>
        </w:tc>
        <w:tc>
          <w:tcPr>
            <w:cnfStyle w:val="000001000000" w:firstRow="0" w:lastRow="0" w:firstColumn="0" w:lastColumn="0" w:oddVBand="0" w:evenVBand="1" w:oddHBand="0" w:evenHBand="0" w:firstRowFirstColumn="0" w:firstRowLastColumn="0" w:lastRowFirstColumn="0" w:lastRowLastColumn="0"/>
            <w:tcW w:w="1377" w:type="dxa"/>
          </w:tcPr>
          <w:p w:rsidR="00CE62AD" w:rsidRPr="00317587" w:rsidRDefault="00CE62AD" w:rsidP="006D22A4">
            <w:pPr>
              <w:jc w:val="right"/>
            </w:pPr>
            <w:r w:rsidRPr="00317587">
              <w:t>2</w:t>
            </w:r>
          </w:p>
        </w:tc>
      </w:tr>
      <w:tr w:rsidR="00CE62AD" w:rsidRPr="006C4CAE" w:rsidTr="006D22A4">
        <w:trPr>
          <w:trHeight w:val="580"/>
        </w:trPr>
        <w:tc>
          <w:tcPr>
            <w:cnfStyle w:val="001000000000" w:firstRow="0" w:lastRow="0" w:firstColumn="1" w:lastColumn="0" w:oddVBand="0" w:evenVBand="0" w:oddHBand="0" w:evenHBand="0" w:firstRowFirstColumn="0" w:firstRowLastColumn="0" w:lastRowFirstColumn="0" w:lastRowLastColumn="0"/>
            <w:tcW w:w="4680" w:type="dxa"/>
            <w:vAlign w:val="top"/>
          </w:tcPr>
          <w:p w:rsidR="00CE62AD" w:rsidRPr="00317587" w:rsidRDefault="00CE62AD" w:rsidP="00CE62AD">
            <w:r w:rsidRPr="00317587">
              <w:t>ATENCIÓN AL DOLOR</w:t>
            </w:r>
          </w:p>
        </w:tc>
        <w:tc>
          <w:tcPr>
            <w:tcW w:w="1649" w:type="dxa"/>
          </w:tcPr>
          <w:p w:rsidR="00CE62AD" w:rsidRPr="00317587" w:rsidRDefault="00CE62AD" w:rsidP="006D22A4">
            <w:pPr>
              <w:jc w:val="right"/>
              <w:cnfStyle w:val="000000000000" w:firstRow="0" w:lastRow="0" w:firstColumn="0" w:lastColumn="0" w:oddVBand="0" w:evenVBand="0" w:oddHBand="0" w:evenHBand="0" w:firstRowFirstColumn="0" w:firstRowLastColumn="0" w:lastRowFirstColumn="0" w:lastRowLastColumn="0"/>
            </w:pPr>
            <w:r w:rsidRPr="00317587">
              <w:t>14</w:t>
            </w:r>
          </w:p>
        </w:tc>
        <w:tc>
          <w:tcPr>
            <w:cnfStyle w:val="000001000000" w:firstRow="0" w:lastRow="0" w:firstColumn="0" w:lastColumn="0" w:oddVBand="0" w:evenVBand="1" w:oddHBand="0" w:evenHBand="0" w:firstRowFirstColumn="0" w:firstRowLastColumn="0" w:lastRowFirstColumn="0" w:lastRowLastColumn="0"/>
            <w:tcW w:w="1377" w:type="dxa"/>
          </w:tcPr>
          <w:p w:rsidR="00CE62AD" w:rsidRPr="00317587" w:rsidRDefault="00CE62AD" w:rsidP="006D22A4">
            <w:pPr>
              <w:jc w:val="right"/>
            </w:pPr>
            <w:r w:rsidRPr="00317587">
              <w:t>1</w:t>
            </w:r>
          </w:p>
        </w:tc>
      </w:tr>
      <w:tr w:rsidR="00CE62AD" w:rsidRPr="006C4CAE" w:rsidTr="006D22A4">
        <w:trPr>
          <w:trHeight w:val="580"/>
        </w:trPr>
        <w:tc>
          <w:tcPr>
            <w:cnfStyle w:val="001000000000" w:firstRow="0" w:lastRow="0" w:firstColumn="1" w:lastColumn="0" w:oddVBand="0" w:evenVBand="0" w:oddHBand="0" w:evenHBand="0" w:firstRowFirstColumn="0" w:firstRowLastColumn="0" w:lastRowFirstColumn="0" w:lastRowLastColumn="0"/>
            <w:tcW w:w="4680" w:type="dxa"/>
            <w:vAlign w:val="top"/>
          </w:tcPr>
          <w:p w:rsidR="00CE62AD" w:rsidRPr="00317587" w:rsidRDefault="00CE62AD" w:rsidP="00CE62AD">
            <w:r w:rsidRPr="00317587">
              <w:t>UNIDAD FUNCIONAL DE GESTIÓN DE RIESGOS SANITARIOS</w:t>
            </w:r>
          </w:p>
        </w:tc>
        <w:tc>
          <w:tcPr>
            <w:tcW w:w="1649" w:type="dxa"/>
          </w:tcPr>
          <w:p w:rsidR="00CE62AD" w:rsidRPr="00317587" w:rsidRDefault="00CE62AD" w:rsidP="006D22A4">
            <w:pPr>
              <w:jc w:val="right"/>
              <w:cnfStyle w:val="000000000000" w:firstRow="0" w:lastRow="0" w:firstColumn="0" w:lastColumn="0" w:oddVBand="0" w:evenVBand="0" w:oddHBand="0" w:evenHBand="0" w:firstRowFirstColumn="0" w:firstRowLastColumn="0" w:lastRowFirstColumn="0" w:lastRowLastColumn="0"/>
            </w:pPr>
            <w:r w:rsidRPr="00317587">
              <w:t>11</w:t>
            </w:r>
          </w:p>
        </w:tc>
        <w:tc>
          <w:tcPr>
            <w:cnfStyle w:val="000001000000" w:firstRow="0" w:lastRow="0" w:firstColumn="0" w:lastColumn="0" w:oddVBand="0" w:evenVBand="1" w:oddHBand="0" w:evenHBand="0" w:firstRowFirstColumn="0" w:firstRowLastColumn="0" w:lastRowFirstColumn="0" w:lastRowLastColumn="0"/>
            <w:tcW w:w="1377" w:type="dxa"/>
          </w:tcPr>
          <w:p w:rsidR="00CE62AD" w:rsidRPr="00317587" w:rsidRDefault="00CE62AD" w:rsidP="006D22A4">
            <w:pPr>
              <w:jc w:val="right"/>
            </w:pPr>
            <w:r w:rsidRPr="00317587">
              <w:t>5</w:t>
            </w:r>
          </w:p>
        </w:tc>
      </w:tr>
      <w:tr w:rsidR="00CE62AD" w:rsidRPr="006C4CAE" w:rsidTr="006D22A4">
        <w:trPr>
          <w:trHeight w:val="580"/>
        </w:trPr>
        <w:tc>
          <w:tcPr>
            <w:cnfStyle w:val="001000000000" w:firstRow="0" w:lastRow="0" w:firstColumn="1" w:lastColumn="0" w:oddVBand="0" w:evenVBand="0" w:oddHBand="0" w:evenHBand="0" w:firstRowFirstColumn="0" w:firstRowLastColumn="0" w:lastRowFirstColumn="0" w:lastRowLastColumn="0"/>
            <w:tcW w:w="4680" w:type="dxa"/>
            <w:vAlign w:val="top"/>
          </w:tcPr>
          <w:p w:rsidR="00CE62AD" w:rsidRPr="00317587" w:rsidRDefault="00CE62AD" w:rsidP="00CE62AD">
            <w:r w:rsidRPr="00317587">
              <w:t>CALIDAD PERCIBIDA Y HUMANIZACIÓN</w:t>
            </w:r>
          </w:p>
        </w:tc>
        <w:tc>
          <w:tcPr>
            <w:tcW w:w="1649" w:type="dxa"/>
          </w:tcPr>
          <w:p w:rsidR="00CE62AD" w:rsidRPr="00317587" w:rsidRDefault="00CE62AD" w:rsidP="006D22A4">
            <w:pPr>
              <w:jc w:val="right"/>
              <w:cnfStyle w:val="000000000000" w:firstRow="0" w:lastRow="0" w:firstColumn="0" w:lastColumn="0" w:oddVBand="0" w:evenVBand="0" w:oddHBand="0" w:evenHBand="0" w:firstRowFirstColumn="0" w:firstRowLastColumn="0" w:lastRowFirstColumn="0" w:lastRowLastColumn="0"/>
            </w:pPr>
            <w:r w:rsidRPr="00317587">
              <w:t>15</w:t>
            </w:r>
          </w:p>
        </w:tc>
        <w:tc>
          <w:tcPr>
            <w:cnfStyle w:val="000001000000" w:firstRow="0" w:lastRow="0" w:firstColumn="0" w:lastColumn="0" w:oddVBand="0" w:evenVBand="1" w:oddHBand="0" w:evenHBand="0" w:firstRowFirstColumn="0" w:firstRowLastColumn="0" w:lastRowFirstColumn="0" w:lastRowLastColumn="0"/>
            <w:tcW w:w="1377" w:type="dxa"/>
          </w:tcPr>
          <w:p w:rsidR="00CE62AD" w:rsidRPr="00317587" w:rsidRDefault="00CE62AD" w:rsidP="006D22A4">
            <w:pPr>
              <w:jc w:val="right"/>
            </w:pPr>
            <w:r w:rsidRPr="00317587">
              <w:t>1</w:t>
            </w:r>
          </w:p>
        </w:tc>
      </w:tr>
      <w:tr w:rsidR="00CE62AD" w:rsidRPr="006C4CAE" w:rsidTr="006D22A4">
        <w:trPr>
          <w:trHeight w:val="580"/>
        </w:trPr>
        <w:tc>
          <w:tcPr>
            <w:cnfStyle w:val="001000000000" w:firstRow="0" w:lastRow="0" w:firstColumn="1" w:lastColumn="0" w:oddVBand="0" w:evenVBand="0" w:oddHBand="0" w:evenHBand="0" w:firstRowFirstColumn="0" w:firstRowLastColumn="0" w:lastRowFirstColumn="0" w:lastRowLastColumn="0"/>
            <w:tcW w:w="4680" w:type="dxa"/>
            <w:vAlign w:val="top"/>
          </w:tcPr>
          <w:p w:rsidR="00CE62AD" w:rsidRPr="00317587" w:rsidRDefault="00CE62AD" w:rsidP="00CE62AD">
            <w:r w:rsidRPr="00317587">
              <w:t>MORTALIDAD,TEJIDOS Y TUMORES, INFECCIÓN HOSPITALARIA,PROFILAXIS Y POLÍTICA ANTBIÓTICA</w:t>
            </w:r>
          </w:p>
        </w:tc>
        <w:tc>
          <w:tcPr>
            <w:tcW w:w="1649" w:type="dxa"/>
          </w:tcPr>
          <w:p w:rsidR="00CE62AD" w:rsidRPr="00317587" w:rsidRDefault="00CE62AD" w:rsidP="006D22A4">
            <w:pPr>
              <w:jc w:val="right"/>
              <w:cnfStyle w:val="000000000000" w:firstRow="0" w:lastRow="0" w:firstColumn="0" w:lastColumn="0" w:oddVBand="0" w:evenVBand="0" w:oddHBand="0" w:evenHBand="0" w:firstRowFirstColumn="0" w:firstRowLastColumn="0" w:lastRowFirstColumn="0" w:lastRowLastColumn="0"/>
            </w:pPr>
            <w:r w:rsidRPr="00317587">
              <w:t>10</w:t>
            </w:r>
          </w:p>
        </w:tc>
        <w:tc>
          <w:tcPr>
            <w:cnfStyle w:val="000001000000" w:firstRow="0" w:lastRow="0" w:firstColumn="0" w:lastColumn="0" w:oddVBand="0" w:evenVBand="1" w:oddHBand="0" w:evenHBand="0" w:firstRowFirstColumn="0" w:firstRowLastColumn="0" w:lastRowFirstColumn="0" w:lastRowLastColumn="0"/>
            <w:tcW w:w="1377" w:type="dxa"/>
          </w:tcPr>
          <w:p w:rsidR="00CE62AD" w:rsidRPr="00317587" w:rsidRDefault="00CE62AD" w:rsidP="006D22A4">
            <w:pPr>
              <w:jc w:val="right"/>
            </w:pPr>
            <w:r w:rsidRPr="00317587">
              <w:t>2</w:t>
            </w:r>
          </w:p>
        </w:tc>
      </w:tr>
      <w:tr w:rsidR="00CE62AD" w:rsidRPr="006C4CAE" w:rsidTr="006D22A4">
        <w:trPr>
          <w:trHeight w:val="580"/>
        </w:trPr>
        <w:tc>
          <w:tcPr>
            <w:cnfStyle w:val="001000000000" w:firstRow="0" w:lastRow="0" w:firstColumn="1" w:lastColumn="0" w:oddVBand="0" w:evenVBand="0" w:oddHBand="0" w:evenHBand="0" w:firstRowFirstColumn="0" w:firstRowLastColumn="0" w:lastRowFirstColumn="0" w:lastRowLastColumn="0"/>
            <w:tcW w:w="4680" w:type="dxa"/>
            <w:vAlign w:val="top"/>
          </w:tcPr>
          <w:p w:rsidR="00CE62AD" w:rsidRPr="00317587" w:rsidRDefault="00CE62AD" w:rsidP="00CE62AD">
            <w:r w:rsidRPr="00317587">
              <w:t>JUNTA FACULTATIVA ASISTENCIAL</w:t>
            </w:r>
          </w:p>
        </w:tc>
        <w:tc>
          <w:tcPr>
            <w:tcW w:w="1649" w:type="dxa"/>
          </w:tcPr>
          <w:p w:rsidR="00CE62AD" w:rsidRPr="00317587" w:rsidRDefault="00CE62AD" w:rsidP="006D22A4">
            <w:pPr>
              <w:jc w:val="right"/>
              <w:cnfStyle w:val="000000000000" w:firstRow="0" w:lastRow="0" w:firstColumn="0" w:lastColumn="0" w:oddVBand="0" w:evenVBand="0" w:oddHBand="0" w:evenHBand="0" w:firstRowFirstColumn="0" w:firstRowLastColumn="0" w:lastRowFirstColumn="0" w:lastRowLastColumn="0"/>
            </w:pPr>
            <w:r w:rsidRPr="00317587">
              <w:t>11</w:t>
            </w:r>
          </w:p>
        </w:tc>
        <w:tc>
          <w:tcPr>
            <w:cnfStyle w:val="000001000000" w:firstRow="0" w:lastRow="0" w:firstColumn="0" w:lastColumn="0" w:oddVBand="0" w:evenVBand="1" w:oddHBand="0" w:evenHBand="0" w:firstRowFirstColumn="0" w:firstRowLastColumn="0" w:lastRowFirstColumn="0" w:lastRowLastColumn="0"/>
            <w:tcW w:w="1377" w:type="dxa"/>
          </w:tcPr>
          <w:p w:rsidR="00CE62AD" w:rsidRPr="00317587" w:rsidRDefault="00CE62AD" w:rsidP="006D22A4">
            <w:pPr>
              <w:jc w:val="right"/>
            </w:pPr>
            <w:r w:rsidRPr="00317587">
              <w:t>3</w:t>
            </w:r>
          </w:p>
        </w:tc>
      </w:tr>
      <w:tr w:rsidR="00CE62AD" w:rsidRPr="006C4CAE" w:rsidTr="006D22A4">
        <w:trPr>
          <w:trHeight w:val="580"/>
        </w:trPr>
        <w:tc>
          <w:tcPr>
            <w:cnfStyle w:val="001000000000" w:firstRow="0" w:lastRow="0" w:firstColumn="1" w:lastColumn="0" w:oddVBand="0" w:evenVBand="0" w:oddHBand="0" w:evenHBand="0" w:firstRowFirstColumn="0" w:firstRowLastColumn="0" w:lastRowFirstColumn="0" w:lastRowLastColumn="0"/>
            <w:tcW w:w="4680" w:type="dxa"/>
            <w:vAlign w:val="top"/>
          </w:tcPr>
          <w:p w:rsidR="00CE62AD" w:rsidRPr="00317587" w:rsidRDefault="00CE62AD" w:rsidP="00CE62AD">
            <w:r w:rsidRPr="00317587">
              <w:t>COMISIÓN CUIDADOS DE ENFERMERÍA</w:t>
            </w:r>
          </w:p>
        </w:tc>
        <w:tc>
          <w:tcPr>
            <w:tcW w:w="1649" w:type="dxa"/>
          </w:tcPr>
          <w:p w:rsidR="00CE62AD" w:rsidRPr="00317587" w:rsidRDefault="00CE62AD" w:rsidP="006D22A4">
            <w:pPr>
              <w:jc w:val="right"/>
              <w:cnfStyle w:val="000000000000" w:firstRow="0" w:lastRow="0" w:firstColumn="0" w:lastColumn="0" w:oddVBand="0" w:evenVBand="0" w:oddHBand="0" w:evenHBand="0" w:firstRowFirstColumn="0" w:firstRowLastColumn="0" w:lastRowFirstColumn="0" w:lastRowLastColumn="0"/>
            </w:pPr>
            <w:r w:rsidRPr="00317587">
              <w:t>12</w:t>
            </w:r>
          </w:p>
        </w:tc>
        <w:tc>
          <w:tcPr>
            <w:cnfStyle w:val="000001000000" w:firstRow="0" w:lastRow="0" w:firstColumn="0" w:lastColumn="0" w:oddVBand="0" w:evenVBand="1" w:oddHBand="0" w:evenHBand="0" w:firstRowFirstColumn="0" w:firstRowLastColumn="0" w:lastRowFirstColumn="0" w:lastRowLastColumn="0"/>
            <w:tcW w:w="1377" w:type="dxa"/>
          </w:tcPr>
          <w:p w:rsidR="00CE62AD" w:rsidRPr="00317587" w:rsidRDefault="00CE62AD" w:rsidP="006D22A4">
            <w:pPr>
              <w:jc w:val="right"/>
            </w:pPr>
            <w:r w:rsidRPr="00317587">
              <w:t>9</w:t>
            </w:r>
          </w:p>
        </w:tc>
      </w:tr>
    </w:tbl>
    <w:p w:rsidR="00F31D28" w:rsidRDefault="00F31D28" w:rsidP="0068118A">
      <w:pPr>
        <w:pStyle w:val="Ttulo3Memoria"/>
      </w:pPr>
    </w:p>
    <w:p w:rsidR="008A6203" w:rsidRDefault="008A6203" w:rsidP="0068118A">
      <w:pPr>
        <w:pStyle w:val="Ttulo3Memoria"/>
      </w:pPr>
    </w:p>
    <w:p w:rsidR="008A6203" w:rsidRDefault="008A6203" w:rsidP="0068118A">
      <w:pPr>
        <w:pStyle w:val="Ttulo3Memoria"/>
      </w:pPr>
    </w:p>
    <w:p w:rsidR="008A6203" w:rsidRDefault="008A6203" w:rsidP="0068118A">
      <w:pPr>
        <w:pStyle w:val="Ttulo3Memoria"/>
      </w:pPr>
    </w:p>
    <w:p w:rsidR="008A6203" w:rsidRDefault="008A6203" w:rsidP="0068118A">
      <w:pPr>
        <w:pStyle w:val="Ttulo3Memoria"/>
      </w:pPr>
    </w:p>
    <w:p w:rsidR="008A6203" w:rsidRDefault="008A6203" w:rsidP="0068118A">
      <w:pPr>
        <w:pStyle w:val="Ttulo3Memoria"/>
      </w:pPr>
    </w:p>
    <w:p w:rsidR="008A6203" w:rsidRDefault="008A6203" w:rsidP="0068118A">
      <w:pPr>
        <w:pStyle w:val="Ttulo3Memoria"/>
      </w:pPr>
    </w:p>
    <w:p w:rsidR="008A6203" w:rsidRDefault="008A6203" w:rsidP="0068118A">
      <w:pPr>
        <w:pStyle w:val="Ttulo3Memoria"/>
      </w:pPr>
    </w:p>
    <w:p w:rsidR="008A6203" w:rsidRDefault="008A6203" w:rsidP="0068118A">
      <w:pPr>
        <w:pStyle w:val="Ttulo3Memoria"/>
      </w:pPr>
    </w:p>
    <w:p w:rsidR="008A6203" w:rsidRDefault="008A6203" w:rsidP="0068118A">
      <w:pPr>
        <w:pStyle w:val="Ttulo3Memoria"/>
      </w:pPr>
    </w:p>
    <w:p w:rsidR="004B3105" w:rsidRDefault="004B3105">
      <w:pPr>
        <w:spacing w:before="0" w:line="240" w:lineRule="auto"/>
        <w:jc w:val="left"/>
        <w:rPr>
          <w:rFonts w:ascii="Montserrat SemiBold" w:hAnsi="Montserrat SemiBold"/>
          <w:caps/>
          <w:noProof/>
          <w:color w:val="48ACC6"/>
          <w:spacing w:val="-6"/>
          <w:sz w:val="24"/>
        </w:rPr>
      </w:pPr>
      <w:bookmarkStart w:id="93" w:name="_Toc74228266"/>
      <w:bookmarkStart w:id="94" w:name="_Toc75343963"/>
      <w:r>
        <w:br w:type="page"/>
      </w:r>
    </w:p>
    <w:p w:rsidR="00F31D28" w:rsidRDefault="00F31D28" w:rsidP="006C4CAE">
      <w:pPr>
        <w:pStyle w:val="TITULO-Nivel2"/>
      </w:pPr>
      <w:bookmarkStart w:id="95" w:name="_Toc85048308"/>
      <w:r w:rsidRPr="00AB0625">
        <w:lastRenderedPageBreak/>
        <w:t>Certificaciones y acreditaciones</w:t>
      </w:r>
      <w:bookmarkEnd w:id="93"/>
      <w:bookmarkEnd w:id="94"/>
      <w:bookmarkEnd w:id="95"/>
    </w:p>
    <w:p w:rsidR="00C93860" w:rsidRDefault="00C93860" w:rsidP="00C93860">
      <w:pPr>
        <w:pStyle w:val="TITULO-Nivel3"/>
      </w:pPr>
      <w:r>
        <w:t>Certificaciones</w:t>
      </w:r>
    </w:p>
    <w:tbl>
      <w:tblPr>
        <w:tblStyle w:val="Tablavariascolumnas"/>
        <w:tblW w:w="0" w:type="auto"/>
        <w:tblLook w:val="00A0" w:firstRow="1" w:lastRow="0" w:firstColumn="1" w:lastColumn="0" w:noHBand="0" w:noVBand="0"/>
      </w:tblPr>
      <w:tblGrid>
        <w:gridCol w:w="1955"/>
        <w:gridCol w:w="1389"/>
        <w:gridCol w:w="1689"/>
        <w:gridCol w:w="1134"/>
        <w:gridCol w:w="1770"/>
      </w:tblGrid>
      <w:tr w:rsidR="006D22A4" w:rsidTr="006D22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4B3105" w:rsidRPr="009534EF" w:rsidRDefault="004B3105" w:rsidP="004D4D87">
            <w:pPr>
              <w:rPr>
                <w:rFonts w:ascii="Montserrat SemiBold" w:hAnsi="Montserrat SemiBold"/>
                <w:caps/>
                <w:color w:val="595959" w:themeColor="text1" w:themeTint="A6"/>
                <w:sz w:val="18"/>
              </w:rPr>
            </w:pPr>
            <w:r w:rsidRPr="009534EF">
              <w:rPr>
                <w:rFonts w:ascii="Montserrat SemiBold" w:hAnsi="Montserrat SemiBold"/>
                <w:caps/>
                <w:color w:val="595959" w:themeColor="text1" w:themeTint="A6"/>
                <w:sz w:val="18"/>
              </w:rPr>
              <w:t>Servicio/unidad</w:t>
            </w:r>
          </w:p>
        </w:tc>
        <w:tc>
          <w:tcPr>
            <w:cnfStyle w:val="000010000000" w:firstRow="0" w:lastRow="0" w:firstColumn="0" w:lastColumn="0" w:oddVBand="1" w:evenVBand="0" w:oddHBand="0" w:evenHBand="0" w:firstRowFirstColumn="0" w:firstRowLastColumn="0" w:lastRowFirstColumn="0" w:lastRowLastColumn="0"/>
            <w:tcW w:w="1389" w:type="dxa"/>
          </w:tcPr>
          <w:p w:rsidR="004B3105" w:rsidRPr="009534EF" w:rsidRDefault="004B3105" w:rsidP="006D22A4">
            <w:pPr>
              <w:jc w:val="center"/>
              <w:rPr>
                <w:rFonts w:ascii="Montserrat SemiBold" w:hAnsi="Montserrat SemiBold"/>
                <w:caps/>
                <w:color w:val="595959" w:themeColor="text1" w:themeTint="A6"/>
                <w:sz w:val="18"/>
              </w:rPr>
            </w:pPr>
            <w:r w:rsidRPr="009534EF">
              <w:rPr>
                <w:rFonts w:ascii="Montserrat SemiBold" w:hAnsi="Montserrat SemiBold"/>
                <w:caps/>
                <w:color w:val="595959" w:themeColor="text1" w:themeTint="A6"/>
                <w:sz w:val="18"/>
              </w:rPr>
              <w:t>Norma</w:t>
            </w:r>
          </w:p>
        </w:tc>
        <w:tc>
          <w:tcPr>
            <w:cnfStyle w:val="000001000000" w:firstRow="0" w:lastRow="0" w:firstColumn="0" w:lastColumn="0" w:oddVBand="0" w:evenVBand="1" w:oddHBand="0" w:evenHBand="0" w:firstRowFirstColumn="0" w:firstRowLastColumn="0" w:lastRowFirstColumn="0" w:lastRowLastColumn="0"/>
            <w:tcW w:w="1689" w:type="dxa"/>
          </w:tcPr>
          <w:p w:rsidR="004B3105" w:rsidRPr="009534EF" w:rsidRDefault="004B3105" w:rsidP="006D22A4">
            <w:pPr>
              <w:jc w:val="center"/>
              <w:rPr>
                <w:rFonts w:ascii="Montserrat SemiBold" w:hAnsi="Montserrat SemiBold"/>
                <w:caps/>
                <w:color w:val="595959" w:themeColor="text1" w:themeTint="A6"/>
                <w:sz w:val="18"/>
              </w:rPr>
            </w:pPr>
            <w:r w:rsidRPr="009534EF">
              <w:rPr>
                <w:rFonts w:ascii="Montserrat SemiBold" w:hAnsi="Montserrat SemiBold"/>
                <w:caps/>
                <w:color w:val="595959" w:themeColor="text1" w:themeTint="A6"/>
                <w:sz w:val="18"/>
              </w:rPr>
              <w:t>Certificación inicial</w:t>
            </w:r>
          </w:p>
        </w:tc>
        <w:tc>
          <w:tcPr>
            <w:cnfStyle w:val="000010000000" w:firstRow="0" w:lastRow="0" w:firstColumn="0" w:lastColumn="0" w:oddVBand="1" w:evenVBand="0" w:oddHBand="0" w:evenHBand="0" w:firstRowFirstColumn="0" w:firstRowLastColumn="0" w:lastRowFirstColumn="0" w:lastRowLastColumn="0"/>
            <w:tcW w:w="1134" w:type="dxa"/>
          </w:tcPr>
          <w:p w:rsidR="004B3105" w:rsidRPr="009534EF" w:rsidRDefault="004B3105" w:rsidP="006D22A4">
            <w:pPr>
              <w:jc w:val="center"/>
              <w:rPr>
                <w:rFonts w:ascii="Montserrat SemiBold" w:hAnsi="Montserrat SemiBold"/>
                <w:caps/>
                <w:color w:val="595959" w:themeColor="text1" w:themeTint="A6"/>
                <w:sz w:val="18"/>
              </w:rPr>
            </w:pPr>
            <w:r w:rsidRPr="009534EF">
              <w:rPr>
                <w:rFonts w:ascii="Montserrat SemiBold" w:hAnsi="Montserrat SemiBold"/>
                <w:caps/>
                <w:color w:val="595959" w:themeColor="text1" w:themeTint="A6"/>
                <w:sz w:val="18"/>
              </w:rPr>
              <w:t>Vigencia</w:t>
            </w:r>
          </w:p>
        </w:tc>
        <w:tc>
          <w:tcPr>
            <w:cnfStyle w:val="000001000000" w:firstRow="0" w:lastRow="0" w:firstColumn="0" w:lastColumn="0" w:oddVBand="0" w:evenVBand="1" w:oddHBand="0" w:evenHBand="0" w:firstRowFirstColumn="0" w:firstRowLastColumn="0" w:lastRowFirstColumn="0" w:lastRowLastColumn="0"/>
            <w:tcW w:w="1770" w:type="dxa"/>
          </w:tcPr>
          <w:p w:rsidR="004B3105" w:rsidRPr="009534EF" w:rsidRDefault="004B3105" w:rsidP="006D22A4">
            <w:pPr>
              <w:jc w:val="center"/>
              <w:rPr>
                <w:rFonts w:ascii="Montserrat SemiBold" w:hAnsi="Montserrat SemiBold"/>
                <w:caps/>
                <w:color w:val="595959" w:themeColor="text1" w:themeTint="A6"/>
                <w:sz w:val="18"/>
              </w:rPr>
            </w:pPr>
            <w:r w:rsidRPr="009534EF">
              <w:rPr>
                <w:rFonts w:ascii="Montserrat SemiBold" w:hAnsi="Montserrat SemiBold"/>
                <w:caps/>
                <w:color w:val="595959" w:themeColor="text1" w:themeTint="A6"/>
                <w:sz w:val="18"/>
              </w:rPr>
              <w:t>Entidad certificadora</w:t>
            </w:r>
          </w:p>
        </w:tc>
      </w:tr>
      <w:tr w:rsidR="006D22A4" w:rsidTr="006D2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D4D87">
            <w:pPr>
              <w:spacing w:before="0" w:line="240" w:lineRule="auto"/>
              <w:jc w:val="left"/>
              <w:rPr>
                <w:color w:val="7F7F7F" w:themeColor="text1" w:themeTint="80"/>
                <w:szCs w:val="16"/>
              </w:rPr>
            </w:pPr>
            <w:r w:rsidRPr="004A580C">
              <w:rPr>
                <w:color w:val="7F7F7F" w:themeColor="text1" w:themeTint="80"/>
                <w:szCs w:val="16"/>
              </w:rPr>
              <w:t>Telemedicina</w:t>
            </w:r>
          </w:p>
          <w:p w:rsidR="006D22A4" w:rsidRPr="004A580C" w:rsidRDefault="006D22A4" w:rsidP="004D4D87">
            <w:pPr>
              <w:spacing w:before="0" w:line="240" w:lineRule="auto"/>
              <w:jc w:val="left"/>
              <w:rPr>
                <w:color w:val="7F7F7F" w:themeColor="text1" w:themeTint="80"/>
                <w:szCs w:val="16"/>
              </w:rPr>
            </w:pP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2011</w:t>
            </w:r>
          </w:p>
        </w:tc>
        <w:tc>
          <w:tcPr>
            <w:cnfStyle w:val="000010000000" w:firstRow="0" w:lastRow="0" w:firstColumn="0" w:lastColumn="0" w:oddVBand="1" w:evenVBand="0" w:oddHBand="0" w:evenHBand="0" w:firstRowFirstColumn="0" w:firstRowLastColumn="0" w:lastRowFirstColumn="0" w:lastRowLastColumn="0"/>
            <w:tcW w:w="1134" w:type="dxa"/>
            <w:vMerge w:val="restart"/>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2021</w:t>
            </w:r>
          </w:p>
        </w:tc>
        <w:tc>
          <w:tcPr>
            <w:cnfStyle w:val="000001000000" w:firstRow="0" w:lastRow="0" w:firstColumn="0" w:lastColumn="0" w:oddVBand="0" w:evenVBand="1" w:oddHBand="0" w:evenHBand="0" w:firstRowFirstColumn="0" w:firstRowLastColumn="0" w:lastRowFirstColumn="0" w:lastRowLastColumn="0"/>
            <w:tcW w:w="1770" w:type="dxa"/>
            <w:vMerge w:val="restart"/>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Cámara de Comercio e Industria de Madrid</w:t>
            </w:r>
          </w:p>
        </w:tc>
      </w:tr>
      <w:tr w:rsidR="006D22A4" w:rsidTr="006D2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D4D87">
            <w:pPr>
              <w:spacing w:before="0" w:line="240" w:lineRule="auto"/>
              <w:jc w:val="left"/>
              <w:rPr>
                <w:color w:val="7F7F7F" w:themeColor="text1" w:themeTint="80"/>
                <w:szCs w:val="16"/>
              </w:rPr>
            </w:pPr>
            <w:r w:rsidRPr="004A580C">
              <w:rPr>
                <w:color w:val="7F7F7F" w:themeColor="text1" w:themeTint="80"/>
                <w:szCs w:val="16"/>
              </w:rPr>
              <w:t>Farmacia</w:t>
            </w: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2012</w:t>
            </w:r>
          </w:p>
        </w:tc>
        <w:tc>
          <w:tcPr>
            <w:cnfStyle w:val="000010000000" w:firstRow="0" w:lastRow="0" w:firstColumn="0" w:lastColumn="0" w:oddVBand="1" w:evenVBand="0" w:oddHBand="0" w:evenHBand="0" w:firstRowFirstColumn="0" w:firstRowLastColumn="0" w:lastRowFirstColumn="0" w:lastRowLastColumn="0"/>
            <w:tcW w:w="1134" w:type="dxa"/>
            <w:vMerge/>
          </w:tcPr>
          <w:p w:rsidR="006D22A4" w:rsidRPr="004B3105" w:rsidRDefault="006D22A4" w:rsidP="004D4D87">
            <w:pPr>
              <w:spacing w:before="0" w:line="240" w:lineRule="auto"/>
              <w:jc w:val="center"/>
              <w:rPr>
                <w:color w:val="7F7F7F" w:themeColor="text1" w:themeTint="80"/>
                <w:szCs w:val="16"/>
              </w:rPr>
            </w:pPr>
          </w:p>
        </w:tc>
        <w:tc>
          <w:tcPr>
            <w:cnfStyle w:val="000001000000" w:firstRow="0" w:lastRow="0" w:firstColumn="0" w:lastColumn="0" w:oddVBand="0" w:evenVBand="1" w:oddHBand="0" w:evenHBand="0" w:firstRowFirstColumn="0" w:firstRowLastColumn="0" w:lastRowFirstColumn="0" w:lastRowLastColumn="0"/>
            <w:tcW w:w="1770" w:type="dxa"/>
            <w:vMerge/>
          </w:tcPr>
          <w:p w:rsidR="006D22A4" w:rsidRPr="004B3105" w:rsidRDefault="006D22A4" w:rsidP="004D4D87">
            <w:pPr>
              <w:spacing w:before="0" w:line="240" w:lineRule="auto"/>
              <w:jc w:val="center"/>
              <w:rPr>
                <w:color w:val="7F7F7F" w:themeColor="text1" w:themeTint="80"/>
                <w:szCs w:val="16"/>
              </w:rPr>
            </w:pPr>
          </w:p>
        </w:tc>
      </w:tr>
      <w:tr w:rsidR="006D22A4" w:rsidTr="006D2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D4D87">
            <w:pPr>
              <w:spacing w:before="0" w:line="240" w:lineRule="auto"/>
              <w:jc w:val="left"/>
              <w:rPr>
                <w:color w:val="7F7F7F" w:themeColor="text1" w:themeTint="80"/>
                <w:szCs w:val="16"/>
              </w:rPr>
            </w:pPr>
            <w:r w:rsidRPr="004A580C">
              <w:rPr>
                <w:color w:val="7F7F7F" w:themeColor="text1" w:themeTint="80"/>
                <w:szCs w:val="16"/>
              </w:rPr>
              <w:t>Admisión</w:t>
            </w: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2012</w:t>
            </w:r>
          </w:p>
        </w:tc>
        <w:tc>
          <w:tcPr>
            <w:cnfStyle w:val="000010000000" w:firstRow="0" w:lastRow="0" w:firstColumn="0" w:lastColumn="0" w:oddVBand="1" w:evenVBand="0" w:oddHBand="0" w:evenHBand="0" w:firstRowFirstColumn="0" w:firstRowLastColumn="0" w:lastRowFirstColumn="0" w:lastRowLastColumn="0"/>
            <w:tcW w:w="1134" w:type="dxa"/>
            <w:vMerge/>
          </w:tcPr>
          <w:p w:rsidR="006D22A4" w:rsidRPr="004B3105" w:rsidRDefault="006D22A4" w:rsidP="004D4D87">
            <w:pPr>
              <w:spacing w:before="0" w:line="240" w:lineRule="auto"/>
              <w:jc w:val="center"/>
              <w:rPr>
                <w:color w:val="7F7F7F" w:themeColor="text1" w:themeTint="80"/>
                <w:szCs w:val="16"/>
              </w:rPr>
            </w:pPr>
          </w:p>
        </w:tc>
        <w:tc>
          <w:tcPr>
            <w:cnfStyle w:val="000001000000" w:firstRow="0" w:lastRow="0" w:firstColumn="0" w:lastColumn="0" w:oddVBand="0" w:evenVBand="1" w:oddHBand="0" w:evenHBand="0" w:firstRowFirstColumn="0" w:firstRowLastColumn="0" w:lastRowFirstColumn="0" w:lastRowLastColumn="0"/>
            <w:tcW w:w="1770" w:type="dxa"/>
            <w:vMerge/>
          </w:tcPr>
          <w:p w:rsidR="006D22A4" w:rsidRPr="004B3105" w:rsidRDefault="006D22A4" w:rsidP="004D4D87">
            <w:pPr>
              <w:spacing w:before="0" w:line="240" w:lineRule="auto"/>
              <w:jc w:val="center"/>
              <w:rPr>
                <w:color w:val="7F7F7F" w:themeColor="text1" w:themeTint="80"/>
                <w:szCs w:val="16"/>
              </w:rPr>
            </w:pPr>
          </w:p>
        </w:tc>
      </w:tr>
      <w:tr w:rsidR="006D22A4" w:rsidTr="006D22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D4D87">
            <w:pPr>
              <w:spacing w:before="0" w:line="240" w:lineRule="auto"/>
              <w:jc w:val="left"/>
              <w:rPr>
                <w:color w:val="7F7F7F" w:themeColor="text1" w:themeTint="80"/>
                <w:szCs w:val="16"/>
              </w:rPr>
            </w:pPr>
            <w:r w:rsidRPr="004A580C">
              <w:rPr>
                <w:color w:val="7F7F7F" w:themeColor="text1" w:themeTint="80"/>
                <w:szCs w:val="16"/>
              </w:rPr>
              <w:t>Limpieza</w:t>
            </w: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2012</w:t>
            </w:r>
          </w:p>
        </w:tc>
        <w:tc>
          <w:tcPr>
            <w:cnfStyle w:val="000010000000" w:firstRow="0" w:lastRow="0" w:firstColumn="0" w:lastColumn="0" w:oddVBand="1" w:evenVBand="0" w:oddHBand="0" w:evenHBand="0" w:firstRowFirstColumn="0" w:firstRowLastColumn="0" w:lastRowFirstColumn="0" w:lastRowLastColumn="0"/>
            <w:tcW w:w="1134" w:type="dxa"/>
            <w:vMerge/>
          </w:tcPr>
          <w:p w:rsidR="006D22A4" w:rsidRPr="004B3105" w:rsidRDefault="006D22A4" w:rsidP="004D4D87">
            <w:pPr>
              <w:spacing w:before="0" w:line="240" w:lineRule="auto"/>
              <w:jc w:val="center"/>
              <w:rPr>
                <w:color w:val="7F7F7F" w:themeColor="text1" w:themeTint="80"/>
                <w:szCs w:val="16"/>
              </w:rPr>
            </w:pPr>
          </w:p>
        </w:tc>
        <w:tc>
          <w:tcPr>
            <w:cnfStyle w:val="000001000000" w:firstRow="0" w:lastRow="0" w:firstColumn="0" w:lastColumn="0" w:oddVBand="0" w:evenVBand="1" w:oddHBand="0" w:evenHBand="0" w:firstRowFirstColumn="0" w:firstRowLastColumn="0" w:lastRowFirstColumn="0" w:lastRowLastColumn="0"/>
            <w:tcW w:w="1770" w:type="dxa"/>
            <w:vMerge/>
          </w:tcPr>
          <w:p w:rsidR="006D22A4" w:rsidRPr="004B3105" w:rsidRDefault="006D22A4" w:rsidP="004D4D87">
            <w:pPr>
              <w:spacing w:before="0" w:line="240" w:lineRule="auto"/>
              <w:jc w:val="center"/>
              <w:rPr>
                <w:color w:val="7F7F7F" w:themeColor="text1" w:themeTint="80"/>
                <w:szCs w:val="16"/>
              </w:rPr>
            </w:pPr>
          </w:p>
        </w:tc>
      </w:tr>
      <w:tr w:rsidR="006D22A4" w:rsidTr="006D22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D4D87">
            <w:pPr>
              <w:spacing w:before="0" w:line="240" w:lineRule="auto"/>
              <w:jc w:val="left"/>
              <w:rPr>
                <w:color w:val="7F7F7F" w:themeColor="text1" w:themeTint="80"/>
                <w:szCs w:val="16"/>
              </w:rPr>
            </w:pPr>
            <w:r w:rsidRPr="004A580C">
              <w:rPr>
                <w:color w:val="7F7F7F" w:themeColor="text1" w:themeTint="80"/>
                <w:szCs w:val="16"/>
              </w:rPr>
              <w:t>Lavandería</w:t>
            </w: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2012</w:t>
            </w:r>
          </w:p>
        </w:tc>
        <w:tc>
          <w:tcPr>
            <w:cnfStyle w:val="000010000000" w:firstRow="0" w:lastRow="0" w:firstColumn="0" w:lastColumn="0" w:oddVBand="1" w:evenVBand="0" w:oddHBand="0" w:evenHBand="0" w:firstRowFirstColumn="0" w:firstRowLastColumn="0" w:lastRowFirstColumn="0" w:lastRowLastColumn="0"/>
            <w:tcW w:w="1134" w:type="dxa"/>
            <w:vMerge/>
          </w:tcPr>
          <w:p w:rsidR="006D22A4" w:rsidRPr="004B3105" w:rsidRDefault="006D22A4" w:rsidP="004D4D87">
            <w:pPr>
              <w:spacing w:before="0" w:line="240" w:lineRule="auto"/>
              <w:jc w:val="center"/>
              <w:rPr>
                <w:color w:val="7F7F7F" w:themeColor="text1" w:themeTint="80"/>
                <w:szCs w:val="16"/>
              </w:rPr>
            </w:pPr>
          </w:p>
        </w:tc>
        <w:tc>
          <w:tcPr>
            <w:cnfStyle w:val="000001000000" w:firstRow="0" w:lastRow="0" w:firstColumn="0" w:lastColumn="0" w:oddVBand="0" w:evenVBand="1" w:oddHBand="0" w:evenHBand="0" w:firstRowFirstColumn="0" w:firstRowLastColumn="0" w:lastRowFirstColumn="0" w:lastRowLastColumn="0"/>
            <w:tcW w:w="1770" w:type="dxa"/>
            <w:vMerge/>
          </w:tcPr>
          <w:p w:rsidR="006D22A4" w:rsidRPr="004B3105" w:rsidRDefault="006D22A4" w:rsidP="004D4D87">
            <w:pPr>
              <w:spacing w:before="0" w:line="240" w:lineRule="auto"/>
              <w:jc w:val="center"/>
              <w:rPr>
                <w:color w:val="7F7F7F" w:themeColor="text1" w:themeTint="80"/>
                <w:szCs w:val="16"/>
              </w:rPr>
            </w:pPr>
          </w:p>
        </w:tc>
      </w:tr>
      <w:tr w:rsidR="006D22A4" w:rsidTr="006D22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D4D87">
            <w:pPr>
              <w:spacing w:before="0" w:line="240" w:lineRule="auto"/>
              <w:jc w:val="left"/>
              <w:rPr>
                <w:color w:val="7F7F7F" w:themeColor="text1" w:themeTint="80"/>
                <w:szCs w:val="16"/>
              </w:rPr>
            </w:pPr>
            <w:r w:rsidRPr="004A580C">
              <w:rPr>
                <w:color w:val="7F7F7F" w:themeColor="text1" w:themeTint="80"/>
                <w:szCs w:val="16"/>
              </w:rPr>
              <w:t>Suministros y almacenes</w:t>
            </w: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2012</w:t>
            </w:r>
          </w:p>
        </w:tc>
        <w:tc>
          <w:tcPr>
            <w:cnfStyle w:val="000010000000" w:firstRow="0" w:lastRow="0" w:firstColumn="0" w:lastColumn="0" w:oddVBand="1" w:evenVBand="0" w:oddHBand="0" w:evenHBand="0" w:firstRowFirstColumn="0" w:firstRowLastColumn="0" w:lastRowFirstColumn="0" w:lastRowLastColumn="0"/>
            <w:tcW w:w="1134" w:type="dxa"/>
            <w:vMerge/>
          </w:tcPr>
          <w:p w:rsidR="006D22A4" w:rsidRPr="004B3105" w:rsidRDefault="006D22A4" w:rsidP="004D4D87">
            <w:pPr>
              <w:spacing w:before="0" w:line="240" w:lineRule="auto"/>
              <w:jc w:val="center"/>
              <w:rPr>
                <w:color w:val="7F7F7F" w:themeColor="text1" w:themeTint="80"/>
                <w:szCs w:val="16"/>
              </w:rPr>
            </w:pPr>
          </w:p>
        </w:tc>
        <w:tc>
          <w:tcPr>
            <w:cnfStyle w:val="000001000000" w:firstRow="0" w:lastRow="0" w:firstColumn="0" w:lastColumn="0" w:oddVBand="0" w:evenVBand="1" w:oddHBand="0" w:evenHBand="0" w:firstRowFirstColumn="0" w:firstRowLastColumn="0" w:lastRowFirstColumn="0" w:lastRowLastColumn="0"/>
            <w:tcW w:w="1770" w:type="dxa"/>
            <w:vMerge/>
          </w:tcPr>
          <w:p w:rsidR="006D22A4" w:rsidRPr="004B3105" w:rsidRDefault="006D22A4" w:rsidP="004D4D87">
            <w:pPr>
              <w:spacing w:before="0" w:line="240" w:lineRule="auto"/>
              <w:jc w:val="center"/>
              <w:rPr>
                <w:color w:val="7F7F7F" w:themeColor="text1" w:themeTint="80"/>
                <w:szCs w:val="16"/>
              </w:rPr>
            </w:pPr>
          </w:p>
        </w:tc>
      </w:tr>
      <w:tr w:rsidR="006D22A4" w:rsidTr="006D2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D4D87">
            <w:pPr>
              <w:spacing w:before="0" w:line="240" w:lineRule="auto"/>
              <w:jc w:val="left"/>
              <w:rPr>
                <w:color w:val="7F7F7F" w:themeColor="text1" w:themeTint="80"/>
                <w:szCs w:val="16"/>
              </w:rPr>
            </w:pPr>
            <w:r w:rsidRPr="004A580C">
              <w:rPr>
                <w:color w:val="7F7F7F" w:themeColor="text1" w:themeTint="80"/>
                <w:szCs w:val="16"/>
              </w:rPr>
              <w:t>RRHH</w:t>
            </w: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2012</w:t>
            </w:r>
          </w:p>
        </w:tc>
        <w:tc>
          <w:tcPr>
            <w:cnfStyle w:val="000010000000" w:firstRow="0" w:lastRow="0" w:firstColumn="0" w:lastColumn="0" w:oddVBand="1" w:evenVBand="0" w:oddHBand="0" w:evenHBand="0" w:firstRowFirstColumn="0" w:firstRowLastColumn="0" w:lastRowFirstColumn="0" w:lastRowLastColumn="0"/>
            <w:tcW w:w="1134" w:type="dxa"/>
            <w:vMerge/>
          </w:tcPr>
          <w:p w:rsidR="006D22A4" w:rsidRPr="004B3105" w:rsidRDefault="006D22A4" w:rsidP="004D4D87">
            <w:pPr>
              <w:spacing w:before="0" w:line="240" w:lineRule="auto"/>
              <w:jc w:val="center"/>
              <w:rPr>
                <w:color w:val="7F7F7F" w:themeColor="text1" w:themeTint="80"/>
                <w:szCs w:val="16"/>
              </w:rPr>
            </w:pPr>
          </w:p>
        </w:tc>
        <w:tc>
          <w:tcPr>
            <w:cnfStyle w:val="000001000000" w:firstRow="0" w:lastRow="0" w:firstColumn="0" w:lastColumn="0" w:oddVBand="0" w:evenVBand="1" w:oddHBand="0" w:evenHBand="0" w:firstRowFirstColumn="0" w:firstRowLastColumn="0" w:lastRowFirstColumn="0" w:lastRowLastColumn="0"/>
            <w:tcW w:w="1770" w:type="dxa"/>
            <w:vMerge/>
          </w:tcPr>
          <w:p w:rsidR="006D22A4" w:rsidRPr="004B3105" w:rsidRDefault="006D22A4" w:rsidP="004D4D87">
            <w:pPr>
              <w:spacing w:before="0" w:line="240" w:lineRule="auto"/>
              <w:jc w:val="center"/>
              <w:rPr>
                <w:color w:val="7F7F7F" w:themeColor="text1" w:themeTint="80"/>
                <w:szCs w:val="16"/>
              </w:rPr>
            </w:pPr>
          </w:p>
        </w:tc>
      </w:tr>
      <w:tr w:rsidR="006D22A4" w:rsidTr="006D2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D4D87">
            <w:pPr>
              <w:spacing w:before="0" w:line="240" w:lineRule="auto"/>
              <w:jc w:val="left"/>
              <w:rPr>
                <w:color w:val="7F7F7F" w:themeColor="text1" w:themeTint="80"/>
                <w:szCs w:val="16"/>
              </w:rPr>
            </w:pPr>
            <w:r w:rsidRPr="004A580C">
              <w:rPr>
                <w:color w:val="7F7F7F" w:themeColor="text1" w:themeTint="80"/>
                <w:szCs w:val="16"/>
              </w:rPr>
              <w:t>Mantenimiento</w:t>
            </w: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2012</w:t>
            </w:r>
          </w:p>
        </w:tc>
        <w:tc>
          <w:tcPr>
            <w:cnfStyle w:val="000010000000" w:firstRow="0" w:lastRow="0" w:firstColumn="0" w:lastColumn="0" w:oddVBand="1" w:evenVBand="0" w:oddHBand="0" w:evenHBand="0" w:firstRowFirstColumn="0" w:firstRowLastColumn="0" w:lastRowFirstColumn="0" w:lastRowLastColumn="0"/>
            <w:tcW w:w="1134" w:type="dxa"/>
            <w:vMerge/>
          </w:tcPr>
          <w:p w:rsidR="006D22A4" w:rsidRPr="004B3105" w:rsidRDefault="006D22A4" w:rsidP="004D4D87">
            <w:pPr>
              <w:spacing w:before="0" w:line="240" w:lineRule="auto"/>
              <w:jc w:val="center"/>
              <w:rPr>
                <w:color w:val="7F7F7F" w:themeColor="text1" w:themeTint="80"/>
                <w:szCs w:val="16"/>
              </w:rPr>
            </w:pPr>
          </w:p>
        </w:tc>
        <w:tc>
          <w:tcPr>
            <w:cnfStyle w:val="000001000000" w:firstRow="0" w:lastRow="0" w:firstColumn="0" w:lastColumn="0" w:oddVBand="0" w:evenVBand="1" w:oddHBand="0" w:evenHBand="0" w:firstRowFirstColumn="0" w:firstRowLastColumn="0" w:lastRowFirstColumn="0" w:lastRowLastColumn="0"/>
            <w:tcW w:w="1770" w:type="dxa"/>
            <w:vMerge/>
          </w:tcPr>
          <w:p w:rsidR="006D22A4" w:rsidRPr="004B3105" w:rsidRDefault="006D22A4" w:rsidP="004D4D87">
            <w:pPr>
              <w:spacing w:before="0" w:line="240" w:lineRule="auto"/>
              <w:jc w:val="center"/>
              <w:rPr>
                <w:color w:val="7F7F7F" w:themeColor="text1" w:themeTint="80"/>
                <w:szCs w:val="16"/>
              </w:rPr>
            </w:pPr>
          </w:p>
        </w:tc>
      </w:tr>
      <w:tr w:rsidR="006D22A4" w:rsidTr="006D2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D4D87">
            <w:pPr>
              <w:spacing w:before="0" w:line="240" w:lineRule="auto"/>
              <w:jc w:val="left"/>
              <w:rPr>
                <w:color w:val="7F7F7F" w:themeColor="text1" w:themeTint="80"/>
                <w:szCs w:val="16"/>
              </w:rPr>
            </w:pPr>
            <w:r w:rsidRPr="004A580C">
              <w:rPr>
                <w:color w:val="7F7F7F" w:themeColor="text1" w:themeTint="80"/>
                <w:szCs w:val="16"/>
              </w:rPr>
              <w:t>Trabajo social</w:t>
            </w: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2012</w:t>
            </w:r>
          </w:p>
        </w:tc>
        <w:tc>
          <w:tcPr>
            <w:cnfStyle w:val="000010000000" w:firstRow="0" w:lastRow="0" w:firstColumn="0" w:lastColumn="0" w:oddVBand="1" w:evenVBand="0" w:oddHBand="0" w:evenHBand="0" w:firstRowFirstColumn="0" w:firstRowLastColumn="0" w:lastRowFirstColumn="0" w:lastRowLastColumn="0"/>
            <w:tcW w:w="1134" w:type="dxa"/>
            <w:vMerge/>
          </w:tcPr>
          <w:p w:rsidR="006D22A4" w:rsidRPr="004B3105" w:rsidRDefault="006D22A4" w:rsidP="004D4D87">
            <w:pPr>
              <w:spacing w:before="0" w:line="240" w:lineRule="auto"/>
              <w:jc w:val="center"/>
              <w:rPr>
                <w:color w:val="7F7F7F" w:themeColor="text1" w:themeTint="80"/>
                <w:szCs w:val="16"/>
              </w:rPr>
            </w:pPr>
          </w:p>
        </w:tc>
        <w:tc>
          <w:tcPr>
            <w:cnfStyle w:val="000001000000" w:firstRow="0" w:lastRow="0" w:firstColumn="0" w:lastColumn="0" w:oddVBand="0" w:evenVBand="1" w:oddHBand="0" w:evenHBand="0" w:firstRowFirstColumn="0" w:firstRowLastColumn="0" w:lastRowFirstColumn="0" w:lastRowLastColumn="0"/>
            <w:tcW w:w="1770" w:type="dxa"/>
            <w:vMerge/>
          </w:tcPr>
          <w:p w:rsidR="006D22A4" w:rsidRPr="004B3105" w:rsidRDefault="006D22A4" w:rsidP="004D4D87">
            <w:pPr>
              <w:spacing w:before="0" w:line="240" w:lineRule="auto"/>
              <w:jc w:val="center"/>
              <w:rPr>
                <w:color w:val="7F7F7F" w:themeColor="text1" w:themeTint="80"/>
                <w:szCs w:val="16"/>
              </w:rPr>
            </w:pPr>
          </w:p>
        </w:tc>
      </w:tr>
      <w:tr w:rsidR="006D22A4" w:rsidTr="006D22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B3105">
            <w:pPr>
              <w:spacing w:before="0" w:line="240" w:lineRule="auto"/>
              <w:jc w:val="left"/>
              <w:rPr>
                <w:color w:val="7F7F7F" w:themeColor="text1" w:themeTint="80"/>
                <w:szCs w:val="16"/>
              </w:rPr>
            </w:pPr>
            <w:r>
              <w:rPr>
                <w:color w:val="7F7F7F" w:themeColor="text1" w:themeTint="80"/>
                <w:szCs w:val="16"/>
              </w:rPr>
              <w:t>U. de</w:t>
            </w:r>
            <w:r w:rsidRPr="004A580C">
              <w:rPr>
                <w:color w:val="7F7F7F" w:themeColor="text1" w:themeTint="80"/>
                <w:szCs w:val="16"/>
              </w:rPr>
              <w:t xml:space="preserve"> </w:t>
            </w:r>
            <w:r>
              <w:rPr>
                <w:color w:val="7F7F7F" w:themeColor="text1" w:themeTint="80"/>
                <w:szCs w:val="16"/>
              </w:rPr>
              <w:t>C</w:t>
            </w:r>
            <w:r w:rsidRPr="004A580C">
              <w:rPr>
                <w:color w:val="7F7F7F" w:themeColor="text1" w:themeTint="80"/>
                <w:szCs w:val="16"/>
              </w:rPr>
              <w:t xml:space="preserve">uidados </w:t>
            </w:r>
            <w:r>
              <w:rPr>
                <w:color w:val="7F7F7F" w:themeColor="text1" w:themeTint="80"/>
                <w:szCs w:val="16"/>
              </w:rPr>
              <w:t>C</w:t>
            </w:r>
            <w:r w:rsidRPr="004A580C">
              <w:rPr>
                <w:color w:val="7F7F7F" w:themeColor="text1" w:themeTint="80"/>
                <w:szCs w:val="16"/>
              </w:rPr>
              <w:t>ontinuos</w:t>
            </w: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2015</w:t>
            </w:r>
          </w:p>
        </w:tc>
        <w:tc>
          <w:tcPr>
            <w:cnfStyle w:val="000010000000" w:firstRow="0" w:lastRow="0" w:firstColumn="0" w:lastColumn="0" w:oddVBand="1" w:evenVBand="0" w:oddHBand="0" w:evenHBand="0" w:firstRowFirstColumn="0" w:firstRowLastColumn="0" w:lastRowFirstColumn="0" w:lastRowLastColumn="0"/>
            <w:tcW w:w="1134" w:type="dxa"/>
            <w:vMerge/>
          </w:tcPr>
          <w:p w:rsidR="006D22A4" w:rsidRPr="004B3105" w:rsidRDefault="006D22A4" w:rsidP="004D4D87">
            <w:pPr>
              <w:spacing w:before="0" w:line="240" w:lineRule="auto"/>
              <w:jc w:val="center"/>
              <w:rPr>
                <w:color w:val="7F7F7F" w:themeColor="text1" w:themeTint="80"/>
                <w:szCs w:val="16"/>
              </w:rPr>
            </w:pPr>
          </w:p>
        </w:tc>
        <w:tc>
          <w:tcPr>
            <w:cnfStyle w:val="000001000000" w:firstRow="0" w:lastRow="0" w:firstColumn="0" w:lastColumn="0" w:oddVBand="0" w:evenVBand="1" w:oddHBand="0" w:evenHBand="0" w:firstRowFirstColumn="0" w:firstRowLastColumn="0" w:lastRowFirstColumn="0" w:lastRowLastColumn="0"/>
            <w:tcW w:w="1770" w:type="dxa"/>
            <w:vMerge/>
          </w:tcPr>
          <w:p w:rsidR="006D22A4" w:rsidRPr="004B3105" w:rsidRDefault="006D22A4" w:rsidP="004D4D87">
            <w:pPr>
              <w:spacing w:before="0" w:line="240" w:lineRule="auto"/>
              <w:jc w:val="center"/>
              <w:rPr>
                <w:color w:val="7F7F7F" w:themeColor="text1" w:themeTint="80"/>
                <w:szCs w:val="16"/>
              </w:rPr>
            </w:pPr>
          </w:p>
        </w:tc>
      </w:tr>
      <w:tr w:rsidR="006D22A4" w:rsidTr="006D22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D4D87">
            <w:pPr>
              <w:spacing w:before="0" w:line="240" w:lineRule="auto"/>
              <w:jc w:val="left"/>
              <w:rPr>
                <w:color w:val="7F7F7F" w:themeColor="text1" w:themeTint="80"/>
                <w:szCs w:val="16"/>
              </w:rPr>
            </w:pPr>
            <w:r w:rsidRPr="004A580C">
              <w:rPr>
                <w:color w:val="7F7F7F" w:themeColor="text1" w:themeTint="80"/>
                <w:szCs w:val="16"/>
              </w:rPr>
              <w:t>Radiología</w:t>
            </w: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2012</w:t>
            </w:r>
          </w:p>
        </w:tc>
        <w:tc>
          <w:tcPr>
            <w:cnfStyle w:val="000010000000" w:firstRow="0" w:lastRow="0" w:firstColumn="0" w:lastColumn="0" w:oddVBand="1" w:evenVBand="0" w:oddHBand="0" w:evenHBand="0" w:firstRowFirstColumn="0" w:firstRowLastColumn="0" w:lastRowFirstColumn="0" w:lastRowLastColumn="0"/>
            <w:tcW w:w="1134" w:type="dxa"/>
            <w:vMerge/>
          </w:tcPr>
          <w:p w:rsidR="006D22A4" w:rsidRPr="004B3105" w:rsidRDefault="006D22A4" w:rsidP="004D4D87">
            <w:pPr>
              <w:spacing w:before="0" w:line="240" w:lineRule="auto"/>
              <w:jc w:val="center"/>
              <w:rPr>
                <w:color w:val="7F7F7F" w:themeColor="text1" w:themeTint="80"/>
                <w:szCs w:val="16"/>
              </w:rPr>
            </w:pPr>
          </w:p>
        </w:tc>
        <w:tc>
          <w:tcPr>
            <w:cnfStyle w:val="000001000000" w:firstRow="0" w:lastRow="0" w:firstColumn="0" w:lastColumn="0" w:oddVBand="0" w:evenVBand="1" w:oddHBand="0" w:evenHBand="0" w:firstRowFirstColumn="0" w:firstRowLastColumn="0" w:lastRowFirstColumn="0" w:lastRowLastColumn="0"/>
            <w:tcW w:w="1770" w:type="dxa"/>
            <w:vMerge/>
          </w:tcPr>
          <w:p w:rsidR="006D22A4" w:rsidRPr="004B3105" w:rsidRDefault="006D22A4" w:rsidP="004D4D87">
            <w:pPr>
              <w:spacing w:before="0" w:line="240" w:lineRule="auto"/>
              <w:jc w:val="center"/>
              <w:rPr>
                <w:color w:val="7F7F7F" w:themeColor="text1" w:themeTint="80"/>
                <w:szCs w:val="16"/>
              </w:rPr>
            </w:pPr>
          </w:p>
        </w:tc>
      </w:tr>
      <w:tr w:rsidR="006D22A4" w:rsidTr="006D22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D4D87">
            <w:pPr>
              <w:spacing w:before="0" w:line="240" w:lineRule="auto"/>
              <w:jc w:val="left"/>
              <w:rPr>
                <w:color w:val="7F7F7F" w:themeColor="text1" w:themeTint="80"/>
                <w:szCs w:val="16"/>
              </w:rPr>
            </w:pPr>
            <w:r w:rsidRPr="004A580C">
              <w:rPr>
                <w:color w:val="7F7F7F" w:themeColor="text1" w:themeTint="80"/>
                <w:szCs w:val="16"/>
              </w:rPr>
              <w:t>Unidades de Recuperación Funcional</w:t>
            </w: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2018</w:t>
            </w:r>
          </w:p>
        </w:tc>
        <w:tc>
          <w:tcPr>
            <w:cnfStyle w:val="000010000000" w:firstRow="0" w:lastRow="0" w:firstColumn="0" w:lastColumn="0" w:oddVBand="1" w:evenVBand="0" w:oddHBand="0" w:evenHBand="0" w:firstRowFirstColumn="0" w:firstRowLastColumn="0" w:lastRowFirstColumn="0" w:lastRowLastColumn="0"/>
            <w:tcW w:w="1134" w:type="dxa"/>
            <w:vMerge/>
          </w:tcPr>
          <w:p w:rsidR="006D22A4" w:rsidRPr="004B3105" w:rsidRDefault="006D22A4" w:rsidP="004D4D87">
            <w:pPr>
              <w:spacing w:before="0" w:line="240" w:lineRule="auto"/>
              <w:jc w:val="center"/>
              <w:rPr>
                <w:color w:val="7F7F7F" w:themeColor="text1" w:themeTint="80"/>
                <w:szCs w:val="16"/>
              </w:rPr>
            </w:pPr>
          </w:p>
        </w:tc>
        <w:tc>
          <w:tcPr>
            <w:cnfStyle w:val="000001000000" w:firstRow="0" w:lastRow="0" w:firstColumn="0" w:lastColumn="0" w:oddVBand="0" w:evenVBand="1" w:oddHBand="0" w:evenHBand="0" w:firstRowFirstColumn="0" w:firstRowLastColumn="0" w:lastRowFirstColumn="0" w:lastRowLastColumn="0"/>
            <w:tcW w:w="1770" w:type="dxa"/>
            <w:vMerge/>
          </w:tcPr>
          <w:p w:rsidR="006D22A4" w:rsidRPr="004B3105" w:rsidRDefault="006D22A4" w:rsidP="004D4D87">
            <w:pPr>
              <w:spacing w:before="0" w:line="240" w:lineRule="auto"/>
              <w:jc w:val="center"/>
              <w:rPr>
                <w:color w:val="7F7F7F" w:themeColor="text1" w:themeTint="80"/>
                <w:szCs w:val="16"/>
              </w:rPr>
            </w:pPr>
          </w:p>
        </w:tc>
      </w:tr>
      <w:tr w:rsidR="006D22A4" w:rsidTr="006D2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D4D87">
            <w:pPr>
              <w:spacing w:before="0" w:line="240" w:lineRule="auto"/>
              <w:jc w:val="left"/>
              <w:rPr>
                <w:color w:val="7F7F7F" w:themeColor="text1" w:themeTint="80"/>
                <w:szCs w:val="16"/>
              </w:rPr>
            </w:pPr>
            <w:r w:rsidRPr="004A580C">
              <w:rPr>
                <w:color w:val="7F7F7F" w:themeColor="text1" w:themeTint="80"/>
                <w:szCs w:val="16"/>
              </w:rPr>
              <w:t>Unidad de Demencias</w:t>
            </w: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2019</w:t>
            </w:r>
          </w:p>
        </w:tc>
        <w:tc>
          <w:tcPr>
            <w:cnfStyle w:val="000010000000" w:firstRow="0" w:lastRow="0" w:firstColumn="0" w:lastColumn="0" w:oddVBand="1" w:evenVBand="0" w:oddHBand="0" w:evenHBand="0" w:firstRowFirstColumn="0" w:firstRowLastColumn="0" w:lastRowFirstColumn="0" w:lastRowLastColumn="0"/>
            <w:tcW w:w="1134" w:type="dxa"/>
            <w:vMerge/>
          </w:tcPr>
          <w:p w:rsidR="006D22A4" w:rsidRPr="004B3105" w:rsidRDefault="006D22A4" w:rsidP="004D4D87">
            <w:pPr>
              <w:spacing w:before="0" w:line="240" w:lineRule="auto"/>
              <w:jc w:val="center"/>
              <w:rPr>
                <w:color w:val="7F7F7F" w:themeColor="text1" w:themeTint="80"/>
                <w:szCs w:val="16"/>
              </w:rPr>
            </w:pPr>
          </w:p>
        </w:tc>
        <w:tc>
          <w:tcPr>
            <w:cnfStyle w:val="000001000000" w:firstRow="0" w:lastRow="0" w:firstColumn="0" w:lastColumn="0" w:oddVBand="0" w:evenVBand="1" w:oddHBand="0" w:evenHBand="0" w:firstRowFirstColumn="0" w:firstRowLastColumn="0" w:lastRowFirstColumn="0" w:lastRowLastColumn="0"/>
            <w:tcW w:w="1770" w:type="dxa"/>
            <w:vMerge/>
          </w:tcPr>
          <w:p w:rsidR="006D22A4" w:rsidRPr="004B3105" w:rsidRDefault="006D22A4" w:rsidP="004D4D87">
            <w:pPr>
              <w:spacing w:before="0" w:line="240" w:lineRule="auto"/>
              <w:jc w:val="center"/>
              <w:rPr>
                <w:color w:val="7F7F7F" w:themeColor="text1" w:themeTint="80"/>
                <w:szCs w:val="16"/>
              </w:rPr>
            </w:pPr>
          </w:p>
        </w:tc>
      </w:tr>
      <w:tr w:rsidR="006D22A4" w:rsidTr="006D22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dxa"/>
          </w:tcPr>
          <w:p w:rsidR="006D22A4" w:rsidRPr="004A580C" w:rsidRDefault="006D22A4" w:rsidP="004D4D87">
            <w:pPr>
              <w:spacing w:before="0" w:line="240" w:lineRule="auto"/>
              <w:jc w:val="left"/>
              <w:rPr>
                <w:color w:val="7F7F7F" w:themeColor="text1" w:themeTint="80"/>
                <w:szCs w:val="16"/>
              </w:rPr>
            </w:pPr>
            <w:r w:rsidRPr="004A580C">
              <w:rPr>
                <w:color w:val="7F7F7F" w:themeColor="text1" w:themeTint="80"/>
                <w:szCs w:val="16"/>
              </w:rPr>
              <w:t>Unidad de Cuidados Paliativos</w:t>
            </w:r>
          </w:p>
        </w:tc>
        <w:tc>
          <w:tcPr>
            <w:cnfStyle w:val="000010000000" w:firstRow="0" w:lastRow="0" w:firstColumn="0" w:lastColumn="0" w:oddVBand="1" w:evenVBand="0" w:oddHBand="0" w:evenHBand="0" w:firstRowFirstColumn="0" w:firstRowLastColumn="0" w:lastRowFirstColumn="0" w:lastRowLastColumn="0"/>
            <w:tcW w:w="1389" w:type="dxa"/>
          </w:tcPr>
          <w:p w:rsidR="006D22A4" w:rsidRPr="004A580C" w:rsidRDefault="006D22A4" w:rsidP="004D4D87">
            <w:pPr>
              <w:spacing w:before="0" w:line="240" w:lineRule="auto"/>
              <w:jc w:val="center"/>
              <w:rPr>
                <w:color w:val="7F7F7F" w:themeColor="text1" w:themeTint="80"/>
                <w:szCs w:val="16"/>
              </w:rPr>
            </w:pPr>
            <w:r w:rsidRPr="004A580C">
              <w:rPr>
                <w:color w:val="7F7F7F" w:themeColor="text1" w:themeTint="80"/>
                <w:szCs w:val="16"/>
              </w:rPr>
              <w:t>UNE EN ISO 9001:2015</w:t>
            </w:r>
          </w:p>
        </w:tc>
        <w:tc>
          <w:tcPr>
            <w:cnfStyle w:val="000001000000" w:firstRow="0" w:lastRow="0" w:firstColumn="0" w:lastColumn="0" w:oddVBand="0" w:evenVBand="1" w:oddHBand="0" w:evenHBand="0" w:firstRowFirstColumn="0" w:firstRowLastColumn="0" w:lastRowFirstColumn="0" w:lastRowLastColumn="0"/>
            <w:tcW w:w="1689" w:type="dxa"/>
          </w:tcPr>
          <w:p w:rsidR="006D22A4" w:rsidRPr="004B3105" w:rsidRDefault="006D22A4" w:rsidP="004D4D87">
            <w:pPr>
              <w:spacing w:before="0" w:line="240" w:lineRule="auto"/>
              <w:jc w:val="center"/>
              <w:rPr>
                <w:color w:val="7F7F7F" w:themeColor="text1" w:themeTint="80"/>
                <w:szCs w:val="16"/>
              </w:rPr>
            </w:pPr>
            <w:r w:rsidRPr="004B3105">
              <w:rPr>
                <w:color w:val="7F7F7F" w:themeColor="text1" w:themeTint="80"/>
                <w:szCs w:val="16"/>
              </w:rPr>
              <w:t>2020</w:t>
            </w:r>
          </w:p>
        </w:tc>
        <w:tc>
          <w:tcPr>
            <w:cnfStyle w:val="000010000000" w:firstRow="0" w:lastRow="0" w:firstColumn="0" w:lastColumn="0" w:oddVBand="1" w:evenVBand="0" w:oddHBand="0" w:evenHBand="0" w:firstRowFirstColumn="0" w:firstRowLastColumn="0" w:lastRowFirstColumn="0" w:lastRowLastColumn="0"/>
            <w:tcW w:w="1134" w:type="dxa"/>
            <w:vMerge/>
          </w:tcPr>
          <w:p w:rsidR="006D22A4" w:rsidRPr="004B3105" w:rsidRDefault="006D22A4" w:rsidP="004D4D87">
            <w:pPr>
              <w:spacing w:before="0" w:line="240" w:lineRule="auto"/>
              <w:jc w:val="center"/>
              <w:rPr>
                <w:color w:val="7F7F7F" w:themeColor="text1" w:themeTint="80"/>
                <w:szCs w:val="16"/>
              </w:rPr>
            </w:pPr>
          </w:p>
        </w:tc>
        <w:tc>
          <w:tcPr>
            <w:cnfStyle w:val="000001000000" w:firstRow="0" w:lastRow="0" w:firstColumn="0" w:lastColumn="0" w:oddVBand="0" w:evenVBand="1" w:oddHBand="0" w:evenHBand="0" w:firstRowFirstColumn="0" w:firstRowLastColumn="0" w:lastRowFirstColumn="0" w:lastRowLastColumn="0"/>
            <w:tcW w:w="1770" w:type="dxa"/>
            <w:vMerge/>
          </w:tcPr>
          <w:p w:rsidR="006D22A4" w:rsidRPr="004B3105" w:rsidRDefault="006D22A4" w:rsidP="004D4D87">
            <w:pPr>
              <w:spacing w:before="0" w:line="240" w:lineRule="auto"/>
              <w:jc w:val="center"/>
              <w:rPr>
                <w:color w:val="7F7F7F" w:themeColor="text1" w:themeTint="80"/>
                <w:szCs w:val="16"/>
              </w:rPr>
            </w:pPr>
          </w:p>
        </w:tc>
      </w:tr>
    </w:tbl>
    <w:p w:rsidR="006D22A4" w:rsidRDefault="006D22A4" w:rsidP="00C93860">
      <w:pPr>
        <w:pStyle w:val="TITULO-Nivel3"/>
      </w:pPr>
    </w:p>
    <w:p w:rsidR="0070283D" w:rsidRDefault="00C93860" w:rsidP="00C93860">
      <w:pPr>
        <w:pStyle w:val="TITULO-Nivel3"/>
      </w:pPr>
      <w:r>
        <w:t>Acreditaciones</w:t>
      </w:r>
    </w:p>
    <w:tbl>
      <w:tblPr>
        <w:tblStyle w:val="Tablasimple0"/>
        <w:tblW w:w="7995" w:type="dxa"/>
        <w:tblLook w:val="04A0" w:firstRow="1" w:lastRow="0" w:firstColumn="1" w:lastColumn="0" w:noHBand="0" w:noVBand="1"/>
      </w:tblPr>
      <w:tblGrid>
        <w:gridCol w:w="2312"/>
        <w:gridCol w:w="1831"/>
        <w:gridCol w:w="1831"/>
        <w:gridCol w:w="2021"/>
      </w:tblGrid>
      <w:tr w:rsidR="002E6944" w:rsidRPr="00EB44A7" w:rsidTr="006F0A88">
        <w:trPr>
          <w:cnfStyle w:val="100000000000" w:firstRow="1" w:lastRow="0" w:firstColumn="0" w:lastColumn="0" w:oddVBand="0" w:evenVBand="0" w:oddHBand="0" w:evenHBand="0" w:firstRowFirstColumn="0" w:firstRowLastColumn="0" w:lastRowFirstColumn="0" w:lastRowLastColumn="0"/>
          <w:trHeight w:val="585"/>
        </w:trPr>
        <w:tc>
          <w:tcPr>
            <w:tcW w:w="2312" w:type="dxa"/>
            <w:tcBorders>
              <w:bottom w:val="single" w:sz="4" w:space="0" w:color="B6DDE8" w:themeColor="accent5" w:themeTint="66"/>
            </w:tcBorders>
            <w:hideMark/>
          </w:tcPr>
          <w:p w:rsidR="002E6944" w:rsidRPr="00261B15" w:rsidRDefault="002E6944" w:rsidP="00B34270">
            <w:pPr>
              <w:rPr>
                <w:rFonts w:ascii="Montserrat SemiBold" w:hAnsi="Montserrat SemiBold"/>
                <w:caps/>
                <w:sz w:val="20"/>
              </w:rPr>
            </w:pPr>
            <w:r w:rsidRPr="00261B15">
              <w:rPr>
                <w:rFonts w:ascii="Montserrat SemiBold" w:hAnsi="Montserrat SemiBold"/>
                <w:caps/>
                <w:sz w:val="20"/>
              </w:rPr>
              <w:t>Servicio/unidad</w:t>
            </w:r>
          </w:p>
        </w:tc>
        <w:tc>
          <w:tcPr>
            <w:tcW w:w="1831" w:type="dxa"/>
            <w:tcBorders>
              <w:bottom w:val="single" w:sz="4" w:space="0" w:color="B6DDE8" w:themeColor="accent5" w:themeTint="66"/>
            </w:tcBorders>
            <w:hideMark/>
          </w:tcPr>
          <w:p w:rsidR="002E6944" w:rsidRPr="00261B15" w:rsidRDefault="002E6944" w:rsidP="00261B15">
            <w:pPr>
              <w:jc w:val="center"/>
              <w:rPr>
                <w:rFonts w:ascii="Montserrat SemiBold" w:hAnsi="Montserrat SemiBold"/>
                <w:caps/>
                <w:sz w:val="20"/>
              </w:rPr>
            </w:pPr>
            <w:r w:rsidRPr="00261B15">
              <w:rPr>
                <w:rFonts w:ascii="Montserrat SemiBold" w:hAnsi="Montserrat SemiBold"/>
                <w:caps/>
                <w:sz w:val="20"/>
              </w:rPr>
              <w:t>Acreditación inicial</w:t>
            </w:r>
          </w:p>
        </w:tc>
        <w:tc>
          <w:tcPr>
            <w:tcW w:w="1831" w:type="dxa"/>
            <w:tcBorders>
              <w:bottom w:val="single" w:sz="4" w:space="0" w:color="B6DDE8" w:themeColor="accent5" w:themeTint="66"/>
            </w:tcBorders>
            <w:hideMark/>
          </w:tcPr>
          <w:p w:rsidR="002E6944" w:rsidRPr="00261B15" w:rsidRDefault="002E6944" w:rsidP="00261B15">
            <w:pPr>
              <w:jc w:val="center"/>
              <w:rPr>
                <w:rFonts w:ascii="Montserrat SemiBold" w:hAnsi="Montserrat SemiBold"/>
                <w:caps/>
                <w:sz w:val="20"/>
              </w:rPr>
            </w:pPr>
            <w:r w:rsidRPr="00261B15">
              <w:rPr>
                <w:rFonts w:ascii="Montserrat SemiBold" w:hAnsi="Montserrat SemiBold"/>
                <w:caps/>
                <w:sz w:val="20"/>
              </w:rPr>
              <w:t>Vigencia de la acreditación</w:t>
            </w:r>
          </w:p>
        </w:tc>
        <w:tc>
          <w:tcPr>
            <w:tcW w:w="2021" w:type="dxa"/>
            <w:tcBorders>
              <w:bottom w:val="single" w:sz="4" w:space="0" w:color="B6DDE8" w:themeColor="accent5" w:themeTint="66"/>
            </w:tcBorders>
            <w:hideMark/>
          </w:tcPr>
          <w:p w:rsidR="002E6944" w:rsidRPr="00261B15" w:rsidRDefault="002E6944" w:rsidP="00261B15">
            <w:pPr>
              <w:jc w:val="center"/>
              <w:rPr>
                <w:rFonts w:ascii="Montserrat SemiBold" w:hAnsi="Montserrat SemiBold"/>
                <w:caps/>
                <w:sz w:val="20"/>
              </w:rPr>
            </w:pPr>
            <w:r w:rsidRPr="00261B15">
              <w:rPr>
                <w:rFonts w:ascii="Montserrat SemiBold" w:hAnsi="Montserrat SemiBold"/>
                <w:caps/>
                <w:sz w:val="20"/>
              </w:rPr>
              <w:t>Entidad acreditadora</w:t>
            </w:r>
          </w:p>
        </w:tc>
      </w:tr>
      <w:tr w:rsidR="002E6944" w:rsidRPr="00EB44A7" w:rsidTr="006F0A88">
        <w:trPr>
          <w:trHeight w:val="2221"/>
        </w:trPr>
        <w:tc>
          <w:tcPr>
            <w:tcW w:w="2312" w:type="dxa"/>
            <w:tcBorders>
              <w:top w:val="single" w:sz="4" w:space="0" w:color="B6DDE8" w:themeColor="accent5" w:themeTint="66"/>
              <w:bottom w:val="single" w:sz="4" w:space="0" w:color="B6DDE8" w:themeColor="accent5" w:themeTint="66"/>
            </w:tcBorders>
          </w:tcPr>
          <w:p w:rsidR="002E6944" w:rsidRPr="009534EF" w:rsidRDefault="002E6944" w:rsidP="00CE62AD">
            <w:pPr>
              <w:spacing w:before="0" w:line="240" w:lineRule="auto"/>
              <w:rPr>
                <w:color w:val="7F7F7F" w:themeColor="text1" w:themeTint="80"/>
                <w:szCs w:val="18"/>
              </w:rPr>
            </w:pPr>
            <w:r w:rsidRPr="009534EF">
              <w:rPr>
                <w:color w:val="7F7F7F" w:themeColor="text1" w:themeTint="80"/>
                <w:szCs w:val="18"/>
              </w:rPr>
              <w:t xml:space="preserve">HOSPITAL </w:t>
            </w:r>
          </w:p>
          <w:p w:rsidR="002E6944" w:rsidRPr="009534EF" w:rsidRDefault="002E6944" w:rsidP="00CE62AD">
            <w:pPr>
              <w:spacing w:before="0" w:line="240" w:lineRule="auto"/>
              <w:rPr>
                <w:color w:val="7F7F7F" w:themeColor="text1" w:themeTint="80"/>
                <w:szCs w:val="18"/>
              </w:rPr>
            </w:pPr>
            <w:r w:rsidRPr="009534EF">
              <w:rPr>
                <w:color w:val="7F7F7F" w:themeColor="text1" w:themeTint="80"/>
                <w:szCs w:val="18"/>
              </w:rPr>
              <w:t xml:space="preserve">SIN HUMO categoría </w:t>
            </w:r>
            <w:r w:rsidRPr="009534EF">
              <w:rPr>
                <w:b/>
                <w:color w:val="7F7F7F" w:themeColor="text1" w:themeTint="80"/>
                <w:szCs w:val="18"/>
              </w:rPr>
              <w:t>PLATA</w:t>
            </w:r>
          </w:p>
          <w:p w:rsidR="002E6944" w:rsidRPr="009534EF" w:rsidRDefault="002E6944" w:rsidP="00CE62AD">
            <w:pPr>
              <w:rPr>
                <w:color w:val="7F7F7F" w:themeColor="text1" w:themeTint="80"/>
                <w:sz w:val="16"/>
                <w:szCs w:val="16"/>
              </w:rPr>
            </w:pPr>
          </w:p>
        </w:tc>
        <w:tc>
          <w:tcPr>
            <w:tcW w:w="1831" w:type="dxa"/>
            <w:tcBorders>
              <w:top w:val="single" w:sz="4" w:space="0" w:color="B6DDE8" w:themeColor="accent5" w:themeTint="66"/>
              <w:bottom w:val="single" w:sz="4" w:space="0" w:color="B6DDE8" w:themeColor="accent5" w:themeTint="66"/>
            </w:tcBorders>
          </w:tcPr>
          <w:p w:rsidR="002E6944" w:rsidRPr="009534EF" w:rsidRDefault="002E6944" w:rsidP="00CE62AD">
            <w:pPr>
              <w:jc w:val="center"/>
              <w:rPr>
                <w:color w:val="7F7F7F" w:themeColor="text1" w:themeTint="80"/>
                <w:sz w:val="16"/>
                <w:szCs w:val="16"/>
              </w:rPr>
            </w:pPr>
            <w:r w:rsidRPr="009534EF">
              <w:rPr>
                <w:color w:val="7F7F7F" w:themeColor="text1" w:themeTint="80"/>
                <w:sz w:val="16"/>
                <w:szCs w:val="16"/>
              </w:rPr>
              <w:t>2017</w:t>
            </w:r>
          </w:p>
        </w:tc>
        <w:tc>
          <w:tcPr>
            <w:tcW w:w="1831" w:type="dxa"/>
            <w:tcBorders>
              <w:top w:val="single" w:sz="4" w:space="0" w:color="B6DDE8" w:themeColor="accent5" w:themeTint="66"/>
              <w:bottom w:val="single" w:sz="4" w:space="0" w:color="B6DDE8" w:themeColor="accent5" w:themeTint="66"/>
            </w:tcBorders>
          </w:tcPr>
          <w:p w:rsidR="002E6944" w:rsidRPr="009534EF" w:rsidRDefault="002E6944" w:rsidP="00CE62AD">
            <w:pPr>
              <w:jc w:val="center"/>
              <w:rPr>
                <w:color w:val="7F7F7F" w:themeColor="text1" w:themeTint="80"/>
                <w:sz w:val="16"/>
                <w:szCs w:val="16"/>
              </w:rPr>
            </w:pPr>
            <w:r w:rsidRPr="009534EF">
              <w:rPr>
                <w:color w:val="7F7F7F" w:themeColor="text1" w:themeTint="80"/>
                <w:sz w:val="16"/>
                <w:szCs w:val="16"/>
              </w:rPr>
              <w:t>VIGENTE</w:t>
            </w:r>
          </w:p>
        </w:tc>
        <w:tc>
          <w:tcPr>
            <w:tcW w:w="2021" w:type="dxa"/>
            <w:tcBorders>
              <w:top w:val="single" w:sz="4" w:space="0" w:color="B6DDE8" w:themeColor="accent5" w:themeTint="66"/>
              <w:bottom w:val="single" w:sz="4" w:space="0" w:color="B6DDE8" w:themeColor="accent5" w:themeTint="66"/>
            </w:tcBorders>
          </w:tcPr>
          <w:p w:rsidR="002E6944" w:rsidRPr="009534EF" w:rsidRDefault="002E6944" w:rsidP="006F0A88">
            <w:pPr>
              <w:spacing w:before="0" w:line="240" w:lineRule="auto"/>
              <w:jc w:val="center"/>
              <w:rPr>
                <w:color w:val="7F7F7F" w:themeColor="text1" w:themeTint="80"/>
                <w:sz w:val="16"/>
                <w:szCs w:val="16"/>
              </w:rPr>
            </w:pPr>
            <w:r w:rsidRPr="009534EF">
              <w:rPr>
                <w:color w:val="7F7F7F" w:themeColor="text1" w:themeTint="80"/>
                <w:sz w:val="16"/>
                <w:szCs w:val="16"/>
              </w:rPr>
              <w:t>Dirección General de Salud Pública de la Consejería de Sanidad de la Comunidad de Madrid</w:t>
            </w:r>
          </w:p>
        </w:tc>
      </w:tr>
    </w:tbl>
    <w:p w:rsidR="00B163F0" w:rsidRPr="009F0E25" w:rsidRDefault="00B163F0" w:rsidP="00B163F0"/>
    <w:p w:rsidR="00CF6EE8" w:rsidRDefault="006F0A88" w:rsidP="0068118A">
      <w:pPr>
        <w:pStyle w:val="Ttulo3Memoria"/>
      </w:pPr>
      <w:r>
        <w:rPr>
          <w:noProof/>
        </w:rPr>
        <w:lastRenderedPageBreak/>
        <w:drawing>
          <wp:anchor distT="0" distB="0" distL="114300" distR="114300" simplePos="0" relativeHeight="251725824" behindDoc="1" locked="0" layoutInCell="1" allowOverlap="1" wp14:anchorId="774B6773" wp14:editId="22CCA6AF">
            <wp:simplePos x="0" y="0"/>
            <wp:positionH relativeFrom="page">
              <wp:align>right</wp:align>
            </wp:positionH>
            <wp:positionV relativeFrom="paragraph">
              <wp:posOffset>-1020445</wp:posOffset>
            </wp:positionV>
            <wp:extent cx="7605125" cy="10753725"/>
            <wp:effectExtent l="0" t="0" r="0" b="0"/>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605125" cy="10753725"/>
                    </a:xfrm>
                    <a:prstGeom prst="rect">
                      <a:avLst/>
                    </a:prstGeom>
                  </pic:spPr>
                </pic:pic>
              </a:graphicData>
            </a:graphic>
            <wp14:sizeRelH relativeFrom="margin">
              <wp14:pctWidth>0</wp14:pctWidth>
            </wp14:sizeRelH>
            <wp14:sizeRelV relativeFrom="margin">
              <wp14:pctHeight>0</wp14:pctHeight>
            </wp14:sizeRelV>
          </wp:anchor>
        </w:drawing>
      </w:r>
    </w:p>
    <w:p w:rsidR="00CE62AD" w:rsidRDefault="00CE62AD" w:rsidP="00B163F0">
      <w:pPr>
        <w:tabs>
          <w:tab w:val="left" w:pos="4731"/>
        </w:tabs>
      </w:pPr>
    </w:p>
    <w:p w:rsidR="00B163F0" w:rsidRDefault="00B163F0" w:rsidP="00B163F0">
      <w:pPr>
        <w:tabs>
          <w:tab w:val="left" w:pos="4731"/>
        </w:tabs>
      </w:pPr>
      <w:r>
        <w:tab/>
      </w:r>
    </w:p>
    <w:p w:rsidR="00B163F0" w:rsidRDefault="00B163F0" w:rsidP="0068118A">
      <w:pPr>
        <w:pStyle w:val="Ttulo3Memoria"/>
      </w:pPr>
    </w:p>
    <w:p w:rsidR="00B46983" w:rsidRDefault="00EA4B00" w:rsidP="00773D2F">
      <w:pPr>
        <w:pStyle w:val="Indice"/>
      </w:pPr>
      <w:bookmarkStart w:id="96" w:name="_Toc74228267"/>
      <w:bookmarkStart w:id="97" w:name="_Toc75343964"/>
      <w:bookmarkStart w:id="98" w:name="_Toc318202550"/>
      <w:r>
        <w:rPr>
          <w:noProof/>
        </w:rPr>
        <mc:AlternateContent>
          <mc:Choice Requires="wpg">
            <w:drawing>
              <wp:anchor distT="0" distB="0" distL="114300" distR="114300" simplePos="0" relativeHeight="251729920" behindDoc="0" locked="0" layoutInCell="1" allowOverlap="1">
                <wp:simplePos x="0" y="0"/>
                <wp:positionH relativeFrom="column">
                  <wp:posOffset>-441399</wp:posOffset>
                </wp:positionH>
                <wp:positionV relativeFrom="paragraph">
                  <wp:posOffset>4725065</wp:posOffset>
                </wp:positionV>
                <wp:extent cx="6622415" cy="3144520"/>
                <wp:effectExtent l="0" t="0" r="0" b="0"/>
                <wp:wrapNone/>
                <wp:docPr id="471" name="Grupo 471"/>
                <wp:cNvGraphicFramePr/>
                <a:graphic xmlns:a="http://schemas.openxmlformats.org/drawingml/2006/main">
                  <a:graphicData uri="http://schemas.microsoft.com/office/word/2010/wordprocessingGroup">
                    <wpg:wgp>
                      <wpg:cNvGrpSpPr/>
                      <wpg:grpSpPr>
                        <a:xfrm>
                          <a:off x="0" y="0"/>
                          <a:ext cx="6622415" cy="3144520"/>
                          <a:chOff x="0" y="-284477"/>
                          <a:chExt cx="6622415" cy="3144520"/>
                        </a:xfrm>
                      </wpg:grpSpPr>
                      <wps:wsp>
                        <wps:cNvPr id="455" name="Cuadro de texto 2"/>
                        <wps:cNvSpPr txBox="1">
                          <a:spLocks noChangeAspect="1" noChangeArrowheads="1"/>
                        </wps:cNvSpPr>
                        <wps:spPr bwMode="auto">
                          <a:xfrm>
                            <a:off x="0" y="-284477"/>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Default="003E51C4"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3E51C4" w:rsidRPr="00152381" w:rsidRDefault="003E51C4" w:rsidP="00152381">
                              <w:pPr>
                                <w:pStyle w:val="Indice"/>
                                <w:jc w:val="right"/>
                                <w:rPr>
                                  <w:sz w:val="28"/>
                                </w:rPr>
                              </w:pPr>
                              <w:r w:rsidRPr="00152381">
                                <w:rPr>
                                  <w:sz w:val="28"/>
                                </w:rPr>
                                <w:t>Experiencia del paciente y calidad percibida</w:t>
                              </w:r>
                            </w:p>
                            <w:p w:rsidR="003E51C4" w:rsidRPr="00152381" w:rsidRDefault="003E51C4" w:rsidP="00152381">
                              <w:pPr>
                                <w:pStyle w:val="Indice"/>
                                <w:jc w:val="right"/>
                                <w:rPr>
                                  <w:sz w:val="28"/>
                                </w:rPr>
                              </w:pPr>
                              <w:r w:rsidRPr="00152381">
                                <w:rPr>
                                  <w:sz w:val="28"/>
                                </w:rPr>
                                <w:t>Información y atención a la ciudadanía</w:t>
                              </w:r>
                            </w:p>
                            <w:p w:rsidR="003E51C4" w:rsidRPr="00152381" w:rsidRDefault="003E51C4" w:rsidP="00152381">
                              <w:pPr>
                                <w:pStyle w:val="Indice"/>
                                <w:jc w:val="right"/>
                                <w:rPr>
                                  <w:sz w:val="28"/>
                                </w:rPr>
                              </w:pPr>
                              <w:r w:rsidRPr="00152381">
                                <w:rPr>
                                  <w:sz w:val="28"/>
                                </w:rPr>
                                <w:t>Otras actividades de atención a las personas</w:t>
                              </w:r>
                            </w:p>
                            <w:p w:rsidR="003E51C4" w:rsidRPr="00152381" w:rsidRDefault="003E51C4" w:rsidP="00152381">
                              <w:pPr>
                                <w:pStyle w:val="Indice"/>
                                <w:jc w:val="right"/>
                                <w:rPr>
                                  <w:sz w:val="28"/>
                                </w:rPr>
                              </w:pPr>
                              <w:r w:rsidRPr="00152381">
                                <w:rPr>
                                  <w:sz w:val="28"/>
                                </w:rPr>
                                <w:t>Trabajo social</w:t>
                              </w:r>
                            </w:p>
                            <w:p w:rsidR="003E51C4" w:rsidRPr="00152381" w:rsidRDefault="003E51C4"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wps:wsp>
                        <wps:cNvPr id="456" name="Cuadro de texto 2"/>
                        <wps:cNvSpPr txBox="1">
                          <a:spLocks noChangeAspect="1" noChangeArrowheads="1"/>
                        </wps:cNvSpPr>
                        <wps:spPr bwMode="auto">
                          <a:xfrm>
                            <a:off x="541020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Default="003E51C4" w:rsidP="00343312">
                              <w:pPr>
                                <w:pStyle w:val="Capitulo"/>
                              </w:pPr>
                              <w: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upo 471" o:spid="_x0000_s1038" style="position:absolute;left:0;text-align:left;margin-left:-34.75pt;margin-top:372.05pt;width:521.45pt;height:247.6pt;z-index:251729920;mso-width-relative:margin;mso-height-relative:margin" coordorigin=",-2844" coordsize="66224,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">
                <v:shape id="_x0000_s1039" type="#_x0000_t202" style="position:absolute;top:-2844;width:52844;height:3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" filled="f" stroked="f" strokeweight="2pt">
                  <o:lock v:ext="edit" aspectratio="t"/>
                  <v:textbox>
                    <w:txbxContent>
                      <w:p w:rsidR="003E51C4" w:rsidRDefault="003E51C4"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3E51C4" w:rsidRPr="00152381" w:rsidRDefault="003E51C4" w:rsidP="00152381">
                        <w:pPr>
                          <w:pStyle w:val="Indice"/>
                          <w:jc w:val="right"/>
                          <w:rPr>
                            <w:sz w:val="28"/>
                          </w:rPr>
                        </w:pPr>
                        <w:r w:rsidRPr="00152381">
                          <w:rPr>
                            <w:sz w:val="28"/>
                          </w:rPr>
                          <w:t>Experiencia del paciente y calidad percibida</w:t>
                        </w:r>
                      </w:p>
                      <w:p w:rsidR="003E51C4" w:rsidRPr="00152381" w:rsidRDefault="003E51C4" w:rsidP="00152381">
                        <w:pPr>
                          <w:pStyle w:val="Indice"/>
                          <w:jc w:val="right"/>
                          <w:rPr>
                            <w:sz w:val="28"/>
                          </w:rPr>
                        </w:pPr>
                        <w:r w:rsidRPr="00152381">
                          <w:rPr>
                            <w:sz w:val="28"/>
                          </w:rPr>
                          <w:t>Información y atención a la ciudadanía</w:t>
                        </w:r>
                      </w:p>
                      <w:p w:rsidR="003E51C4" w:rsidRPr="00152381" w:rsidRDefault="003E51C4" w:rsidP="00152381">
                        <w:pPr>
                          <w:pStyle w:val="Indice"/>
                          <w:jc w:val="right"/>
                          <w:rPr>
                            <w:sz w:val="28"/>
                          </w:rPr>
                        </w:pPr>
                        <w:r w:rsidRPr="00152381">
                          <w:rPr>
                            <w:sz w:val="28"/>
                          </w:rPr>
                          <w:t>Otras actividades de atención a las personas</w:t>
                        </w:r>
                      </w:p>
                      <w:p w:rsidR="003E51C4" w:rsidRPr="00152381" w:rsidRDefault="003E51C4" w:rsidP="00152381">
                        <w:pPr>
                          <w:pStyle w:val="Indice"/>
                          <w:jc w:val="right"/>
                          <w:rPr>
                            <w:sz w:val="28"/>
                          </w:rPr>
                        </w:pPr>
                        <w:r w:rsidRPr="00152381">
                          <w:rPr>
                            <w:sz w:val="28"/>
                          </w:rPr>
                          <w:t>Trabajo social</w:t>
                        </w:r>
                      </w:p>
                      <w:p w:rsidR="003E51C4" w:rsidRPr="00152381" w:rsidRDefault="003E51C4" w:rsidP="00152381">
                        <w:pPr>
                          <w:pStyle w:val="Indice"/>
                          <w:jc w:val="right"/>
                          <w:rPr>
                            <w:sz w:val="96"/>
                            <w:szCs w:val="28"/>
                          </w:rPr>
                        </w:pPr>
                        <w:r w:rsidRPr="00152381">
                          <w:rPr>
                            <w:sz w:val="28"/>
                          </w:rPr>
                          <w:t>Responsabilidad social corporativa</w:t>
                        </w:r>
                      </w:p>
                    </w:txbxContent>
                  </v:textbox>
                </v:shape>
                <v:shape id="_x0000_s1040" type="#_x0000_t202" style="position:absolute;left:54102;width:12122;height:2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" filled="f" stroked="f" strokeweight="2pt">
                  <o:lock v:ext="edit" aspectratio="t"/>
                  <v:textbox>
                    <w:txbxContent>
                      <w:p w:rsidR="003E51C4" w:rsidRDefault="003E51C4" w:rsidP="00343312">
                        <w:pPr>
                          <w:pStyle w:val="Capitulo"/>
                        </w:pPr>
                        <w:r>
                          <w:t>5</w:t>
                        </w:r>
                      </w:p>
                    </w:txbxContent>
                  </v:textbox>
                </v:shape>
              </v:group>
            </w:pict>
          </mc:Fallback>
        </mc:AlternateContent>
      </w:r>
    </w:p>
    <w:p w:rsidR="00F31D28" w:rsidRDefault="00F31D28" w:rsidP="00B46983">
      <w:pPr>
        <w:pStyle w:val="TITULO-Nivel1"/>
      </w:pPr>
      <w:bookmarkStart w:id="99" w:name="_Toc85048309"/>
      <w:r>
        <w:lastRenderedPageBreak/>
        <w:t xml:space="preserve">El </w:t>
      </w:r>
      <w:r w:rsidRPr="008A626B">
        <w:t>Sistema</w:t>
      </w:r>
      <w:r w:rsidRPr="009E27F3">
        <w:rPr>
          <w:color w:val="31849B" w:themeColor="accent5" w:themeShade="BF"/>
        </w:rPr>
        <w:t xml:space="preserve"> </w:t>
      </w:r>
      <w:r>
        <w:t>al Servicio de las Personas</w:t>
      </w:r>
      <w:bookmarkEnd w:id="96"/>
      <w:bookmarkEnd w:id="97"/>
      <w:bookmarkEnd w:id="99"/>
    </w:p>
    <w:p w:rsidR="00F31D28" w:rsidRDefault="00F31D28" w:rsidP="00B46983">
      <w:pPr>
        <w:pStyle w:val="TITULO-Nivel2"/>
      </w:pPr>
      <w:bookmarkStart w:id="100" w:name="_Toc74228268"/>
      <w:bookmarkStart w:id="101" w:name="_Toc75343965"/>
      <w:bookmarkStart w:id="102" w:name="_Toc85048310"/>
      <w:r w:rsidRPr="00F772B9">
        <w:t>Experiencia del paciente y calidad percibida</w:t>
      </w:r>
      <w:bookmarkEnd w:id="100"/>
      <w:bookmarkEnd w:id="101"/>
      <w:bookmarkEnd w:id="102"/>
    </w:p>
    <w:p w:rsidR="00CE62AD" w:rsidRPr="008578E5" w:rsidRDefault="00CE62AD" w:rsidP="00CE62AD">
      <w:pPr>
        <w:rPr>
          <w:rFonts w:eastAsiaTheme="minorEastAsia" w:cs="Arial"/>
          <w:color w:val="000000" w:themeColor="text1"/>
          <w:kern w:val="24"/>
        </w:rPr>
      </w:pPr>
      <w:r w:rsidRPr="008578E5">
        <w:rPr>
          <w:rFonts w:eastAsiaTheme="minorEastAsia" w:cs="Arial"/>
          <w:color w:val="000000" w:themeColor="text1"/>
          <w:kern w:val="24"/>
        </w:rPr>
        <w:t>Para conocer la opinión/sugerencias de los pacientes y familiares contamos</w:t>
      </w:r>
      <w:r w:rsidRPr="00CE62AD">
        <w:t xml:space="preserve"> </w:t>
      </w:r>
      <w:r w:rsidRPr="008578E5">
        <w:rPr>
          <w:rFonts w:eastAsiaTheme="minorEastAsia" w:cs="Arial"/>
          <w:color w:val="000000" w:themeColor="text1"/>
          <w:kern w:val="24"/>
        </w:rPr>
        <w:t>con dos vías:</w:t>
      </w:r>
    </w:p>
    <w:p w:rsidR="00CE62AD" w:rsidRPr="008578E5" w:rsidRDefault="00CE62AD" w:rsidP="00CE62AD">
      <w:pPr>
        <w:rPr>
          <w:rFonts w:eastAsiaTheme="minorEastAsia" w:cs="Arial"/>
          <w:color w:val="000000" w:themeColor="text1"/>
          <w:kern w:val="24"/>
        </w:rPr>
      </w:pPr>
    </w:p>
    <w:p w:rsidR="00CE62AD" w:rsidRPr="008578E5" w:rsidRDefault="00CE62AD" w:rsidP="004D4D87">
      <w:pPr>
        <w:pStyle w:val="NormalListas2"/>
      </w:pPr>
      <w:r w:rsidRPr="008578E5">
        <w:t>Incubadora de ideas: el Paciente/familiar lo deposita el impreso en una incubadora y en el Comité de Calidad Percibida y Humanización de la Asistencia Sanitaria se estudia la viabilidad de la propuesta.</w:t>
      </w:r>
    </w:p>
    <w:p w:rsidR="00CE62AD" w:rsidRPr="008578E5" w:rsidRDefault="00CE62AD" w:rsidP="004D4D87">
      <w:pPr>
        <w:pStyle w:val="NormalListas2"/>
      </w:pPr>
      <w:r w:rsidRPr="008578E5">
        <w:t>Encuestas de satisfacción electrónica: disponemos de los resultados a tiempo real, pudiendo tomar medidas si así lo requiere casi instantáneamente</w:t>
      </w:r>
    </w:p>
    <w:p w:rsidR="00CE62AD" w:rsidRPr="00F772B9" w:rsidRDefault="00CE62AD" w:rsidP="00B46983">
      <w:pPr>
        <w:pStyle w:val="TITULO-Nivel2"/>
      </w:pPr>
    </w:p>
    <w:p w:rsidR="00F31D28" w:rsidRPr="0074129B" w:rsidRDefault="00F31D28" w:rsidP="00B46983">
      <w:pPr>
        <w:pStyle w:val="TITULO-Nivel2"/>
      </w:pPr>
      <w:bookmarkStart w:id="103" w:name="_Toc74228269"/>
      <w:bookmarkStart w:id="104" w:name="_Toc75343966"/>
      <w:bookmarkStart w:id="105" w:name="_Toc85048311"/>
      <w:r w:rsidRPr="0074129B">
        <w:t xml:space="preserve">Información </w:t>
      </w:r>
      <w:r>
        <w:t>y</w:t>
      </w:r>
      <w:r w:rsidRPr="0074129B">
        <w:t xml:space="preserve"> </w:t>
      </w:r>
      <w:r>
        <w:t>a</w:t>
      </w:r>
      <w:r w:rsidRPr="0074129B">
        <w:t>tención</w:t>
      </w:r>
      <w:r>
        <w:t xml:space="preserve"> a la ciudadanía</w:t>
      </w:r>
      <w:bookmarkEnd w:id="103"/>
      <w:bookmarkEnd w:id="104"/>
      <w:bookmarkEnd w:id="105"/>
      <w:r w:rsidRPr="0074129B">
        <w:t xml:space="preserve"> </w:t>
      </w:r>
    </w:p>
    <w:p w:rsidR="00F31D28" w:rsidRPr="005A4A0B" w:rsidRDefault="00F31D28" w:rsidP="005A4A0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tc>
        <w:tc>
          <w:tcPr>
            <w:tcW w:w="1062" w:type="dxa"/>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F31D28" w:rsidP="0068118A">
            <w:r>
              <w:t>2020</w:t>
            </w:r>
          </w:p>
        </w:tc>
        <w:tc>
          <w:tcPr>
            <w:tcW w:w="1063" w:type="dxa"/>
            <w:noWrap/>
            <w:hideMark/>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rsidR="00F31D28" w:rsidRPr="009E7227" w:rsidRDefault="00F31D28" w:rsidP="0068118A">
            <w:r w:rsidRPr="009E7227">
              <w:t>%Var.</w:t>
            </w:r>
          </w:p>
        </w:tc>
      </w:tr>
      <w:tr w:rsidR="008F29E1" w:rsidRPr="009E7227" w:rsidTr="000143FA">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8F29E1" w:rsidRPr="009E7227" w:rsidRDefault="008F29E1" w:rsidP="008F29E1">
            <w:r w:rsidRPr="009E7227">
              <w:t>RECLAMACIONES</w:t>
            </w:r>
          </w:p>
        </w:tc>
        <w:tc>
          <w:tcPr>
            <w:tcW w:w="1062" w:type="dxa"/>
          </w:tcPr>
          <w:p w:rsidR="008F29E1" w:rsidRPr="009E7227" w:rsidRDefault="008F29E1" w:rsidP="008F29E1">
            <w:pPr>
              <w:jc w:val="right"/>
              <w:cnfStyle w:val="000000000000" w:firstRow="0" w:lastRow="0" w:firstColumn="0" w:lastColumn="0" w:oddVBand="0" w:evenVBand="0" w:oddHBand="0" w:evenHBand="0" w:firstRowFirstColumn="0" w:firstRowLastColumn="0" w:lastRowFirstColumn="0" w:lastRowLastColumn="0"/>
            </w:pPr>
            <w:r>
              <w:t>14</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8F29E1" w:rsidRPr="00D148F9" w:rsidRDefault="008F29E1" w:rsidP="008F29E1">
            <w:pPr>
              <w:jc w:val="right"/>
            </w:pPr>
            <w:r w:rsidRPr="00D148F9">
              <w:t>9</w:t>
            </w:r>
          </w:p>
        </w:tc>
        <w:tc>
          <w:tcPr>
            <w:tcW w:w="1063" w:type="dxa"/>
            <w:noWrap/>
            <w:vAlign w:val="top"/>
          </w:tcPr>
          <w:p w:rsidR="008F29E1" w:rsidRPr="00D148F9" w:rsidRDefault="008F29E1" w:rsidP="008F29E1">
            <w:pPr>
              <w:jc w:val="right"/>
              <w:cnfStyle w:val="000000000000" w:firstRow="0" w:lastRow="0" w:firstColumn="0" w:lastColumn="0" w:oddVBand="0" w:evenVBand="0" w:oddHBand="0" w:evenHBand="0" w:firstRowFirstColumn="0" w:firstRowLastColumn="0" w:lastRowFirstColumn="0" w:lastRowLastColumn="0"/>
            </w:pPr>
            <w:r w:rsidRPr="00D148F9">
              <w:t>-5</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8F29E1" w:rsidRDefault="008F29E1" w:rsidP="008F29E1">
            <w:pPr>
              <w:jc w:val="right"/>
            </w:pPr>
            <w:r w:rsidRPr="00D148F9">
              <w:t>-35,71%</w:t>
            </w:r>
          </w:p>
        </w:tc>
      </w:tr>
    </w:tbl>
    <w:p w:rsidR="00F31D28" w:rsidRPr="009E7227" w:rsidRDefault="00F31D28" w:rsidP="0068118A"/>
    <w:p w:rsidR="00F31D28" w:rsidRPr="009E7227" w:rsidRDefault="00F31D28" w:rsidP="008B5977">
      <w:pPr>
        <w:pStyle w:val="Nombredetabla"/>
      </w:pPr>
      <w:r w:rsidRPr="009E7227">
        <w:t>Principales motivos de reclamación</w:t>
      </w:r>
    </w:p>
    <w:tbl>
      <w:tblPr>
        <w:tblStyle w:val="TablaGeneral"/>
        <w:tblW w:w="4971" w:type="pct"/>
        <w:tblLayout w:type="fixed"/>
        <w:tblLook w:val="00A0" w:firstRow="1" w:lastRow="0" w:firstColumn="1" w:lastColumn="0" w:noHBand="0" w:noVBand="0"/>
      </w:tblPr>
      <w:tblGrid>
        <w:gridCol w:w="4005"/>
        <w:gridCol w:w="919"/>
        <w:gridCol w:w="1031"/>
        <w:gridCol w:w="1936"/>
      </w:tblGrid>
      <w:tr w:rsidR="005A4A0B" w:rsidRPr="009E7227" w:rsidTr="008F29E1">
        <w:trPr>
          <w:cnfStyle w:val="100000000000" w:firstRow="1" w:lastRow="0" w:firstColumn="0" w:lastColumn="0" w:oddVBand="0" w:evenVBand="0" w:oddHBand="0"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538" w:type="pct"/>
            <w:noWrap/>
            <w:hideMark/>
          </w:tcPr>
          <w:p w:rsidR="005A4A0B" w:rsidRPr="009E7227" w:rsidRDefault="005A4A0B" w:rsidP="0068118A">
            <w:r w:rsidRPr="009E7227">
              <w:t>MOTIVO</w:t>
            </w:r>
          </w:p>
        </w:tc>
        <w:tc>
          <w:tcPr>
            <w:tcW w:w="582" w:type="pct"/>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653" w:type="pct"/>
            <w:noWrap/>
            <w:hideMark/>
          </w:tcPr>
          <w:p w:rsidR="005A4A0B" w:rsidRPr="009E7227" w:rsidRDefault="005A4A0B" w:rsidP="0068118A">
            <w:r>
              <w:t>% 2020</w:t>
            </w:r>
          </w:p>
        </w:tc>
        <w:tc>
          <w:tcPr>
            <w:tcW w:w="1227" w:type="pct"/>
            <w:noWrap/>
            <w:hideMark/>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rsidRPr="009E7227">
              <w:t>% Acumulado</w:t>
            </w:r>
          </w:p>
        </w:tc>
      </w:tr>
      <w:tr w:rsidR="008F29E1" w:rsidRPr="009E7227" w:rsidTr="004D4D87">
        <w:trPr>
          <w:trHeight w:val="216"/>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8F29E1" w:rsidRPr="00EC76EB" w:rsidRDefault="008F29E1" w:rsidP="008F29E1">
            <w:r w:rsidRPr="00EC76EB">
              <w:t>Disconformidad con la Asistencia</w:t>
            </w:r>
          </w:p>
        </w:tc>
        <w:tc>
          <w:tcPr>
            <w:tcW w:w="582" w:type="pct"/>
          </w:tcPr>
          <w:p w:rsidR="008F29E1" w:rsidRPr="00EC76EB" w:rsidRDefault="008F29E1" w:rsidP="004D4D87">
            <w:pPr>
              <w:jc w:val="right"/>
              <w:cnfStyle w:val="000000000000" w:firstRow="0" w:lastRow="0" w:firstColumn="0" w:lastColumn="0" w:oddVBand="0" w:evenVBand="0" w:oddHBand="0" w:evenHBand="0" w:firstRowFirstColumn="0" w:firstRowLastColumn="0" w:lastRowFirstColumn="0" w:lastRowLastColumn="0"/>
            </w:pPr>
            <w:r w:rsidRPr="00EC76EB">
              <w:t>4</w:t>
            </w:r>
          </w:p>
        </w:tc>
        <w:tc>
          <w:tcPr>
            <w:cnfStyle w:val="000001000000" w:firstRow="0" w:lastRow="0" w:firstColumn="0" w:lastColumn="0" w:oddVBand="0" w:evenVBand="1" w:oddHBand="0" w:evenHBand="0" w:firstRowFirstColumn="0" w:firstRowLastColumn="0" w:lastRowFirstColumn="0" w:lastRowLastColumn="0"/>
            <w:tcW w:w="653" w:type="pct"/>
            <w:noWrap/>
          </w:tcPr>
          <w:p w:rsidR="008F29E1" w:rsidRPr="00EC76EB" w:rsidRDefault="008F29E1" w:rsidP="004D4D87">
            <w:pPr>
              <w:jc w:val="right"/>
            </w:pPr>
            <w:r w:rsidRPr="00EC76EB">
              <w:t>44,44%</w:t>
            </w:r>
          </w:p>
        </w:tc>
        <w:tc>
          <w:tcPr>
            <w:tcW w:w="1227" w:type="pct"/>
            <w:noWrap/>
          </w:tcPr>
          <w:p w:rsidR="008F29E1" w:rsidRPr="00EC76EB" w:rsidRDefault="008F29E1" w:rsidP="004D4D87">
            <w:pPr>
              <w:jc w:val="right"/>
              <w:cnfStyle w:val="000000000000" w:firstRow="0" w:lastRow="0" w:firstColumn="0" w:lastColumn="0" w:oddVBand="0" w:evenVBand="0" w:oddHBand="0" w:evenHBand="0" w:firstRowFirstColumn="0" w:firstRowLastColumn="0" w:lastRowFirstColumn="0" w:lastRowLastColumn="0"/>
            </w:pPr>
            <w:r w:rsidRPr="00EC76EB">
              <w:t>44,44%</w:t>
            </w:r>
          </w:p>
        </w:tc>
      </w:tr>
      <w:tr w:rsidR="008F29E1" w:rsidRPr="009E7227" w:rsidTr="004D4D87">
        <w:trPr>
          <w:trHeight w:val="216"/>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8F29E1" w:rsidRPr="00EC76EB" w:rsidRDefault="008F29E1" w:rsidP="008F29E1">
            <w:r w:rsidRPr="00EC76EB">
              <w:t>Información Clínica</w:t>
            </w:r>
          </w:p>
        </w:tc>
        <w:tc>
          <w:tcPr>
            <w:tcW w:w="582" w:type="pct"/>
          </w:tcPr>
          <w:p w:rsidR="008F29E1" w:rsidRPr="00EC76EB" w:rsidRDefault="008F29E1" w:rsidP="004D4D87">
            <w:pPr>
              <w:jc w:val="right"/>
              <w:cnfStyle w:val="000000000000" w:firstRow="0" w:lastRow="0" w:firstColumn="0" w:lastColumn="0" w:oddVBand="0" w:evenVBand="0" w:oddHBand="0" w:evenHBand="0" w:firstRowFirstColumn="0" w:firstRowLastColumn="0" w:lastRowFirstColumn="0" w:lastRowLastColumn="0"/>
            </w:pPr>
            <w:r w:rsidRPr="00EC76EB">
              <w:t>2</w:t>
            </w:r>
          </w:p>
        </w:tc>
        <w:tc>
          <w:tcPr>
            <w:cnfStyle w:val="000001000000" w:firstRow="0" w:lastRow="0" w:firstColumn="0" w:lastColumn="0" w:oddVBand="0" w:evenVBand="1" w:oddHBand="0" w:evenHBand="0" w:firstRowFirstColumn="0" w:firstRowLastColumn="0" w:lastRowFirstColumn="0" w:lastRowLastColumn="0"/>
            <w:tcW w:w="653" w:type="pct"/>
            <w:noWrap/>
          </w:tcPr>
          <w:p w:rsidR="008F29E1" w:rsidRPr="00EC76EB" w:rsidRDefault="008F29E1" w:rsidP="004D4D87">
            <w:pPr>
              <w:jc w:val="right"/>
            </w:pPr>
            <w:r w:rsidRPr="00EC76EB">
              <w:t>22,22%</w:t>
            </w:r>
          </w:p>
        </w:tc>
        <w:tc>
          <w:tcPr>
            <w:tcW w:w="1227" w:type="pct"/>
            <w:noWrap/>
          </w:tcPr>
          <w:p w:rsidR="008F29E1" w:rsidRPr="00EC76EB" w:rsidRDefault="008F29E1" w:rsidP="004D4D87">
            <w:pPr>
              <w:jc w:val="right"/>
              <w:cnfStyle w:val="000000000000" w:firstRow="0" w:lastRow="0" w:firstColumn="0" w:lastColumn="0" w:oddVBand="0" w:evenVBand="0" w:oddHBand="0" w:evenHBand="0" w:firstRowFirstColumn="0" w:firstRowLastColumn="0" w:lastRowFirstColumn="0" w:lastRowLastColumn="0"/>
            </w:pPr>
            <w:r w:rsidRPr="00EC76EB">
              <w:t>66,67%</w:t>
            </w:r>
          </w:p>
        </w:tc>
      </w:tr>
      <w:tr w:rsidR="008F29E1" w:rsidRPr="009E7227" w:rsidTr="004D4D87">
        <w:trPr>
          <w:trHeight w:val="216"/>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8F29E1" w:rsidRPr="00EC76EB" w:rsidRDefault="008F29E1" w:rsidP="008F29E1">
            <w:r w:rsidRPr="00EC76EB">
              <w:t>Desacuerdo con Organización y Normas</w:t>
            </w:r>
          </w:p>
        </w:tc>
        <w:tc>
          <w:tcPr>
            <w:tcW w:w="582" w:type="pct"/>
          </w:tcPr>
          <w:p w:rsidR="008F29E1" w:rsidRPr="00EC76EB" w:rsidRDefault="008F29E1" w:rsidP="004D4D87">
            <w:pPr>
              <w:jc w:val="right"/>
              <w:cnfStyle w:val="000000000000" w:firstRow="0" w:lastRow="0" w:firstColumn="0" w:lastColumn="0" w:oddVBand="0" w:evenVBand="0" w:oddHBand="0" w:evenHBand="0" w:firstRowFirstColumn="0" w:firstRowLastColumn="0" w:lastRowFirstColumn="0" w:lastRowLastColumn="0"/>
            </w:pPr>
            <w:r w:rsidRPr="00EC76EB">
              <w:t>1</w:t>
            </w:r>
          </w:p>
        </w:tc>
        <w:tc>
          <w:tcPr>
            <w:cnfStyle w:val="000001000000" w:firstRow="0" w:lastRow="0" w:firstColumn="0" w:lastColumn="0" w:oddVBand="0" w:evenVBand="1" w:oddHBand="0" w:evenHBand="0" w:firstRowFirstColumn="0" w:firstRowLastColumn="0" w:lastRowFirstColumn="0" w:lastRowLastColumn="0"/>
            <w:tcW w:w="653" w:type="pct"/>
            <w:noWrap/>
          </w:tcPr>
          <w:p w:rsidR="008F29E1" w:rsidRPr="00EC76EB" w:rsidRDefault="008F29E1" w:rsidP="004D4D87">
            <w:pPr>
              <w:jc w:val="right"/>
            </w:pPr>
            <w:r w:rsidRPr="00EC76EB">
              <w:t>11,11%</w:t>
            </w:r>
          </w:p>
        </w:tc>
        <w:tc>
          <w:tcPr>
            <w:tcW w:w="1227" w:type="pct"/>
            <w:noWrap/>
          </w:tcPr>
          <w:p w:rsidR="008F29E1" w:rsidRPr="00EC76EB" w:rsidRDefault="008F29E1" w:rsidP="004D4D87">
            <w:pPr>
              <w:jc w:val="right"/>
              <w:cnfStyle w:val="000000000000" w:firstRow="0" w:lastRow="0" w:firstColumn="0" w:lastColumn="0" w:oddVBand="0" w:evenVBand="0" w:oddHBand="0" w:evenHBand="0" w:firstRowFirstColumn="0" w:firstRowLastColumn="0" w:lastRowFirstColumn="0" w:lastRowLastColumn="0"/>
            </w:pPr>
            <w:r w:rsidRPr="00EC76EB">
              <w:t>77,78%</w:t>
            </w:r>
          </w:p>
        </w:tc>
      </w:tr>
      <w:tr w:rsidR="008F29E1" w:rsidRPr="009E7227" w:rsidTr="004D4D87">
        <w:trPr>
          <w:trHeight w:val="216"/>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8F29E1" w:rsidRPr="00EC76EB" w:rsidRDefault="008F29E1" w:rsidP="008F29E1">
            <w:r w:rsidRPr="00EC76EB">
              <w:t>Libre Elección de Profesional Sanitario o Centro</w:t>
            </w:r>
          </w:p>
        </w:tc>
        <w:tc>
          <w:tcPr>
            <w:tcW w:w="582" w:type="pct"/>
          </w:tcPr>
          <w:p w:rsidR="008F29E1" w:rsidRPr="00EC76EB" w:rsidRDefault="008F29E1" w:rsidP="004D4D87">
            <w:pPr>
              <w:jc w:val="right"/>
              <w:cnfStyle w:val="000000000000" w:firstRow="0" w:lastRow="0" w:firstColumn="0" w:lastColumn="0" w:oddVBand="0" w:evenVBand="0" w:oddHBand="0" w:evenHBand="0" w:firstRowFirstColumn="0" w:firstRowLastColumn="0" w:lastRowFirstColumn="0" w:lastRowLastColumn="0"/>
            </w:pPr>
            <w:r w:rsidRPr="00EC76EB">
              <w:t>1</w:t>
            </w:r>
          </w:p>
        </w:tc>
        <w:tc>
          <w:tcPr>
            <w:cnfStyle w:val="000001000000" w:firstRow="0" w:lastRow="0" w:firstColumn="0" w:lastColumn="0" w:oddVBand="0" w:evenVBand="1" w:oddHBand="0" w:evenHBand="0" w:firstRowFirstColumn="0" w:firstRowLastColumn="0" w:lastRowFirstColumn="0" w:lastRowLastColumn="0"/>
            <w:tcW w:w="653" w:type="pct"/>
            <w:noWrap/>
          </w:tcPr>
          <w:p w:rsidR="008F29E1" w:rsidRPr="00EC76EB" w:rsidRDefault="008F29E1" w:rsidP="004D4D87">
            <w:pPr>
              <w:jc w:val="right"/>
            </w:pPr>
            <w:r w:rsidRPr="00EC76EB">
              <w:t>11,11%</w:t>
            </w:r>
          </w:p>
        </w:tc>
        <w:tc>
          <w:tcPr>
            <w:tcW w:w="1227" w:type="pct"/>
            <w:noWrap/>
          </w:tcPr>
          <w:p w:rsidR="008F29E1" w:rsidRPr="00EC76EB" w:rsidRDefault="008F29E1" w:rsidP="004D4D87">
            <w:pPr>
              <w:jc w:val="right"/>
              <w:cnfStyle w:val="000000000000" w:firstRow="0" w:lastRow="0" w:firstColumn="0" w:lastColumn="0" w:oddVBand="0" w:evenVBand="0" w:oddHBand="0" w:evenHBand="0" w:firstRowFirstColumn="0" w:firstRowLastColumn="0" w:lastRowFirstColumn="0" w:lastRowLastColumn="0"/>
            </w:pPr>
            <w:r w:rsidRPr="00EC76EB">
              <w:t>88,89%</w:t>
            </w:r>
          </w:p>
        </w:tc>
      </w:tr>
      <w:tr w:rsidR="008F29E1" w:rsidRPr="009E7227" w:rsidTr="004D4D87">
        <w:trPr>
          <w:trHeight w:val="216"/>
        </w:trPr>
        <w:tc>
          <w:tcPr>
            <w:cnfStyle w:val="001000000000" w:firstRow="0" w:lastRow="0" w:firstColumn="1" w:lastColumn="0" w:oddVBand="0" w:evenVBand="0" w:oddHBand="0" w:evenHBand="0" w:firstRowFirstColumn="0" w:firstRowLastColumn="0" w:lastRowFirstColumn="0" w:lastRowLastColumn="0"/>
            <w:tcW w:w="2538" w:type="pct"/>
            <w:vAlign w:val="top"/>
            <w:hideMark/>
          </w:tcPr>
          <w:p w:rsidR="008F29E1" w:rsidRPr="00EC76EB" w:rsidRDefault="008F29E1" w:rsidP="008F29E1">
            <w:r w:rsidRPr="00EC76EB">
              <w:t>Trato Personal</w:t>
            </w:r>
          </w:p>
        </w:tc>
        <w:tc>
          <w:tcPr>
            <w:tcW w:w="582" w:type="pct"/>
          </w:tcPr>
          <w:p w:rsidR="008F29E1" w:rsidRPr="00EC76EB" w:rsidRDefault="008F29E1" w:rsidP="004D4D87">
            <w:pPr>
              <w:jc w:val="right"/>
              <w:cnfStyle w:val="000000000000" w:firstRow="0" w:lastRow="0" w:firstColumn="0" w:lastColumn="0" w:oddVBand="0" w:evenVBand="0" w:oddHBand="0" w:evenHBand="0" w:firstRowFirstColumn="0" w:firstRowLastColumn="0" w:lastRowFirstColumn="0" w:lastRowLastColumn="0"/>
            </w:pPr>
            <w:r w:rsidRPr="00EC76EB">
              <w:t>1</w:t>
            </w:r>
          </w:p>
        </w:tc>
        <w:tc>
          <w:tcPr>
            <w:cnfStyle w:val="000001000000" w:firstRow="0" w:lastRow="0" w:firstColumn="0" w:lastColumn="0" w:oddVBand="0" w:evenVBand="1" w:oddHBand="0" w:evenHBand="0" w:firstRowFirstColumn="0" w:firstRowLastColumn="0" w:lastRowFirstColumn="0" w:lastRowLastColumn="0"/>
            <w:tcW w:w="653" w:type="pct"/>
            <w:noWrap/>
          </w:tcPr>
          <w:p w:rsidR="008F29E1" w:rsidRPr="00EC76EB" w:rsidRDefault="008F29E1" w:rsidP="004D4D87">
            <w:pPr>
              <w:jc w:val="right"/>
            </w:pPr>
            <w:r w:rsidRPr="00EC76EB">
              <w:t>11,11%</w:t>
            </w:r>
          </w:p>
        </w:tc>
        <w:tc>
          <w:tcPr>
            <w:tcW w:w="1227" w:type="pct"/>
            <w:noWrap/>
          </w:tcPr>
          <w:p w:rsidR="008F29E1" w:rsidRDefault="008F29E1" w:rsidP="004D4D87">
            <w:pPr>
              <w:jc w:val="right"/>
              <w:cnfStyle w:val="000000000000" w:firstRow="0" w:lastRow="0" w:firstColumn="0" w:lastColumn="0" w:oddVBand="0" w:evenVBand="0" w:oddHBand="0" w:evenHBand="0" w:firstRowFirstColumn="0" w:firstRowLastColumn="0" w:lastRowFirstColumn="0" w:lastRowLastColumn="0"/>
            </w:pPr>
            <w:r w:rsidRPr="00EC76EB">
              <w:t>100,00%</w:t>
            </w:r>
          </w:p>
        </w:tc>
      </w:tr>
    </w:tbl>
    <w:p w:rsidR="005A4A0B" w:rsidRPr="005A4A0B" w:rsidRDefault="005A4A0B" w:rsidP="005A4A0B">
      <w:pPr>
        <w:spacing w:before="240" w:line="240" w:lineRule="auto"/>
      </w:pPr>
      <w:r w:rsidRPr="005A4A0B">
        <w:rPr>
          <w:i/>
          <w:color w:val="7F7F7F" w:themeColor="text1" w:themeTint="80"/>
          <w:sz w:val="16"/>
          <w:lang w:val="es-ES_tradnl"/>
        </w:rPr>
        <w:t>Fuente: Cestrack</w:t>
      </w:r>
    </w:p>
    <w:p w:rsidR="008B5977" w:rsidRPr="005A4A0B" w:rsidRDefault="005A4A0B" w:rsidP="005A4A0B">
      <w:pPr>
        <w:pStyle w:val="Piedetabla"/>
        <w:jc w:val="left"/>
      </w:pPr>
      <w:r w:rsidRPr="005A4A0B">
        <w:rPr>
          <w:rFonts w:eastAsia="Calibri"/>
        </w:rPr>
        <w:br/>
      </w:r>
    </w:p>
    <w:p w:rsidR="00720E61" w:rsidRPr="00C77091" w:rsidRDefault="00720E61" w:rsidP="008B5977">
      <w:pPr>
        <w:pStyle w:val="Piedetabla"/>
      </w:pPr>
    </w:p>
    <w:p w:rsidR="00261B15" w:rsidRDefault="00261B15">
      <w:pPr>
        <w:spacing w:before="0" w:line="240" w:lineRule="auto"/>
        <w:jc w:val="left"/>
        <w:rPr>
          <w:rFonts w:ascii="Montserrat SemiBold" w:hAnsi="Montserrat SemiBold"/>
          <w:caps/>
          <w:noProof/>
          <w:color w:val="48ACC6"/>
          <w:spacing w:val="-6"/>
          <w:sz w:val="24"/>
        </w:rPr>
      </w:pPr>
      <w:bookmarkStart w:id="106" w:name="_Toc74228270"/>
      <w:bookmarkStart w:id="107" w:name="_Toc75343967"/>
      <w:r>
        <w:br w:type="page"/>
      </w:r>
    </w:p>
    <w:p w:rsidR="00F31D28" w:rsidRDefault="00F31D28" w:rsidP="008B5977">
      <w:pPr>
        <w:pStyle w:val="TITULO-Nivel2"/>
      </w:pPr>
      <w:bookmarkStart w:id="108" w:name="_Toc85048312"/>
      <w:r>
        <w:lastRenderedPageBreak/>
        <w:t>Otras actividades de atención a las personas</w:t>
      </w:r>
      <w:bookmarkEnd w:id="106"/>
      <w:bookmarkEnd w:id="107"/>
      <w:bookmarkEnd w:id="108"/>
    </w:p>
    <w:p w:rsidR="00CE62AD" w:rsidRDefault="00CE62AD" w:rsidP="00261B15"/>
    <w:p w:rsidR="00720E61" w:rsidRPr="008578E5" w:rsidRDefault="00720E61" w:rsidP="00720E61">
      <w:pPr>
        <w:rPr>
          <w:rFonts w:eastAsiaTheme="minorEastAsia" w:cs="Arial"/>
          <w:color w:val="000000" w:themeColor="text1"/>
          <w:kern w:val="24"/>
        </w:rPr>
      </w:pPr>
      <w:r w:rsidRPr="008578E5">
        <w:rPr>
          <w:rFonts w:eastAsiaTheme="minorEastAsia" w:cs="Arial"/>
          <w:color w:val="000000" w:themeColor="text1"/>
          <w:kern w:val="24"/>
        </w:rPr>
        <w:t>El Gerente envía el pésame de las defunciones por escrito a los familiares de todos los pacientes.</w:t>
      </w:r>
    </w:p>
    <w:p w:rsidR="00720E61" w:rsidRPr="008578E5" w:rsidRDefault="00720E61" w:rsidP="00720E61">
      <w:pPr>
        <w:rPr>
          <w:rFonts w:eastAsiaTheme="minorEastAsia" w:cs="Arial"/>
          <w:color w:val="000000" w:themeColor="text1"/>
          <w:kern w:val="24"/>
        </w:rPr>
      </w:pPr>
    </w:p>
    <w:p w:rsidR="00720E61" w:rsidRPr="008578E5" w:rsidRDefault="0037554C" w:rsidP="00720E61">
      <w:pPr>
        <w:rPr>
          <w:rFonts w:eastAsiaTheme="minorEastAsia" w:cs="Arial"/>
          <w:color w:val="000000" w:themeColor="text1"/>
          <w:kern w:val="24"/>
        </w:rPr>
      </w:pPr>
      <w:r>
        <w:rPr>
          <w:rFonts w:eastAsiaTheme="minorEastAsia" w:cs="Arial"/>
          <w:color w:val="000000" w:themeColor="text1"/>
          <w:kern w:val="24"/>
        </w:rPr>
        <w:t>Se ha me</w:t>
      </w:r>
      <w:r w:rsidR="00720E61" w:rsidRPr="008578E5">
        <w:rPr>
          <w:rFonts w:eastAsiaTheme="minorEastAsia" w:cs="Arial"/>
          <w:color w:val="000000" w:themeColor="text1"/>
          <w:kern w:val="24"/>
        </w:rPr>
        <w:t>jora</w:t>
      </w:r>
      <w:r>
        <w:rPr>
          <w:rFonts w:eastAsiaTheme="minorEastAsia" w:cs="Arial"/>
          <w:color w:val="000000" w:themeColor="text1"/>
          <w:kern w:val="24"/>
        </w:rPr>
        <w:t>do</w:t>
      </w:r>
      <w:r w:rsidR="00720E61" w:rsidRPr="008578E5">
        <w:rPr>
          <w:rFonts w:eastAsiaTheme="minorEastAsia" w:cs="Arial"/>
          <w:color w:val="000000" w:themeColor="text1"/>
          <w:kern w:val="24"/>
        </w:rPr>
        <w:t xml:space="preserve"> en el </w:t>
      </w:r>
      <w:r w:rsidR="00F8554A" w:rsidRPr="008578E5">
        <w:rPr>
          <w:rFonts w:eastAsiaTheme="minorEastAsia" w:cs="Arial"/>
          <w:color w:val="000000" w:themeColor="text1"/>
          <w:kern w:val="24"/>
        </w:rPr>
        <w:t>feedback con</w:t>
      </w:r>
      <w:r w:rsidR="00720E61" w:rsidRPr="008578E5">
        <w:rPr>
          <w:rFonts w:eastAsiaTheme="minorEastAsia" w:cs="Arial"/>
          <w:color w:val="000000" w:themeColor="text1"/>
          <w:kern w:val="24"/>
        </w:rPr>
        <w:t xml:space="preserve"> los pacientes y familiares, respecto a la calidad percibida </w:t>
      </w:r>
      <w:r>
        <w:rPr>
          <w:rFonts w:eastAsiaTheme="minorEastAsia" w:cs="Arial"/>
          <w:color w:val="000000" w:themeColor="text1"/>
          <w:kern w:val="24"/>
        </w:rPr>
        <w:t>mediante</w:t>
      </w:r>
      <w:r w:rsidR="00F8554A" w:rsidRPr="008578E5">
        <w:rPr>
          <w:rFonts w:eastAsiaTheme="minorEastAsia" w:cs="Arial"/>
          <w:color w:val="000000" w:themeColor="text1"/>
          <w:kern w:val="24"/>
        </w:rPr>
        <w:t xml:space="preserve"> la</w:t>
      </w:r>
      <w:r w:rsidR="00720E61" w:rsidRPr="008578E5">
        <w:rPr>
          <w:rFonts w:eastAsiaTheme="minorEastAsia" w:cs="Arial"/>
          <w:color w:val="000000" w:themeColor="text1"/>
          <w:kern w:val="24"/>
        </w:rPr>
        <w:t xml:space="preserve"> implantación de un Sistema Electrónico de encuestas que nos permite obtener información de un modo ágil y rápido. </w:t>
      </w:r>
    </w:p>
    <w:p w:rsidR="00CE62AD" w:rsidRPr="008578E5" w:rsidRDefault="00CE62AD" w:rsidP="00720E61">
      <w:pPr>
        <w:rPr>
          <w:rFonts w:eastAsiaTheme="minorEastAsia" w:cs="Arial"/>
          <w:color w:val="000000" w:themeColor="text1"/>
          <w:kern w:val="24"/>
        </w:rPr>
      </w:pPr>
    </w:p>
    <w:p w:rsidR="00CE62AD" w:rsidRPr="008578E5" w:rsidRDefault="00CE62AD" w:rsidP="00CE62AD">
      <w:pPr>
        <w:rPr>
          <w:rFonts w:eastAsiaTheme="minorEastAsia" w:cs="Arial"/>
          <w:color w:val="000000" w:themeColor="text1"/>
          <w:kern w:val="24"/>
        </w:rPr>
      </w:pPr>
      <w:r w:rsidRPr="008578E5">
        <w:rPr>
          <w:rFonts w:eastAsiaTheme="minorEastAsia" w:cs="Arial"/>
          <w:color w:val="000000" w:themeColor="text1"/>
          <w:kern w:val="24"/>
        </w:rPr>
        <w:t xml:space="preserve">Los pacientes ingresados reciben una felicitación y un postre especial (adaptado a su dieta) en el día de su cumpleaños. </w:t>
      </w:r>
    </w:p>
    <w:p w:rsidR="00CE62AD" w:rsidRPr="008578E5" w:rsidRDefault="00CE62AD" w:rsidP="00720E61">
      <w:pPr>
        <w:rPr>
          <w:rFonts w:eastAsiaTheme="minorEastAsia" w:cs="Arial"/>
          <w:color w:val="000000" w:themeColor="text1"/>
          <w:kern w:val="24"/>
        </w:rPr>
      </w:pPr>
    </w:p>
    <w:p w:rsidR="00F31D28" w:rsidRDefault="00F31D28" w:rsidP="0068118A">
      <w:pPr>
        <w:pStyle w:val="Titulo2Memoria"/>
      </w:pPr>
    </w:p>
    <w:p w:rsidR="00F31D28" w:rsidRPr="00D04FBD" w:rsidRDefault="00F31D28" w:rsidP="008B5977">
      <w:pPr>
        <w:pStyle w:val="TITULO-Nivel2"/>
      </w:pPr>
      <w:bookmarkStart w:id="109" w:name="_Toc74228271"/>
      <w:bookmarkStart w:id="110" w:name="_Toc75343968"/>
      <w:bookmarkStart w:id="111" w:name="_Toc85048313"/>
      <w:r w:rsidRPr="00D04FBD">
        <w:t>Trabajo Social</w:t>
      </w:r>
      <w:bookmarkEnd w:id="109"/>
      <w:bookmarkEnd w:id="110"/>
      <w:bookmarkEnd w:id="111"/>
    </w:p>
    <w:p w:rsidR="00F31D28" w:rsidRPr="00D04FBD" w:rsidRDefault="00A27220" w:rsidP="00D04FBD">
      <w:pPr>
        <w:rPr>
          <w:rFonts w:eastAsiaTheme="minorEastAsia" w:cs="Arial"/>
          <w:color w:val="000000" w:themeColor="text1"/>
          <w:kern w:val="24"/>
        </w:rPr>
      </w:pPr>
      <w:r w:rsidRPr="00D04FBD">
        <w:rPr>
          <w:rFonts w:eastAsiaTheme="minorEastAsia" w:cs="Arial"/>
          <w:color w:val="000000" w:themeColor="text1"/>
          <w:kern w:val="24"/>
        </w:rPr>
        <w:t>Durante 2020 ha tenido</w:t>
      </w:r>
      <w:r w:rsidR="0037554C">
        <w:rPr>
          <w:rFonts w:eastAsiaTheme="minorEastAsia" w:cs="Arial"/>
          <w:color w:val="000000" w:themeColor="text1"/>
          <w:kern w:val="24"/>
        </w:rPr>
        <w:t xml:space="preserve"> un</w:t>
      </w:r>
      <w:r w:rsidRPr="00D04FBD">
        <w:rPr>
          <w:rFonts w:eastAsiaTheme="minorEastAsia" w:cs="Arial"/>
          <w:color w:val="000000" w:themeColor="text1"/>
          <w:kern w:val="24"/>
        </w:rPr>
        <w:t xml:space="preserve"> especial protagonismo la Unidad de Trabajo Social del Hospital, agilizando las valoraciones de dependencia y la adjudicación de un recurso socio-sanitario a los pacientes que eran dados de alta médica.</w:t>
      </w:r>
    </w:p>
    <w:p w:rsidR="00F31D28" w:rsidRPr="008A6203" w:rsidRDefault="00F31D28" w:rsidP="0068118A">
      <w:pPr>
        <w:pStyle w:val="Titulo2Memoria"/>
        <w:rPr>
          <w:highlight w:val="yellow"/>
        </w:rPr>
      </w:pPr>
    </w:p>
    <w:p w:rsidR="00F31D28" w:rsidRPr="008A6203" w:rsidRDefault="00F31D28" w:rsidP="0068118A">
      <w:pPr>
        <w:pStyle w:val="Titulo2Memoria"/>
        <w:rPr>
          <w:highlight w:val="yellow"/>
        </w:rPr>
      </w:pPr>
    </w:p>
    <w:p w:rsidR="00F31D28" w:rsidRDefault="00261B15" w:rsidP="00D04FBD">
      <w:pPr>
        <w:pStyle w:val="TITULO-Nivel2"/>
      </w:pPr>
      <w:bookmarkStart w:id="112" w:name="_Toc74228273"/>
      <w:bookmarkStart w:id="113" w:name="_Toc75343970"/>
      <w:bookmarkEnd w:id="98"/>
      <w:r>
        <w:br w:type="page"/>
      </w:r>
      <w:bookmarkStart w:id="114" w:name="_Toc85048314"/>
      <w:r w:rsidR="00F31D28" w:rsidRPr="00AB1A86">
        <w:lastRenderedPageBreak/>
        <w:t>Responsabilidad Social</w:t>
      </w:r>
      <w:r w:rsidR="00F31D28">
        <w:t xml:space="preserve"> Corporativa</w:t>
      </w:r>
      <w:bookmarkEnd w:id="112"/>
      <w:bookmarkEnd w:id="113"/>
      <w:bookmarkEnd w:id="114"/>
    </w:p>
    <w:p w:rsidR="00F31D28" w:rsidRPr="00B72AB2" w:rsidRDefault="00F31D28" w:rsidP="008B5977">
      <w:pPr>
        <w:pStyle w:val="TITULO-Nivel3"/>
      </w:pPr>
      <w:r w:rsidRPr="00B72AB2">
        <w:t>Asociaciones y voluntariado</w:t>
      </w:r>
    </w:p>
    <w:p w:rsidR="00E47B98" w:rsidRDefault="00B72AB2" w:rsidP="00E47B98">
      <w:r w:rsidRPr="00B72AB2">
        <w:t>Debido a la pandemia en el mes de marzo se suspendió</w:t>
      </w:r>
      <w:r>
        <w:t xml:space="preserve"> de forma presencial su presencia en el Centro. Siguiendo</w:t>
      </w:r>
      <w:r w:rsidR="00767F2A">
        <w:t xml:space="preserve"> las</w:t>
      </w:r>
      <w:r>
        <w:t xml:space="preserve"> instrucciones de la D.G de Humanización se </w:t>
      </w:r>
      <w:r w:rsidR="00E47B98">
        <w:t>sustituyó la tarea de acompañamiento presencial por llamadas telefónicas</w:t>
      </w:r>
      <w:r w:rsidR="00E47B98" w:rsidRPr="00B72AB2">
        <w:t xml:space="preserve"> </w:t>
      </w:r>
      <w:r w:rsidR="00E47B98">
        <w:t>y videoconferencias entre los voluntarios y pacientes.</w:t>
      </w:r>
    </w:p>
    <w:p w:rsidR="00B72AB2" w:rsidRDefault="00B72AB2" w:rsidP="00B72AB2">
      <w:r>
        <w:t xml:space="preserve">Las asociaciones de voluntariado del Centro son: </w:t>
      </w:r>
    </w:p>
    <w:p w:rsidR="00B72AB2" w:rsidRDefault="00B72AB2" w:rsidP="00B72AB2">
      <w:pPr>
        <w:pStyle w:val="Prrafodelista"/>
        <w:numPr>
          <w:ilvl w:val="0"/>
          <w:numId w:val="23"/>
        </w:numPr>
      </w:pPr>
      <w:r>
        <w:t>Nadie Solo</w:t>
      </w:r>
    </w:p>
    <w:p w:rsidR="00B72AB2" w:rsidRDefault="00B72AB2" w:rsidP="00B72AB2">
      <w:pPr>
        <w:pStyle w:val="Prrafodelista"/>
        <w:numPr>
          <w:ilvl w:val="0"/>
          <w:numId w:val="23"/>
        </w:numPr>
      </w:pPr>
      <w:r>
        <w:t>Juntos Caminando por el Mundo</w:t>
      </w:r>
    </w:p>
    <w:p w:rsidR="00B72AB2" w:rsidRDefault="00B72AB2" w:rsidP="00B72AB2"/>
    <w:p w:rsidR="00F31D28" w:rsidRDefault="00F31D28" w:rsidP="008B5977">
      <w:pPr>
        <w:pStyle w:val="TITULO-Nivel3"/>
      </w:pPr>
      <w:r w:rsidRPr="00457611">
        <w:t>Celebración Días Nacionales/Mundiales</w:t>
      </w:r>
    </w:p>
    <w:p w:rsidR="00CE62AD" w:rsidRPr="007A5E08" w:rsidRDefault="00767F2A" w:rsidP="007A5E08">
      <w:pPr>
        <w:rPr>
          <w:rFonts w:eastAsiaTheme="minorEastAsia" w:cs="Arial"/>
          <w:color w:val="000000" w:themeColor="text1"/>
          <w:kern w:val="24"/>
        </w:rPr>
      </w:pPr>
      <w:r>
        <w:rPr>
          <w:rFonts w:eastAsiaTheme="minorEastAsia" w:cs="Arial"/>
          <w:color w:val="000000" w:themeColor="text1"/>
          <w:kern w:val="24"/>
        </w:rPr>
        <w:t>Tuvo lugar la c</w:t>
      </w:r>
      <w:r w:rsidR="009115A2" w:rsidRPr="007A5E08">
        <w:rPr>
          <w:rFonts w:eastAsiaTheme="minorEastAsia" w:cs="Arial"/>
          <w:color w:val="000000" w:themeColor="text1"/>
          <w:kern w:val="24"/>
        </w:rPr>
        <w:t>e</w:t>
      </w:r>
      <w:r w:rsidR="009534EF">
        <w:rPr>
          <w:rFonts w:eastAsiaTheme="minorEastAsia" w:cs="Arial"/>
          <w:color w:val="000000" w:themeColor="text1"/>
          <w:kern w:val="24"/>
        </w:rPr>
        <w:t>lebración del D</w:t>
      </w:r>
      <w:r w:rsidR="009115A2" w:rsidRPr="007A5E08">
        <w:rPr>
          <w:rFonts w:eastAsiaTheme="minorEastAsia" w:cs="Arial"/>
          <w:color w:val="000000" w:themeColor="text1"/>
          <w:kern w:val="24"/>
        </w:rPr>
        <w:t xml:space="preserve">ía Mundial de la Enfermería </w:t>
      </w:r>
      <w:r>
        <w:rPr>
          <w:rFonts w:eastAsiaTheme="minorEastAsia" w:cs="Arial"/>
          <w:color w:val="000000" w:themeColor="text1"/>
          <w:kern w:val="24"/>
        </w:rPr>
        <w:t xml:space="preserve">el día </w:t>
      </w:r>
      <w:r w:rsidR="009115A2" w:rsidRPr="007A5E08">
        <w:rPr>
          <w:rFonts w:eastAsiaTheme="minorEastAsia" w:cs="Arial"/>
          <w:color w:val="000000" w:themeColor="text1"/>
          <w:kern w:val="24"/>
        </w:rPr>
        <w:t xml:space="preserve">12 de </w:t>
      </w:r>
      <w:r w:rsidRPr="007A5E08">
        <w:rPr>
          <w:rFonts w:eastAsiaTheme="minorEastAsia" w:cs="Arial"/>
          <w:color w:val="000000" w:themeColor="text1"/>
          <w:kern w:val="24"/>
        </w:rPr>
        <w:t>mayo</w:t>
      </w:r>
      <w:r w:rsidR="009115A2" w:rsidRPr="007A5E08">
        <w:rPr>
          <w:rFonts w:eastAsiaTheme="minorEastAsia" w:cs="Arial"/>
          <w:color w:val="000000" w:themeColor="text1"/>
          <w:kern w:val="24"/>
        </w:rPr>
        <w:t xml:space="preserve"> de 2020.</w:t>
      </w:r>
    </w:p>
    <w:p w:rsidR="004A580C" w:rsidRDefault="004A580C" w:rsidP="004A580C">
      <w:pPr>
        <w:pStyle w:val="TITULO-Nivel3"/>
        <w:spacing w:before="0"/>
      </w:pPr>
    </w:p>
    <w:p w:rsidR="00F31D28" w:rsidRDefault="004A580C" w:rsidP="008B5977">
      <w:pPr>
        <w:pStyle w:val="TITULO-Nivel3"/>
      </w:pPr>
      <w:r>
        <w:t>P</w:t>
      </w:r>
      <w:r w:rsidR="00F31D28" w:rsidRPr="00457611">
        <w:t>remios institucionales</w:t>
      </w:r>
    </w:p>
    <w:p w:rsidR="009115A2" w:rsidRPr="00457611" w:rsidRDefault="009115A2" w:rsidP="004A580C">
      <w:pPr>
        <w:pStyle w:val="TITULO-Nivel3"/>
        <w:spacing w:before="0"/>
      </w:pPr>
    </w:p>
    <w:tbl>
      <w:tblPr>
        <w:tblStyle w:val="TablaGeneral"/>
        <w:tblW w:w="5715" w:type="pct"/>
        <w:tblLayout w:type="fixed"/>
        <w:tblLook w:val="00A0" w:firstRow="1" w:lastRow="0" w:firstColumn="1" w:lastColumn="0" w:noHBand="0" w:noVBand="0"/>
      </w:tblPr>
      <w:tblGrid>
        <w:gridCol w:w="4005"/>
        <w:gridCol w:w="1525"/>
        <w:gridCol w:w="1559"/>
        <w:gridCol w:w="1983"/>
      </w:tblGrid>
      <w:tr w:rsidR="009115A2" w:rsidRPr="009E7227" w:rsidTr="009115A2">
        <w:trPr>
          <w:cnfStyle w:val="100000000000" w:firstRow="1" w:lastRow="0" w:firstColumn="0" w:lastColumn="0" w:oddVBand="0" w:evenVBand="0" w:oddHBand="0"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207" w:type="pct"/>
            <w:noWrap/>
          </w:tcPr>
          <w:p w:rsidR="009115A2" w:rsidRPr="004A580C" w:rsidRDefault="009115A2" w:rsidP="006F0A88">
            <w:pPr>
              <w:jc w:val="left"/>
              <w:rPr>
                <w:rFonts w:ascii="Montserrat SemiBold" w:hAnsi="Montserrat SemiBold"/>
                <w:b w:val="0"/>
                <w:color w:val="7F7F7F" w:themeColor="text1" w:themeTint="80"/>
              </w:rPr>
            </w:pPr>
            <w:r w:rsidRPr="004A580C">
              <w:rPr>
                <w:rFonts w:ascii="Montserrat SemiBold" w:hAnsi="Montserrat SemiBold"/>
                <w:b w:val="0"/>
                <w:color w:val="7F7F7F" w:themeColor="text1" w:themeTint="80"/>
              </w:rPr>
              <w:t xml:space="preserve">Denominación del Premio </w:t>
            </w:r>
            <w:r w:rsidRPr="004A580C">
              <w:rPr>
                <w:rFonts w:ascii="Montserrat SemiBold" w:hAnsi="Montserrat SemiBold"/>
                <w:b w:val="0"/>
                <w:color w:val="7F7F7F" w:themeColor="text1" w:themeTint="80"/>
              </w:rPr>
              <w:br/>
              <w:t>o Reconocimiento recibido</w:t>
            </w:r>
          </w:p>
        </w:tc>
        <w:tc>
          <w:tcPr>
            <w:tcW w:w="840" w:type="pct"/>
          </w:tcPr>
          <w:p w:rsidR="009115A2" w:rsidRPr="004A580C" w:rsidRDefault="009115A2" w:rsidP="004D4D8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7F7F7F" w:themeColor="text1" w:themeTint="80"/>
              </w:rPr>
            </w:pPr>
            <w:r w:rsidRPr="004A580C">
              <w:rPr>
                <w:rFonts w:ascii="Montserrat SemiBold" w:hAnsi="Montserrat SemiBold"/>
                <w:b w:val="0"/>
                <w:color w:val="7F7F7F" w:themeColor="text1" w:themeTint="80"/>
              </w:rPr>
              <w:t>Servicio/ unidad</w:t>
            </w:r>
          </w:p>
        </w:tc>
        <w:tc>
          <w:tcPr>
            <w:cnfStyle w:val="000001000000" w:firstRow="0" w:lastRow="0" w:firstColumn="0" w:lastColumn="0" w:oddVBand="0" w:evenVBand="1" w:oddHBand="0" w:evenHBand="0" w:firstRowFirstColumn="0" w:firstRowLastColumn="0" w:lastRowFirstColumn="0" w:lastRowLastColumn="0"/>
            <w:tcW w:w="859" w:type="pct"/>
            <w:noWrap/>
          </w:tcPr>
          <w:p w:rsidR="009115A2" w:rsidRPr="004A580C" w:rsidRDefault="009115A2" w:rsidP="004D4D87">
            <w:pPr>
              <w:jc w:val="center"/>
              <w:rPr>
                <w:rFonts w:ascii="Montserrat SemiBold" w:hAnsi="Montserrat SemiBold"/>
                <w:b w:val="0"/>
                <w:color w:val="7F7F7F" w:themeColor="text1" w:themeTint="80"/>
              </w:rPr>
            </w:pPr>
            <w:r w:rsidRPr="004A580C">
              <w:rPr>
                <w:rFonts w:ascii="Montserrat SemiBold" w:hAnsi="Montserrat SemiBold"/>
                <w:b w:val="0"/>
                <w:color w:val="7F7F7F" w:themeColor="text1" w:themeTint="80"/>
              </w:rPr>
              <w:t>fecha de concesión</w:t>
            </w:r>
          </w:p>
        </w:tc>
        <w:tc>
          <w:tcPr>
            <w:tcW w:w="1093" w:type="pct"/>
            <w:noWrap/>
          </w:tcPr>
          <w:p w:rsidR="009115A2" w:rsidRPr="004A580C" w:rsidRDefault="009115A2" w:rsidP="004D4D8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7F7F7F" w:themeColor="text1" w:themeTint="80"/>
              </w:rPr>
            </w:pPr>
            <w:r w:rsidRPr="004A580C">
              <w:rPr>
                <w:rFonts w:ascii="Montserrat SemiBold" w:hAnsi="Montserrat SemiBold"/>
                <w:b w:val="0"/>
                <w:color w:val="7F7F7F" w:themeColor="text1" w:themeTint="80"/>
              </w:rPr>
              <w:t>entidad  que lo otorga</w:t>
            </w:r>
          </w:p>
        </w:tc>
      </w:tr>
      <w:tr w:rsidR="009115A2" w:rsidRPr="00EC76EB" w:rsidTr="004D4D87">
        <w:trPr>
          <w:trHeight w:val="216"/>
        </w:trPr>
        <w:tc>
          <w:tcPr>
            <w:cnfStyle w:val="001000000000" w:firstRow="0" w:lastRow="0" w:firstColumn="1" w:lastColumn="0" w:oddVBand="0" w:evenVBand="0" w:oddHBand="0" w:evenHBand="0" w:firstRowFirstColumn="0" w:firstRowLastColumn="0" w:lastRowFirstColumn="0" w:lastRowLastColumn="0"/>
            <w:tcW w:w="2207" w:type="pct"/>
          </w:tcPr>
          <w:p w:rsidR="009115A2" w:rsidRPr="009534EF" w:rsidRDefault="009115A2" w:rsidP="004D4D87">
            <w:pPr>
              <w:jc w:val="left"/>
              <w:rPr>
                <w:color w:val="7F7F7F" w:themeColor="text1" w:themeTint="80"/>
              </w:rPr>
            </w:pPr>
            <w:r w:rsidRPr="009534EF">
              <w:rPr>
                <w:rFonts w:cs="Arial"/>
                <w:color w:val="7F7F7F" w:themeColor="text1" w:themeTint="80"/>
              </w:rPr>
              <w:t>Povedanos del año 2020 Hospital Virgen de la Poveda y todo el personal por su esfuerzo e implicación durante la pandemia COVID-2019</w:t>
            </w:r>
          </w:p>
        </w:tc>
        <w:tc>
          <w:tcPr>
            <w:tcW w:w="840" w:type="pct"/>
          </w:tcPr>
          <w:p w:rsidR="009115A2" w:rsidRPr="009534EF" w:rsidRDefault="009115A2" w:rsidP="009534EF">
            <w:pPr>
              <w:jc w:val="center"/>
              <w:cnfStyle w:val="000000000000" w:firstRow="0" w:lastRow="0" w:firstColumn="0" w:lastColumn="0" w:oddVBand="0" w:evenVBand="0" w:oddHBand="0" w:evenHBand="0" w:firstRowFirstColumn="0" w:firstRowLastColumn="0" w:lastRowFirstColumn="0" w:lastRowLastColumn="0"/>
              <w:rPr>
                <w:rFonts w:cs="Arial"/>
              </w:rPr>
            </w:pPr>
            <w:r w:rsidRPr="009534EF">
              <w:rPr>
                <w:rFonts w:cs="Arial"/>
              </w:rPr>
              <w:t>Todo el hospital</w:t>
            </w:r>
          </w:p>
        </w:tc>
        <w:tc>
          <w:tcPr>
            <w:cnfStyle w:val="000001000000" w:firstRow="0" w:lastRow="0" w:firstColumn="0" w:lastColumn="0" w:oddVBand="0" w:evenVBand="1" w:oddHBand="0" w:evenHBand="0" w:firstRowFirstColumn="0" w:firstRowLastColumn="0" w:lastRowFirstColumn="0" w:lastRowLastColumn="0"/>
            <w:tcW w:w="859" w:type="pct"/>
            <w:noWrap/>
          </w:tcPr>
          <w:p w:rsidR="009115A2" w:rsidRPr="009534EF" w:rsidRDefault="009115A2" w:rsidP="009534EF">
            <w:pPr>
              <w:jc w:val="center"/>
              <w:rPr>
                <w:rFonts w:cs="Arial"/>
              </w:rPr>
            </w:pPr>
            <w:r w:rsidRPr="009534EF">
              <w:rPr>
                <w:rFonts w:cs="Arial"/>
              </w:rPr>
              <w:t>sep-20</w:t>
            </w:r>
          </w:p>
        </w:tc>
        <w:tc>
          <w:tcPr>
            <w:tcW w:w="1093" w:type="pct"/>
            <w:noWrap/>
          </w:tcPr>
          <w:p w:rsidR="009115A2" w:rsidRPr="009534EF" w:rsidRDefault="009115A2" w:rsidP="009534EF">
            <w:pPr>
              <w:jc w:val="center"/>
              <w:cnfStyle w:val="000000000000" w:firstRow="0" w:lastRow="0" w:firstColumn="0" w:lastColumn="0" w:oddVBand="0" w:evenVBand="0" w:oddHBand="0" w:evenHBand="0" w:firstRowFirstColumn="0" w:firstRowLastColumn="0" w:lastRowFirstColumn="0" w:lastRowLastColumn="0"/>
              <w:rPr>
                <w:rFonts w:cs="Arial"/>
              </w:rPr>
            </w:pPr>
            <w:r w:rsidRPr="009534EF">
              <w:rPr>
                <w:rFonts w:cs="Arial"/>
              </w:rPr>
              <w:t>Consejo Parroquial Villa del Prado</w:t>
            </w:r>
          </w:p>
        </w:tc>
      </w:tr>
      <w:tr w:rsidR="009115A2" w:rsidRPr="009115A2" w:rsidTr="004D4D87">
        <w:trPr>
          <w:trHeight w:val="216"/>
        </w:trPr>
        <w:tc>
          <w:tcPr>
            <w:cnfStyle w:val="001000000000" w:firstRow="0" w:lastRow="0" w:firstColumn="1" w:lastColumn="0" w:oddVBand="0" w:evenVBand="0" w:oddHBand="0" w:evenHBand="0" w:firstRowFirstColumn="0" w:firstRowLastColumn="0" w:lastRowFirstColumn="0" w:lastRowLastColumn="0"/>
            <w:tcW w:w="2207" w:type="pct"/>
          </w:tcPr>
          <w:p w:rsidR="009115A2" w:rsidRPr="009534EF" w:rsidRDefault="009115A2" w:rsidP="004D4D87">
            <w:pPr>
              <w:jc w:val="left"/>
              <w:rPr>
                <w:rFonts w:cs="Arial"/>
                <w:color w:val="7F7F7F" w:themeColor="text1" w:themeTint="80"/>
              </w:rPr>
            </w:pPr>
            <w:r w:rsidRPr="009534EF">
              <w:rPr>
                <w:rFonts w:cs="Arial"/>
                <w:color w:val="7F7F7F" w:themeColor="text1" w:themeTint="80"/>
              </w:rPr>
              <w:t>Premio Princesa de Asturias de la Concordia</w:t>
            </w:r>
          </w:p>
        </w:tc>
        <w:tc>
          <w:tcPr>
            <w:tcW w:w="840" w:type="pct"/>
          </w:tcPr>
          <w:p w:rsidR="009115A2" w:rsidRPr="009534EF" w:rsidRDefault="009115A2" w:rsidP="009534EF">
            <w:pPr>
              <w:jc w:val="center"/>
              <w:cnfStyle w:val="000000000000" w:firstRow="0" w:lastRow="0" w:firstColumn="0" w:lastColumn="0" w:oddVBand="0" w:evenVBand="0" w:oddHBand="0" w:evenHBand="0" w:firstRowFirstColumn="0" w:firstRowLastColumn="0" w:lastRowFirstColumn="0" w:lastRowLastColumn="0"/>
              <w:rPr>
                <w:rFonts w:cs="Arial"/>
              </w:rPr>
            </w:pPr>
            <w:r w:rsidRPr="009534EF">
              <w:rPr>
                <w:rFonts w:cs="Arial"/>
              </w:rPr>
              <w:t>Sanitarios en primera línea contra la COVID-19</w:t>
            </w:r>
          </w:p>
        </w:tc>
        <w:tc>
          <w:tcPr>
            <w:cnfStyle w:val="000001000000" w:firstRow="0" w:lastRow="0" w:firstColumn="0" w:lastColumn="0" w:oddVBand="0" w:evenVBand="1" w:oddHBand="0" w:evenHBand="0" w:firstRowFirstColumn="0" w:firstRowLastColumn="0" w:lastRowFirstColumn="0" w:lastRowLastColumn="0"/>
            <w:tcW w:w="859" w:type="pct"/>
            <w:noWrap/>
          </w:tcPr>
          <w:p w:rsidR="009115A2" w:rsidRPr="009534EF" w:rsidRDefault="009115A2" w:rsidP="009534EF">
            <w:pPr>
              <w:jc w:val="center"/>
              <w:rPr>
                <w:rFonts w:cs="Arial"/>
              </w:rPr>
            </w:pPr>
            <w:r w:rsidRPr="009534EF">
              <w:rPr>
                <w:rFonts w:cs="Arial"/>
              </w:rPr>
              <w:t>2020</w:t>
            </w:r>
          </w:p>
        </w:tc>
        <w:tc>
          <w:tcPr>
            <w:tcW w:w="1093" w:type="pct"/>
            <w:noWrap/>
          </w:tcPr>
          <w:p w:rsidR="009115A2" w:rsidRPr="009534EF" w:rsidRDefault="00E47B98" w:rsidP="009534EF">
            <w:pPr>
              <w:jc w:val="center"/>
              <w:cnfStyle w:val="000000000000" w:firstRow="0" w:lastRow="0" w:firstColumn="0" w:lastColumn="0" w:oddVBand="0" w:evenVBand="0" w:oddHBand="0" w:evenHBand="0" w:firstRowFirstColumn="0" w:firstRowLastColumn="0" w:lastRowFirstColumn="0" w:lastRowLastColumn="0"/>
              <w:rPr>
                <w:rFonts w:cs="Arial"/>
              </w:rPr>
            </w:pPr>
            <w:r w:rsidRPr="009534EF">
              <w:rPr>
                <w:rFonts w:cs="Arial"/>
              </w:rPr>
              <w:t>Fundación Princesa de Asturias</w:t>
            </w:r>
          </w:p>
        </w:tc>
      </w:tr>
    </w:tbl>
    <w:p w:rsidR="00F5077D" w:rsidRPr="009E7227" w:rsidRDefault="006F0A88" w:rsidP="0068118A">
      <w:pPr>
        <w:pStyle w:val="Prrafodelista"/>
      </w:pPr>
      <w:r>
        <w:rPr>
          <w:noProof/>
          <w:lang w:eastAsia="es-ES"/>
        </w:rPr>
        <w:drawing>
          <wp:anchor distT="0" distB="0" distL="114300" distR="114300" simplePos="0" relativeHeight="251772928" behindDoc="1" locked="0" layoutInCell="1" allowOverlap="1">
            <wp:simplePos x="0" y="0"/>
            <wp:positionH relativeFrom="margin">
              <wp:posOffset>3178810</wp:posOffset>
            </wp:positionH>
            <wp:positionV relativeFrom="margin">
              <wp:posOffset>6300470</wp:posOffset>
            </wp:positionV>
            <wp:extent cx="2532629" cy="2765191"/>
            <wp:effectExtent l="0" t="0" r="1270" b="0"/>
            <wp:wrapNone/>
            <wp:docPr id="448" name="Imagen 448" descr="cid:C0243B29-7E36-4B94-B53A-374E5413A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243B29-7E36-4B94-B53A-374E5413A057" descr="cid:C0243B29-7E36-4B94-B53A-374E5413A057"/>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2532629" cy="276519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B3991">
        <w:rPr>
          <w:noProof/>
          <w:color w:val="000080"/>
          <w:sz w:val="28"/>
          <w:szCs w:val="28"/>
          <w:lang w:eastAsia="es-ES"/>
        </w:rPr>
        <w:drawing>
          <wp:anchor distT="0" distB="0" distL="114300" distR="114300" simplePos="0" relativeHeight="251771904" behindDoc="1" locked="0" layoutInCell="1" allowOverlap="1">
            <wp:simplePos x="0" y="0"/>
            <wp:positionH relativeFrom="margin">
              <wp:align>left</wp:align>
            </wp:positionH>
            <wp:positionV relativeFrom="paragraph">
              <wp:posOffset>104935</wp:posOffset>
            </wp:positionV>
            <wp:extent cx="2531165" cy="2858046"/>
            <wp:effectExtent l="0" t="0" r="2540" b="0"/>
            <wp:wrapNone/>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ovedanos del año.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31165" cy="285804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5077D" w:rsidRPr="009E7227" w:rsidRDefault="00E47B98" w:rsidP="0068118A">
      <w:pPr>
        <w:rPr>
          <w:noProof/>
          <w:color w:val="000080"/>
          <w:sz w:val="28"/>
          <w:szCs w:val="28"/>
        </w:rPr>
      </w:pPr>
      <w:r>
        <w:rPr>
          <w:noProof/>
        </w:rPr>
        <w:t xml:space="preserve"> </w:t>
      </w:r>
      <w:r w:rsidR="00F5077D" w:rsidRPr="009E7227">
        <w:br w:type="page"/>
      </w:r>
    </w:p>
    <w:bookmarkStart w:id="115" w:name="_Toc72408383"/>
    <w:bookmarkStart w:id="116" w:name="_Toc74228274"/>
    <w:bookmarkStart w:id="117" w:name="_Toc75343971"/>
    <w:bookmarkEnd w:id="78"/>
    <w:bookmarkEnd w:id="79"/>
    <w:p w:rsidR="00B54346" w:rsidRDefault="00BA2C4C" w:rsidP="00773D2F">
      <w:pPr>
        <w:pStyle w:val="Indice"/>
      </w:pPr>
      <w:r w:rsidRPr="00B54346">
        <w:rPr>
          <w:noProof/>
        </w:rPr>
        <w:lastRenderedPageBreak/>
        <mc:AlternateContent>
          <mc:Choice Requires="wps">
            <w:drawing>
              <wp:anchor distT="0" distB="0" distL="114300" distR="114300" simplePos="0" relativeHeight="251732992" behindDoc="0" locked="0" layoutInCell="1" allowOverlap="1" wp14:anchorId="504F2C9B" wp14:editId="086F140C">
                <wp:simplePos x="0" y="0"/>
                <wp:positionH relativeFrom="column">
                  <wp:posOffset>1565788</wp:posOffset>
                </wp:positionH>
                <wp:positionV relativeFrom="paragraph">
                  <wp:posOffset>6005033</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rsidR="003E51C4" w:rsidRDefault="003E51C4"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3E51C4" w:rsidRPr="00152381" w:rsidRDefault="003E51C4" w:rsidP="00EA5DEF">
                            <w:pPr>
                              <w:pStyle w:val="Indice"/>
                              <w:jc w:val="right"/>
                              <w:rPr>
                                <w:sz w:val="28"/>
                              </w:rPr>
                            </w:pPr>
                            <w:r w:rsidRPr="00152381">
                              <w:rPr>
                                <w:sz w:val="28"/>
                              </w:rPr>
                              <w:t>Recursos humanos</w:t>
                            </w:r>
                          </w:p>
                          <w:p w:rsidR="003E51C4" w:rsidRPr="00152381" w:rsidRDefault="003E51C4" w:rsidP="00EA5DEF">
                            <w:pPr>
                              <w:pStyle w:val="Indice"/>
                              <w:jc w:val="right"/>
                              <w:rPr>
                                <w:sz w:val="28"/>
                              </w:rPr>
                            </w:pPr>
                            <w:r w:rsidRPr="00152381">
                              <w:rPr>
                                <w:sz w:val="28"/>
                              </w:rPr>
                              <w:t>Seguridad y salud laboral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F2C9B" id="_x0000_s1041" type="#_x0000_t202" style="position:absolute;left:0;text-align:left;margin-left:123.3pt;margin-top:472.85pt;width:241.95pt;height:201.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" filled="f" stroked="f" strokeweight="2pt">
                <o:lock v:ext="edit" aspectratio="t"/>
                <v:textbox>
                  <w:txbxContent>
                    <w:p w:rsidR="003E51C4" w:rsidRDefault="003E51C4"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3E51C4" w:rsidRPr="00152381" w:rsidRDefault="003E51C4" w:rsidP="00EA5DEF">
                      <w:pPr>
                        <w:pStyle w:val="Indice"/>
                        <w:jc w:val="right"/>
                        <w:rPr>
                          <w:sz w:val="28"/>
                        </w:rPr>
                      </w:pPr>
                      <w:r w:rsidRPr="00152381">
                        <w:rPr>
                          <w:sz w:val="28"/>
                        </w:rPr>
                        <w:t>Recursos humanos</w:t>
                      </w:r>
                    </w:p>
                    <w:p w:rsidR="003E51C4" w:rsidRPr="00152381" w:rsidRDefault="003E51C4" w:rsidP="00EA5DEF">
                      <w:pPr>
                        <w:pStyle w:val="Indice"/>
                        <w:jc w:val="right"/>
                        <w:rPr>
                          <w:sz w:val="28"/>
                        </w:rPr>
                      </w:pPr>
                      <w:r w:rsidRPr="00152381">
                        <w:rPr>
                          <w:sz w:val="28"/>
                        </w:rPr>
                        <w:t>Seguridad y salud laboral</w:t>
                      </w:r>
                    </w:p>
                  </w:txbxContent>
                </v:textbox>
              </v:shape>
            </w:pict>
          </mc:Fallback>
        </mc:AlternateContent>
      </w:r>
      <w:r w:rsidRPr="00B54346">
        <w:rPr>
          <w:noProof/>
        </w:rPr>
        <mc:AlternateContent>
          <mc:Choice Requires="wps">
            <w:drawing>
              <wp:anchor distT="0" distB="0" distL="114300" distR="114300" simplePos="0" relativeHeight="251734016" behindDoc="0" locked="0" layoutInCell="1" allowOverlap="1" wp14:anchorId="2860CCC1" wp14:editId="249BCB07">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3E51C4" w:rsidRDefault="003E51C4"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60CCC1" id="_x0000_s1042" type="#_x0000_t202" style="position:absolute;left:0;text-align:left;margin-left:-14pt;margin-top:452.7pt;width:95.45pt;height:174.85pt;z-index:251734016;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" filled="f" stroked="f" strokeweight="2pt">
                <o:lock v:ext="edit" aspectratio="t"/>
                <v:textbox>
                  <w:txbxContent>
                    <w:p w:rsidR="003E51C4" w:rsidRDefault="003E51C4" w:rsidP="00DB46F7">
                      <w:pPr>
                        <w:pStyle w:val="Capitulo"/>
                      </w:pPr>
                      <w:r>
                        <w:t>6</w:t>
                      </w:r>
                    </w:p>
                  </w:txbxContent>
                </v:textbox>
                <w10:wrap anchorx="margin"/>
              </v:shape>
            </w:pict>
          </mc:Fallback>
        </mc:AlternateContent>
      </w:r>
      <w:r w:rsidR="00B54346">
        <w:rPr>
          <w:noProof/>
        </w:rPr>
        <w:drawing>
          <wp:anchor distT="0" distB="0" distL="114300" distR="114300" simplePos="0" relativeHeight="251730944" behindDoc="1" locked="0" layoutInCell="1" allowOverlap="1" wp14:anchorId="07C886E4" wp14:editId="32EB86E9">
            <wp:simplePos x="0" y="0"/>
            <wp:positionH relativeFrom="page">
              <wp:posOffset>-221678</wp:posOffset>
            </wp:positionH>
            <wp:positionV relativeFrom="paragraph">
              <wp:posOffset>-1184910</wp:posOffset>
            </wp:positionV>
            <wp:extent cx="777802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778020" cy="10998200"/>
                    </a:xfrm>
                    <a:prstGeom prst="rect">
                      <a:avLst/>
                    </a:prstGeom>
                  </pic:spPr>
                </pic:pic>
              </a:graphicData>
            </a:graphic>
            <wp14:sizeRelH relativeFrom="margin">
              <wp14:pctWidth>0</wp14:pctWidth>
            </wp14:sizeRelH>
            <wp14:sizeRelV relativeFrom="margin">
              <wp14:pctHeight>0</wp14:pctHeight>
            </wp14:sizeRelV>
          </wp:anchor>
        </w:drawing>
      </w:r>
    </w:p>
    <w:p w:rsidR="00B54346" w:rsidRPr="002E6944" w:rsidRDefault="00F31D28" w:rsidP="00B54346">
      <w:pPr>
        <w:pStyle w:val="TITULO-Nivel1"/>
      </w:pPr>
      <w:bookmarkStart w:id="118" w:name="_Toc85048315"/>
      <w:r w:rsidRPr="002E6944">
        <w:lastRenderedPageBreak/>
        <w:t>Los Profesionales del Hospit</w:t>
      </w:r>
      <w:r w:rsidR="00B54346" w:rsidRPr="002E6944">
        <w:t>al</w:t>
      </w:r>
      <w:bookmarkEnd w:id="115"/>
      <w:bookmarkEnd w:id="116"/>
      <w:bookmarkEnd w:id="117"/>
      <w:r w:rsidR="002E6944">
        <w:t xml:space="preserve"> POR SEXO TRAMO DE EDAD Y GRUPO</w:t>
      </w:r>
      <w:bookmarkEnd w:id="118"/>
    </w:p>
    <w:p w:rsidR="00F31D28" w:rsidRPr="002E6944" w:rsidRDefault="00F31D28" w:rsidP="00B54346">
      <w:pPr>
        <w:pStyle w:val="TITULO-Nivel2"/>
      </w:pPr>
      <w:bookmarkStart w:id="119" w:name="_Toc72408384"/>
      <w:bookmarkStart w:id="120" w:name="_Toc74228275"/>
      <w:bookmarkStart w:id="121" w:name="_Toc75343972"/>
      <w:bookmarkStart w:id="122" w:name="_Toc85048316"/>
      <w:r w:rsidRPr="002E6944">
        <w:t>Recursos Humanos</w:t>
      </w:r>
      <w:bookmarkEnd w:id="119"/>
      <w:bookmarkEnd w:id="120"/>
      <w:bookmarkEnd w:id="121"/>
      <w:bookmarkEnd w:id="122"/>
      <w:r w:rsidR="002E6944">
        <w:t xml:space="preserve"> </w:t>
      </w:r>
    </w:p>
    <w:tbl>
      <w:tblPr>
        <w:tblW w:w="7938" w:type="dxa"/>
        <w:tblCellMar>
          <w:left w:w="70" w:type="dxa"/>
          <w:right w:w="70" w:type="dxa"/>
        </w:tblCellMar>
        <w:tblLook w:val="04A0" w:firstRow="1" w:lastRow="0" w:firstColumn="1" w:lastColumn="0" w:noHBand="0" w:noVBand="1"/>
      </w:tblPr>
      <w:tblGrid>
        <w:gridCol w:w="2268"/>
        <w:gridCol w:w="2127"/>
        <w:gridCol w:w="1984"/>
        <w:gridCol w:w="1559"/>
      </w:tblGrid>
      <w:tr w:rsidR="00881CBD" w:rsidRPr="00881CBD" w:rsidTr="00881CBD">
        <w:trPr>
          <w:cantSplit/>
          <w:trHeight w:val="407"/>
          <w:tblHeader/>
        </w:trPr>
        <w:tc>
          <w:tcPr>
            <w:tcW w:w="2268" w:type="dxa"/>
            <w:tcBorders>
              <w:top w:val="single" w:sz="8" w:space="0" w:color="92CDDC"/>
              <w:left w:val="nil"/>
              <w:bottom w:val="single" w:sz="8" w:space="0" w:color="92CDDC"/>
              <w:right w:val="nil"/>
            </w:tcBorders>
            <w:shd w:val="clear" w:color="000000" w:fill="DAEEF3"/>
            <w:vAlign w:val="center"/>
            <w:hideMark/>
          </w:tcPr>
          <w:p w:rsidR="00881CBD" w:rsidRPr="00881CBD" w:rsidRDefault="00881CBD" w:rsidP="00881CBD">
            <w:pPr>
              <w:spacing w:before="0" w:line="240" w:lineRule="auto"/>
              <w:jc w:val="center"/>
              <w:rPr>
                <w:rFonts w:cs="Times New Roman"/>
                <w:b/>
                <w:bCs/>
                <w:color w:val="595959"/>
              </w:rPr>
            </w:pPr>
            <w:bookmarkStart w:id="123" w:name="_Toc72408385"/>
            <w:bookmarkStart w:id="124" w:name="_Toc74228276"/>
            <w:bookmarkStart w:id="125" w:name="_Toc75343973"/>
            <w:r w:rsidRPr="00881CBD">
              <w:rPr>
                <w:rFonts w:cs="Times New Roman"/>
                <w:b/>
                <w:bCs/>
                <w:caps/>
                <w:color w:val="595959" w:themeColor="text1" w:themeTint="A6"/>
              </w:rPr>
              <w:t>sexo</w:t>
            </w:r>
          </w:p>
        </w:tc>
        <w:tc>
          <w:tcPr>
            <w:tcW w:w="2127" w:type="dxa"/>
            <w:tcBorders>
              <w:top w:val="single" w:sz="8" w:space="0" w:color="92CDDC"/>
              <w:left w:val="nil"/>
              <w:bottom w:val="single" w:sz="8" w:space="0" w:color="92CDDC"/>
              <w:right w:val="nil"/>
            </w:tcBorders>
            <w:shd w:val="clear" w:color="000000" w:fill="DAEEF3"/>
            <w:vAlign w:val="center"/>
            <w:hideMark/>
          </w:tcPr>
          <w:p w:rsidR="00881CBD" w:rsidRPr="00881CBD" w:rsidRDefault="00881CBD" w:rsidP="00881CBD">
            <w:pPr>
              <w:spacing w:before="0" w:line="240" w:lineRule="auto"/>
              <w:rPr>
                <w:rFonts w:cs="Times New Roman"/>
                <w:b/>
                <w:bCs/>
                <w:color w:val="595959"/>
              </w:rPr>
            </w:pPr>
            <w:r w:rsidRPr="00881CBD">
              <w:rPr>
                <w:rFonts w:cs="Times New Roman"/>
                <w:b/>
                <w:bCs/>
                <w:caps/>
                <w:color w:val="595959" w:themeColor="text1" w:themeTint="A6"/>
              </w:rPr>
              <w:t>tramo edad</w:t>
            </w:r>
          </w:p>
        </w:tc>
        <w:tc>
          <w:tcPr>
            <w:tcW w:w="1984" w:type="dxa"/>
            <w:tcBorders>
              <w:top w:val="single" w:sz="8" w:space="0" w:color="92CDDC"/>
              <w:left w:val="nil"/>
              <w:bottom w:val="single" w:sz="8" w:space="0" w:color="92CDDC"/>
              <w:right w:val="nil"/>
            </w:tcBorders>
            <w:shd w:val="clear" w:color="000000" w:fill="DAEEF3"/>
            <w:vAlign w:val="center"/>
            <w:hideMark/>
          </w:tcPr>
          <w:p w:rsidR="00881CBD" w:rsidRPr="00881CBD" w:rsidRDefault="00881CBD" w:rsidP="00881CBD">
            <w:pPr>
              <w:spacing w:before="0" w:line="240" w:lineRule="auto"/>
              <w:jc w:val="center"/>
              <w:rPr>
                <w:rFonts w:cs="Times New Roman"/>
                <w:b/>
                <w:bCs/>
                <w:color w:val="595959"/>
              </w:rPr>
            </w:pPr>
            <w:r w:rsidRPr="00881CBD">
              <w:rPr>
                <w:rFonts w:cs="Times New Roman"/>
                <w:b/>
                <w:bCs/>
                <w:caps/>
                <w:color w:val="595959" w:themeColor="text1" w:themeTint="A6"/>
              </w:rPr>
              <w:t>nº empleados</w:t>
            </w:r>
          </w:p>
        </w:tc>
        <w:tc>
          <w:tcPr>
            <w:tcW w:w="1559" w:type="dxa"/>
            <w:tcBorders>
              <w:top w:val="single" w:sz="8" w:space="0" w:color="92CDDC"/>
              <w:left w:val="nil"/>
              <w:bottom w:val="single" w:sz="8" w:space="0" w:color="92CDDC"/>
              <w:right w:val="nil"/>
            </w:tcBorders>
            <w:shd w:val="clear" w:color="000000" w:fill="DAEEF3"/>
            <w:vAlign w:val="center"/>
            <w:hideMark/>
          </w:tcPr>
          <w:p w:rsidR="00881CBD" w:rsidRPr="00881CBD" w:rsidRDefault="00881CBD" w:rsidP="00881CBD">
            <w:pPr>
              <w:spacing w:before="0" w:line="240" w:lineRule="auto"/>
              <w:jc w:val="center"/>
              <w:rPr>
                <w:rFonts w:cs="Times New Roman"/>
                <w:b/>
                <w:bCs/>
                <w:color w:val="595959"/>
              </w:rPr>
            </w:pPr>
            <w:r w:rsidRPr="00881CBD">
              <w:rPr>
                <w:rFonts w:cs="Times New Roman"/>
                <w:b/>
                <w:bCs/>
                <w:caps/>
                <w:color w:val="595959" w:themeColor="text1" w:themeTint="A6"/>
              </w:rPr>
              <w:t>grupo</w:t>
            </w:r>
          </w:p>
        </w:tc>
      </w:tr>
      <w:tr w:rsidR="00881CBD" w:rsidRPr="00881CBD" w:rsidTr="00881CBD">
        <w:trPr>
          <w:trHeight w:val="236"/>
        </w:trPr>
        <w:tc>
          <w:tcPr>
            <w:tcW w:w="2268"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M</w:t>
            </w:r>
          </w:p>
        </w:tc>
        <w:tc>
          <w:tcPr>
            <w:tcW w:w="2127"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21-25</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IV</w:t>
            </w:r>
          </w:p>
        </w:tc>
      </w:tr>
      <w:tr w:rsidR="00881CBD" w:rsidRPr="00881CBD" w:rsidTr="00881CBD">
        <w:trPr>
          <w:trHeight w:val="236"/>
        </w:trPr>
        <w:tc>
          <w:tcPr>
            <w:tcW w:w="2268" w:type="dxa"/>
            <w:vMerge w:val="restart"/>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M</w:t>
            </w:r>
          </w:p>
        </w:tc>
        <w:tc>
          <w:tcPr>
            <w:tcW w:w="2127" w:type="dxa"/>
            <w:vMerge w:val="restart"/>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26-30</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IV</w:t>
            </w:r>
          </w:p>
        </w:tc>
      </w:tr>
      <w:tr w:rsidR="00881CBD" w:rsidRPr="00881CBD" w:rsidTr="00881CBD">
        <w:trPr>
          <w:trHeight w:val="236"/>
        </w:trPr>
        <w:tc>
          <w:tcPr>
            <w:tcW w:w="2268"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C2</w:t>
            </w:r>
          </w:p>
        </w:tc>
      </w:tr>
      <w:tr w:rsidR="00881CBD" w:rsidRPr="00881CBD" w:rsidTr="00881CBD">
        <w:trPr>
          <w:trHeight w:val="236"/>
        </w:trPr>
        <w:tc>
          <w:tcPr>
            <w:tcW w:w="2268" w:type="dxa"/>
            <w:vMerge w:val="restart"/>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M</w:t>
            </w:r>
          </w:p>
        </w:tc>
        <w:tc>
          <w:tcPr>
            <w:tcW w:w="2127" w:type="dxa"/>
            <w:vMerge w:val="restart"/>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31-35</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4</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6</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A2</w:t>
            </w:r>
          </w:p>
        </w:tc>
      </w:tr>
      <w:tr w:rsidR="00881CBD" w:rsidRPr="00881CBD" w:rsidTr="00881CBD">
        <w:trPr>
          <w:trHeight w:val="236"/>
        </w:trPr>
        <w:tc>
          <w:tcPr>
            <w:tcW w:w="2268"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IV</w:t>
            </w:r>
          </w:p>
        </w:tc>
      </w:tr>
      <w:tr w:rsidR="00881CBD" w:rsidRPr="00881CBD" w:rsidTr="00881CBD">
        <w:trPr>
          <w:trHeight w:val="236"/>
        </w:trPr>
        <w:tc>
          <w:tcPr>
            <w:tcW w:w="2268"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C2</w:t>
            </w:r>
          </w:p>
        </w:tc>
      </w:tr>
      <w:tr w:rsidR="00881CBD" w:rsidRPr="00881CBD" w:rsidTr="00881CBD">
        <w:trPr>
          <w:trHeight w:val="236"/>
        </w:trPr>
        <w:tc>
          <w:tcPr>
            <w:tcW w:w="2268" w:type="dxa"/>
            <w:vMerge w:val="restart"/>
            <w:tcBorders>
              <w:top w:val="nil"/>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M</w:t>
            </w:r>
          </w:p>
        </w:tc>
        <w:tc>
          <w:tcPr>
            <w:tcW w:w="2127" w:type="dxa"/>
            <w:vMerge w:val="restart"/>
            <w:tcBorders>
              <w:top w:val="nil"/>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36-40</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V</w:t>
            </w:r>
          </w:p>
        </w:tc>
      </w:tr>
      <w:tr w:rsidR="00881CBD" w:rsidRPr="00881CBD" w:rsidTr="00881CBD">
        <w:trPr>
          <w:trHeight w:val="236"/>
        </w:trPr>
        <w:tc>
          <w:tcPr>
            <w:tcW w:w="2268"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14</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C2</w:t>
            </w:r>
          </w:p>
        </w:tc>
      </w:tr>
      <w:tr w:rsidR="00881CBD" w:rsidRPr="00881CBD" w:rsidTr="00881CBD">
        <w:trPr>
          <w:trHeight w:val="236"/>
        </w:trPr>
        <w:tc>
          <w:tcPr>
            <w:tcW w:w="2268"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A2</w:t>
            </w:r>
          </w:p>
        </w:tc>
      </w:tr>
      <w:tr w:rsidR="00881CBD" w:rsidRPr="00881CBD" w:rsidTr="00881CBD">
        <w:trPr>
          <w:trHeight w:val="236"/>
        </w:trPr>
        <w:tc>
          <w:tcPr>
            <w:tcW w:w="2268"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5</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A1</w:t>
            </w:r>
          </w:p>
        </w:tc>
      </w:tr>
      <w:tr w:rsidR="00881CBD" w:rsidRPr="00881CBD" w:rsidTr="00881CBD">
        <w:trPr>
          <w:trHeight w:val="236"/>
        </w:trPr>
        <w:tc>
          <w:tcPr>
            <w:tcW w:w="2268"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E</w:t>
            </w:r>
          </w:p>
        </w:tc>
      </w:tr>
      <w:tr w:rsidR="00881CBD" w:rsidRPr="00881CBD" w:rsidTr="00881CBD">
        <w:trPr>
          <w:trHeight w:val="236"/>
        </w:trPr>
        <w:tc>
          <w:tcPr>
            <w:tcW w:w="2268"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IV</w:t>
            </w:r>
          </w:p>
        </w:tc>
      </w:tr>
      <w:tr w:rsidR="00881CBD" w:rsidRPr="00881CBD" w:rsidTr="00881CBD">
        <w:trPr>
          <w:trHeight w:val="236"/>
        </w:trPr>
        <w:tc>
          <w:tcPr>
            <w:tcW w:w="2268" w:type="dxa"/>
            <w:vMerge w:val="restart"/>
            <w:tcBorders>
              <w:top w:val="single" w:sz="8" w:space="0" w:color="92CDDC"/>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M</w:t>
            </w:r>
          </w:p>
        </w:tc>
        <w:tc>
          <w:tcPr>
            <w:tcW w:w="2127" w:type="dxa"/>
            <w:vMerge w:val="restart"/>
            <w:tcBorders>
              <w:top w:val="single" w:sz="8" w:space="0" w:color="92CDDC"/>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41-45</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V</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E</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8</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A2</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C2</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A1</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5</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E</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4</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IV</w:t>
            </w:r>
          </w:p>
        </w:tc>
      </w:tr>
      <w:tr w:rsidR="00881CBD" w:rsidRPr="00881CBD" w:rsidTr="00881CBD">
        <w:trPr>
          <w:trHeight w:val="236"/>
        </w:trPr>
        <w:tc>
          <w:tcPr>
            <w:tcW w:w="2268" w:type="dxa"/>
            <w:vMerge w:val="restart"/>
            <w:tcBorders>
              <w:top w:val="single" w:sz="8" w:space="0" w:color="92CDDC"/>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M</w:t>
            </w:r>
          </w:p>
        </w:tc>
        <w:tc>
          <w:tcPr>
            <w:tcW w:w="2127" w:type="dxa"/>
            <w:vMerge w:val="restart"/>
            <w:tcBorders>
              <w:top w:val="single" w:sz="8" w:space="0" w:color="92CDDC"/>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46-50</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10</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IV</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8</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V</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7</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E</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6</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A2</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6</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A1</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III</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C1</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10</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C2</w:t>
            </w:r>
          </w:p>
        </w:tc>
      </w:tr>
      <w:tr w:rsidR="00881CBD" w:rsidRPr="00881CBD" w:rsidTr="00881CBD">
        <w:trPr>
          <w:trHeight w:val="236"/>
        </w:trPr>
        <w:tc>
          <w:tcPr>
            <w:tcW w:w="2268" w:type="dxa"/>
            <w:vMerge w:val="restart"/>
            <w:tcBorders>
              <w:top w:val="single" w:sz="8" w:space="0" w:color="92CDDC"/>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M</w:t>
            </w:r>
          </w:p>
        </w:tc>
        <w:tc>
          <w:tcPr>
            <w:tcW w:w="2127" w:type="dxa"/>
            <w:vMerge w:val="restart"/>
            <w:tcBorders>
              <w:top w:val="single" w:sz="8" w:space="0" w:color="92CDDC"/>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51-55</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20</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IV</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18</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V</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5</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A2</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5</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A1</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III</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C1</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C2</w:t>
            </w:r>
          </w:p>
        </w:tc>
      </w:tr>
      <w:tr w:rsidR="00881CBD" w:rsidRPr="00881CBD" w:rsidTr="00881CBD">
        <w:trPr>
          <w:trHeight w:val="29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E</w:t>
            </w:r>
          </w:p>
        </w:tc>
      </w:tr>
      <w:tr w:rsidR="00881CBD" w:rsidRPr="00881CBD" w:rsidTr="00881CBD">
        <w:trPr>
          <w:trHeight w:val="236"/>
        </w:trPr>
        <w:tc>
          <w:tcPr>
            <w:tcW w:w="2268" w:type="dxa"/>
            <w:vMerge w:val="restart"/>
            <w:tcBorders>
              <w:top w:val="single" w:sz="8" w:space="0" w:color="92CDDC"/>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M</w:t>
            </w:r>
          </w:p>
        </w:tc>
        <w:tc>
          <w:tcPr>
            <w:tcW w:w="2127" w:type="dxa"/>
            <w:vMerge w:val="restart"/>
            <w:tcBorders>
              <w:top w:val="single" w:sz="8" w:space="0" w:color="92CDDC"/>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56-60</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V</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5</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E</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4</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A2</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A1</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8</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C2</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V</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III</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IV</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w:t>
            </w:r>
          </w:p>
        </w:tc>
      </w:tr>
      <w:tr w:rsidR="00881CBD" w:rsidRPr="00881CBD" w:rsidTr="00881CBD">
        <w:trPr>
          <w:trHeight w:val="236"/>
        </w:trPr>
        <w:tc>
          <w:tcPr>
            <w:tcW w:w="2268" w:type="dxa"/>
            <w:vMerge w:val="restart"/>
            <w:tcBorders>
              <w:top w:val="single" w:sz="8" w:space="0" w:color="92CDDC"/>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M</w:t>
            </w:r>
          </w:p>
        </w:tc>
        <w:tc>
          <w:tcPr>
            <w:tcW w:w="2127" w:type="dxa"/>
            <w:vMerge w:val="restart"/>
            <w:tcBorders>
              <w:top w:val="single" w:sz="8" w:space="0" w:color="92CDDC"/>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61-64</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V</w:t>
            </w:r>
          </w:p>
        </w:tc>
      </w:tr>
      <w:tr w:rsidR="00881CBD" w:rsidRPr="00881CBD" w:rsidTr="00881CBD">
        <w:trPr>
          <w:trHeight w:val="236"/>
        </w:trPr>
        <w:tc>
          <w:tcPr>
            <w:tcW w:w="2268"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4</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E</w:t>
            </w:r>
          </w:p>
        </w:tc>
      </w:tr>
      <w:tr w:rsidR="00881CBD" w:rsidRPr="00881CBD" w:rsidTr="00881CBD">
        <w:trPr>
          <w:trHeight w:val="236"/>
        </w:trPr>
        <w:tc>
          <w:tcPr>
            <w:tcW w:w="2268"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A1</w:t>
            </w:r>
          </w:p>
        </w:tc>
      </w:tr>
      <w:tr w:rsidR="00881CBD" w:rsidRPr="00881CBD" w:rsidTr="00881CBD">
        <w:trPr>
          <w:trHeight w:val="236"/>
        </w:trPr>
        <w:tc>
          <w:tcPr>
            <w:tcW w:w="2268"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14</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IV</w:t>
            </w:r>
          </w:p>
        </w:tc>
      </w:tr>
      <w:tr w:rsidR="00881CBD" w:rsidRPr="00881CBD" w:rsidTr="00881CBD">
        <w:trPr>
          <w:trHeight w:val="236"/>
        </w:trPr>
        <w:tc>
          <w:tcPr>
            <w:tcW w:w="2268"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C2</w:t>
            </w:r>
          </w:p>
        </w:tc>
      </w:tr>
      <w:tr w:rsidR="00881CBD" w:rsidRPr="00881CBD" w:rsidTr="00881CBD">
        <w:trPr>
          <w:trHeight w:val="236"/>
        </w:trPr>
        <w:tc>
          <w:tcPr>
            <w:tcW w:w="2268"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M</w:t>
            </w:r>
          </w:p>
        </w:tc>
        <w:tc>
          <w:tcPr>
            <w:tcW w:w="2127"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65-</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V</w:t>
            </w:r>
          </w:p>
        </w:tc>
      </w:tr>
      <w:tr w:rsidR="00881CBD" w:rsidRPr="00881CBD" w:rsidTr="00881CBD">
        <w:trPr>
          <w:trHeight w:val="236"/>
        </w:trPr>
        <w:tc>
          <w:tcPr>
            <w:tcW w:w="2268" w:type="dxa"/>
            <w:vMerge w:val="restart"/>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H</w:t>
            </w:r>
          </w:p>
        </w:tc>
        <w:tc>
          <w:tcPr>
            <w:tcW w:w="2127" w:type="dxa"/>
            <w:vMerge w:val="restart"/>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31-35</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A2</w:t>
            </w:r>
          </w:p>
        </w:tc>
      </w:tr>
      <w:tr w:rsidR="00881CBD" w:rsidRPr="00881CBD" w:rsidTr="00881CBD">
        <w:trPr>
          <w:trHeight w:val="236"/>
        </w:trPr>
        <w:tc>
          <w:tcPr>
            <w:tcW w:w="2268"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C1</w:t>
            </w:r>
          </w:p>
        </w:tc>
      </w:tr>
      <w:tr w:rsidR="00881CBD" w:rsidRPr="00881CBD" w:rsidTr="00881CBD">
        <w:trPr>
          <w:trHeight w:val="236"/>
        </w:trPr>
        <w:tc>
          <w:tcPr>
            <w:tcW w:w="2268"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C2</w:t>
            </w:r>
          </w:p>
        </w:tc>
      </w:tr>
      <w:tr w:rsidR="00881CBD" w:rsidRPr="00881CBD" w:rsidTr="00881CBD">
        <w:trPr>
          <w:trHeight w:val="236"/>
        </w:trPr>
        <w:tc>
          <w:tcPr>
            <w:tcW w:w="2268" w:type="dxa"/>
            <w:vMerge w:val="restart"/>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H</w:t>
            </w:r>
          </w:p>
        </w:tc>
        <w:tc>
          <w:tcPr>
            <w:tcW w:w="2127" w:type="dxa"/>
            <w:vMerge w:val="restart"/>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36-40</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C2</w:t>
            </w:r>
          </w:p>
        </w:tc>
      </w:tr>
      <w:tr w:rsidR="00881CBD" w:rsidRPr="00881CBD" w:rsidTr="00881CBD">
        <w:trPr>
          <w:trHeight w:val="236"/>
        </w:trPr>
        <w:tc>
          <w:tcPr>
            <w:tcW w:w="2268"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E</w:t>
            </w:r>
          </w:p>
        </w:tc>
      </w:tr>
      <w:tr w:rsidR="00881CBD" w:rsidRPr="00881CBD" w:rsidTr="00881CBD">
        <w:trPr>
          <w:trHeight w:val="236"/>
        </w:trPr>
        <w:tc>
          <w:tcPr>
            <w:tcW w:w="2268"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C1</w:t>
            </w:r>
          </w:p>
        </w:tc>
      </w:tr>
      <w:tr w:rsidR="00881CBD" w:rsidRPr="00881CBD" w:rsidTr="00881CBD">
        <w:trPr>
          <w:trHeight w:val="236"/>
        </w:trPr>
        <w:tc>
          <w:tcPr>
            <w:tcW w:w="2268"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val="restart"/>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H</w:t>
            </w:r>
          </w:p>
        </w:tc>
        <w:tc>
          <w:tcPr>
            <w:tcW w:w="2127" w:type="dxa"/>
            <w:vMerge w:val="restart"/>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41-45</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A2</w:t>
            </w:r>
          </w:p>
        </w:tc>
      </w:tr>
      <w:tr w:rsidR="00881CBD" w:rsidRPr="00881CBD" w:rsidTr="00881CBD">
        <w:trPr>
          <w:trHeight w:val="236"/>
        </w:trPr>
        <w:tc>
          <w:tcPr>
            <w:tcW w:w="2268"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A1</w:t>
            </w:r>
          </w:p>
        </w:tc>
      </w:tr>
      <w:tr w:rsidR="00881CBD" w:rsidRPr="00881CBD" w:rsidTr="00881CBD">
        <w:trPr>
          <w:trHeight w:val="236"/>
        </w:trPr>
        <w:tc>
          <w:tcPr>
            <w:tcW w:w="2268"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val="restart"/>
            <w:tcBorders>
              <w:top w:val="nil"/>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H</w:t>
            </w:r>
          </w:p>
        </w:tc>
        <w:tc>
          <w:tcPr>
            <w:tcW w:w="2127" w:type="dxa"/>
            <w:vMerge w:val="restart"/>
            <w:tcBorders>
              <w:top w:val="nil"/>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46-50</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C2</w:t>
            </w:r>
          </w:p>
        </w:tc>
      </w:tr>
      <w:tr w:rsidR="00881CBD" w:rsidRPr="00881CBD" w:rsidTr="00881CBD">
        <w:trPr>
          <w:trHeight w:val="236"/>
        </w:trPr>
        <w:tc>
          <w:tcPr>
            <w:tcW w:w="2268"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V</w:t>
            </w:r>
          </w:p>
        </w:tc>
      </w:tr>
      <w:tr w:rsidR="00881CBD" w:rsidRPr="00881CBD" w:rsidTr="00881CBD">
        <w:trPr>
          <w:trHeight w:val="236"/>
        </w:trPr>
        <w:tc>
          <w:tcPr>
            <w:tcW w:w="2268"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E</w:t>
            </w:r>
          </w:p>
        </w:tc>
      </w:tr>
      <w:tr w:rsidR="00881CBD" w:rsidRPr="00881CBD" w:rsidTr="00881CBD">
        <w:trPr>
          <w:trHeight w:val="236"/>
        </w:trPr>
        <w:tc>
          <w:tcPr>
            <w:tcW w:w="2268"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C1</w:t>
            </w:r>
          </w:p>
        </w:tc>
      </w:tr>
      <w:tr w:rsidR="00881CBD" w:rsidRPr="00881CBD" w:rsidTr="00881CBD">
        <w:trPr>
          <w:trHeight w:val="236"/>
        </w:trPr>
        <w:tc>
          <w:tcPr>
            <w:tcW w:w="2268"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A1</w:t>
            </w:r>
          </w:p>
        </w:tc>
      </w:tr>
      <w:tr w:rsidR="00881CBD" w:rsidRPr="00881CBD" w:rsidTr="00881CBD">
        <w:trPr>
          <w:trHeight w:val="236"/>
        </w:trPr>
        <w:tc>
          <w:tcPr>
            <w:tcW w:w="2268" w:type="dxa"/>
            <w:vMerge w:val="restart"/>
            <w:tcBorders>
              <w:top w:val="single" w:sz="8" w:space="0" w:color="92CDDC"/>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H</w:t>
            </w:r>
          </w:p>
        </w:tc>
        <w:tc>
          <w:tcPr>
            <w:tcW w:w="2127" w:type="dxa"/>
            <w:vMerge w:val="restart"/>
            <w:tcBorders>
              <w:top w:val="single" w:sz="8" w:space="0" w:color="92CDDC"/>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51-55</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IV</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V</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E</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2</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A1</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C2</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A2</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4</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III</w:t>
            </w:r>
          </w:p>
        </w:tc>
      </w:tr>
      <w:tr w:rsidR="00881CBD" w:rsidRPr="00881CBD" w:rsidTr="00881CBD">
        <w:trPr>
          <w:trHeight w:val="236"/>
        </w:trPr>
        <w:tc>
          <w:tcPr>
            <w:tcW w:w="2268" w:type="dxa"/>
            <w:vMerge w:val="restart"/>
            <w:tcBorders>
              <w:top w:val="single" w:sz="8" w:space="0" w:color="92CDDC"/>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H</w:t>
            </w:r>
          </w:p>
        </w:tc>
        <w:tc>
          <w:tcPr>
            <w:tcW w:w="2127" w:type="dxa"/>
            <w:vMerge w:val="restart"/>
            <w:tcBorders>
              <w:top w:val="single" w:sz="8" w:space="0" w:color="92CDDC"/>
              <w:left w:val="nil"/>
              <w:bottom w:val="nil"/>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56-60</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V</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A1</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III</w:t>
            </w:r>
          </w:p>
        </w:tc>
      </w:tr>
      <w:tr w:rsidR="00881CBD" w:rsidRPr="00881CBD" w:rsidTr="00881CBD">
        <w:trPr>
          <w:trHeight w:val="236"/>
        </w:trPr>
        <w:tc>
          <w:tcPr>
            <w:tcW w:w="2268"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single" w:sz="8" w:space="0" w:color="92CDDC"/>
              <w:left w:val="nil"/>
              <w:bottom w:val="nil"/>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IV</w:t>
            </w:r>
          </w:p>
        </w:tc>
      </w:tr>
      <w:tr w:rsidR="00881CBD" w:rsidRPr="00881CBD" w:rsidTr="00881CBD">
        <w:trPr>
          <w:trHeight w:val="236"/>
        </w:trPr>
        <w:tc>
          <w:tcPr>
            <w:tcW w:w="2268" w:type="dxa"/>
            <w:vMerge w:val="restart"/>
            <w:tcBorders>
              <w:top w:val="single" w:sz="8" w:space="0" w:color="92CDDC"/>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H</w:t>
            </w:r>
          </w:p>
        </w:tc>
        <w:tc>
          <w:tcPr>
            <w:tcW w:w="2127" w:type="dxa"/>
            <w:vMerge w:val="restart"/>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61-64</w:t>
            </w: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C1</w:t>
            </w:r>
          </w:p>
        </w:tc>
      </w:tr>
      <w:tr w:rsidR="00881CBD" w:rsidRPr="00881CBD" w:rsidTr="00881CBD">
        <w:trPr>
          <w:trHeight w:val="236"/>
        </w:trPr>
        <w:tc>
          <w:tcPr>
            <w:tcW w:w="2268"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w:t>
            </w:r>
          </w:p>
        </w:tc>
      </w:tr>
      <w:tr w:rsidR="00881CBD" w:rsidRPr="00881CBD" w:rsidTr="00881CBD">
        <w:trPr>
          <w:trHeight w:val="236"/>
        </w:trPr>
        <w:tc>
          <w:tcPr>
            <w:tcW w:w="2268"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A1</w:t>
            </w:r>
          </w:p>
        </w:tc>
      </w:tr>
      <w:tr w:rsidR="00881CBD" w:rsidRPr="00881CBD" w:rsidTr="00881CBD">
        <w:trPr>
          <w:trHeight w:val="236"/>
        </w:trPr>
        <w:tc>
          <w:tcPr>
            <w:tcW w:w="2268"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1</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C2</w:t>
            </w:r>
          </w:p>
        </w:tc>
      </w:tr>
      <w:tr w:rsidR="00881CBD" w:rsidRPr="00881CBD" w:rsidTr="00881CBD">
        <w:trPr>
          <w:trHeight w:val="236"/>
        </w:trPr>
        <w:tc>
          <w:tcPr>
            <w:tcW w:w="2268"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III</w:t>
            </w:r>
          </w:p>
        </w:tc>
      </w:tr>
      <w:tr w:rsidR="00881CBD" w:rsidRPr="00881CBD" w:rsidTr="00881CBD">
        <w:trPr>
          <w:trHeight w:val="236"/>
        </w:trPr>
        <w:tc>
          <w:tcPr>
            <w:tcW w:w="2268" w:type="dxa"/>
            <w:vMerge/>
            <w:tcBorders>
              <w:top w:val="single" w:sz="8" w:space="0" w:color="92CDDC"/>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2127" w:type="dxa"/>
            <w:vMerge/>
            <w:tcBorders>
              <w:top w:val="nil"/>
              <w:left w:val="nil"/>
              <w:bottom w:val="single" w:sz="8" w:space="0" w:color="92CDDC"/>
              <w:right w:val="nil"/>
            </w:tcBorders>
            <w:vAlign w:val="center"/>
            <w:hideMark/>
          </w:tcPr>
          <w:p w:rsidR="00881CBD" w:rsidRPr="00881CBD" w:rsidRDefault="00881CBD" w:rsidP="00881CBD">
            <w:pPr>
              <w:spacing w:before="0" w:line="240" w:lineRule="auto"/>
              <w:jc w:val="left"/>
              <w:rPr>
                <w:rFonts w:cs="Times New Roman"/>
                <w:color w:val="7F7F7F"/>
                <w:sz w:val="18"/>
                <w:szCs w:val="18"/>
              </w:rPr>
            </w:pPr>
          </w:p>
        </w:tc>
        <w:tc>
          <w:tcPr>
            <w:tcW w:w="1984"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right"/>
              <w:rPr>
                <w:rFonts w:cs="Times New Roman"/>
                <w:color w:val="7F7F7F"/>
                <w:sz w:val="18"/>
                <w:szCs w:val="18"/>
              </w:rPr>
            </w:pPr>
            <w:r w:rsidRPr="00881CBD">
              <w:rPr>
                <w:rFonts w:cs="Times New Roman"/>
                <w:color w:val="7F7F7F"/>
                <w:sz w:val="18"/>
                <w:szCs w:val="18"/>
              </w:rPr>
              <w:t>3</w:t>
            </w:r>
          </w:p>
        </w:tc>
        <w:tc>
          <w:tcPr>
            <w:tcW w:w="1559" w:type="dxa"/>
            <w:tcBorders>
              <w:top w:val="nil"/>
              <w:left w:val="nil"/>
              <w:bottom w:val="single" w:sz="8" w:space="0" w:color="92CDDC"/>
              <w:right w:val="nil"/>
            </w:tcBorders>
            <w:shd w:val="clear" w:color="auto" w:fill="auto"/>
            <w:vAlign w:val="center"/>
            <w:hideMark/>
          </w:tcPr>
          <w:p w:rsidR="00881CBD" w:rsidRPr="00881CBD" w:rsidRDefault="00881CBD" w:rsidP="00881CBD">
            <w:pPr>
              <w:spacing w:before="0" w:line="240" w:lineRule="auto"/>
              <w:jc w:val="center"/>
              <w:rPr>
                <w:rFonts w:cs="Times New Roman"/>
                <w:color w:val="7F7F7F"/>
                <w:sz w:val="18"/>
                <w:szCs w:val="18"/>
              </w:rPr>
            </w:pPr>
            <w:r w:rsidRPr="00881CBD">
              <w:rPr>
                <w:rFonts w:cs="Times New Roman"/>
                <w:color w:val="7F7F7F"/>
                <w:sz w:val="18"/>
                <w:szCs w:val="18"/>
              </w:rPr>
              <w:t>IV</w:t>
            </w:r>
          </w:p>
        </w:tc>
      </w:tr>
      <w:tr w:rsidR="008D1872" w:rsidRPr="00881CBD" w:rsidTr="008D1872">
        <w:trPr>
          <w:trHeight w:val="236"/>
        </w:trPr>
        <w:tc>
          <w:tcPr>
            <w:tcW w:w="2268" w:type="dxa"/>
            <w:tcBorders>
              <w:top w:val="nil"/>
              <w:left w:val="nil"/>
              <w:bottom w:val="single" w:sz="8" w:space="0" w:color="92CDDC"/>
              <w:right w:val="nil"/>
            </w:tcBorders>
            <w:shd w:val="clear" w:color="auto" w:fill="auto"/>
            <w:vAlign w:val="center"/>
          </w:tcPr>
          <w:p w:rsidR="008D1872" w:rsidRPr="00881CBD" w:rsidRDefault="008D1872" w:rsidP="00881CBD">
            <w:pPr>
              <w:spacing w:before="0" w:line="240" w:lineRule="auto"/>
              <w:jc w:val="center"/>
              <w:rPr>
                <w:rFonts w:ascii="Montserrat SemiBold" w:hAnsi="Montserrat SemiBold" w:cs="Times New Roman"/>
                <w:color w:val="31849B" w:themeColor="accent5" w:themeShade="BF"/>
              </w:rPr>
            </w:pPr>
          </w:p>
        </w:tc>
        <w:tc>
          <w:tcPr>
            <w:tcW w:w="2127" w:type="dxa"/>
            <w:tcBorders>
              <w:top w:val="nil"/>
              <w:left w:val="nil"/>
              <w:bottom w:val="single" w:sz="8" w:space="0" w:color="92CDDC"/>
              <w:right w:val="nil"/>
            </w:tcBorders>
            <w:shd w:val="clear" w:color="auto" w:fill="auto"/>
            <w:vAlign w:val="center"/>
          </w:tcPr>
          <w:p w:rsidR="008D1872" w:rsidRPr="00881CBD" w:rsidRDefault="008D1872" w:rsidP="00881CBD">
            <w:pPr>
              <w:spacing w:before="0" w:line="240" w:lineRule="auto"/>
              <w:jc w:val="center"/>
              <w:rPr>
                <w:rFonts w:ascii="Montserrat SemiBold" w:hAnsi="Montserrat SemiBold" w:cs="Times New Roman"/>
                <w:color w:val="7F7F7F" w:themeColor="text1" w:themeTint="80"/>
              </w:rPr>
            </w:pPr>
          </w:p>
        </w:tc>
        <w:tc>
          <w:tcPr>
            <w:tcW w:w="3543" w:type="dxa"/>
            <w:gridSpan w:val="2"/>
            <w:tcBorders>
              <w:top w:val="nil"/>
              <w:left w:val="nil"/>
              <w:bottom w:val="single" w:sz="8" w:space="0" w:color="92CDDC"/>
              <w:right w:val="nil"/>
            </w:tcBorders>
            <w:shd w:val="clear" w:color="auto" w:fill="auto"/>
            <w:vAlign w:val="center"/>
          </w:tcPr>
          <w:p w:rsidR="008D1872" w:rsidRPr="00881CBD" w:rsidRDefault="008D1872" w:rsidP="00881CBD">
            <w:pPr>
              <w:spacing w:before="0" w:line="240" w:lineRule="auto"/>
              <w:jc w:val="center"/>
              <w:rPr>
                <w:rFonts w:ascii="Montserrat SemiBold" w:hAnsi="Montserrat SemiBold" w:cs="Times New Roman"/>
                <w:color w:val="7F7F7F" w:themeColor="text1" w:themeTint="80"/>
              </w:rPr>
            </w:pPr>
          </w:p>
        </w:tc>
      </w:tr>
      <w:tr w:rsidR="008D1872" w:rsidRPr="00881CBD" w:rsidTr="008D1872">
        <w:trPr>
          <w:trHeight w:val="236"/>
        </w:trPr>
        <w:tc>
          <w:tcPr>
            <w:tcW w:w="2268" w:type="dxa"/>
            <w:tcBorders>
              <w:top w:val="nil"/>
              <w:left w:val="nil"/>
              <w:bottom w:val="single" w:sz="8" w:space="0" w:color="92CDDC"/>
              <w:right w:val="nil"/>
            </w:tcBorders>
            <w:shd w:val="clear" w:color="000000" w:fill="FDE9D9"/>
            <w:vAlign w:val="center"/>
            <w:hideMark/>
          </w:tcPr>
          <w:p w:rsidR="008D1872" w:rsidRPr="00881CBD" w:rsidRDefault="008D1872" w:rsidP="00881CBD">
            <w:pPr>
              <w:spacing w:before="0" w:line="240" w:lineRule="auto"/>
              <w:jc w:val="center"/>
              <w:rPr>
                <w:rFonts w:ascii="Montserrat SemiBold" w:hAnsi="Montserrat SemiBold" w:cs="Times New Roman"/>
                <w:color w:val="31849B"/>
              </w:rPr>
            </w:pPr>
            <w:r w:rsidRPr="00881CBD">
              <w:rPr>
                <w:rFonts w:ascii="Montserrat SemiBold" w:hAnsi="Montserrat SemiBold" w:cs="Times New Roman"/>
                <w:color w:val="31849B" w:themeColor="accent5" w:themeShade="BF"/>
              </w:rPr>
              <w:t xml:space="preserve">TOTAL </w:t>
            </w:r>
          </w:p>
        </w:tc>
        <w:tc>
          <w:tcPr>
            <w:tcW w:w="2127" w:type="dxa"/>
            <w:tcBorders>
              <w:top w:val="nil"/>
              <w:left w:val="nil"/>
              <w:bottom w:val="single" w:sz="8" w:space="0" w:color="92CDDC"/>
              <w:right w:val="nil"/>
            </w:tcBorders>
            <w:shd w:val="clear" w:color="000000" w:fill="FDE9D9"/>
            <w:vAlign w:val="center"/>
            <w:hideMark/>
          </w:tcPr>
          <w:p w:rsidR="008D1872" w:rsidRPr="00881CBD" w:rsidRDefault="008D1872" w:rsidP="00881CBD">
            <w:pPr>
              <w:spacing w:before="0" w:line="240" w:lineRule="auto"/>
              <w:jc w:val="center"/>
              <w:rPr>
                <w:rFonts w:ascii="Montserrat SemiBold" w:hAnsi="Montserrat SemiBold" w:cs="Times New Roman"/>
                <w:color w:val="7F7F7F"/>
              </w:rPr>
            </w:pPr>
            <w:r w:rsidRPr="00881CBD">
              <w:rPr>
                <w:rFonts w:ascii="Montserrat SemiBold" w:hAnsi="Montserrat SemiBold" w:cs="Times New Roman"/>
                <w:color w:val="7F7F7F" w:themeColor="text1" w:themeTint="80"/>
              </w:rPr>
              <w:t xml:space="preserve">HOMBRES </w:t>
            </w:r>
          </w:p>
        </w:tc>
        <w:tc>
          <w:tcPr>
            <w:tcW w:w="3543" w:type="dxa"/>
            <w:gridSpan w:val="2"/>
            <w:tcBorders>
              <w:top w:val="nil"/>
              <w:left w:val="nil"/>
              <w:bottom w:val="single" w:sz="8" w:space="0" w:color="92CDDC"/>
              <w:right w:val="nil"/>
            </w:tcBorders>
            <w:shd w:val="clear" w:color="000000" w:fill="FDE9D9"/>
            <w:vAlign w:val="center"/>
            <w:hideMark/>
          </w:tcPr>
          <w:p w:rsidR="008D1872" w:rsidRPr="00881CBD" w:rsidRDefault="008D1872" w:rsidP="00881CBD">
            <w:pPr>
              <w:spacing w:before="0" w:line="240" w:lineRule="auto"/>
              <w:jc w:val="center"/>
              <w:rPr>
                <w:rFonts w:ascii="Montserrat SemiBold" w:hAnsi="Montserrat SemiBold" w:cs="Times New Roman"/>
                <w:color w:val="7F7F7F"/>
              </w:rPr>
            </w:pPr>
            <w:r w:rsidRPr="00881CBD">
              <w:rPr>
                <w:rFonts w:ascii="Montserrat SemiBold" w:hAnsi="Montserrat SemiBold" w:cs="Times New Roman"/>
                <w:color w:val="7F7F7F" w:themeColor="text1" w:themeTint="80"/>
              </w:rPr>
              <w:t>59</w:t>
            </w:r>
          </w:p>
        </w:tc>
      </w:tr>
      <w:tr w:rsidR="008D1872" w:rsidRPr="00881CBD" w:rsidTr="008D1872">
        <w:trPr>
          <w:trHeight w:val="236"/>
        </w:trPr>
        <w:tc>
          <w:tcPr>
            <w:tcW w:w="2268" w:type="dxa"/>
            <w:tcBorders>
              <w:top w:val="nil"/>
              <w:left w:val="nil"/>
              <w:bottom w:val="single" w:sz="8" w:space="0" w:color="92CDDC"/>
              <w:right w:val="nil"/>
            </w:tcBorders>
            <w:shd w:val="clear" w:color="000000" w:fill="FDE9D9"/>
            <w:vAlign w:val="center"/>
            <w:hideMark/>
          </w:tcPr>
          <w:p w:rsidR="008D1872" w:rsidRPr="00881CBD" w:rsidRDefault="008D1872" w:rsidP="00881CBD">
            <w:pPr>
              <w:spacing w:before="0" w:line="240" w:lineRule="auto"/>
              <w:jc w:val="center"/>
              <w:rPr>
                <w:rFonts w:ascii="Montserrat SemiBold" w:hAnsi="Montserrat SemiBold" w:cs="Times New Roman"/>
                <w:color w:val="31849B"/>
              </w:rPr>
            </w:pPr>
            <w:r w:rsidRPr="00881CBD">
              <w:rPr>
                <w:rFonts w:ascii="Montserrat SemiBold" w:hAnsi="Montserrat SemiBold" w:cs="Times New Roman"/>
                <w:color w:val="31849B" w:themeColor="accent5" w:themeShade="BF"/>
              </w:rPr>
              <w:t xml:space="preserve">TOTAL </w:t>
            </w:r>
          </w:p>
        </w:tc>
        <w:tc>
          <w:tcPr>
            <w:tcW w:w="2127" w:type="dxa"/>
            <w:tcBorders>
              <w:top w:val="nil"/>
              <w:left w:val="nil"/>
              <w:bottom w:val="single" w:sz="8" w:space="0" w:color="92CDDC"/>
              <w:right w:val="nil"/>
            </w:tcBorders>
            <w:shd w:val="clear" w:color="000000" w:fill="FDE9D9"/>
            <w:vAlign w:val="center"/>
            <w:hideMark/>
          </w:tcPr>
          <w:p w:rsidR="008D1872" w:rsidRPr="00881CBD" w:rsidRDefault="008D1872" w:rsidP="00881CBD">
            <w:pPr>
              <w:spacing w:before="0" w:line="240" w:lineRule="auto"/>
              <w:jc w:val="center"/>
              <w:rPr>
                <w:rFonts w:ascii="Montserrat SemiBold" w:hAnsi="Montserrat SemiBold" w:cs="Times New Roman"/>
                <w:color w:val="7F7F7F"/>
              </w:rPr>
            </w:pPr>
            <w:r w:rsidRPr="00881CBD">
              <w:rPr>
                <w:rFonts w:ascii="Montserrat SemiBold" w:hAnsi="Montserrat SemiBold" w:cs="Times New Roman"/>
                <w:color w:val="7F7F7F" w:themeColor="text1" w:themeTint="80"/>
              </w:rPr>
              <w:t>MUJERES</w:t>
            </w:r>
          </w:p>
        </w:tc>
        <w:tc>
          <w:tcPr>
            <w:tcW w:w="3543" w:type="dxa"/>
            <w:gridSpan w:val="2"/>
            <w:tcBorders>
              <w:top w:val="nil"/>
              <w:left w:val="nil"/>
              <w:bottom w:val="single" w:sz="8" w:space="0" w:color="92CDDC"/>
              <w:right w:val="nil"/>
            </w:tcBorders>
            <w:shd w:val="clear" w:color="000000" w:fill="FDE9D9"/>
            <w:vAlign w:val="center"/>
            <w:hideMark/>
          </w:tcPr>
          <w:p w:rsidR="008D1872" w:rsidRPr="00881CBD" w:rsidRDefault="008D1872" w:rsidP="00881CBD">
            <w:pPr>
              <w:spacing w:before="0" w:line="240" w:lineRule="auto"/>
              <w:jc w:val="center"/>
              <w:rPr>
                <w:rFonts w:ascii="Montserrat SemiBold" w:hAnsi="Montserrat SemiBold" w:cs="Times New Roman"/>
                <w:color w:val="7F7F7F"/>
              </w:rPr>
            </w:pPr>
            <w:r w:rsidRPr="00881CBD">
              <w:rPr>
                <w:rFonts w:ascii="Montserrat SemiBold" w:hAnsi="Montserrat SemiBold" w:cs="Times New Roman"/>
                <w:color w:val="7F7F7F" w:themeColor="text1" w:themeTint="80"/>
              </w:rPr>
              <w:t>320</w:t>
            </w:r>
          </w:p>
        </w:tc>
      </w:tr>
    </w:tbl>
    <w:p w:rsidR="006F0A88" w:rsidRDefault="006F0A88" w:rsidP="004A580C">
      <w:pPr>
        <w:pStyle w:val="TITULO-Nivel2"/>
        <w:tabs>
          <w:tab w:val="left" w:pos="4257"/>
        </w:tabs>
      </w:pPr>
      <w:bookmarkStart w:id="126" w:name="_Toc85048317"/>
    </w:p>
    <w:p w:rsidR="004A580C" w:rsidRPr="005E717B" w:rsidRDefault="004A580C" w:rsidP="004A580C">
      <w:pPr>
        <w:pStyle w:val="TITULO-Nivel2"/>
        <w:tabs>
          <w:tab w:val="left" w:pos="4257"/>
        </w:tabs>
      </w:pPr>
      <w:r w:rsidRPr="005E717B">
        <w:t>Seguridad y Salud Laboral</w:t>
      </w:r>
      <w:bookmarkEnd w:id="126"/>
      <w:r w:rsidRPr="005E717B">
        <w:tab/>
      </w:r>
    </w:p>
    <w:tbl>
      <w:tblPr>
        <w:tblStyle w:val="TablaGeneral"/>
        <w:tblW w:w="7990" w:type="dxa"/>
        <w:tblCellMar>
          <w:left w:w="284" w:type="dxa"/>
        </w:tblCellMar>
        <w:tblLook w:val="0180" w:firstRow="0" w:lastRow="0" w:firstColumn="1" w:lastColumn="1" w:noHBand="0" w:noVBand="0"/>
      </w:tblPr>
      <w:tblGrid>
        <w:gridCol w:w="5387"/>
        <w:gridCol w:w="2603"/>
      </w:tblGrid>
      <w:tr w:rsidR="004A580C" w:rsidRPr="00924716" w:rsidTr="004A580C">
        <w:trPr>
          <w:trHeight w:val="392"/>
        </w:trPr>
        <w:tc>
          <w:tcPr>
            <w:cnfStyle w:val="001000000000" w:firstRow="0" w:lastRow="0" w:firstColumn="1" w:lastColumn="0" w:oddVBand="0" w:evenVBand="0" w:oddHBand="0" w:evenHBand="0" w:firstRowFirstColumn="0" w:firstRowLastColumn="0" w:lastRowFirstColumn="0" w:lastRowLastColumn="0"/>
            <w:tcW w:w="5387" w:type="dxa"/>
          </w:tcPr>
          <w:p w:rsidR="004A580C" w:rsidRPr="00924716" w:rsidRDefault="004A580C" w:rsidP="004A580C">
            <w:r>
              <w:t>Adaptación puestos de trabajo</w:t>
            </w:r>
          </w:p>
        </w:tc>
        <w:tc>
          <w:tcPr>
            <w:tcW w:w="2603" w:type="dxa"/>
          </w:tcPr>
          <w:p w:rsidR="004A580C" w:rsidRPr="00924716" w:rsidRDefault="004A580C" w:rsidP="004A580C">
            <w:pPr>
              <w:jc w:val="right"/>
              <w:cnfStyle w:val="000000000000" w:firstRow="0" w:lastRow="0" w:firstColumn="0" w:lastColumn="0" w:oddVBand="0" w:evenVBand="0" w:oddHBand="0" w:evenHBand="0" w:firstRowFirstColumn="0" w:firstRowLastColumn="0" w:lastRowFirstColumn="0" w:lastRowLastColumn="0"/>
            </w:pPr>
            <w:r>
              <w:t>4</w:t>
            </w:r>
          </w:p>
        </w:tc>
      </w:tr>
      <w:tr w:rsidR="004A580C" w:rsidRPr="00924716" w:rsidTr="004A580C">
        <w:trPr>
          <w:trHeight w:val="409"/>
        </w:trPr>
        <w:tc>
          <w:tcPr>
            <w:cnfStyle w:val="001000000000" w:firstRow="0" w:lastRow="0" w:firstColumn="1" w:lastColumn="0" w:oddVBand="0" w:evenVBand="0" w:oddHBand="0" w:evenHBand="0" w:firstRowFirstColumn="0" w:firstRowLastColumn="0" w:lastRowFirstColumn="0" w:lastRowLastColumn="0"/>
            <w:tcW w:w="5387" w:type="dxa"/>
          </w:tcPr>
          <w:p w:rsidR="004A580C" w:rsidRPr="00924716" w:rsidRDefault="004A580C" w:rsidP="004A580C">
            <w:r>
              <w:t>Nº vacunas antigripal</w:t>
            </w:r>
          </w:p>
        </w:tc>
        <w:tc>
          <w:tcPr>
            <w:tcW w:w="2603" w:type="dxa"/>
          </w:tcPr>
          <w:p w:rsidR="004A580C" w:rsidRPr="00924716" w:rsidRDefault="004A580C" w:rsidP="004A580C">
            <w:pPr>
              <w:jc w:val="right"/>
              <w:cnfStyle w:val="000000000000" w:firstRow="0" w:lastRow="0" w:firstColumn="0" w:lastColumn="0" w:oddVBand="0" w:evenVBand="0" w:oddHBand="0" w:evenHBand="0" w:firstRowFirstColumn="0" w:firstRowLastColumn="0" w:lastRowFirstColumn="0" w:lastRowLastColumn="0"/>
            </w:pPr>
            <w:r>
              <w:t>223</w:t>
            </w:r>
          </w:p>
        </w:tc>
      </w:tr>
      <w:tr w:rsidR="004A580C" w:rsidRPr="00924716" w:rsidTr="004A580C">
        <w:trPr>
          <w:trHeight w:val="409"/>
        </w:trPr>
        <w:tc>
          <w:tcPr>
            <w:cnfStyle w:val="001000000000" w:firstRow="0" w:lastRow="0" w:firstColumn="1" w:lastColumn="0" w:oddVBand="0" w:evenVBand="0" w:oddHBand="0" w:evenHBand="0" w:firstRowFirstColumn="0" w:firstRowLastColumn="0" w:lastRowFirstColumn="0" w:lastRowLastColumn="0"/>
            <w:tcW w:w="5387" w:type="dxa"/>
          </w:tcPr>
          <w:p w:rsidR="004A580C" w:rsidRPr="00924716" w:rsidRDefault="008D1872" w:rsidP="004A580C">
            <w:r>
              <w:t>Nº vacunas anti H</w:t>
            </w:r>
            <w:r w:rsidR="004A580C">
              <w:t>epatitis A</w:t>
            </w:r>
          </w:p>
        </w:tc>
        <w:tc>
          <w:tcPr>
            <w:tcW w:w="2603" w:type="dxa"/>
          </w:tcPr>
          <w:p w:rsidR="004A580C" w:rsidRPr="00924716" w:rsidRDefault="004A580C" w:rsidP="004A580C">
            <w:pPr>
              <w:jc w:val="right"/>
              <w:cnfStyle w:val="000000000000" w:firstRow="0" w:lastRow="0" w:firstColumn="0" w:lastColumn="0" w:oddVBand="0" w:evenVBand="0" w:oddHBand="0" w:evenHBand="0" w:firstRowFirstColumn="0" w:firstRowLastColumn="0" w:lastRowFirstColumn="0" w:lastRowLastColumn="0"/>
            </w:pPr>
            <w:r>
              <w:t>7</w:t>
            </w:r>
          </w:p>
        </w:tc>
      </w:tr>
      <w:tr w:rsidR="004A580C" w:rsidRPr="00924716" w:rsidTr="004A580C">
        <w:trPr>
          <w:trHeight w:val="374"/>
        </w:trPr>
        <w:tc>
          <w:tcPr>
            <w:cnfStyle w:val="001000000000" w:firstRow="0" w:lastRow="0" w:firstColumn="1" w:lastColumn="0" w:oddVBand="0" w:evenVBand="0" w:oddHBand="0" w:evenHBand="0" w:firstRowFirstColumn="0" w:firstRowLastColumn="0" w:lastRowFirstColumn="0" w:lastRowLastColumn="0"/>
            <w:tcW w:w="5387" w:type="dxa"/>
          </w:tcPr>
          <w:p w:rsidR="004A580C" w:rsidRPr="00924716" w:rsidRDefault="008D1872" w:rsidP="008D1872">
            <w:r>
              <w:t>Nº vacunas a</w:t>
            </w:r>
            <w:r w:rsidR="004A580C">
              <w:t xml:space="preserve">nti </w:t>
            </w:r>
            <w:r>
              <w:t>N</w:t>
            </w:r>
            <w:r w:rsidR="004A580C">
              <w:t>eumococo</w:t>
            </w:r>
          </w:p>
        </w:tc>
        <w:tc>
          <w:tcPr>
            <w:tcW w:w="2603" w:type="dxa"/>
          </w:tcPr>
          <w:p w:rsidR="004A580C" w:rsidRPr="00924716" w:rsidRDefault="004A580C" w:rsidP="004A580C">
            <w:pPr>
              <w:jc w:val="right"/>
              <w:cnfStyle w:val="000000000000" w:firstRow="0" w:lastRow="0" w:firstColumn="0" w:lastColumn="0" w:oddVBand="0" w:evenVBand="0" w:oddHBand="0" w:evenHBand="0" w:firstRowFirstColumn="0" w:firstRowLastColumn="0" w:lastRowFirstColumn="0" w:lastRowLastColumn="0"/>
            </w:pPr>
            <w:r>
              <w:t>42</w:t>
            </w:r>
          </w:p>
        </w:tc>
      </w:tr>
      <w:tr w:rsidR="004A580C" w:rsidRPr="00924716" w:rsidTr="004A580C">
        <w:trPr>
          <w:trHeight w:val="374"/>
        </w:trPr>
        <w:tc>
          <w:tcPr>
            <w:cnfStyle w:val="001000000000" w:firstRow="0" w:lastRow="0" w:firstColumn="1" w:lastColumn="0" w:oddVBand="0" w:evenVBand="0" w:oddHBand="0" w:evenHBand="0" w:firstRowFirstColumn="0" w:firstRowLastColumn="0" w:lastRowFirstColumn="0" w:lastRowLastColumn="0"/>
            <w:tcW w:w="5387" w:type="dxa"/>
          </w:tcPr>
          <w:p w:rsidR="004A580C" w:rsidRDefault="004A580C" w:rsidP="004A580C">
            <w:r>
              <w:t>Accidentes de trabajo</w:t>
            </w:r>
          </w:p>
        </w:tc>
        <w:tc>
          <w:tcPr>
            <w:tcW w:w="2603" w:type="dxa"/>
          </w:tcPr>
          <w:p w:rsidR="004A580C" w:rsidRPr="00924716" w:rsidRDefault="004A580C" w:rsidP="004A580C">
            <w:pPr>
              <w:jc w:val="right"/>
              <w:cnfStyle w:val="000000000000" w:firstRow="0" w:lastRow="0" w:firstColumn="0" w:lastColumn="0" w:oddVBand="0" w:evenVBand="0" w:oddHBand="0" w:evenHBand="0" w:firstRowFirstColumn="0" w:firstRowLastColumn="0" w:lastRowFirstColumn="0" w:lastRowLastColumn="0"/>
            </w:pPr>
            <w:r>
              <w:t>39</w:t>
            </w:r>
          </w:p>
        </w:tc>
      </w:tr>
      <w:tr w:rsidR="004A580C" w:rsidRPr="00924716" w:rsidTr="004A580C">
        <w:trPr>
          <w:trHeight w:val="374"/>
        </w:trPr>
        <w:tc>
          <w:tcPr>
            <w:cnfStyle w:val="001000000000" w:firstRow="0" w:lastRow="0" w:firstColumn="1" w:lastColumn="0" w:oddVBand="0" w:evenVBand="0" w:oddHBand="0" w:evenHBand="0" w:firstRowFirstColumn="0" w:firstRowLastColumn="0" w:lastRowFirstColumn="0" w:lastRowLastColumn="0"/>
            <w:tcW w:w="5387" w:type="dxa"/>
          </w:tcPr>
          <w:p w:rsidR="004A580C" w:rsidRDefault="004A580C" w:rsidP="004A580C">
            <w:r>
              <w:t>Accidentes  de trabajo con riesgo biológico</w:t>
            </w:r>
          </w:p>
        </w:tc>
        <w:tc>
          <w:tcPr>
            <w:tcW w:w="2603" w:type="dxa"/>
          </w:tcPr>
          <w:p w:rsidR="004A580C" w:rsidRDefault="004A580C" w:rsidP="004A580C">
            <w:pPr>
              <w:jc w:val="right"/>
              <w:cnfStyle w:val="000000000000" w:firstRow="0" w:lastRow="0" w:firstColumn="0" w:lastColumn="0" w:oddVBand="0" w:evenVBand="0" w:oddHBand="0" w:evenHBand="0" w:firstRowFirstColumn="0" w:firstRowLastColumn="0" w:lastRowFirstColumn="0" w:lastRowLastColumn="0"/>
            </w:pPr>
            <w:r>
              <w:t>3</w:t>
            </w:r>
          </w:p>
        </w:tc>
      </w:tr>
    </w:tbl>
    <w:p w:rsidR="004A580C" w:rsidRDefault="004A580C">
      <w:pPr>
        <w:spacing w:before="0" w:line="240" w:lineRule="auto"/>
        <w:jc w:val="left"/>
        <w:rPr>
          <w:rFonts w:ascii="Montserrat SemiBold" w:hAnsi="Montserrat SemiBold"/>
          <w:caps/>
          <w:noProof/>
          <w:color w:val="48ACC6"/>
          <w:spacing w:val="-6"/>
          <w:sz w:val="24"/>
        </w:rPr>
      </w:pPr>
      <w:r>
        <w:br w:type="page"/>
      </w:r>
    </w:p>
    <w:p w:rsidR="007E42BC" w:rsidRDefault="006F0A88" w:rsidP="0068118A">
      <w:bookmarkStart w:id="127" w:name="_Toc74228278"/>
      <w:bookmarkStart w:id="128" w:name="_Toc75343975"/>
      <w:bookmarkStart w:id="129" w:name="_Toc318202560"/>
      <w:bookmarkEnd w:id="123"/>
      <w:bookmarkEnd w:id="124"/>
      <w:bookmarkEnd w:id="125"/>
      <w:r>
        <w:rPr>
          <w:noProof/>
        </w:rPr>
        <w:lastRenderedPageBreak/>
        <w:drawing>
          <wp:anchor distT="0" distB="0" distL="114300" distR="114300" simplePos="0" relativeHeight="251735040" behindDoc="1" locked="0" layoutInCell="1" allowOverlap="1" wp14:anchorId="7E5D67F3" wp14:editId="6069E1FE">
            <wp:simplePos x="0" y="0"/>
            <wp:positionH relativeFrom="page">
              <wp:posOffset>-50800</wp:posOffset>
            </wp:positionH>
            <wp:positionV relativeFrom="paragraph">
              <wp:posOffset>-1019810</wp:posOffset>
            </wp:positionV>
            <wp:extent cx="7607300" cy="10755630"/>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607300" cy="10755630"/>
                    </a:xfrm>
                    <a:prstGeom prst="rect">
                      <a:avLst/>
                    </a:prstGeom>
                  </pic:spPr>
                </pic:pic>
              </a:graphicData>
            </a:graphic>
            <wp14:sizeRelH relativeFrom="margin">
              <wp14:pctWidth>0</wp14:pctWidth>
            </wp14:sizeRelH>
            <wp14:sizeRelV relativeFrom="margin">
              <wp14:pctHeight>0</wp14:pctHeight>
            </wp14:sizeRelV>
          </wp:anchor>
        </w:drawing>
      </w:r>
      <w:r w:rsidR="007E42BC" w:rsidRPr="007E42BC">
        <w:rPr>
          <w:noProof/>
        </w:rPr>
        <mc:AlternateContent>
          <mc:Choice Requires="wps">
            <w:drawing>
              <wp:anchor distT="0" distB="0" distL="114300" distR="114300" simplePos="0" relativeHeight="251739136" behindDoc="0" locked="0" layoutInCell="1" allowOverlap="1" wp14:anchorId="6AC6422B" wp14:editId="52E557D1">
                <wp:simplePos x="0" y="0"/>
                <wp:positionH relativeFrom="rightMargin">
                  <wp:posOffset>-138430</wp:posOffset>
                </wp:positionH>
                <wp:positionV relativeFrom="paragraph">
                  <wp:posOffset>5634990</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3E51C4" w:rsidRDefault="003E51C4"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C6422B" id="_x0000_s1043" type="#_x0000_t202" style="position:absolute;left:0;text-align:left;margin-left:-10.9pt;margin-top:443.7pt;width:95.45pt;height:174.85pt;z-index:251739136;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" filled="f" stroked="f" strokeweight="2pt">
                <o:lock v:ext="edit" aspectratio="t"/>
                <v:textbox>
                  <w:txbxContent>
                    <w:p w:rsidR="003E51C4" w:rsidRDefault="003E51C4" w:rsidP="007E42BC">
                      <w:pPr>
                        <w:pStyle w:val="Capitulo"/>
                      </w:pPr>
                      <w:r>
                        <w:t>7</w:t>
                      </w:r>
                    </w:p>
                  </w:txbxContent>
                </v:textbox>
                <w10:wrap anchorx="margin"/>
              </v:shape>
            </w:pict>
          </mc:Fallback>
        </mc:AlternateContent>
      </w:r>
      <w:r w:rsidR="007E42BC" w:rsidRPr="00B54346">
        <w:rPr>
          <w:noProof/>
        </w:rPr>
        <mc:AlternateContent>
          <mc:Choice Requires="wps">
            <w:drawing>
              <wp:anchor distT="0" distB="0" distL="114300" distR="114300" simplePos="0" relativeHeight="251737088" behindDoc="0" locked="0" layoutInCell="1" allowOverlap="1" wp14:anchorId="70083129" wp14:editId="0552D268">
                <wp:simplePos x="0" y="0"/>
                <wp:positionH relativeFrom="column">
                  <wp:posOffset>1980565</wp:posOffset>
                </wp:positionH>
                <wp:positionV relativeFrom="paragraph">
                  <wp:posOffset>6231890</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rsidR="003E51C4" w:rsidRDefault="003E51C4"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3E51C4" w:rsidRDefault="003E51C4" w:rsidP="00773D2F">
                            <w:pPr>
                              <w:pStyle w:val="Indice"/>
                              <w:rPr>
                                <w:sz w:val="28"/>
                              </w:rPr>
                            </w:pPr>
                          </w:p>
                          <w:p w:rsidR="003E51C4" w:rsidRPr="00152381" w:rsidRDefault="003E51C4" w:rsidP="00EA5DEF">
                            <w:pPr>
                              <w:pStyle w:val="Indice"/>
                              <w:jc w:val="right"/>
                              <w:rPr>
                                <w:sz w:val="28"/>
                              </w:rPr>
                            </w:pPr>
                            <w:r w:rsidRPr="00152381">
                              <w:rPr>
                                <w:sz w:val="28"/>
                              </w:rPr>
                              <w:t>Docencia</w:t>
                            </w:r>
                          </w:p>
                          <w:p w:rsidR="003E51C4" w:rsidRPr="00152381" w:rsidRDefault="003E51C4"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83129" id="_x0000_s1044" type="#_x0000_t202" style="position:absolute;left:0;text-align:left;margin-left:155.95pt;margin-top:490.7pt;width:212.1pt;height:247.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" filled="f" stroked="f" strokeweight="2pt">
                <o:lock v:ext="edit" aspectratio="t"/>
                <v:textbox>
                  <w:txbxContent>
                    <w:p w:rsidR="003E51C4" w:rsidRDefault="003E51C4"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3E51C4" w:rsidRDefault="003E51C4" w:rsidP="00773D2F">
                      <w:pPr>
                        <w:pStyle w:val="Indice"/>
                        <w:rPr>
                          <w:sz w:val="28"/>
                        </w:rPr>
                      </w:pPr>
                    </w:p>
                    <w:p w:rsidR="003E51C4" w:rsidRPr="00152381" w:rsidRDefault="003E51C4" w:rsidP="00EA5DEF">
                      <w:pPr>
                        <w:pStyle w:val="Indice"/>
                        <w:jc w:val="right"/>
                        <w:rPr>
                          <w:sz w:val="28"/>
                        </w:rPr>
                      </w:pPr>
                      <w:r w:rsidRPr="00152381">
                        <w:rPr>
                          <w:sz w:val="28"/>
                        </w:rPr>
                        <w:t>Docencia</w:t>
                      </w:r>
                    </w:p>
                    <w:p w:rsidR="003E51C4" w:rsidRPr="00152381" w:rsidRDefault="003E51C4" w:rsidP="00EA5DEF">
                      <w:pPr>
                        <w:pStyle w:val="Indice"/>
                        <w:jc w:val="right"/>
                        <w:rPr>
                          <w:sz w:val="220"/>
                          <w:szCs w:val="28"/>
                        </w:rPr>
                      </w:pPr>
                      <w:r w:rsidRPr="00152381">
                        <w:rPr>
                          <w:sz w:val="28"/>
                        </w:rPr>
                        <w:t>Formación continuada</w:t>
                      </w:r>
                    </w:p>
                  </w:txbxContent>
                </v:textbox>
              </v:shape>
            </w:pict>
          </mc:Fallback>
        </mc:AlternateContent>
      </w:r>
    </w:p>
    <w:p w:rsidR="00F31D28" w:rsidRPr="009E7227" w:rsidRDefault="00F31D28" w:rsidP="007E42BC">
      <w:pPr>
        <w:pStyle w:val="TITULO-Nivel1"/>
      </w:pPr>
      <w:bookmarkStart w:id="130" w:name="_Toc85048318"/>
      <w:r>
        <w:lastRenderedPageBreak/>
        <w:t>Gestión del Conocimiento</w:t>
      </w:r>
      <w:bookmarkEnd w:id="127"/>
      <w:bookmarkEnd w:id="128"/>
      <w:bookmarkEnd w:id="130"/>
    </w:p>
    <w:p w:rsidR="00F31D28" w:rsidRDefault="00F31D28" w:rsidP="003127C2">
      <w:pPr>
        <w:pStyle w:val="TITULO-Nivel2"/>
      </w:pPr>
      <w:bookmarkStart w:id="131" w:name="_Toc58590404"/>
      <w:bookmarkStart w:id="132" w:name="_Toc74228279"/>
      <w:bookmarkStart w:id="133" w:name="_Toc75343976"/>
      <w:bookmarkStart w:id="134" w:name="_Toc85048319"/>
      <w:bookmarkStart w:id="135" w:name="_Toc353793792"/>
      <w:r>
        <w:t>Docencia</w:t>
      </w:r>
      <w:bookmarkEnd w:id="131"/>
      <w:bookmarkEnd w:id="132"/>
      <w:bookmarkEnd w:id="133"/>
      <w:bookmarkEnd w:id="134"/>
    </w:p>
    <w:p w:rsidR="004A580C" w:rsidRDefault="004A580C" w:rsidP="003127C2">
      <w:pPr>
        <w:pStyle w:val="TITULO-Nivel3"/>
        <w:spacing w:before="480"/>
      </w:pPr>
      <w:r>
        <w:t>Formación de Pregrado</w:t>
      </w:r>
    </w:p>
    <w:p w:rsidR="009534EF" w:rsidRDefault="009534EF" w:rsidP="009534EF">
      <w:pPr>
        <w:pStyle w:val="TITULO-Nivel3"/>
        <w:spacing w:before="0"/>
      </w:pPr>
    </w:p>
    <w:tbl>
      <w:tblPr>
        <w:tblStyle w:val="TablaGeneral"/>
        <w:tblW w:w="7880" w:type="dxa"/>
        <w:tblLayout w:type="fixed"/>
        <w:tblLook w:val="00E0" w:firstRow="1" w:lastRow="1" w:firstColumn="1" w:lastColumn="0" w:noHBand="0" w:noVBand="0"/>
      </w:tblPr>
      <w:tblGrid>
        <w:gridCol w:w="3176"/>
        <w:gridCol w:w="1411"/>
        <w:gridCol w:w="3293"/>
      </w:tblGrid>
      <w:tr w:rsidR="004A580C" w:rsidRPr="00E3656F" w:rsidTr="004A580C">
        <w:trPr>
          <w:cnfStyle w:val="100000000000" w:firstRow="1" w:lastRow="0" w:firstColumn="0" w:lastColumn="0" w:oddVBand="0" w:evenVBand="0" w:oddHBand="0"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176" w:type="dxa"/>
          </w:tcPr>
          <w:p w:rsidR="004A580C" w:rsidRPr="00E3656F" w:rsidRDefault="004A580C" w:rsidP="004A580C">
            <w:pPr>
              <w:rPr>
                <w:rFonts w:ascii="Montserrat SemiBold" w:hAnsi="Montserrat SemiBold"/>
                <w:b w:val="0"/>
              </w:rPr>
            </w:pPr>
            <w:r>
              <w:rPr>
                <w:rFonts w:ascii="Montserrat SemiBold" w:hAnsi="Montserrat SemiBold"/>
                <w:b w:val="0"/>
              </w:rPr>
              <w:t>Titulación</w:t>
            </w:r>
          </w:p>
        </w:tc>
        <w:tc>
          <w:tcPr>
            <w:tcW w:w="1411" w:type="dxa"/>
          </w:tcPr>
          <w:p w:rsidR="004A580C" w:rsidRPr="00E3656F" w:rsidRDefault="004A580C" w:rsidP="009534E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3293" w:type="dxa"/>
          </w:tcPr>
          <w:p w:rsidR="004A580C" w:rsidRPr="00E3656F" w:rsidRDefault="004A580C" w:rsidP="009534EF">
            <w:pPr>
              <w:jc w:val="center"/>
              <w:rPr>
                <w:rFonts w:ascii="Montserrat SemiBold" w:hAnsi="Montserrat SemiBold"/>
                <w:b w:val="0"/>
              </w:rPr>
            </w:pPr>
            <w:r>
              <w:rPr>
                <w:rFonts w:ascii="Montserrat SemiBold" w:hAnsi="Montserrat SemiBold"/>
                <w:b w:val="0"/>
              </w:rPr>
              <w:t>centro</w:t>
            </w:r>
          </w:p>
        </w:tc>
      </w:tr>
      <w:tr w:rsidR="004A580C" w:rsidRPr="002A6F12" w:rsidTr="008D1872">
        <w:trPr>
          <w:trHeight w:val="319"/>
        </w:trPr>
        <w:tc>
          <w:tcPr>
            <w:cnfStyle w:val="001000000000" w:firstRow="0" w:lastRow="0" w:firstColumn="1" w:lastColumn="0" w:oddVBand="0" w:evenVBand="0" w:oddHBand="0" w:evenHBand="0" w:firstRowFirstColumn="0" w:firstRowLastColumn="0" w:lastRowFirstColumn="0" w:lastRowLastColumn="0"/>
            <w:tcW w:w="3176" w:type="dxa"/>
          </w:tcPr>
          <w:p w:rsidR="004A580C" w:rsidRPr="002A6F12" w:rsidRDefault="004A580C" w:rsidP="004A580C">
            <w:r>
              <w:t>CELADOR</w:t>
            </w:r>
          </w:p>
        </w:tc>
        <w:tc>
          <w:tcPr>
            <w:tcW w:w="1411" w:type="dxa"/>
          </w:tcPr>
          <w:p w:rsidR="004A580C" w:rsidRPr="002A6F12" w:rsidRDefault="004A580C" w:rsidP="004A580C">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3293" w:type="dxa"/>
          </w:tcPr>
          <w:p w:rsidR="004A580C" w:rsidRPr="002A6F12" w:rsidRDefault="004A580C" w:rsidP="008D1872">
            <w:pPr>
              <w:jc w:val="left"/>
            </w:pPr>
            <w:r w:rsidRPr="00F50027">
              <w:t>DELENA FORMACI</w:t>
            </w:r>
            <w:r w:rsidR="008D1872">
              <w:t>Ó</w:t>
            </w:r>
            <w:r w:rsidRPr="00F50027">
              <w:t>N</w:t>
            </w:r>
          </w:p>
        </w:tc>
      </w:tr>
      <w:tr w:rsidR="004A580C" w:rsidRPr="002A6F12" w:rsidTr="008D1872">
        <w:trPr>
          <w:trHeight w:val="319"/>
        </w:trPr>
        <w:tc>
          <w:tcPr>
            <w:cnfStyle w:val="001000000000" w:firstRow="0" w:lastRow="0" w:firstColumn="1" w:lastColumn="0" w:oddVBand="0" w:evenVBand="0" w:oddHBand="0" w:evenHBand="0" w:firstRowFirstColumn="0" w:firstRowLastColumn="0" w:lastRowFirstColumn="0" w:lastRowLastColumn="0"/>
            <w:tcW w:w="3176" w:type="dxa"/>
          </w:tcPr>
          <w:p w:rsidR="004A580C" w:rsidRPr="002A6F12" w:rsidRDefault="004A580C" w:rsidP="004A580C">
            <w:r>
              <w:t>TCAE</w:t>
            </w:r>
          </w:p>
        </w:tc>
        <w:tc>
          <w:tcPr>
            <w:tcW w:w="1411" w:type="dxa"/>
          </w:tcPr>
          <w:p w:rsidR="004A580C" w:rsidRPr="002A6F12" w:rsidRDefault="004A580C" w:rsidP="004A580C">
            <w:pPr>
              <w:jc w:val="right"/>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3293" w:type="dxa"/>
          </w:tcPr>
          <w:p w:rsidR="008D1872" w:rsidRDefault="008D1872" w:rsidP="008D1872">
            <w:pPr>
              <w:jc w:val="left"/>
            </w:pPr>
            <w:r>
              <w:t>BENJAMÍN RUA</w:t>
            </w:r>
          </w:p>
          <w:p w:rsidR="008D1872" w:rsidRDefault="004A580C" w:rsidP="008D1872">
            <w:pPr>
              <w:jc w:val="left"/>
            </w:pPr>
            <w:r>
              <w:t>CLAUDIO SANCHEZ ALBORNOZ</w:t>
            </w:r>
          </w:p>
          <w:p w:rsidR="004A580C" w:rsidRPr="002A6F12" w:rsidRDefault="004A580C" w:rsidP="008D1872">
            <w:pPr>
              <w:jc w:val="left"/>
            </w:pPr>
            <w:r>
              <w:t>PEDRO DE TOLOSA FP</w:t>
            </w:r>
          </w:p>
        </w:tc>
      </w:tr>
      <w:tr w:rsidR="004A580C" w:rsidRPr="002A6F12" w:rsidTr="008D1872">
        <w:trPr>
          <w:trHeight w:val="319"/>
        </w:trPr>
        <w:tc>
          <w:tcPr>
            <w:cnfStyle w:val="001000000000" w:firstRow="0" w:lastRow="0" w:firstColumn="1" w:lastColumn="0" w:oddVBand="0" w:evenVBand="0" w:oddHBand="0" w:evenHBand="0" w:firstRowFirstColumn="0" w:firstRowLastColumn="0" w:lastRowFirstColumn="0" w:lastRowLastColumn="0"/>
            <w:tcW w:w="3176" w:type="dxa"/>
          </w:tcPr>
          <w:p w:rsidR="004A580C" w:rsidRPr="002A6F12" w:rsidRDefault="004A580C" w:rsidP="004A580C">
            <w:r>
              <w:t xml:space="preserve">PINCHE </w:t>
            </w:r>
          </w:p>
        </w:tc>
        <w:tc>
          <w:tcPr>
            <w:tcW w:w="1411" w:type="dxa"/>
          </w:tcPr>
          <w:p w:rsidR="004A580C" w:rsidRPr="002A6F12" w:rsidRDefault="004A580C" w:rsidP="004A580C">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3293" w:type="dxa"/>
          </w:tcPr>
          <w:p w:rsidR="004A580C" w:rsidRPr="002A6F12" w:rsidRDefault="004A580C" w:rsidP="008D1872">
            <w:pPr>
              <w:jc w:val="left"/>
            </w:pPr>
            <w:r w:rsidRPr="00F50027">
              <w:t>SIMON ORTEGA</w:t>
            </w:r>
          </w:p>
        </w:tc>
      </w:tr>
      <w:tr w:rsidR="004A580C" w:rsidRPr="002A6F12" w:rsidTr="008D1872">
        <w:trPr>
          <w:trHeight w:val="319"/>
        </w:trPr>
        <w:tc>
          <w:tcPr>
            <w:cnfStyle w:val="001000000000" w:firstRow="0" w:lastRow="0" w:firstColumn="1" w:lastColumn="0" w:oddVBand="0" w:evenVBand="0" w:oddHBand="0" w:evenHBand="0" w:firstRowFirstColumn="0" w:firstRowLastColumn="0" w:lastRowFirstColumn="0" w:lastRowLastColumn="0"/>
            <w:tcW w:w="3176" w:type="dxa"/>
          </w:tcPr>
          <w:p w:rsidR="004A580C" w:rsidRPr="002A6F12" w:rsidRDefault="004A580C" w:rsidP="008D1872">
            <w:r>
              <w:t>DIET</w:t>
            </w:r>
            <w:r w:rsidR="008D1872">
              <w:t>É</w:t>
            </w:r>
            <w:r>
              <w:t>TICA</w:t>
            </w:r>
          </w:p>
        </w:tc>
        <w:tc>
          <w:tcPr>
            <w:tcW w:w="1411" w:type="dxa"/>
          </w:tcPr>
          <w:p w:rsidR="004A580C" w:rsidRPr="002A6F12" w:rsidRDefault="004A580C" w:rsidP="004A580C">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3293" w:type="dxa"/>
          </w:tcPr>
          <w:p w:rsidR="004A580C" w:rsidRPr="002A6F12" w:rsidRDefault="004A580C" w:rsidP="008D1872">
            <w:pPr>
              <w:jc w:val="left"/>
            </w:pPr>
            <w:r w:rsidRPr="00F50027">
              <w:t>SALVADOR ALLENDE</w:t>
            </w:r>
          </w:p>
        </w:tc>
      </w:tr>
      <w:tr w:rsidR="004A580C" w:rsidRPr="002A6F12" w:rsidTr="008D1872">
        <w:trPr>
          <w:trHeight w:val="319"/>
        </w:trPr>
        <w:tc>
          <w:tcPr>
            <w:cnfStyle w:val="001000000000" w:firstRow="0" w:lastRow="0" w:firstColumn="1" w:lastColumn="0" w:oddVBand="0" w:evenVBand="0" w:oddHBand="0" w:evenHBand="0" w:firstRowFirstColumn="0" w:firstRowLastColumn="0" w:lastRowFirstColumn="0" w:lastRowLastColumn="0"/>
            <w:tcW w:w="3176" w:type="dxa"/>
          </w:tcPr>
          <w:p w:rsidR="004A580C" w:rsidRPr="002A6F12" w:rsidRDefault="004A580C" w:rsidP="004A580C">
            <w:r>
              <w:t>TECNICO EN PREVENCIÓN RIESGOS LABORALES</w:t>
            </w:r>
          </w:p>
        </w:tc>
        <w:tc>
          <w:tcPr>
            <w:tcW w:w="1411" w:type="dxa"/>
          </w:tcPr>
          <w:p w:rsidR="004A580C" w:rsidRPr="002A6F12" w:rsidRDefault="004A580C" w:rsidP="004A580C">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3293" w:type="dxa"/>
          </w:tcPr>
          <w:p w:rsidR="004A580C" w:rsidRPr="002A6F12" w:rsidRDefault="004A580C" w:rsidP="008D1872">
            <w:pPr>
              <w:jc w:val="left"/>
            </w:pPr>
            <w:r>
              <w:t>AGUAS VIVAS</w:t>
            </w:r>
          </w:p>
        </w:tc>
      </w:tr>
      <w:tr w:rsidR="004A580C" w:rsidRPr="002A6F12" w:rsidTr="008D1872">
        <w:trPr>
          <w:trHeight w:val="319"/>
        </w:trPr>
        <w:tc>
          <w:tcPr>
            <w:cnfStyle w:val="001000000000" w:firstRow="0" w:lastRow="0" w:firstColumn="1" w:lastColumn="0" w:oddVBand="0" w:evenVBand="0" w:oddHBand="0" w:evenHBand="0" w:firstRowFirstColumn="0" w:firstRowLastColumn="0" w:lastRowFirstColumn="0" w:lastRowLastColumn="0"/>
            <w:tcW w:w="3176" w:type="dxa"/>
          </w:tcPr>
          <w:p w:rsidR="004A580C" w:rsidRPr="002A6F12" w:rsidRDefault="004A580C" w:rsidP="008D1872">
            <w:r w:rsidRPr="00FB2C0F">
              <w:t>RELACIONES LABORALES Y RRHH</w:t>
            </w:r>
          </w:p>
        </w:tc>
        <w:tc>
          <w:tcPr>
            <w:tcW w:w="1411" w:type="dxa"/>
          </w:tcPr>
          <w:p w:rsidR="004A580C" w:rsidRPr="002A6F12" w:rsidRDefault="004A580C" w:rsidP="004A580C">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3293" w:type="dxa"/>
          </w:tcPr>
          <w:p w:rsidR="004A580C" w:rsidRPr="002A6F12" w:rsidRDefault="004A580C" w:rsidP="008D1872">
            <w:pPr>
              <w:jc w:val="left"/>
            </w:pPr>
            <w:r>
              <w:t>UNIVERSIDAD REY JUAN CARLOS I</w:t>
            </w:r>
          </w:p>
        </w:tc>
      </w:tr>
      <w:tr w:rsidR="004A580C" w:rsidRPr="002A6F12" w:rsidTr="004A580C">
        <w:trPr>
          <w:cnfStyle w:val="010000000000" w:firstRow="0" w:lastRow="1"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3176" w:type="dxa"/>
          </w:tcPr>
          <w:p w:rsidR="004A580C" w:rsidRPr="002A6F12" w:rsidRDefault="009534EF" w:rsidP="004A580C">
            <w:r>
              <w:t>TOTAL</w:t>
            </w:r>
          </w:p>
        </w:tc>
        <w:tc>
          <w:tcPr>
            <w:tcW w:w="4704" w:type="dxa"/>
            <w:gridSpan w:val="2"/>
          </w:tcPr>
          <w:p w:rsidR="004A580C" w:rsidRPr="002A6F12" w:rsidRDefault="004A580C" w:rsidP="004A580C">
            <w:pPr>
              <w:jc w:val="center"/>
              <w:cnfStyle w:val="010000000000" w:firstRow="0" w:lastRow="1" w:firstColumn="0" w:lastColumn="0" w:oddVBand="0" w:evenVBand="0" w:oddHBand="0" w:evenHBand="0" w:firstRowFirstColumn="0" w:firstRowLastColumn="0" w:lastRowFirstColumn="0" w:lastRowLastColumn="0"/>
            </w:pPr>
            <w:r>
              <w:t>15</w:t>
            </w:r>
          </w:p>
        </w:tc>
      </w:tr>
    </w:tbl>
    <w:p w:rsidR="00F31D28" w:rsidRDefault="00F31D28" w:rsidP="003127C2">
      <w:pPr>
        <w:pStyle w:val="TITULO-Nivel3"/>
        <w:spacing w:before="480"/>
      </w:pPr>
      <w:r w:rsidRPr="00683B76">
        <w:t>Formación de Grado</w:t>
      </w:r>
    </w:p>
    <w:p w:rsidR="00306BAB" w:rsidRPr="00683B76" w:rsidRDefault="00306BAB" w:rsidP="009534EF">
      <w:pPr>
        <w:pStyle w:val="TITULO-Nivel3"/>
        <w:spacing w:before="0"/>
      </w:pPr>
    </w:p>
    <w:tbl>
      <w:tblPr>
        <w:tblStyle w:val="TablaGeneral"/>
        <w:tblW w:w="7907" w:type="dxa"/>
        <w:tblLayout w:type="fixed"/>
        <w:tblLook w:val="00E0" w:firstRow="1" w:lastRow="1" w:firstColumn="1" w:lastColumn="0" w:noHBand="0" w:noVBand="0"/>
      </w:tblPr>
      <w:tblGrid>
        <w:gridCol w:w="3389"/>
        <w:gridCol w:w="1431"/>
        <w:gridCol w:w="3087"/>
      </w:tblGrid>
      <w:tr w:rsidR="00F31D28" w:rsidRPr="002A6F12" w:rsidTr="008D1872">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3389" w:type="dxa"/>
          </w:tcPr>
          <w:p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431" w:type="dxa"/>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3087" w:type="dxa"/>
          </w:tcPr>
          <w:p w:rsidR="00F31D28" w:rsidRPr="00B34270" w:rsidRDefault="00F31D28" w:rsidP="0068118A">
            <w:pPr>
              <w:rPr>
                <w:rFonts w:ascii="Montserrat SemiBold" w:hAnsi="Montserrat SemiBold"/>
                <w:b w:val="0"/>
              </w:rPr>
            </w:pPr>
            <w:r w:rsidRPr="00B34270">
              <w:rPr>
                <w:rFonts w:ascii="Montserrat SemiBold" w:hAnsi="Montserrat SemiBold"/>
                <w:b w:val="0"/>
              </w:rPr>
              <w:t>UNIVERSIDAD</w:t>
            </w:r>
          </w:p>
        </w:tc>
      </w:tr>
      <w:tr w:rsidR="00F31D28" w:rsidRPr="002A6F12" w:rsidTr="008D1872">
        <w:trPr>
          <w:trHeight w:val="700"/>
        </w:trPr>
        <w:tc>
          <w:tcPr>
            <w:cnfStyle w:val="001000000000" w:firstRow="0" w:lastRow="0" w:firstColumn="1" w:lastColumn="0" w:oddVBand="0" w:evenVBand="0" w:oddHBand="0" w:evenHBand="0" w:firstRowFirstColumn="0" w:firstRowLastColumn="0" w:lastRowFirstColumn="0" w:lastRowLastColumn="0"/>
            <w:tcW w:w="3389" w:type="dxa"/>
          </w:tcPr>
          <w:p w:rsidR="00F31D28" w:rsidRPr="002A6F12" w:rsidRDefault="00F31D28" w:rsidP="0068118A">
            <w:r w:rsidRPr="002A6F12">
              <w:t>Medicina</w:t>
            </w:r>
          </w:p>
        </w:tc>
        <w:tc>
          <w:tcPr>
            <w:tcW w:w="1431" w:type="dxa"/>
          </w:tcPr>
          <w:p w:rsidR="00F31D28" w:rsidRPr="002A6F12" w:rsidRDefault="00306BAB" w:rsidP="00C93860">
            <w:pPr>
              <w:jc w:val="right"/>
              <w:cnfStyle w:val="000000000000" w:firstRow="0" w:lastRow="0" w:firstColumn="0" w:lastColumn="0" w:oddVBand="0" w:evenVBand="0" w:oddHBand="0" w:evenHBand="0" w:firstRowFirstColumn="0" w:firstRowLastColumn="0" w:lastRowFirstColumn="0" w:lastRowLastColumn="0"/>
            </w:pPr>
            <w:r>
              <w:t>58</w:t>
            </w:r>
          </w:p>
        </w:tc>
        <w:tc>
          <w:tcPr>
            <w:cnfStyle w:val="000001000000" w:firstRow="0" w:lastRow="0" w:firstColumn="0" w:lastColumn="0" w:oddVBand="0" w:evenVBand="1" w:oddHBand="0" w:evenHBand="0" w:firstRowFirstColumn="0" w:firstRowLastColumn="0" w:lastRowFirstColumn="0" w:lastRowLastColumn="0"/>
            <w:tcW w:w="3087" w:type="dxa"/>
          </w:tcPr>
          <w:p w:rsidR="00F31D28" w:rsidRPr="002A6F12" w:rsidRDefault="008D1872" w:rsidP="0068118A">
            <w:r>
              <w:t>UNIVERSIDAD ALFONSO X EL SABIO</w:t>
            </w:r>
          </w:p>
        </w:tc>
      </w:tr>
      <w:tr w:rsidR="00F31D28" w:rsidRPr="002A6F12" w:rsidTr="008D1872">
        <w:trPr>
          <w:trHeight w:val="696"/>
        </w:trPr>
        <w:tc>
          <w:tcPr>
            <w:cnfStyle w:val="001000000000" w:firstRow="0" w:lastRow="0" w:firstColumn="1" w:lastColumn="0" w:oddVBand="0" w:evenVBand="0" w:oddHBand="0" w:evenHBand="0" w:firstRowFirstColumn="0" w:firstRowLastColumn="0" w:lastRowFirstColumn="0" w:lastRowLastColumn="0"/>
            <w:tcW w:w="3389" w:type="dxa"/>
          </w:tcPr>
          <w:p w:rsidR="00F31D28" w:rsidRPr="002A6F12" w:rsidRDefault="00306BAB" w:rsidP="0068118A">
            <w:r>
              <w:t>Piscología</w:t>
            </w:r>
          </w:p>
        </w:tc>
        <w:tc>
          <w:tcPr>
            <w:tcW w:w="1431" w:type="dxa"/>
          </w:tcPr>
          <w:p w:rsidR="00F31D28" w:rsidRPr="002A6F12" w:rsidRDefault="00306BAB" w:rsidP="00C93860">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3087" w:type="dxa"/>
          </w:tcPr>
          <w:p w:rsidR="00F31D28" w:rsidRPr="002A6F12" w:rsidRDefault="008D1872" w:rsidP="0068118A">
            <w:r>
              <w:t>UNIVERSIDAD COMPLUTENSE</w:t>
            </w:r>
          </w:p>
        </w:tc>
      </w:tr>
      <w:tr w:rsidR="00F31D28" w:rsidRPr="002A6F12" w:rsidTr="008D1872">
        <w:trPr>
          <w:trHeight w:val="708"/>
        </w:trPr>
        <w:tc>
          <w:tcPr>
            <w:cnfStyle w:val="001000000000" w:firstRow="0" w:lastRow="0" w:firstColumn="1" w:lastColumn="0" w:oddVBand="0" w:evenVBand="0" w:oddHBand="0" w:evenHBand="0" w:firstRowFirstColumn="0" w:firstRowLastColumn="0" w:lastRowFirstColumn="0" w:lastRowLastColumn="0"/>
            <w:tcW w:w="3389" w:type="dxa"/>
          </w:tcPr>
          <w:p w:rsidR="00F31D28" w:rsidRPr="002A6F12" w:rsidRDefault="00306BAB" w:rsidP="0068118A">
            <w:r>
              <w:t>Terapia Ocupacional</w:t>
            </w:r>
          </w:p>
        </w:tc>
        <w:tc>
          <w:tcPr>
            <w:tcW w:w="1431" w:type="dxa"/>
          </w:tcPr>
          <w:p w:rsidR="00F31D28" w:rsidRPr="002A6F12" w:rsidRDefault="00306BAB" w:rsidP="00C93860">
            <w:pPr>
              <w:jc w:val="right"/>
              <w:cnfStyle w:val="000000000000" w:firstRow="0" w:lastRow="0" w:firstColumn="0" w:lastColumn="0" w:oddVBand="0" w:evenVBand="0" w:oddHBand="0" w:evenHBand="0" w:firstRowFirstColumn="0" w:firstRowLastColumn="0" w:lastRowFirstColumn="0" w:lastRowLastColumn="0"/>
            </w:pPr>
            <w:r>
              <w:t>15</w:t>
            </w:r>
          </w:p>
        </w:tc>
        <w:tc>
          <w:tcPr>
            <w:cnfStyle w:val="000001000000" w:firstRow="0" w:lastRow="0" w:firstColumn="0" w:lastColumn="0" w:oddVBand="0" w:evenVBand="1" w:oddHBand="0" w:evenHBand="0" w:firstRowFirstColumn="0" w:firstRowLastColumn="0" w:lastRowFirstColumn="0" w:lastRowLastColumn="0"/>
            <w:tcW w:w="3087" w:type="dxa"/>
          </w:tcPr>
          <w:p w:rsidR="00F31D28" w:rsidRPr="002A6F12" w:rsidRDefault="008D1872" w:rsidP="0068118A">
            <w:r>
              <w:t>UNIVERSIDAD COMPLUTENSE</w:t>
            </w:r>
          </w:p>
        </w:tc>
      </w:tr>
      <w:tr w:rsidR="00F31D28" w:rsidRPr="00EC536F" w:rsidTr="008D1872">
        <w:trPr>
          <w:cnfStyle w:val="010000000000" w:firstRow="0" w:lastRow="1" w:firstColumn="0" w:lastColumn="0" w:oddVBand="0" w:evenVBand="0" w:oddHBand="0" w:evenHBand="0"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3389" w:type="dxa"/>
          </w:tcPr>
          <w:p w:rsidR="00F31D28" w:rsidRPr="00EC536F" w:rsidRDefault="00F31D28" w:rsidP="0068118A">
            <w:r w:rsidRPr="00EC536F">
              <w:t>TOTAL</w:t>
            </w:r>
          </w:p>
        </w:tc>
        <w:tc>
          <w:tcPr>
            <w:tcW w:w="4518" w:type="dxa"/>
            <w:gridSpan w:val="2"/>
          </w:tcPr>
          <w:p w:rsidR="00F31D28" w:rsidRPr="00EC536F" w:rsidRDefault="004A580C" w:rsidP="004A580C">
            <w:pPr>
              <w:jc w:val="center"/>
              <w:cnfStyle w:val="010000000000" w:firstRow="0" w:lastRow="1" w:firstColumn="0" w:lastColumn="0" w:oddVBand="0" w:evenVBand="0" w:oddHBand="0" w:evenHBand="0" w:firstRowFirstColumn="0" w:firstRowLastColumn="0" w:lastRowFirstColumn="0" w:lastRowLastColumn="0"/>
            </w:pPr>
            <w:r>
              <w:t>75</w:t>
            </w:r>
          </w:p>
        </w:tc>
      </w:tr>
    </w:tbl>
    <w:p w:rsidR="00F31D28" w:rsidRDefault="00F31D28" w:rsidP="0068118A">
      <w:pPr>
        <w:pStyle w:val="Ttulo3Memoria"/>
      </w:pPr>
    </w:p>
    <w:p w:rsidR="00F31D28" w:rsidRDefault="00F31D28" w:rsidP="0097111B">
      <w:pPr>
        <w:pStyle w:val="TITULO-Nivel3"/>
      </w:pPr>
      <w:r>
        <w:br w:type="page"/>
      </w:r>
    </w:p>
    <w:p w:rsidR="00F31D28" w:rsidRDefault="00F31D28" w:rsidP="004B3C95">
      <w:pPr>
        <w:pStyle w:val="TITULO-Nivel2"/>
      </w:pPr>
      <w:bookmarkStart w:id="136" w:name="_Toc74228280"/>
      <w:bookmarkStart w:id="137" w:name="_Toc75343977"/>
      <w:bookmarkStart w:id="138" w:name="_Toc85048320"/>
      <w:bookmarkEnd w:id="135"/>
      <w:r w:rsidRPr="007E2BE4">
        <w:lastRenderedPageBreak/>
        <w:t>Formación Continuada</w:t>
      </w:r>
      <w:bookmarkEnd w:id="136"/>
      <w:bookmarkEnd w:id="137"/>
      <w:bookmarkEnd w:id="138"/>
    </w:p>
    <w:tbl>
      <w:tblPr>
        <w:tblStyle w:val="TablaGeneral"/>
        <w:tblW w:w="8062" w:type="dxa"/>
        <w:tblLayout w:type="fixed"/>
        <w:tblLook w:val="04A0" w:firstRow="1" w:lastRow="0" w:firstColumn="1" w:lastColumn="0" w:noHBand="0" w:noVBand="1"/>
      </w:tblPr>
      <w:tblGrid>
        <w:gridCol w:w="2167"/>
        <w:gridCol w:w="1094"/>
        <w:gridCol w:w="1417"/>
        <w:gridCol w:w="2087"/>
        <w:gridCol w:w="1297"/>
      </w:tblGrid>
      <w:tr w:rsidR="004B3C95" w:rsidRPr="00B95CE6" w:rsidTr="009534EF">
        <w:trPr>
          <w:cnfStyle w:val="100000000000" w:firstRow="1" w:lastRow="0" w:firstColumn="0" w:lastColumn="0" w:oddVBand="0" w:evenVBand="0" w:oddHBand="0"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2167" w:type="dxa"/>
            <w:hideMark/>
          </w:tcPr>
          <w:p w:rsidR="004B3C95" w:rsidRPr="00B95CE6" w:rsidRDefault="009534EF" w:rsidP="00AF0FBF">
            <w:pPr>
              <w:jc w:val="left"/>
              <w:rPr>
                <w:rFonts w:ascii="Montserrat SemiBold" w:hAnsi="Montserrat SemiBold"/>
                <w:b w:val="0"/>
              </w:rPr>
            </w:pPr>
            <w:r w:rsidRPr="009534EF">
              <w:rPr>
                <w:rFonts w:ascii="Montserrat SemiBold" w:hAnsi="Montserrat SemiBold"/>
                <w:b w:val="0"/>
                <w:sz w:val="18"/>
              </w:rPr>
              <w:t xml:space="preserve">NOMBRE CURSO </w:t>
            </w:r>
          </w:p>
        </w:tc>
        <w:tc>
          <w:tcPr>
            <w:tcW w:w="1094" w:type="dxa"/>
            <w:hideMark/>
          </w:tcPr>
          <w:p w:rsidR="004B3C95" w:rsidRPr="00B95CE6" w:rsidRDefault="004B3C95" w:rsidP="009534E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HORAS DURACIÓN</w:t>
            </w:r>
          </w:p>
        </w:tc>
        <w:tc>
          <w:tcPr>
            <w:tcW w:w="1417" w:type="dxa"/>
            <w:hideMark/>
          </w:tcPr>
          <w:p w:rsidR="004B3C95" w:rsidRPr="00B95CE6" w:rsidRDefault="004B3C95" w:rsidP="009534E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TIPO DE ACTIVIDAD</w:t>
            </w:r>
          </w:p>
        </w:tc>
        <w:tc>
          <w:tcPr>
            <w:tcW w:w="2087" w:type="dxa"/>
            <w:hideMark/>
          </w:tcPr>
          <w:p w:rsidR="004B3C95" w:rsidRPr="00B95CE6" w:rsidRDefault="004B3C95" w:rsidP="009534E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DIRIGIDO A</w:t>
            </w:r>
          </w:p>
        </w:tc>
        <w:tc>
          <w:tcPr>
            <w:tcW w:w="1297" w:type="dxa"/>
            <w:hideMark/>
          </w:tcPr>
          <w:p w:rsidR="004B3C95" w:rsidRPr="00B95CE6" w:rsidRDefault="004B3C95" w:rsidP="009534E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Nº asistentes</w:t>
            </w:r>
          </w:p>
        </w:tc>
      </w:tr>
      <w:tr w:rsidR="004D041D" w:rsidRPr="0049780B" w:rsidTr="009534EF">
        <w:trPr>
          <w:trHeight w:val="358"/>
        </w:trPr>
        <w:tc>
          <w:tcPr>
            <w:cnfStyle w:val="001000000000" w:firstRow="0" w:lastRow="0" w:firstColumn="1" w:lastColumn="0" w:oddVBand="0" w:evenVBand="0" w:oddHBand="0" w:evenHBand="0" w:firstRowFirstColumn="0" w:firstRowLastColumn="0" w:lastRowFirstColumn="0" w:lastRowLastColumn="0"/>
            <w:tcW w:w="2167" w:type="dxa"/>
          </w:tcPr>
          <w:p w:rsidR="004B3C95" w:rsidRPr="0049780B" w:rsidRDefault="00357F1F" w:rsidP="00AF0FBF">
            <w:r>
              <w:t>Humanización en la Asistencia Sanitaria</w:t>
            </w:r>
          </w:p>
        </w:tc>
        <w:tc>
          <w:tcPr>
            <w:tcW w:w="1094" w:type="dxa"/>
            <w:noWrap/>
          </w:tcPr>
          <w:p w:rsidR="004B3C95" w:rsidRPr="0049780B" w:rsidRDefault="00357F1F" w:rsidP="00C93860">
            <w:pPr>
              <w:jc w:val="right"/>
              <w:cnfStyle w:val="000000000000" w:firstRow="0" w:lastRow="0" w:firstColumn="0" w:lastColumn="0" w:oddVBand="0" w:evenVBand="0" w:oddHBand="0" w:evenHBand="0" w:firstRowFirstColumn="0" w:firstRowLastColumn="0" w:lastRowFirstColumn="0" w:lastRowLastColumn="0"/>
            </w:pPr>
            <w:r>
              <w:t>21</w:t>
            </w:r>
          </w:p>
        </w:tc>
        <w:tc>
          <w:tcPr>
            <w:tcW w:w="1417" w:type="dxa"/>
            <w:noWrap/>
          </w:tcPr>
          <w:p w:rsidR="004B3C95" w:rsidRPr="0049780B" w:rsidRDefault="00357F1F" w:rsidP="00AF0FBF">
            <w:pPr>
              <w:cnfStyle w:val="000000000000" w:firstRow="0" w:lastRow="0" w:firstColumn="0" w:lastColumn="0" w:oddVBand="0" w:evenVBand="0" w:oddHBand="0" w:evenHBand="0" w:firstRowFirstColumn="0" w:firstRowLastColumn="0" w:lastRowFirstColumn="0" w:lastRowLastColumn="0"/>
            </w:pPr>
            <w:r>
              <w:t>Curso</w:t>
            </w:r>
          </w:p>
        </w:tc>
        <w:tc>
          <w:tcPr>
            <w:tcW w:w="2087" w:type="dxa"/>
            <w:noWrap/>
          </w:tcPr>
          <w:p w:rsidR="004B3C95" w:rsidRPr="0049780B" w:rsidRDefault="00357F1F" w:rsidP="00AF0FBF">
            <w:pPr>
              <w:cnfStyle w:val="000000000000" w:firstRow="0" w:lastRow="0" w:firstColumn="0" w:lastColumn="0" w:oddVBand="0" w:evenVBand="0" w:oddHBand="0" w:evenHBand="0" w:firstRowFirstColumn="0" w:firstRowLastColumn="0" w:lastRowFirstColumn="0" w:lastRowLastColumn="0"/>
            </w:pPr>
            <w:r>
              <w:t>Todas las profesiones</w:t>
            </w:r>
          </w:p>
        </w:tc>
        <w:tc>
          <w:tcPr>
            <w:tcW w:w="1297" w:type="dxa"/>
            <w:noWrap/>
          </w:tcPr>
          <w:p w:rsidR="004B3C95" w:rsidRPr="0049780B" w:rsidRDefault="00357F1F" w:rsidP="00C93860">
            <w:pPr>
              <w:jc w:val="right"/>
              <w:cnfStyle w:val="000000000000" w:firstRow="0" w:lastRow="0" w:firstColumn="0" w:lastColumn="0" w:oddVBand="0" w:evenVBand="0" w:oddHBand="0" w:evenHBand="0" w:firstRowFirstColumn="0" w:firstRowLastColumn="0" w:lastRowFirstColumn="0" w:lastRowLastColumn="0"/>
            </w:pPr>
            <w:r>
              <w:t>30</w:t>
            </w:r>
          </w:p>
        </w:tc>
      </w:tr>
      <w:tr w:rsidR="004B3C95" w:rsidRPr="0049780B" w:rsidTr="009534EF">
        <w:trPr>
          <w:trHeight w:val="358"/>
        </w:trPr>
        <w:tc>
          <w:tcPr>
            <w:cnfStyle w:val="001000000000" w:firstRow="0" w:lastRow="0" w:firstColumn="1" w:lastColumn="0" w:oddVBand="0" w:evenVBand="0" w:oddHBand="0" w:evenHBand="0" w:firstRowFirstColumn="0" w:firstRowLastColumn="0" w:lastRowFirstColumn="0" w:lastRowLastColumn="0"/>
            <w:tcW w:w="2167" w:type="dxa"/>
          </w:tcPr>
          <w:p w:rsidR="004B3C95" w:rsidRPr="0049780B" w:rsidRDefault="00357F1F" w:rsidP="008D1872">
            <w:r>
              <w:t xml:space="preserve">Tutorización de </w:t>
            </w:r>
            <w:r w:rsidR="008D1872">
              <w:t>A</w:t>
            </w:r>
            <w:r>
              <w:t>lumnos de Grado: Aspectos básicos</w:t>
            </w:r>
          </w:p>
        </w:tc>
        <w:tc>
          <w:tcPr>
            <w:tcW w:w="1094" w:type="dxa"/>
            <w:noWrap/>
          </w:tcPr>
          <w:p w:rsidR="004B3C95" w:rsidRPr="0049780B" w:rsidRDefault="00357F1F" w:rsidP="00C93860">
            <w:pPr>
              <w:jc w:val="right"/>
              <w:cnfStyle w:val="000000000000" w:firstRow="0" w:lastRow="0" w:firstColumn="0" w:lastColumn="0" w:oddVBand="0" w:evenVBand="0" w:oddHBand="0" w:evenHBand="0" w:firstRowFirstColumn="0" w:firstRowLastColumn="0" w:lastRowFirstColumn="0" w:lastRowLastColumn="0"/>
            </w:pPr>
            <w:r>
              <w:t>20</w:t>
            </w:r>
          </w:p>
        </w:tc>
        <w:tc>
          <w:tcPr>
            <w:tcW w:w="1417" w:type="dxa"/>
            <w:noWrap/>
          </w:tcPr>
          <w:p w:rsidR="004B3C95" w:rsidRPr="0049780B" w:rsidRDefault="00357F1F" w:rsidP="00AF0FBF">
            <w:pPr>
              <w:cnfStyle w:val="000000000000" w:firstRow="0" w:lastRow="0" w:firstColumn="0" w:lastColumn="0" w:oddVBand="0" w:evenVBand="0" w:oddHBand="0" w:evenHBand="0" w:firstRowFirstColumn="0" w:firstRowLastColumn="0" w:lastRowFirstColumn="0" w:lastRowLastColumn="0"/>
            </w:pPr>
            <w:r>
              <w:t>Curso</w:t>
            </w:r>
          </w:p>
        </w:tc>
        <w:tc>
          <w:tcPr>
            <w:tcW w:w="2087" w:type="dxa"/>
            <w:noWrap/>
          </w:tcPr>
          <w:p w:rsidR="004B3C95" w:rsidRDefault="00357F1F" w:rsidP="00AF0FBF">
            <w:pPr>
              <w:cnfStyle w:val="000000000000" w:firstRow="0" w:lastRow="0" w:firstColumn="0" w:lastColumn="0" w:oddVBand="0" w:evenVBand="0" w:oddHBand="0" w:evenHBand="0" w:firstRowFirstColumn="0" w:firstRowLastColumn="0" w:lastRowFirstColumn="0" w:lastRowLastColumn="0"/>
            </w:pPr>
            <w:r>
              <w:t>Enfermería</w:t>
            </w:r>
          </w:p>
          <w:p w:rsidR="00357F1F" w:rsidRDefault="00357F1F" w:rsidP="00AF0FBF">
            <w:pPr>
              <w:cnfStyle w:val="000000000000" w:firstRow="0" w:lastRow="0" w:firstColumn="0" w:lastColumn="0" w:oddVBand="0" w:evenVBand="0" w:oddHBand="0" w:evenHBand="0" w:firstRowFirstColumn="0" w:firstRowLastColumn="0" w:lastRowFirstColumn="0" w:lastRowLastColumn="0"/>
            </w:pPr>
            <w:r>
              <w:t>Fisioterapia</w:t>
            </w:r>
          </w:p>
          <w:p w:rsidR="00357F1F" w:rsidRDefault="00357F1F" w:rsidP="00AF0FBF">
            <w:pPr>
              <w:cnfStyle w:val="000000000000" w:firstRow="0" w:lastRow="0" w:firstColumn="0" w:lastColumn="0" w:oddVBand="0" w:evenVBand="0" w:oddHBand="0" w:evenHBand="0" w:firstRowFirstColumn="0" w:firstRowLastColumn="0" w:lastRowFirstColumn="0" w:lastRowLastColumn="0"/>
            </w:pPr>
            <w:r>
              <w:t>Medicina</w:t>
            </w:r>
          </w:p>
          <w:p w:rsidR="00357F1F" w:rsidRDefault="00357F1F" w:rsidP="00AF0FBF">
            <w:pPr>
              <w:cnfStyle w:val="000000000000" w:firstRow="0" w:lastRow="0" w:firstColumn="0" w:lastColumn="0" w:oddVBand="0" w:evenVBand="0" w:oddHBand="0" w:evenHBand="0" w:firstRowFirstColumn="0" w:firstRowLastColumn="0" w:lastRowFirstColumn="0" w:lastRowLastColumn="0"/>
            </w:pPr>
            <w:r>
              <w:t>Logopedia</w:t>
            </w:r>
          </w:p>
          <w:p w:rsidR="00357F1F" w:rsidRDefault="00357F1F" w:rsidP="00AF0FBF">
            <w:pPr>
              <w:cnfStyle w:val="000000000000" w:firstRow="0" w:lastRow="0" w:firstColumn="0" w:lastColumn="0" w:oddVBand="0" w:evenVBand="0" w:oddHBand="0" w:evenHBand="0" w:firstRowFirstColumn="0" w:firstRowLastColumn="0" w:lastRowFirstColumn="0" w:lastRowLastColumn="0"/>
            </w:pPr>
            <w:r>
              <w:t>Psicología</w:t>
            </w:r>
          </w:p>
          <w:p w:rsidR="00357F1F" w:rsidRPr="0049780B" w:rsidRDefault="00357F1F" w:rsidP="00AF0FBF">
            <w:pPr>
              <w:cnfStyle w:val="000000000000" w:firstRow="0" w:lastRow="0" w:firstColumn="0" w:lastColumn="0" w:oddVBand="0" w:evenVBand="0" w:oddHBand="0" w:evenHBand="0" w:firstRowFirstColumn="0" w:firstRowLastColumn="0" w:lastRowFirstColumn="0" w:lastRowLastColumn="0"/>
            </w:pPr>
            <w:r>
              <w:t>Terapia Ocupacional</w:t>
            </w:r>
          </w:p>
        </w:tc>
        <w:tc>
          <w:tcPr>
            <w:tcW w:w="1297" w:type="dxa"/>
            <w:noWrap/>
          </w:tcPr>
          <w:p w:rsidR="004B3C95" w:rsidRPr="0049780B" w:rsidRDefault="00357F1F" w:rsidP="00C93860">
            <w:pPr>
              <w:jc w:val="right"/>
              <w:cnfStyle w:val="000000000000" w:firstRow="0" w:lastRow="0" w:firstColumn="0" w:lastColumn="0" w:oddVBand="0" w:evenVBand="0" w:oddHBand="0" w:evenHBand="0" w:firstRowFirstColumn="0" w:firstRowLastColumn="0" w:lastRowFirstColumn="0" w:lastRowLastColumn="0"/>
            </w:pPr>
            <w:r>
              <w:t>25</w:t>
            </w:r>
          </w:p>
        </w:tc>
      </w:tr>
      <w:tr w:rsidR="00293A11" w:rsidRPr="0049780B" w:rsidTr="009534EF">
        <w:trPr>
          <w:trHeight w:val="2840"/>
        </w:trPr>
        <w:tc>
          <w:tcPr>
            <w:cnfStyle w:val="001000000000" w:firstRow="0" w:lastRow="0" w:firstColumn="1" w:lastColumn="0" w:oddVBand="0" w:evenVBand="0" w:oddHBand="0" w:evenHBand="0" w:firstRowFirstColumn="0" w:firstRowLastColumn="0" w:lastRowFirstColumn="0" w:lastRowLastColumn="0"/>
            <w:tcW w:w="2167" w:type="dxa"/>
          </w:tcPr>
          <w:p w:rsidR="00293A11" w:rsidRPr="0049780B" w:rsidRDefault="00293A11" w:rsidP="00293A11">
            <w:r>
              <w:t>Introducción a la Investigación on-line</w:t>
            </w:r>
          </w:p>
        </w:tc>
        <w:tc>
          <w:tcPr>
            <w:tcW w:w="1094" w:type="dxa"/>
            <w:noWrap/>
          </w:tcPr>
          <w:p w:rsidR="00293A11" w:rsidRPr="0049780B" w:rsidRDefault="00293A11" w:rsidP="00293A11">
            <w:pPr>
              <w:jc w:val="right"/>
              <w:cnfStyle w:val="000000000000" w:firstRow="0" w:lastRow="0" w:firstColumn="0" w:lastColumn="0" w:oddVBand="0" w:evenVBand="0" w:oddHBand="0" w:evenHBand="0" w:firstRowFirstColumn="0" w:firstRowLastColumn="0" w:lastRowFirstColumn="0" w:lastRowLastColumn="0"/>
            </w:pPr>
            <w:r>
              <w:t>20</w:t>
            </w:r>
          </w:p>
        </w:tc>
        <w:tc>
          <w:tcPr>
            <w:tcW w:w="1417" w:type="dxa"/>
            <w:noWrap/>
          </w:tcPr>
          <w:p w:rsidR="00293A11" w:rsidRPr="0049780B" w:rsidRDefault="00293A11" w:rsidP="00293A11">
            <w:pPr>
              <w:cnfStyle w:val="000000000000" w:firstRow="0" w:lastRow="0" w:firstColumn="0" w:lastColumn="0" w:oddVBand="0" w:evenVBand="0" w:oddHBand="0" w:evenHBand="0" w:firstRowFirstColumn="0" w:firstRowLastColumn="0" w:lastRowFirstColumn="0" w:lastRowLastColumn="0"/>
            </w:pPr>
            <w:r>
              <w:t>Curso</w:t>
            </w:r>
          </w:p>
        </w:tc>
        <w:tc>
          <w:tcPr>
            <w:tcW w:w="2087" w:type="dxa"/>
            <w:noWrap/>
          </w:tcPr>
          <w:p w:rsidR="00293A11" w:rsidRDefault="00293A11" w:rsidP="00293A11">
            <w:pPr>
              <w:cnfStyle w:val="000000000000" w:firstRow="0" w:lastRow="0" w:firstColumn="0" w:lastColumn="0" w:oddVBand="0" w:evenVBand="0" w:oddHBand="0" w:evenHBand="0" w:firstRowFirstColumn="0" w:firstRowLastColumn="0" w:lastRowFirstColumn="0" w:lastRowLastColumn="0"/>
            </w:pPr>
            <w:r>
              <w:t>Enfermería</w:t>
            </w:r>
          </w:p>
          <w:p w:rsidR="00293A11" w:rsidRDefault="00293A11" w:rsidP="00293A11">
            <w:pPr>
              <w:cnfStyle w:val="000000000000" w:firstRow="0" w:lastRow="0" w:firstColumn="0" w:lastColumn="0" w:oddVBand="0" w:evenVBand="0" w:oddHBand="0" w:evenHBand="0" w:firstRowFirstColumn="0" w:firstRowLastColumn="0" w:lastRowFirstColumn="0" w:lastRowLastColumn="0"/>
            </w:pPr>
            <w:r>
              <w:t xml:space="preserve">Fisioterapia </w:t>
            </w:r>
          </w:p>
          <w:p w:rsidR="00293A11" w:rsidRDefault="00293A11" w:rsidP="00293A11">
            <w:pPr>
              <w:cnfStyle w:val="000000000000" w:firstRow="0" w:lastRow="0" w:firstColumn="0" w:lastColumn="0" w:oddVBand="0" w:evenVBand="0" w:oddHBand="0" w:evenHBand="0" w:firstRowFirstColumn="0" w:firstRowLastColumn="0" w:lastRowFirstColumn="0" w:lastRowLastColumn="0"/>
            </w:pPr>
            <w:r>
              <w:t>Psicología</w:t>
            </w:r>
          </w:p>
          <w:p w:rsidR="00293A11" w:rsidRDefault="00293A11" w:rsidP="00293A11">
            <w:pPr>
              <w:cnfStyle w:val="000000000000" w:firstRow="0" w:lastRow="0" w:firstColumn="0" w:lastColumn="0" w:oddVBand="0" w:evenVBand="0" w:oddHBand="0" w:evenHBand="0" w:firstRowFirstColumn="0" w:firstRowLastColumn="0" w:lastRowFirstColumn="0" w:lastRowLastColumn="0"/>
            </w:pPr>
            <w:r>
              <w:t>Terapia Ocupacional</w:t>
            </w:r>
          </w:p>
          <w:p w:rsidR="00293A11" w:rsidRDefault="00293A11" w:rsidP="00293A11">
            <w:pPr>
              <w:cnfStyle w:val="000000000000" w:firstRow="0" w:lastRow="0" w:firstColumn="0" w:lastColumn="0" w:oddVBand="0" w:evenVBand="0" w:oddHBand="0" w:evenHBand="0" w:firstRowFirstColumn="0" w:firstRowLastColumn="0" w:lastRowFirstColumn="0" w:lastRowLastColumn="0"/>
            </w:pPr>
            <w:r>
              <w:t>TCAE</w:t>
            </w:r>
          </w:p>
          <w:p w:rsidR="00293A11" w:rsidRDefault="00293A11" w:rsidP="006F0A88">
            <w:pPr>
              <w:jc w:val="left"/>
              <w:cnfStyle w:val="000000000000" w:firstRow="0" w:lastRow="0" w:firstColumn="0" w:lastColumn="0" w:oddVBand="0" w:evenVBand="0" w:oddHBand="0" w:evenHBand="0" w:firstRowFirstColumn="0" w:firstRowLastColumn="0" w:lastRowFirstColumn="0" w:lastRowLastColumn="0"/>
            </w:pPr>
            <w:r>
              <w:t>Técnico Sup de Imagen</w:t>
            </w:r>
          </w:p>
          <w:p w:rsidR="00293A11" w:rsidRDefault="00293A11" w:rsidP="00293A11">
            <w:pPr>
              <w:cnfStyle w:val="000000000000" w:firstRow="0" w:lastRow="0" w:firstColumn="0" w:lastColumn="0" w:oddVBand="0" w:evenVBand="0" w:oddHBand="0" w:evenHBand="0" w:firstRowFirstColumn="0" w:firstRowLastColumn="0" w:lastRowFirstColumn="0" w:lastRowLastColumn="0"/>
            </w:pPr>
            <w:r>
              <w:t>Nutrición</w:t>
            </w:r>
          </w:p>
          <w:p w:rsidR="00293A11" w:rsidRPr="0049780B" w:rsidRDefault="00293A11" w:rsidP="004A580C">
            <w:pPr>
              <w:cnfStyle w:val="000000000000" w:firstRow="0" w:lastRow="0" w:firstColumn="0" w:lastColumn="0" w:oddVBand="0" w:evenVBand="0" w:oddHBand="0" w:evenHBand="0" w:firstRowFirstColumn="0" w:firstRowLastColumn="0" w:lastRowFirstColumn="0" w:lastRowLastColumn="0"/>
            </w:pPr>
            <w:r>
              <w:t>logopedia</w:t>
            </w:r>
          </w:p>
        </w:tc>
        <w:tc>
          <w:tcPr>
            <w:tcW w:w="1297" w:type="dxa"/>
            <w:noWrap/>
          </w:tcPr>
          <w:p w:rsidR="00293A11" w:rsidRPr="0049780B" w:rsidRDefault="00293A11" w:rsidP="00293A11">
            <w:pPr>
              <w:jc w:val="right"/>
              <w:cnfStyle w:val="000000000000" w:firstRow="0" w:lastRow="0" w:firstColumn="0" w:lastColumn="0" w:oddVBand="0" w:evenVBand="0" w:oddHBand="0" w:evenHBand="0" w:firstRowFirstColumn="0" w:firstRowLastColumn="0" w:lastRowFirstColumn="0" w:lastRowLastColumn="0"/>
            </w:pPr>
            <w:r>
              <w:t>39</w:t>
            </w:r>
          </w:p>
        </w:tc>
      </w:tr>
      <w:tr w:rsidR="00293A11" w:rsidRPr="0049780B" w:rsidTr="009534EF">
        <w:trPr>
          <w:trHeight w:val="358"/>
        </w:trPr>
        <w:tc>
          <w:tcPr>
            <w:cnfStyle w:val="001000000000" w:firstRow="0" w:lastRow="0" w:firstColumn="1" w:lastColumn="0" w:oddVBand="0" w:evenVBand="0" w:oddHBand="0" w:evenHBand="0" w:firstRowFirstColumn="0" w:firstRowLastColumn="0" w:lastRowFirstColumn="0" w:lastRowLastColumn="0"/>
            <w:tcW w:w="2167" w:type="dxa"/>
          </w:tcPr>
          <w:p w:rsidR="00293A11" w:rsidRPr="0049780B" w:rsidRDefault="00293A11" w:rsidP="00293A11">
            <w:r>
              <w:t>Aspectos jurídicos en el ámbito sanitario on-line</w:t>
            </w:r>
          </w:p>
        </w:tc>
        <w:tc>
          <w:tcPr>
            <w:tcW w:w="1094" w:type="dxa"/>
            <w:noWrap/>
          </w:tcPr>
          <w:p w:rsidR="00293A11" w:rsidRPr="0049780B" w:rsidRDefault="00293A11" w:rsidP="00293A11">
            <w:pPr>
              <w:jc w:val="right"/>
              <w:cnfStyle w:val="000000000000" w:firstRow="0" w:lastRow="0" w:firstColumn="0" w:lastColumn="0" w:oddVBand="0" w:evenVBand="0" w:oddHBand="0" w:evenHBand="0" w:firstRowFirstColumn="0" w:firstRowLastColumn="0" w:lastRowFirstColumn="0" w:lastRowLastColumn="0"/>
            </w:pPr>
            <w:r>
              <w:t xml:space="preserve">20 </w:t>
            </w:r>
          </w:p>
        </w:tc>
        <w:tc>
          <w:tcPr>
            <w:tcW w:w="1417" w:type="dxa"/>
            <w:noWrap/>
          </w:tcPr>
          <w:p w:rsidR="00293A11" w:rsidRPr="0049780B" w:rsidRDefault="00293A11" w:rsidP="00293A11">
            <w:pPr>
              <w:cnfStyle w:val="000000000000" w:firstRow="0" w:lastRow="0" w:firstColumn="0" w:lastColumn="0" w:oddVBand="0" w:evenVBand="0" w:oddHBand="0" w:evenHBand="0" w:firstRowFirstColumn="0" w:firstRowLastColumn="0" w:lastRowFirstColumn="0" w:lastRowLastColumn="0"/>
            </w:pPr>
            <w:r>
              <w:t>Curso</w:t>
            </w:r>
          </w:p>
        </w:tc>
        <w:tc>
          <w:tcPr>
            <w:tcW w:w="2087" w:type="dxa"/>
            <w:noWrap/>
          </w:tcPr>
          <w:p w:rsidR="00293A11" w:rsidRDefault="00293A11" w:rsidP="00293A11">
            <w:pPr>
              <w:cnfStyle w:val="000000000000" w:firstRow="0" w:lastRow="0" w:firstColumn="0" w:lastColumn="0" w:oddVBand="0" w:evenVBand="0" w:oddHBand="0" w:evenHBand="0" w:firstRowFirstColumn="0" w:firstRowLastColumn="0" w:lastRowFirstColumn="0" w:lastRowLastColumn="0"/>
            </w:pPr>
            <w:r>
              <w:t>Enfermería</w:t>
            </w:r>
          </w:p>
          <w:p w:rsidR="00293A11" w:rsidRDefault="00293A11" w:rsidP="00293A11">
            <w:pPr>
              <w:cnfStyle w:val="000000000000" w:firstRow="0" w:lastRow="0" w:firstColumn="0" w:lastColumn="0" w:oddVBand="0" w:evenVBand="0" w:oddHBand="0" w:evenHBand="0" w:firstRowFirstColumn="0" w:firstRowLastColumn="0" w:lastRowFirstColumn="0" w:lastRowLastColumn="0"/>
            </w:pPr>
            <w:r>
              <w:t>Fisioterapia</w:t>
            </w:r>
          </w:p>
          <w:p w:rsidR="00293A11" w:rsidRDefault="00293A11" w:rsidP="00293A11">
            <w:pPr>
              <w:cnfStyle w:val="000000000000" w:firstRow="0" w:lastRow="0" w:firstColumn="0" w:lastColumn="0" w:oddVBand="0" w:evenVBand="0" w:oddHBand="0" w:evenHBand="0" w:firstRowFirstColumn="0" w:firstRowLastColumn="0" w:lastRowFirstColumn="0" w:lastRowLastColumn="0"/>
            </w:pPr>
            <w:r>
              <w:t>Medicina</w:t>
            </w:r>
          </w:p>
          <w:p w:rsidR="00293A11" w:rsidRDefault="00293A11" w:rsidP="00293A11">
            <w:pPr>
              <w:cnfStyle w:val="000000000000" w:firstRow="0" w:lastRow="0" w:firstColumn="0" w:lastColumn="0" w:oddVBand="0" w:evenVBand="0" w:oddHBand="0" w:evenHBand="0" w:firstRowFirstColumn="0" w:firstRowLastColumn="0" w:lastRowFirstColumn="0" w:lastRowLastColumn="0"/>
            </w:pPr>
            <w:r>
              <w:t>Logopedia</w:t>
            </w:r>
          </w:p>
          <w:p w:rsidR="00293A11" w:rsidRDefault="00293A11" w:rsidP="00293A11">
            <w:pPr>
              <w:cnfStyle w:val="000000000000" w:firstRow="0" w:lastRow="0" w:firstColumn="0" w:lastColumn="0" w:oddVBand="0" w:evenVBand="0" w:oddHBand="0" w:evenHBand="0" w:firstRowFirstColumn="0" w:firstRowLastColumn="0" w:lastRowFirstColumn="0" w:lastRowLastColumn="0"/>
            </w:pPr>
            <w:r>
              <w:t>Psicología</w:t>
            </w:r>
          </w:p>
          <w:p w:rsidR="00293A11" w:rsidRDefault="00293A11" w:rsidP="00293A11">
            <w:pPr>
              <w:cnfStyle w:val="000000000000" w:firstRow="0" w:lastRow="0" w:firstColumn="0" w:lastColumn="0" w:oddVBand="0" w:evenVBand="0" w:oddHBand="0" w:evenHBand="0" w:firstRowFirstColumn="0" w:firstRowLastColumn="0" w:lastRowFirstColumn="0" w:lastRowLastColumn="0"/>
            </w:pPr>
            <w:r>
              <w:t>Terapia Ocupacional</w:t>
            </w:r>
          </w:p>
          <w:p w:rsidR="00293A11" w:rsidRDefault="00293A11" w:rsidP="00293A11">
            <w:pPr>
              <w:cnfStyle w:val="000000000000" w:firstRow="0" w:lastRow="0" w:firstColumn="0" w:lastColumn="0" w:oddVBand="0" w:evenVBand="0" w:oddHBand="0" w:evenHBand="0" w:firstRowFirstColumn="0" w:firstRowLastColumn="0" w:lastRowFirstColumn="0" w:lastRowLastColumn="0"/>
            </w:pPr>
            <w:r>
              <w:t>TCAE</w:t>
            </w:r>
          </w:p>
          <w:p w:rsidR="00293A11" w:rsidRDefault="00293A11" w:rsidP="006F0A88">
            <w:pPr>
              <w:jc w:val="left"/>
              <w:cnfStyle w:val="000000000000" w:firstRow="0" w:lastRow="0" w:firstColumn="0" w:lastColumn="0" w:oddVBand="0" w:evenVBand="0" w:oddHBand="0" w:evenHBand="0" w:firstRowFirstColumn="0" w:firstRowLastColumn="0" w:lastRowFirstColumn="0" w:lastRowLastColumn="0"/>
            </w:pPr>
            <w:r>
              <w:t>Técnico Sup de Imagen</w:t>
            </w:r>
          </w:p>
          <w:p w:rsidR="00293A11" w:rsidRDefault="00293A11" w:rsidP="00293A11">
            <w:pPr>
              <w:cnfStyle w:val="000000000000" w:firstRow="0" w:lastRow="0" w:firstColumn="0" w:lastColumn="0" w:oddVBand="0" w:evenVBand="0" w:oddHBand="0" w:evenHBand="0" w:firstRowFirstColumn="0" w:firstRowLastColumn="0" w:lastRowFirstColumn="0" w:lastRowLastColumn="0"/>
            </w:pPr>
            <w:r>
              <w:t>Nutrición</w:t>
            </w:r>
          </w:p>
          <w:p w:rsidR="00293A11" w:rsidRPr="0049780B" w:rsidRDefault="00293A11" w:rsidP="004A580C">
            <w:pPr>
              <w:cnfStyle w:val="000000000000" w:firstRow="0" w:lastRow="0" w:firstColumn="0" w:lastColumn="0" w:oddVBand="0" w:evenVBand="0" w:oddHBand="0" w:evenHBand="0" w:firstRowFirstColumn="0" w:firstRowLastColumn="0" w:lastRowFirstColumn="0" w:lastRowLastColumn="0"/>
            </w:pPr>
            <w:r>
              <w:t>logopedia</w:t>
            </w:r>
          </w:p>
        </w:tc>
        <w:tc>
          <w:tcPr>
            <w:tcW w:w="1297" w:type="dxa"/>
            <w:noWrap/>
          </w:tcPr>
          <w:p w:rsidR="00293A11" w:rsidRPr="0049780B" w:rsidRDefault="00293A11" w:rsidP="00293A11">
            <w:pPr>
              <w:jc w:val="right"/>
              <w:cnfStyle w:val="000000000000" w:firstRow="0" w:lastRow="0" w:firstColumn="0" w:lastColumn="0" w:oddVBand="0" w:evenVBand="0" w:oddHBand="0" w:evenHBand="0" w:firstRowFirstColumn="0" w:firstRowLastColumn="0" w:lastRowFirstColumn="0" w:lastRowLastColumn="0"/>
            </w:pPr>
            <w:r>
              <w:t>44</w:t>
            </w:r>
          </w:p>
        </w:tc>
      </w:tr>
    </w:tbl>
    <w:p w:rsidR="00F50027" w:rsidRDefault="00F50027" w:rsidP="00B22EF9">
      <w:pPr>
        <w:pStyle w:val="Nombredetabla"/>
      </w:pPr>
    </w:p>
    <w:p w:rsidR="00F50027" w:rsidRDefault="00F50027" w:rsidP="00B22EF9">
      <w:pPr>
        <w:pStyle w:val="Nombredetabla"/>
      </w:pPr>
    </w:p>
    <w:p w:rsidR="004A580C" w:rsidRDefault="004A580C" w:rsidP="00B22EF9">
      <w:pPr>
        <w:pStyle w:val="Nombredetabla"/>
      </w:pPr>
    </w:p>
    <w:p w:rsidR="004A580C" w:rsidRDefault="004A580C" w:rsidP="00B22EF9">
      <w:pPr>
        <w:pStyle w:val="Nombredetabla"/>
      </w:pPr>
    </w:p>
    <w:p w:rsidR="00F31D28" w:rsidRDefault="006F0A88" w:rsidP="0068118A">
      <w:pPr>
        <w:rPr>
          <w:noProof/>
          <w:color w:val="000080"/>
          <w:sz w:val="28"/>
          <w:szCs w:val="28"/>
        </w:rPr>
      </w:pPr>
      <w:r>
        <w:rPr>
          <w:noProof/>
        </w:rPr>
        <w:lastRenderedPageBreak/>
        <w:drawing>
          <wp:anchor distT="0" distB="0" distL="114300" distR="114300" simplePos="0" relativeHeight="251740160" behindDoc="1" locked="0" layoutInCell="1" allowOverlap="1">
            <wp:simplePos x="0" y="0"/>
            <wp:positionH relativeFrom="page">
              <wp:align>left</wp:align>
            </wp:positionH>
            <wp:positionV relativeFrom="paragraph">
              <wp:posOffset>-1028065</wp:posOffset>
            </wp:positionV>
            <wp:extent cx="7696200" cy="10882506"/>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696200" cy="10882506"/>
                    </a:xfrm>
                    <a:prstGeom prst="rect">
                      <a:avLst/>
                    </a:prstGeom>
                  </pic:spPr>
                </pic:pic>
              </a:graphicData>
            </a:graphic>
            <wp14:sizeRelH relativeFrom="margin">
              <wp14:pctWidth>0</wp14:pctWidth>
            </wp14:sizeRelH>
            <wp14:sizeRelV relativeFrom="margin">
              <wp14:pctHeight>0</wp14:pctHeight>
            </wp14:sizeRelV>
          </wp:anchor>
        </w:drawing>
      </w:r>
    </w:p>
    <w:bookmarkStart w:id="139" w:name="_Toc74228281"/>
    <w:bookmarkStart w:id="140" w:name="_Toc75343978"/>
    <w:p w:rsidR="004D5696" w:rsidRDefault="00FB1831" w:rsidP="0068118A">
      <w:r>
        <w:rPr>
          <w:noProof/>
        </w:rPr>
        <mc:AlternateContent>
          <mc:Choice Requires="wps">
            <w:drawing>
              <wp:anchor distT="0" distB="0" distL="114300" distR="114300" simplePos="0" relativeHeight="251748352" behindDoc="0" locked="0" layoutInCell="1" allowOverlap="1">
                <wp:simplePos x="0" y="0"/>
                <wp:positionH relativeFrom="column">
                  <wp:posOffset>1343888</wp:posOffset>
                </wp:positionH>
                <wp:positionV relativeFrom="paragraph">
                  <wp:posOffset>6433784</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Default="003E51C4"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3E51C4" w:rsidRDefault="003E51C4"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3E51C4" w:rsidRPr="00152381" w:rsidRDefault="003E51C4" w:rsidP="008A371F">
                            <w:pPr>
                              <w:pStyle w:val="Indice"/>
                              <w:jc w:val="right"/>
                              <w:rPr>
                                <w:sz w:val="28"/>
                              </w:rPr>
                            </w:pPr>
                            <w:r w:rsidRPr="00152381">
                              <w:rPr>
                                <w:sz w:val="28"/>
                              </w:rPr>
                              <w:t>Proyectos de investigación</w:t>
                            </w:r>
                          </w:p>
                          <w:p w:rsidR="003E51C4" w:rsidRDefault="003E51C4" w:rsidP="008A371F">
                            <w:pPr>
                              <w:pStyle w:val="Indice"/>
                              <w:jc w:val="right"/>
                              <w:rPr>
                                <w:sz w:val="28"/>
                              </w:rPr>
                            </w:pPr>
                            <w:r w:rsidRPr="00152381">
                              <w:rPr>
                                <w:sz w:val="28"/>
                              </w:rPr>
                              <w:t>Publicaciones científicas</w:t>
                            </w:r>
                          </w:p>
                          <w:p w:rsidR="003E51C4" w:rsidRPr="00152381" w:rsidRDefault="003E51C4" w:rsidP="008A371F">
                            <w:pPr>
                              <w:pStyle w:val="Indice"/>
                              <w:jc w:val="right"/>
                              <w:rPr>
                                <w:sz w:val="28"/>
                              </w:rPr>
                            </w:pPr>
                            <w:r>
                              <w:rPr>
                                <w:sz w:val="28"/>
                              </w:rPr>
                              <w:t>Actividades de divulgación científica</w:t>
                            </w:r>
                          </w:p>
                          <w:p w:rsidR="003E51C4" w:rsidRPr="00CF6779" w:rsidRDefault="003E51C4"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05.8pt;margin-top:506.6pt;width:272.55pt;height:226.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" filled="f" stroked="f" strokeweight="2pt">
                <o:lock v:ext="edit" aspectratio="t"/>
                <v:textbox>
                  <w:txbxContent>
                    <w:p w:rsidR="003E51C4" w:rsidRDefault="003E51C4"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3E51C4" w:rsidRDefault="003E51C4"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3E51C4" w:rsidRPr="00152381" w:rsidRDefault="003E51C4" w:rsidP="008A371F">
                      <w:pPr>
                        <w:pStyle w:val="Indice"/>
                        <w:jc w:val="right"/>
                        <w:rPr>
                          <w:sz w:val="28"/>
                        </w:rPr>
                      </w:pPr>
                      <w:r w:rsidRPr="00152381">
                        <w:rPr>
                          <w:sz w:val="28"/>
                        </w:rPr>
                        <w:t>Proyectos de investigación</w:t>
                      </w:r>
                    </w:p>
                    <w:p w:rsidR="003E51C4" w:rsidRDefault="003E51C4" w:rsidP="008A371F">
                      <w:pPr>
                        <w:pStyle w:val="Indice"/>
                        <w:jc w:val="right"/>
                        <w:rPr>
                          <w:sz w:val="28"/>
                        </w:rPr>
                      </w:pPr>
                      <w:r w:rsidRPr="00152381">
                        <w:rPr>
                          <w:sz w:val="28"/>
                        </w:rPr>
                        <w:t>Publicaciones científicas</w:t>
                      </w:r>
                    </w:p>
                    <w:p w:rsidR="003E51C4" w:rsidRPr="00152381" w:rsidRDefault="003E51C4" w:rsidP="008A371F">
                      <w:pPr>
                        <w:pStyle w:val="Indice"/>
                        <w:jc w:val="right"/>
                        <w:rPr>
                          <w:sz w:val="28"/>
                        </w:rPr>
                      </w:pPr>
                      <w:r>
                        <w:rPr>
                          <w:sz w:val="28"/>
                        </w:rPr>
                        <w:t>Actividades de divulgación científica</w:t>
                      </w:r>
                    </w:p>
                    <w:p w:rsidR="003E51C4" w:rsidRPr="00CF6779" w:rsidRDefault="003E51C4" w:rsidP="00773D2F">
                      <w:pPr>
                        <w:pStyle w:val="Indice"/>
                      </w:pPr>
                    </w:p>
                  </w:txbxContent>
                </v:textbox>
              </v:shape>
            </w:pict>
          </mc:Fallback>
        </mc:AlternateContent>
      </w:r>
      <w:r>
        <w:rPr>
          <w:noProof/>
        </w:rPr>
        <mc:AlternateContent>
          <mc:Choice Requires="wps">
            <w:drawing>
              <wp:anchor distT="0" distB="0" distL="114300" distR="114300" simplePos="0" relativeHeight="251749376" behindDoc="0" locked="0" layoutInCell="1" allowOverlap="1">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Default="003E51C4" w:rsidP="00EA4B00">
                            <w:pPr>
                              <w:pStyle w:val="Capitulo"/>
                            </w:pPr>
                            <w:r>
                              <w:t>8</w:t>
                            </w:r>
                          </w:p>
                        </w:txbxContent>
                      </wps:txbx>
                      <wps:bodyPr rot="0" vert="horz" wrap="square" lIns="91440" tIns="45720" rIns="91440" bIns="45720" anchor="t" anchorCtr="0">
                        <a:noAutofit/>
                      </wps:bodyPr>
                    </wps:wsp>
                  </a:graphicData>
                </a:graphic>
              </wp:anchor>
            </w:drawing>
          </mc:Choice>
          <mc:Fallback>
            <w:pict>
              <v:shape id="_x0000_s1046" type="#_x0000_t202" style="position:absolute;left:0;text-align:left;margin-left:388.1pt;margin-top:469.55pt;width:95.45pt;height:174.8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" filled="f" stroked="f" strokeweight="2pt">
                <o:lock v:ext="edit" aspectratio="t"/>
                <v:textbox>
                  <w:txbxContent>
                    <w:p w:rsidR="003E51C4" w:rsidRDefault="003E51C4" w:rsidP="00EA4B00">
                      <w:pPr>
                        <w:pStyle w:val="Capitulo"/>
                      </w:pPr>
                      <w:r>
                        <w:t>8</w:t>
                      </w:r>
                    </w:p>
                  </w:txbxContent>
                </v:textbox>
              </v:shape>
            </w:pict>
          </mc:Fallback>
        </mc:AlternateContent>
      </w:r>
    </w:p>
    <w:p w:rsidR="00F31D28" w:rsidRPr="009E7227" w:rsidRDefault="00F31D28" w:rsidP="004D5696">
      <w:pPr>
        <w:pStyle w:val="TITULO-Nivel1"/>
      </w:pPr>
      <w:bookmarkStart w:id="141" w:name="_Toc85048321"/>
      <w:r w:rsidRPr="009E7227">
        <w:lastRenderedPageBreak/>
        <w:t>Investigación</w:t>
      </w:r>
      <w:r>
        <w:t>: I+D+i</w:t>
      </w:r>
      <w:bookmarkEnd w:id="139"/>
      <w:bookmarkEnd w:id="140"/>
      <w:bookmarkEnd w:id="141"/>
    </w:p>
    <w:p w:rsidR="00F31D28" w:rsidRPr="009E7227" w:rsidRDefault="00F31D28" w:rsidP="00B10ABB">
      <w:pPr>
        <w:pStyle w:val="TITULO-Nivel2"/>
      </w:pPr>
      <w:bookmarkStart w:id="142" w:name="_Toc18407830"/>
      <w:bookmarkStart w:id="143" w:name="_Toc74228282"/>
      <w:bookmarkStart w:id="144" w:name="_Toc75343979"/>
      <w:bookmarkStart w:id="145" w:name="_Toc85048322"/>
      <w:r w:rsidRPr="009E7227">
        <w:t>Pro</w:t>
      </w:r>
      <w:r>
        <w:t>y</w:t>
      </w:r>
      <w:r w:rsidRPr="009E7227">
        <w:t>ectos de investigación</w:t>
      </w:r>
      <w:bookmarkEnd w:id="142"/>
      <w:bookmarkEnd w:id="143"/>
      <w:bookmarkEnd w:id="144"/>
      <w:bookmarkEnd w:id="145"/>
    </w:p>
    <w:tbl>
      <w:tblPr>
        <w:tblStyle w:val="TablaGeneral"/>
        <w:tblW w:w="7797" w:type="dxa"/>
        <w:tblLayout w:type="fixed"/>
        <w:tblLook w:val="0020" w:firstRow="1" w:lastRow="0" w:firstColumn="0" w:lastColumn="0" w:noHBand="0" w:noVBand="0"/>
      </w:tblPr>
      <w:tblGrid>
        <w:gridCol w:w="5529"/>
        <w:gridCol w:w="2268"/>
      </w:tblGrid>
      <w:tr w:rsidR="00F31D28" w:rsidRPr="0049780B" w:rsidTr="007D19B8">
        <w:trPr>
          <w:cnfStyle w:val="100000000000" w:firstRow="1" w:lastRow="0" w:firstColumn="0" w:lastColumn="0" w:oddVBand="0" w:evenVBand="0" w:oddHBand="0" w:evenHBand="0" w:firstRowFirstColumn="0" w:firstRowLastColumn="0" w:lastRowFirstColumn="0" w:lastRowLastColumn="0"/>
          <w:trHeight w:val="653"/>
        </w:trPr>
        <w:tc>
          <w:tcPr>
            <w:tcW w:w="5529" w:type="dxa"/>
          </w:tcPr>
          <w:p w:rsidR="00F31D28" w:rsidRPr="008E064E" w:rsidRDefault="000212A9" w:rsidP="000212A9">
            <w:pPr>
              <w:rPr>
                <w:rFonts w:ascii="Montserrat SemiBold" w:eastAsiaTheme="minorHAnsi" w:hAnsi="Montserrat SemiBold"/>
                <w:b w:val="0"/>
                <w:color w:val="000000"/>
                <w:lang w:eastAsia="en-US"/>
              </w:rPr>
            </w:pPr>
            <w:r>
              <w:rPr>
                <w:rFonts w:ascii="Montserrat SemiBold" w:hAnsi="Montserrat SemiBold"/>
                <w:b w:val="0"/>
              </w:rPr>
              <w:t>Título</w:t>
            </w:r>
          </w:p>
        </w:tc>
        <w:tc>
          <w:tcPr>
            <w:cnfStyle w:val="000001000000" w:firstRow="0" w:lastRow="0" w:firstColumn="0" w:lastColumn="0" w:oddVBand="0" w:evenVBand="1" w:oddHBand="0" w:evenHBand="0" w:firstRowFirstColumn="0" w:firstRowLastColumn="0" w:lastRowFirstColumn="0" w:lastRowLastColumn="0"/>
            <w:tcW w:w="2268" w:type="dxa"/>
          </w:tcPr>
          <w:p w:rsidR="00F31D28" w:rsidRPr="008E064E" w:rsidRDefault="00F31D28" w:rsidP="0068118A">
            <w:pPr>
              <w:rPr>
                <w:rFonts w:ascii="Montserrat SemiBold" w:hAnsi="Montserrat SemiBold"/>
                <w:b w:val="0"/>
              </w:rPr>
            </w:pPr>
            <w:r w:rsidRPr="008E064E">
              <w:rPr>
                <w:rFonts w:ascii="Montserrat SemiBold" w:hAnsi="Montserrat SemiBold"/>
                <w:b w:val="0"/>
              </w:rPr>
              <w:t>Financiador</w:t>
            </w:r>
          </w:p>
        </w:tc>
      </w:tr>
      <w:tr w:rsidR="00F31D28" w:rsidRPr="003C5C76" w:rsidTr="007D19B8">
        <w:trPr>
          <w:trHeight w:val="567"/>
        </w:trPr>
        <w:tc>
          <w:tcPr>
            <w:tcW w:w="5529" w:type="dxa"/>
          </w:tcPr>
          <w:p w:rsidR="00F31D28" w:rsidRDefault="007F01B8" w:rsidP="0068118A">
            <w:pPr>
              <w:rPr>
                <w:rFonts w:eastAsiaTheme="minorHAnsi"/>
                <w:lang w:eastAsia="en-US"/>
              </w:rPr>
            </w:pPr>
            <w:r>
              <w:rPr>
                <w:rFonts w:eastAsiaTheme="minorHAnsi"/>
                <w:lang w:eastAsia="en-US"/>
              </w:rPr>
              <w:t xml:space="preserve">Estudio de Seroprevalencia de </w:t>
            </w:r>
            <w:r w:rsidR="004A580C">
              <w:rPr>
                <w:rFonts w:eastAsiaTheme="minorHAnsi"/>
                <w:lang w:eastAsia="en-US"/>
              </w:rPr>
              <w:t xml:space="preserve">COVID-19 </w:t>
            </w:r>
            <w:r>
              <w:rPr>
                <w:rFonts w:eastAsiaTheme="minorHAnsi"/>
                <w:lang w:eastAsia="en-US"/>
              </w:rPr>
              <w:t xml:space="preserve">en trabajadores del Hospital Virgen de la Poveda </w:t>
            </w:r>
          </w:p>
          <w:p w:rsidR="007F01B8" w:rsidRPr="003C5C76" w:rsidRDefault="007F01B8" w:rsidP="0068118A">
            <w:pPr>
              <w:rPr>
                <w:rFonts w:eastAsiaTheme="minorHAnsi"/>
                <w:lang w:eastAsia="en-US"/>
              </w:rPr>
            </w:pPr>
            <w:r>
              <w:rPr>
                <w:rFonts w:eastAsiaTheme="minorHAnsi"/>
                <w:lang w:eastAsia="en-US"/>
              </w:rPr>
              <w:t>Incluyendo fase de seguimiento.</w:t>
            </w:r>
          </w:p>
        </w:tc>
        <w:tc>
          <w:tcPr>
            <w:cnfStyle w:val="000001000000" w:firstRow="0" w:lastRow="0" w:firstColumn="0" w:lastColumn="0" w:oddVBand="0" w:evenVBand="1" w:oddHBand="0" w:evenHBand="0" w:firstRowFirstColumn="0" w:firstRowLastColumn="0" w:lastRowFirstColumn="0" w:lastRowLastColumn="0"/>
            <w:tcW w:w="2268" w:type="dxa"/>
          </w:tcPr>
          <w:p w:rsidR="00F31D28" w:rsidRPr="003C5C76" w:rsidRDefault="004A580C" w:rsidP="004A580C">
            <w:pPr>
              <w:jc w:val="center"/>
              <w:rPr>
                <w:rFonts w:eastAsiaTheme="minorHAnsi"/>
                <w:lang w:eastAsia="en-US"/>
              </w:rPr>
            </w:pPr>
            <w:r>
              <w:rPr>
                <w:rFonts w:eastAsiaTheme="minorHAnsi"/>
                <w:lang w:eastAsia="en-US"/>
              </w:rPr>
              <w:t>N/A</w:t>
            </w:r>
          </w:p>
        </w:tc>
      </w:tr>
    </w:tbl>
    <w:p w:rsidR="00F31D28" w:rsidRPr="008726CE" w:rsidRDefault="00F31D28" w:rsidP="0068118A">
      <w:pPr>
        <w:pStyle w:val="Titulo2Memoria"/>
        <w:rPr>
          <w:lang w:val="en-US"/>
        </w:rPr>
      </w:pPr>
    </w:p>
    <w:p w:rsidR="00F31D28" w:rsidRDefault="00F31D28" w:rsidP="004B239D">
      <w:pPr>
        <w:pStyle w:val="TITULO-Nivel2"/>
      </w:pPr>
      <w:bookmarkStart w:id="146" w:name="_Toc74228285"/>
      <w:bookmarkStart w:id="147" w:name="_Toc75343982"/>
      <w:bookmarkStart w:id="148" w:name="_Toc85048323"/>
      <w:r w:rsidRPr="009E7227">
        <w:t>Publicaciones científicas</w:t>
      </w:r>
      <w:bookmarkEnd w:id="146"/>
      <w:bookmarkEnd w:id="147"/>
      <w:bookmarkEnd w:id="148"/>
      <w:r>
        <w:t xml:space="preserve"> </w:t>
      </w:r>
    </w:p>
    <w:p w:rsidR="0097111B" w:rsidRPr="00294F7D" w:rsidRDefault="0097111B" w:rsidP="004B239D">
      <w:pPr>
        <w:pStyle w:val="Piedetabla"/>
      </w:pPr>
    </w:p>
    <w:tbl>
      <w:tblPr>
        <w:tblStyle w:val="TablaGeneral"/>
        <w:tblW w:w="4912" w:type="pct"/>
        <w:tblLayout w:type="fixed"/>
        <w:tblLook w:val="01E0" w:firstRow="1" w:lastRow="1" w:firstColumn="1" w:lastColumn="1" w:noHBand="0" w:noVBand="0"/>
      </w:tblPr>
      <w:tblGrid>
        <w:gridCol w:w="2787"/>
        <w:gridCol w:w="1761"/>
        <w:gridCol w:w="1407"/>
        <w:gridCol w:w="1842"/>
      </w:tblGrid>
      <w:tr w:rsidR="00F31D28" w:rsidRPr="00FF2F87" w:rsidTr="00493E00">
        <w:trPr>
          <w:cnfStyle w:val="100000000000" w:firstRow="1" w:lastRow="0" w:firstColumn="0" w:lastColumn="0" w:oddVBand="0" w:evenVBand="0" w:oddHBand="0"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1788" w:type="pct"/>
          </w:tcPr>
          <w:p w:rsidR="00F31D28" w:rsidRPr="00FF2F87" w:rsidRDefault="00F31D28" w:rsidP="00FF2F87">
            <w:pPr>
              <w:jc w:val="left"/>
              <w:rPr>
                <w:rFonts w:ascii="Montserrat SemiBold" w:hAnsi="Montserrat SemiBold"/>
                <w:b w:val="0"/>
                <w:sz w:val="14"/>
              </w:rPr>
            </w:pPr>
            <w:r>
              <w:br w:type="page"/>
            </w:r>
            <w:r w:rsidRPr="00FF2F87">
              <w:rPr>
                <w:rFonts w:ascii="Montserrat SemiBold" w:hAnsi="Montserrat SemiBold"/>
                <w:b w:val="0"/>
                <w:sz w:val="16"/>
              </w:rPr>
              <w:t xml:space="preserve">Publicaciones </w:t>
            </w:r>
            <w:r w:rsidRPr="00FF2F87">
              <w:rPr>
                <w:rFonts w:ascii="Montserrat SemiBold" w:hAnsi="Montserrat SemiBold"/>
                <w:b w:val="0"/>
                <w:sz w:val="16"/>
              </w:rPr>
              <w:br/>
            </w:r>
            <w:r w:rsidRPr="00FF2F87">
              <w:rPr>
                <w:rFonts w:ascii="Montserrat SemiBold" w:hAnsi="Montserrat SemiBold"/>
                <w:b w:val="0"/>
                <w:sz w:val="14"/>
              </w:rPr>
              <w:t>(nombre de la Revista)</w:t>
            </w:r>
          </w:p>
        </w:tc>
        <w:tc>
          <w:tcPr>
            <w:tcW w:w="1129" w:type="pct"/>
          </w:tcPr>
          <w:p w:rsidR="00F31D28" w:rsidRPr="00FF2F87" w:rsidRDefault="00F31D28" w:rsidP="00FF2F87">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2"/>
              </w:rPr>
            </w:pPr>
            <w:r w:rsidRPr="00FF2F87">
              <w:rPr>
                <w:rFonts w:ascii="Montserrat SemiBold" w:hAnsi="Montserrat SemiBold"/>
                <w:b w:val="0"/>
                <w:sz w:val="12"/>
              </w:rPr>
              <w:t xml:space="preserve">Número total de artículos </w:t>
            </w:r>
            <w:r w:rsidR="00FF2F87">
              <w:rPr>
                <w:rFonts w:ascii="Montserrat SemiBold" w:hAnsi="Montserrat SemiBold"/>
                <w:b w:val="0"/>
                <w:sz w:val="12"/>
              </w:rPr>
              <w:t>P</w:t>
            </w:r>
            <w:r w:rsidRPr="00FF2F87">
              <w:rPr>
                <w:rFonts w:ascii="Montserrat SemiBold" w:hAnsi="Montserrat SemiBold"/>
                <w:b w:val="0"/>
                <w:sz w:val="12"/>
              </w:rPr>
              <w:t>ublica</w:t>
            </w:r>
            <w:r w:rsidR="00FF2F87">
              <w:rPr>
                <w:rFonts w:ascii="Montserrat SemiBold" w:hAnsi="Montserrat SemiBold"/>
                <w:b w:val="0"/>
                <w:sz w:val="12"/>
              </w:rPr>
              <w:t>-</w:t>
            </w:r>
            <w:r w:rsidRPr="00FF2F87">
              <w:rPr>
                <w:rFonts w:ascii="Montserrat SemiBold" w:hAnsi="Montserrat SemiBold"/>
                <w:b w:val="0"/>
                <w:sz w:val="12"/>
              </w:rPr>
              <w:t>dos en la revista</w:t>
            </w:r>
          </w:p>
        </w:tc>
        <w:tc>
          <w:tcPr>
            <w:cnfStyle w:val="000001000000" w:firstRow="0" w:lastRow="0" w:firstColumn="0" w:lastColumn="0" w:oddVBand="0" w:evenVBand="1" w:oddHBand="0" w:evenHBand="0" w:firstRowFirstColumn="0" w:firstRowLastColumn="0" w:lastRowFirstColumn="0" w:lastRowLastColumn="0"/>
            <w:tcW w:w="902" w:type="pct"/>
            <w:vAlign w:val="top"/>
          </w:tcPr>
          <w:p w:rsidR="00F31D28" w:rsidRPr="00FF2F87" w:rsidRDefault="00F31D28" w:rsidP="00FF2F87">
            <w:pPr>
              <w:spacing w:line="240" w:lineRule="auto"/>
              <w:jc w:val="left"/>
              <w:rPr>
                <w:rFonts w:ascii="Montserrat SemiBold" w:hAnsi="Montserrat SemiBold"/>
                <w:b w:val="0"/>
                <w:sz w:val="14"/>
              </w:rPr>
            </w:pPr>
            <w:r w:rsidRPr="00FF2F87">
              <w:rPr>
                <w:rFonts w:ascii="Montserrat SemiBold" w:hAnsi="Montserrat SemiBold"/>
                <w:b w:val="0"/>
                <w:sz w:val="12"/>
              </w:rPr>
              <w:t xml:space="preserve">Factor de impacto de </w:t>
            </w:r>
            <w:r w:rsidR="00FF2F87" w:rsidRPr="00FF2F87">
              <w:rPr>
                <w:rFonts w:ascii="Montserrat SemiBold" w:hAnsi="Montserrat SemiBold"/>
                <w:b w:val="0"/>
                <w:sz w:val="12"/>
              </w:rPr>
              <w:br/>
            </w:r>
            <w:r w:rsidRPr="00FF2F87">
              <w:rPr>
                <w:rFonts w:ascii="Montserrat SemiBold" w:hAnsi="Montserrat SemiBold"/>
                <w:b w:val="0"/>
                <w:sz w:val="12"/>
              </w:rPr>
              <w:t>la revista*</w:t>
            </w:r>
          </w:p>
        </w:tc>
        <w:tc>
          <w:tcPr>
            <w:tcW w:w="1181" w:type="pct"/>
            <w:vAlign w:val="top"/>
          </w:tcPr>
          <w:p w:rsidR="00F31D28" w:rsidRPr="00FF2F87" w:rsidRDefault="00F31D28" w:rsidP="00FF2F87">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F2F87">
              <w:rPr>
                <w:rFonts w:ascii="Montserrat SemiBold" w:hAnsi="Montserrat SemiBold"/>
                <w:b w:val="0"/>
                <w:sz w:val="14"/>
              </w:rPr>
              <w:t>Factor de impacto TOTAL</w:t>
            </w:r>
          </w:p>
        </w:tc>
      </w:tr>
      <w:tr w:rsidR="00F31D28" w:rsidRPr="00C31FAA" w:rsidTr="00493E00">
        <w:trPr>
          <w:trHeight w:val="255"/>
        </w:trPr>
        <w:tc>
          <w:tcPr>
            <w:cnfStyle w:val="001000000000" w:firstRow="0" w:lastRow="0" w:firstColumn="1" w:lastColumn="0" w:oddVBand="0" w:evenVBand="0" w:oddHBand="0" w:evenHBand="0" w:firstRowFirstColumn="0" w:firstRowLastColumn="0" w:lastRowFirstColumn="0" w:lastRowLastColumn="0"/>
            <w:tcW w:w="1788" w:type="pct"/>
            <w:noWrap/>
          </w:tcPr>
          <w:p w:rsidR="00F31D28" w:rsidRPr="00C31FAA" w:rsidRDefault="00767163" w:rsidP="0068118A">
            <w:r>
              <w:t>Preprint (Medrxiv, DOI: 10.1101/2020.07.15.2015 4039)</w:t>
            </w:r>
          </w:p>
        </w:tc>
        <w:tc>
          <w:tcPr>
            <w:tcW w:w="1129" w:type="pct"/>
            <w:noWrap/>
          </w:tcPr>
          <w:p w:rsidR="00F31D28" w:rsidRPr="00C31FAA" w:rsidRDefault="00767163" w:rsidP="004A580C">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2" w:type="pct"/>
            <w:noWrap/>
          </w:tcPr>
          <w:p w:rsidR="00F31D28" w:rsidRPr="00C31FAA" w:rsidRDefault="00767163" w:rsidP="004A580C">
            <w:pPr>
              <w:jc w:val="right"/>
            </w:pPr>
            <w:r>
              <w:t>N/A</w:t>
            </w:r>
          </w:p>
        </w:tc>
        <w:tc>
          <w:tcPr>
            <w:tcW w:w="1181" w:type="pct"/>
            <w:noWrap/>
          </w:tcPr>
          <w:p w:rsidR="00F31D28" w:rsidRPr="00C31FAA" w:rsidRDefault="00767163" w:rsidP="004A580C">
            <w:pPr>
              <w:jc w:val="center"/>
              <w:cnfStyle w:val="000000000000" w:firstRow="0" w:lastRow="0" w:firstColumn="0" w:lastColumn="0" w:oddVBand="0" w:evenVBand="0" w:oddHBand="0" w:evenHBand="0" w:firstRowFirstColumn="0" w:firstRowLastColumn="0" w:lastRowFirstColumn="0" w:lastRowLastColumn="0"/>
            </w:pPr>
            <w:r>
              <w:t>N/A</w:t>
            </w:r>
          </w:p>
        </w:tc>
      </w:tr>
      <w:tr w:rsidR="00F31D28" w:rsidRPr="00C31FAA" w:rsidTr="00493E00">
        <w:trPr>
          <w:trHeight w:val="255"/>
        </w:trPr>
        <w:tc>
          <w:tcPr>
            <w:cnfStyle w:val="001000000000" w:firstRow="0" w:lastRow="0" w:firstColumn="1" w:lastColumn="0" w:oddVBand="0" w:evenVBand="0" w:oddHBand="0" w:evenHBand="0" w:firstRowFirstColumn="0" w:firstRowLastColumn="0" w:lastRowFirstColumn="0" w:lastRowLastColumn="0"/>
            <w:tcW w:w="1788" w:type="pct"/>
            <w:noWrap/>
          </w:tcPr>
          <w:p w:rsidR="00F31D28" w:rsidRPr="00C31FAA" w:rsidRDefault="00767163" w:rsidP="0068118A">
            <w:r>
              <w:t>Revista Española de Salud Pública  (en revisión, enviado 2020)</w:t>
            </w:r>
          </w:p>
        </w:tc>
        <w:tc>
          <w:tcPr>
            <w:tcW w:w="1129" w:type="pct"/>
            <w:noWrap/>
          </w:tcPr>
          <w:p w:rsidR="00F31D28" w:rsidRPr="00C31FAA" w:rsidRDefault="00767163" w:rsidP="004A580C">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2" w:type="pct"/>
            <w:noWrap/>
          </w:tcPr>
          <w:p w:rsidR="00F31D28" w:rsidRPr="00C31FAA" w:rsidRDefault="00767163" w:rsidP="004A580C">
            <w:pPr>
              <w:jc w:val="right"/>
            </w:pPr>
            <w:r>
              <w:t>0,59</w:t>
            </w:r>
          </w:p>
        </w:tc>
        <w:tc>
          <w:tcPr>
            <w:tcW w:w="1181" w:type="pct"/>
            <w:noWrap/>
          </w:tcPr>
          <w:p w:rsidR="00F31D28" w:rsidRPr="00C31FAA" w:rsidRDefault="00767163" w:rsidP="004A580C">
            <w:pPr>
              <w:jc w:val="center"/>
              <w:cnfStyle w:val="000000000000" w:firstRow="0" w:lastRow="0" w:firstColumn="0" w:lastColumn="0" w:oddVBand="0" w:evenVBand="0" w:oddHBand="0" w:evenHBand="0" w:firstRowFirstColumn="0" w:firstRowLastColumn="0" w:lastRowFirstColumn="0" w:lastRowLastColumn="0"/>
            </w:pPr>
            <w:r>
              <w:t>N/A</w:t>
            </w:r>
          </w:p>
        </w:tc>
      </w:tr>
      <w:tr w:rsidR="00F31D28" w:rsidRPr="00C31FAA" w:rsidTr="00493E00">
        <w:trPr>
          <w:trHeight w:val="255"/>
        </w:trPr>
        <w:tc>
          <w:tcPr>
            <w:cnfStyle w:val="001000000000" w:firstRow="0" w:lastRow="0" w:firstColumn="1" w:lastColumn="0" w:oddVBand="0" w:evenVBand="0" w:oddHBand="0" w:evenHBand="0" w:firstRowFirstColumn="0" w:firstRowLastColumn="0" w:lastRowFirstColumn="0" w:lastRowLastColumn="0"/>
            <w:tcW w:w="1788" w:type="pct"/>
            <w:noWrap/>
          </w:tcPr>
          <w:p w:rsidR="00F31D28" w:rsidRPr="00C31FAA" w:rsidRDefault="00767163" w:rsidP="0068118A">
            <w:r>
              <w:t>Epidemiologic Methods (en revisión, enviado 2020)</w:t>
            </w:r>
          </w:p>
        </w:tc>
        <w:tc>
          <w:tcPr>
            <w:tcW w:w="1129" w:type="pct"/>
            <w:noWrap/>
          </w:tcPr>
          <w:p w:rsidR="00F31D28" w:rsidRPr="00C31FAA" w:rsidRDefault="00767163" w:rsidP="004A580C">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02" w:type="pct"/>
            <w:noWrap/>
          </w:tcPr>
          <w:p w:rsidR="00F31D28" w:rsidRPr="00C31FAA" w:rsidRDefault="00767163" w:rsidP="004A580C">
            <w:pPr>
              <w:jc w:val="right"/>
            </w:pPr>
            <w:r>
              <w:t>1,50</w:t>
            </w:r>
          </w:p>
        </w:tc>
        <w:tc>
          <w:tcPr>
            <w:tcW w:w="1181" w:type="pct"/>
            <w:noWrap/>
          </w:tcPr>
          <w:p w:rsidR="00F31D28" w:rsidRPr="00C31FAA" w:rsidRDefault="00767163" w:rsidP="004A580C">
            <w:pPr>
              <w:jc w:val="center"/>
              <w:cnfStyle w:val="000000000000" w:firstRow="0" w:lastRow="0" w:firstColumn="0" w:lastColumn="0" w:oddVBand="0" w:evenVBand="0" w:oddHBand="0" w:evenHBand="0" w:firstRowFirstColumn="0" w:firstRowLastColumn="0" w:lastRowFirstColumn="0" w:lastRowLastColumn="0"/>
            </w:pPr>
            <w:r>
              <w:t>N/A</w:t>
            </w:r>
          </w:p>
        </w:tc>
      </w:tr>
      <w:tr w:rsidR="00F31D28" w:rsidRPr="00C31FAA" w:rsidTr="00493E00">
        <w:trPr>
          <w:cnfStyle w:val="010000000000" w:firstRow="0" w:lastRow="1"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788" w:type="pct"/>
            <w:noWrap/>
          </w:tcPr>
          <w:p w:rsidR="00F31D28" w:rsidRPr="00C31FAA" w:rsidRDefault="00F31D28" w:rsidP="0068118A">
            <w:r>
              <w:t>TOTAL</w:t>
            </w:r>
          </w:p>
        </w:tc>
        <w:tc>
          <w:tcPr>
            <w:tcW w:w="1129" w:type="pct"/>
            <w:noWrap/>
          </w:tcPr>
          <w:p w:rsidR="00F31D28" w:rsidRPr="00C31FAA" w:rsidRDefault="004A580C" w:rsidP="004A580C">
            <w:pPr>
              <w:jc w:val="right"/>
              <w:cnfStyle w:val="010000000000" w:firstRow="0" w:lastRow="1"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902" w:type="pct"/>
            <w:noWrap/>
          </w:tcPr>
          <w:p w:rsidR="00F31D28" w:rsidRPr="00C31FAA" w:rsidRDefault="00F31D28" w:rsidP="0068118A"/>
        </w:tc>
        <w:tc>
          <w:tcPr>
            <w:tcW w:w="1181" w:type="pct"/>
            <w:noWrap/>
          </w:tcPr>
          <w:p w:rsidR="00F31D28" w:rsidRPr="00C31FAA" w:rsidRDefault="00F31D28" w:rsidP="0068118A">
            <w:pPr>
              <w:cnfStyle w:val="010000000000" w:firstRow="0" w:lastRow="1" w:firstColumn="0" w:lastColumn="0" w:oddVBand="0" w:evenVBand="0" w:oddHBand="0" w:evenHBand="0" w:firstRowFirstColumn="0" w:firstRowLastColumn="0" w:lastRowFirstColumn="0" w:lastRowLastColumn="0"/>
            </w:pPr>
          </w:p>
        </w:tc>
      </w:tr>
    </w:tbl>
    <w:p w:rsidR="004A580C" w:rsidRDefault="004A580C" w:rsidP="004B239D">
      <w:pPr>
        <w:pStyle w:val="TITULO-Nivel2"/>
      </w:pPr>
    </w:p>
    <w:p w:rsidR="00F31D28" w:rsidRDefault="00F31D28" w:rsidP="004B239D">
      <w:pPr>
        <w:pStyle w:val="TITULO-Nivel2"/>
      </w:pPr>
      <w:bookmarkStart w:id="149" w:name="_Toc85048324"/>
      <w:r>
        <w:t>Actividades de divulgación científica</w:t>
      </w:r>
      <w:bookmarkEnd w:id="149"/>
    </w:p>
    <w:p w:rsidR="00F31D28" w:rsidRDefault="007F01B8" w:rsidP="007F01B8">
      <w:r>
        <w:t>2 Posters enviados al Congreso Nacional de Laboratorio Clínico.</w:t>
      </w:r>
    </w:p>
    <w:p w:rsidR="007F01B8" w:rsidRDefault="007F01B8" w:rsidP="007F01B8">
      <w:pPr>
        <w:pStyle w:val="Prrafodelista"/>
        <w:numPr>
          <w:ilvl w:val="0"/>
          <w:numId w:val="20"/>
        </w:numPr>
      </w:pPr>
      <w:r>
        <w:t>Un laboratorio satélite en un Hospital de media estancia: Experiencia en un Centro. Autores; Luis Alfredo Bautista Balbás, Olga Velasco Guijarro, Julia Torres Balta.</w:t>
      </w:r>
    </w:p>
    <w:p w:rsidR="007F01B8" w:rsidRDefault="007F01B8" w:rsidP="007F01B8">
      <w:pPr>
        <w:pStyle w:val="Prrafodelista"/>
        <w:numPr>
          <w:ilvl w:val="0"/>
          <w:numId w:val="20"/>
        </w:numPr>
      </w:pPr>
      <w:r>
        <w:t>Monitorización de diferencias entre Abbott Istat y un laboratorio central, como vía para asegurar la calidad analítica: experiencia en un Centro. Autores: Luis Alfredo Bautista Balbás, Olga Velasco Guijarro, Julia Torres Balta.</w:t>
      </w:r>
    </w:p>
    <w:p w:rsidR="007F01B8" w:rsidRDefault="007F01B8" w:rsidP="007F01B8"/>
    <w:p w:rsidR="00F31D28" w:rsidRDefault="00F31D28" w:rsidP="0068118A">
      <w:pPr>
        <w:pStyle w:val="Ttulo3Memoria"/>
      </w:pPr>
    </w:p>
    <w:p w:rsidR="00F31D28" w:rsidRDefault="00F31D28" w:rsidP="0068118A">
      <w:pPr>
        <w:pStyle w:val="Ttulo3Memoria"/>
      </w:pPr>
    </w:p>
    <w:p w:rsidR="00F31D28" w:rsidRPr="009E7227" w:rsidRDefault="00F31D28" w:rsidP="0068118A">
      <w:r w:rsidRPr="009E7227">
        <w:br w:type="page"/>
      </w:r>
    </w:p>
    <w:p w:rsidR="0058510F" w:rsidRDefault="006F0A88" w:rsidP="0068118A">
      <w:bookmarkStart w:id="150" w:name="_Toc74228286"/>
      <w:bookmarkStart w:id="151" w:name="_Toc75343983"/>
      <w:bookmarkEnd w:id="129"/>
      <w:r>
        <w:rPr>
          <w:noProof/>
        </w:rPr>
        <w:lastRenderedPageBreak/>
        <w:drawing>
          <wp:anchor distT="0" distB="0" distL="114300" distR="114300" simplePos="0" relativeHeight="251741184" behindDoc="1" locked="0" layoutInCell="1" allowOverlap="1">
            <wp:simplePos x="0" y="0"/>
            <wp:positionH relativeFrom="page">
              <wp:posOffset>0</wp:posOffset>
            </wp:positionH>
            <wp:positionV relativeFrom="paragraph">
              <wp:posOffset>-1031875</wp:posOffset>
            </wp:positionV>
            <wp:extent cx="7590205" cy="10732629"/>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90205" cy="10732629"/>
                    </a:xfrm>
                    <a:prstGeom prst="rect">
                      <a:avLst/>
                    </a:prstGeom>
                  </pic:spPr>
                </pic:pic>
              </a:graphicData>
            </a:graphic>
            <wp14:sizeRelH relativeFrom="margin">
              <wp14:pctWidth>0</wp14:pctWidth>
            </wp14:sizeRelH>
            <wp14:sizeRelV relativeFrom="margin">
              <wp14:pctHeight>0</wp14:pctHeight>
            </wp14:sizeRelV>
          </wp:anchor>
        </w:drawing>
      </w:r>
      <w:r w:rsidR="002D1188">
        <w:rPr>
          <w:noProof/>
        </w:rPr>
        <mc:AlternateContent>
          <mc:Choice Requires="wps">
            <w:drawing>
              <wp:anchor distT="0" distB="0" distL="114300" distR="114300" simplePos="0" relativeHeight="251752448" behindDoc="0" locked="0" layoutInCell="1" allowOverlap="1">
                <wp:simplePos x="0" y="0"/>
                <wp:positionH relativeFrom="column">
                  <wp:posOffset>1172845</wp:posOffset>
                </wp:positionH>
                <wp:positionV relativeFrom="paragraph">
                  <wp:posOffset>6409417</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Default="003E51C4"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3E51C4" w:rsidRDefault="003E51C4"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3E51C4" w:rsidRPr="00CF6779" w:rsidRDefault="003E51C4"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47" type="#_x0000_t202" style="position:absolute;left:0;text-align:left;margin-left:92.35pt;margin-top:504.7pt;width:290.9pt;height:247.6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" filled="f" stroked="f" strokeweight="2pt">
                <o:lock v:ext="edit" aspectratio="t"/>
                <v:textbox>
                  <w:txbxContent>
                    <w:p w:rsidR="003E51C4" w:rsidRDefault="003E51C4"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3E51C4" w:rsidRDefault="003E51C4"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3E51C4" w:rsidRPr="00CF6779" w:rsidRDefault="003E51C4"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sidR="002D1188">
        <w:rPr>
          <w:noProof/>
        </w:rPr>
        <mc:AlternateContent>
          <mc:Choice Requires="wps">
            <w:drawing>
              <wp:anchor distT="0" distB="0" distL="114300" distR="114300" simplePos="0" relativeHeight="251753472" behindDoc="0" locked="0" layoutInCell="1" allowOverlap="1">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Default="003E51C4" w:rsidP="00EA4B00">
                            <w:pPr>
                              <w:pStyle w:val="Capitulo"/>
                            </w:pPr>
                            <w:r>
                              <w:t>9</w:t>
                            </w:r>
                          </w:p>
                        </w:txbxContent>
                      </wps:txbx>
                      <wps:bodyPr rot="0" vert="horz" wrap="square" lIns="91440" tIns="45720" rIns="91440" bIns="45720" anchor="t" anchorCtr="0">
                        <a:noAutofit/>
                      </wps:bodyPr>
                    </wps:wsp>
                  </a:graphicData>
                </a:graphic>
              </wp:anchor>
            </w:drawing>
          </mc:Choice>
          <mc:Fallback>
            <w:pict>
              <v:shape id="_x0000_s1048" type="#_x0000_t202" style="position:absolute;left:0;text-align:left;margin-left:393.25pt;margin-top:461.85pt;width:95.45pt;height:174.8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" filled="f" stroked="f" strokeweight="2pt">
                <o:lock v:ext="edit" aspectratio="t"/>
                <v:textbox>
                  <w:txbxContent>
                    <w:p w:rsidR="003E51C4" w:rsidRDefault="003E51C4" w:rsidP="00EA4B00">
                      <w:pPr>
                        <w:pStyle w:val="Capitulo"/>
                      </w:pPr>
                      <w:r>
                        <w:t>9</w:t>
                      </w:r>
                    </w:p>
                  </w:txbxContent>
                </v:textbox>
              </v:shape>
            </w:pict>
          </mc:Fallback>
        </mc:AlternateContent>
      </w:r>
    </w:p>
    <w:p w:rsidR="00F31D28" w:rsidRDefault="00F31D28" w:rsidP="0058510F">
      <w:pPr>
        <w:pStyle w:val="TITULO-Nivel1"/>
      </w:pPr>
      <w:bookmarkStart w:id="152" w:name="_Toc85048325"/>
      <w:r>
        <w:lastRenderedPageBreak/>
        <w:t>Sostenibilidad y gestión económica</w:t>
      </w:r>
      <w:bookmarkEnd w:id="150"/>
      <w:bookmarkEnd w:id="151"/>
      <w:bookmarkEnd w:id="152"/>
      <w:r>
        <w:t xml:space="preserve"> </w:t>
      </w:r>
    </w:p>
    <w:p w:rsidR="00F31D28" w:rsidRDefault="00F31D28" w:rsidP="0068118A">
      <w:pPr>
        <w:pStyle w:val="Titulo2Memoria"/>
        <w:rPr>
          <w:noProof/>
        </w:rPr>
      </w:pPr>
    </w:p>
    <w:p w:rsidR="009045D9" w:rsidRPr="009E7227" w:rsidRDefault="009045D9" w:rsidP="0058510F">
      <w:pPr>
        <w:pStyle w:val="TITULO-Nivel2"/>
      </w:pPr>
      <w:bookmarkStart w:id="153" w:name="_Toc74228287"/>
      <w:bookmarkStart w:id="154" w:name="_Toc75343984"/>
      <w:bookmarkStart w:id="155" w:name="_Toc85048326"/>
      <w:r w:rsidRPr="009E7227">
        <w:t>Gestión económica</w:t>
      </w:r>
      <w:bookmarkEnd w:id="153"/>
      <w:bookmarkEnd w:id="154"/>
      <w:bookmarkEnd w:id="155"/>
    </w:p>
    <w:p w:rsidR="009045D9" w:rsidRDefault="009045D9" w:rsidP="0058510F">
      <w:pPr>
        <w:pStyle w:val="TITULO-Nivel3"/>
        <w:rPr>
          <w:lang w:val="es-ES_tradnl"/>
        </w:rPr>
      </w:pPr>
      <w:r w:rsidRPr="00886FE7">
        <w:rPr>
          <w:lang w:val="es-ES_tradnl"/>
        </w:rPr>
        <w:t>Obligaciones Reconocidas</w:t>
      </w:r>
    </w:p>
    <w:p w:rsidR="009045D9" w:rsidRDefault="009045D9" w:rsidP="0068118A">
      <w:pPr>
        <w:rPr>
          <w:lang w:val="es-ES_tradnl"/>
        </w:rPr>
      </w:pPr>
    </w:p>
    <w:tbl>
      <w:tblPr>
        <w:tblStyle w:val="TablaGeneral"/>
        <w:tblW w:w="4901" w:type="pct"/>
        <w:tblLook w:val="04E0" w:firstRow="1" w:lastRow="1" w:firstColumn="1" w:lastColumn="0" w:noHBand="0" w:noVBand="1"/>
      </w:tblPr>
      <w:tblGrid>
        <w:gridCol w:w="4845"/>
        <w:gridCol w:w="1546"/>
        <w:gridCol w:w="1389"/>
      </w:tblGrid>
      <w:tr w:rsidR="007A1004" w:rsidRPr="00A04B5C" w:rsidTr="00E53A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tcPr>
          <w:p w:rsidR="007A1004" w:rsidRPr="00A04B5C" w:rsidRDefault="007A1004" w:rsidP="0068118A">
            <w:pPr>
              <w:rPr>
                <w:rFonts w:ascii="Montserrat SemiBold" w:hAnsi="Montserrat SemiBold"/>
                <w:b w:val="0"/>
              </w:rPr>
            </w:pPr>
          </w:p>
        </w:tc>
        <w:tc>
          <w:tcPr>
            <w:tcW w:w="995" w:type="pct"/>
          </w:tcPr>
          <w:p w:rsidR="007A1004" w:rsidRPr="00A04B5C" w:rsidRDefault="007A1004"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2019</w:t>
            </w:r>
          </w:p>
        </w:tc>
        <w:tc>
          <w:tcPr>
            <w:tcW w:w="889" w:type="pct"/>
            <w:noWrap/>
          </w:tcPr>
          <w:p w:rsidR="007A1004" w:rsidRPr="00A04B5C" w:rsidRDefault="007A1004"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2020</w:t>
            </w:r>
          </w:p>
        </w:tc>
      </w:tr>
      <w:tr w:rsidR="00D868A1" w:rsidRPr="009E7227" w:rsidTr="00644A28">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D868A1" w:rsidRPr="00924716" w:rsidRDefault="00D868A1" w:rsidP="00D868A1">
            <w:r w:rsidRPr="00924716">
              <w:t>1. GASTOS DE PERSONAL</w:t>
            </w:r>
            <w:r>
              <w:t>*</w:t>
            </w:r>
          </w:p>
        </w:tc>
        <w:tc>
          <w:tcPr>
            <w:tcW w:w="995" w:type="pct"/>
            <w:vAlign w:val="top"/>
          </w:tcPr>
          <w:p w:rsidR="00D868A1" w:rsidRPr="00336612"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336612">
              <w:t>15.096.920,00</w:t>
            </w:r>
          </w:p>
        </w:tc>
        <w:tc>
          <w:tcPr>
            <w:tcW w:w="889" w:type="pct"/>
            <w:noWrap/>
            <w:vAlign w:val="top"/>
          </w:tcPr>
          <w:p w:rsidR="00D868A1" w:rsidRPr="003E348C"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3E348C">
              <w:t>17.435.315,77</w:t>
            </w:r>
          </w:p>
        </w:tc>
      </w:tr>
      <w:tr w:rsidR="00D868A1" w:rsidRPr="009E7227" w:rsidTr="000143FA">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D868A1" w:rsidRPr="00924716" w:rsidRDefault="00D868A1" w:rsidP="00D868A1">
            <w:r w:rsidRPr="00924716">
              <w:t>2. GASTOS  CORRIENTES  EN BIENES  Y SERVICIOS</w:t>
            </w:r>
          </w:p>
        </w:tc>
        <w:tc>
          <w:tcPr>
            <w:tcW w:w="995" w:type="pct"/>
            <w:vAlign w:val="top"/>
          </w:tcPr>
          <w:p w:rsidR="00D868A1" w:rsidRPr="00336612"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336612">
              <w:t>2.033.265,00</w:t>
            </w:r>
          </w:p>
        </w:tc>
        <w:tc>
          <w:tcPr>
            <w:tcW w:w="889" w:type="pct"/>
            <w:noWrap/>
            <w:vAlign w:val="top"/>
          </w:tcPr>
          <w:p w:rsidR="00D868A1" w:rsidRPr="003E348C"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3E348C">
              <w:t>2.375.255,77</w:t>
            </w:r>
          </w:p>
        </w:tc>
      </w:tr>
      <w:tr w:rsidR="00D868A1" w:rsidRPr="009E7227" w:rsidTr="000143FA">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D868A1" w:rsidRPr="00924716" w:rsidRDefault="00D868A1" w:rsidP="00D868A1">
            <w:r w:rsidRPr="00924716">
              <w:t>6. INVERSIONES REALES</w:t>
            </w:r>
          </w:p>
        </w:tc>
        <w:tc>
          <w:tcPr>
            <w:tcW w:w="995" w:type="pct"/>
            <w:vAlign w:val="top"/>
          </w:tcPr>
          <w:p w:rsidR="00D868A1" w:rsidRPr="00336612"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336612">
              <w:t>1.162.548,00</w:t>
            </w:r>
          </w:p>
        </w:tc>
        <w:tc>
          <w:tcPr>
            <w:tcW w:w="889" w:type="pct"/>
            <w:noWrap/>
            <w:vAlign w:val="top"/>
          </w:tcPr>
          <w:p w:rsidR="00D868A1" w:rsidRPr="003E348C"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3E348C">
              <w:t>698.173,84</w:t>
            </w:r>
          </w:p>
        </w:tc>
      </w:tr>
      <w:tr w:rsidR="00D868A1" w:rsidRPr="009E7227" w:rsidTr="000143FA">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D868A1" w:rsidRPr="00924716" w:rsidRDefault="00D868A1" w:rsidP="00D868A1">
            <w:r w:rsidRPr="00924716">
              <w:t>8. ACTIVOS FINANCIEROS</w:t>
            </w:r>
          </w:p>
        </w:tc>
        <w:tc>
          <w:tcPr>
            <w:tcW w:w="995" w:type="pct"/>
            <w:vAlign w:val="top"/>
          </w:tcPr>
          <w:p w:rsidR="00D868A1" w:rsidRPr="00336612"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336612">
              <w:t>11.137,00</w:t>
            </w:r>
          </w:p>
        </w:tc>
        <w:tc>
          <w:tcPr>
            <w:tcW w:w="889" w:type="pct"/>
            <w:noWrap/>
            <w:vAlign w:val="top"/>
          </w:tcPr>
          <w:p w:rsidR="00D868A1" w:rsidRPr="003E348C"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3E348C">
              <w:t>20.400,00</w:t>
            </w:r>
          </w:p>
        </w:tc>
      </w:tr>
      <w:tr w:rsidR="00D868A1" w:rsidRPr="009E7227" w:rsidTr="000143FA">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D868A1" w:rsidRPr="00924716" w:rsidRDefault="00D868A1" w:rsidP="00D868A1">
            <w:r w:rsidRPr="00924716">
              <w:t> </w:t>
            </w:r>
            <w:r>
              <w:t>TOTAL</w:t>
            </w:r>
          </w:p>
        </w:tc>
        <w:tc>
          <w:tcPr>
            <w:tcW w:w="995" w:type="pct"/>
            <w:vAlign w:val="top"/>
          </w:tcPr>
          <w:p w:rsidR="00D868A1" w:rsidRDefault="00D868A1" w:rsidP="00D868A1">
            <w:pPr>
              <w:jc w:val="right"/>
              <w:cnfStyle w:val="010000000000" w:firstRow="0" w:lastRow="1" w:firstColumn="0" w:lastColumn="0" w:oddVBand="0" w:evenVBand="0" w:oddHBand="0" w:evenHBand="0" w:firstRowFirstColumn="0" w:firstRowLastColumn="0" w:lastRowFirstColumn="0" w:lastRowLastColumn="0"/>
            </w:pPr>
            <w:r w:rsidRPr="00336612">
              <w:t>18.303.870,00</w:t>
            </w:r>
          </w:p>
        </w:tc>
        <w:tc>
          <w:tcPr>
            <w:tcW w:w="889" w:type="pct"/>
            <w:noWrap/>
            <w:vAlign w:val="top"/>
          </w:tcPr>
          <w:p w:rsidR="00D868A1" w:rsidRDefault="00D868A1" w:rsidP="00D868A1">
            <w:pPr>
              <w:jc w:val="right"/>
              <w:cnfStyle w:val="010000000000" w:firstRow="0" w:lastRow="1" w:firstColumn="0" w:lastColumn="0" w:oddVBand="0" w:evenVBand="0" w:oddHBand="0" w:evenHBand="0" w:firstRowFirstColumn="0" w:firstRowLastColumn="0" w:lastRowFirstColumn="0" w:lastRowLastColumn="0"/>
            </w:pPr>
            <w:r w:rsidRPr="003E348C">
              <w:t>20.529.145,38</w:t>
            </w:r>
          </w:p>
        </w:tc>
      </w:tr>
    </w:tbl>
    <w:p w:rsidR="00D82E56" w:rsidRDefault="00D82E56" w:rsidP="0068118A"/>
    <w:p w:rsidR="009045D9" w:rsidRDefault="009045D9" w:rsidP="0068118A">
      <w:pPr>
        <w:rPr>
          <w:noProof/>
        </w:rPr>
      </w:pPr>
    </w:p>
    <w:p w:rsidR="009045D9" w:rsidRPr="009E7227" w:rsidRDefault="009045D9" w:rsidP="0068118A"/>
    <w:p w:rsidR="009045D9" w:rsidRDefault="009045D9" w:rsidP="0068118A">
      <w:pPr>
        <w:rPr>
          <w:rFonts w:cs="Arial"/>
          <w:color w:val="000080"/>
          <w:sz w:val="28"/>
          <w:lang w:val="es-ES_tradnl"/>
        </w:rPr>
      </w:pPr>
      <w:bookmarkStart w:id="156" w:name="_Toc248123104"/>
      <w:bookmarkStart w:id="157" w:name="_Toc318202561"/>
      <w:r>
        <w:br w:type="page"/>
      </w:r>
    </w:p>
    <w:p w:rsidR="00AD1DA9" w:rsidRDefault="002647B5" w:rsidP="00822EBA">
      <w:pPr>
        <w:pStyle w:val="TITULO-Nivel2"/>
      </w:pPr>
      <w:bookmarkStart w:id="158" w:name="_Toc75343985"/>
      <w:bookmarkStart w:id="159" w:name="_Toc85048327"/>
      <w:r w:rsidRPr="00E53A28">
        <w:lastRenderedPageBreak/>
        <w:t>Farmacia</w:t>
      </w:r>
      <w:bookmarkEnd w:id="156"/>
      <w:bookmarkEnd w:id="157"/>
      <w:bookmarkEnd w:id="158"/>
      <w:bookmarkEnd w:id="159"/>
    </w:p>
    <w:p w:rsidR="0058510F" w:rsidRDefault="0058510F" w:rsidP="0058510F">
      <w:pPr>
        <w:pStyle w:val="TITULO-Nivel3"/>
      </w:pPr>
    </w:p>
    <w:tbl>
      <w:tblPr>
        <w:tblStyle w:val="TablaGeneral"/>
        <w:tblW w:w="8087" w:type="dxa"/>
        <w:tblLook w:val="04A0" w:firstRow="1" w:lastRow="0" w:firstColumn="1" w:lastColumn="0" w:noHBand="0" w:noVBand="1"/>
      </w:tblPr>
      <w:tblGrid>
        <w:gridCol w:w="4862"/>
        <w:gridCol w:w="1659"/>
        <w:gridCol w:w="1566"/>
      </w:tblGrid>
      <w:tr w:rsidR="00C6039C" w:rsidRPr="009E7227"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rsidR="00C6039C" w:rsidRPr="008E064E" w:rsidRDefault="00C6039C" w:rsidP="0058510F">
            <w:pPr>
              <w:jc w:val="left"/>
              <w:rPr>
                <w:rFonts w:ascii="Montserrat SemiBold" w:hAnsi="Montserrat SemiBold"/>
                <w:b w:val="0"/>
              </w:rPr>
            </w:pPr>
            <w:r w:rsidRPr="008E064E">
              <w:rPr>
                <w:rFonts w:ascii="Montserrat SemiBold" w:hAnsi="Montserrat SemiBold"/>
                <w:b w:val="0"/>
              </w:rPr>
              <w:t>COMPRAS</w:t>
            </w:r>
          </w:p>
        </w:tc>
        <w:tc>
          <w:tcPr>
            <w:tcW w:w="1659" w:type="dxa"/>
            <w:hideMark/>
          </w:tcPr>
          <w:p w:rsidR="00C6039C" w:rsidRPr="008E064E" w:rsidRDefault="007A1004" w:rsidP="00D868A1">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rsidR="00C6039C" w:rsidRPr="008E064E" w:rsidRDefault="007A1004" w:rsidP="00D868A1">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w:t>
            </w:r>
            <w:r w:rsidR="000529B9" w:rsidRPr="008E064E">
              <w:rPr>
                <w:rFonts w:ascii="Montserrat SemiBold" w:hAnsi="Montserrat SemiBold"/>
                <w:b w:val="0"/>
              </w:rPr>
              <w:t>/201</w:t>
            </w:r>
            <w:r w:rsidRPr="008E064E">
              <w:rPr>
                <w:rFonts w:ascii="Montserrat SemiBold" w:hAnsi="Montserrat SemiBold"/>
                <w:b w:val="0"/>
              </w:rPr>
              <w:t>9</w:t>
            </w:r>
          </w:p>
        </w:tc>
      </w:tr>
      <w:tr w:rsidR="00D868A1"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D868A1" w:rsidRPr="002D677D" w:rsidRDefault="00D868A1" w:rsidP="00D868A1">
            <w:r w:rsidRPr="002D677D">
              <w:t>Total adquisiciones directas</w:t>
            </w:r>
          </w:p>
        </w:tc>
        <w:tc>
          <w:tcPr>
            <w:tcW w:w="1659" w:type="dxa"/>
            <w:vAlign w:val="top"/>
          </w:tcPr>
          <w:p w:rsidR="00D868A1" w:rsidRPr="002D677D"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2D677D">
              <w:t xml:space="preserve"> 304.481   </w:t>
            </w:r>
          </w:p>
        </w:tc>
        <w:tc>
          <w:tcPr>
            <w:tcW w:w="1566" w:type="dxa"/>
            <w:vAlign w:val="top"/>
          </w:tcPr>
          <w:p w:rsidR="00D868A1" w:rsidRPr="002D677D"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2D677D">
              <w:t>17,73%</w:t>
            </w:r>
          </w:p>
        </w:tc>
      </w:tr>
      <w:tr w:rsidR="00D868A1"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D868A1" w:rsidRPr="002D677D" w:rsidRDefault="00D868A1" w:rsidP="00D868A1">
            <w:r w:rsidRPr="002D677D">
              <w:t>ANTICOAGULANTES Y ANTIAGREGANTES</w:t>
            </w:r>
          </w:p>
        </w:tc>
        <w:tc>
          <w:tcPr>
            <w:tcW w:w="1659" w:type="dxa"/>
            <w:vAlign w:val="top"/>
          </w:tcPr>
          <w:p w:rsidR="00D868A1" w:rsidRPr="002D677D"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2D677D">
              <w:t xml:space="preserve"> 62.755   </w:t>
            </w:r>
          </w:p>
        </w:tc>
        <w:tc>
          <w:tcPr>
            <w:tcW w:w="1566" w:type="dxa"/>
            <w:vAlign w:val="top"/>
          </w:tcPr>
          <w:p w:rsidR="00D868A1" w:rsidRPr="002D677D"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2D677D">
              <w:t>274,60%</w:t>
            </w:r>
          </w:p>
        </w:tc>
      </w:tr>
      <w:tr w:rsidR="00D868A1"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D868A1" w:rsidRPr="002D677D" w:rsidRDefault="00D868A1" w:rsidP="00D868A1">
            <w:r w:rsidRPr="002D677D">
              <w:t>ANTIBIOTICOS</w:t>
            </w:r>
          </w:p>
        </w:tc>
        <w:tc>
          <w:tcPr>
            <w:tcW w:w="1659" w:type="dxa"/>
            <w:vAlign w:val="top"/>
          </w:tcPr>
          <w:p w:rsidR="00D868A1" w:rsidRPr="002D677D"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2D677D">
              <w:t xml:space="preserve"> 37.254   </w:t>
            </w:r>
          </w:p>
        </w:tc>
        <w:tc>
          <w:tcPr>
            <w:tcW w:w="1566" w:type="dxa"/>
            <w:vAlign w:val="top"/>
          </w:tcPr>
          <w:p w:rsidR="00D868A1" w:rsidRPr="002D677D"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2D677D">
              <w:t>31,26%</w:t>
            </w:r>
          </w:p>
        </w:tc>
      </w:tr>
      <w:tr w:rsidR="00D868A1"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D868A1" w:rsidRPr="002D677D" w:rsidRDefault="00D868A1" w:rsidP="00D868A1">
            <w:r w:rsidRPr="002D677D">
              <w:t>DIGESTIVO</w:t>
            </w:r>
          </w:p>
        </w:tc>
        <w:tc>
          <w:tcPr>
            <w:tcW w:w="1659" w:type="dxa"/>
            <w:vAlign w:val="top"/>
          </w:tcPr>
          <w:p w:rsidR="00D868A1" w:rsidRPr="002D677D"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2D677D">
              <w:t xml:space="preserve"> 35.456   </w:t>
            </w:r>
          </w:p>
        </w:tc>
        <w:tc>
          <w:tcPr>
            <w:tcW w:w="1566" w:type="dxa"/>
            <w:vAlign w:val="top"/>
          </w:tcPr>
          <w:p w:rsidR="00D868A1" w:rsidRPr="002D677D"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2D677D">
              <w:t>61,85%</w:t>
            </w:r>
          </w:p>
        </w:tc>
      </w:tr>
      <w:tr w:rsidR="00D868A1"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D868A1" w:rsidRPr="002D677D" w:rsidRDefault="00D868A1" w:rsidP="00D868A1">
            <w:r w:rsidRPr="002D677D">
              <w:t>SOLUCIONES PARA PERFUSIÓN Y DILUCIÓN</w:t>
            </w:r>
          </w:p>
        </w:tc>
        <w:tc>
          <w:tcPr>
            <w:tcW w:w="1659" w:type="dxa"/>
            <w:vAlign w:val="top"/>
          </w:tcPr>
          <w:p w:rsidR="00D868A1" w:rsidRPr="002D677D"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2D677D">
              <w:t xml:space="preserve"> 14.745   </w:t>
            </w:r>
          </w:p>
        </w:tc>
        <w:tc>
          <w:tcPr>
            <w:tcW w:w="1566" w:type="dxa"/>
            <w:vAlign w:val="top"/>
          </w:tcPr>
          <w:p w:rsidR="00D868A1" w:rsidRPr="002D677D"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2D677D">
              <w:t>4,15%</w:t>
            </w:r>
          </w:p>
        </w:tc>
      </w:tr>
      <w:tr w:rsidR="00D868A1"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D868A1" w:rsidRPr="002D677D" w:rsidRDefault="00D868A1" w:rsidP="00D868A1">
            <w:r w:rsidRPr="002D677D">
              <w:t>FARMACOS PARA ASMA Y EPOC</w:t>
            </w:r>
          </w:p>
        </w:tc>
        <w:tc>
          <w:tcPr>
            <w:tcW w:w="1659" w:type="dxa"/>
            <w:vAlign w:val="top"/>
          </w:tcPr>
          <w:p w:rsidR="00D868A1" w:rsidRPr="002D677D"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2D677D">
              <w:t xml:space="preserve"> 13.407   </w:t>
            </w:r>
          </w:p>
        </w:tc>
        <w:tc>
          <w:tcPr>
            <w:tcW w:w="1566" w:type="dxa"/>
            <w:vAlign w:val="top"/>
          </w:tcPr>
          <w:p w:rsidR="00D868A1" w:rsidRDefault="00D868A1" w:rsidP="00D868A1">
            <w:pPr>
              <w:jc w:val="right"/>
              <w:cnfStyle w:val="000000000000" w:firstRow="0" w:lastRow="0" w:firstColumn="0" w:lastColumn="0" w:oddVBand="0" w:evenVBand="0" w:oddHBand="0" w:evenHBand="0" w:firstRowFirstColumn="0" w:firstRowLastColumn="0" w:lastRowFirstColumn="0" w:lastRowLastColumn="0"/>
            </w:pPr>
            <w:r w:rsidRPr="002D677D">
              <w:t>29,62%</w:t>
            </w:r>
          </w:p>
        </w:tc>
      </w:tr>
    </w:tbl>
    <w:p w:rsidR="00F54AA1" w:rsidRPr="009E7227" w:rsidRDefault="00F54AA1" w:rsidP="0068118A"/>
    <w:p w:rsidR="008C45EE" w:rsidRDefault="008C45EE" w:rsidP="0068118A">
      <w:pPr>
        <w:pStyle w:val="Ttulo3Memoria"/>
      </w:pPr>
    </w:p>
    <w:p w:rsidR="008C45EE" w:rsidRDefault="008C45EE" w:rsidP="0068118A">
      <w:pPr>
        <w:pStyle w:val="Ttulo3Memoria"/>
      </w:pPr>
    </w:p>
    <w:p w:rsidR="00F54AA1" w:rsidRPr="009E7227" w:rsidRDefault="00F54AA1" w:rsidP="0058510F">
      <w:pPr>
        <w:pStyle w:val="TITULO-Nivel3"/>
      </w:pPr>
      <w:r w:rsidRPr="009E7227">
        <w:t>Indicadores  Farmacoterapéuticos</w:t>
      </w:r>
    </w:p>
    <w:p w:rsidR="000529B9" w:rsidRPr="009E7227" w:rsidRDefault="000529B9" w:rsidP="0068118A">
      <w:pPr>
        <w:pStyle w:val="Ttulo3Memoria"/>
      </w:pPr>
    </w:p>
    <w:tbl>
      <w:tblPr>
        <w:tblStyle w:val="TablaGeneral"/>
        <w:tblW w:w="8080" w:type="dxa"/>
        <w:tblLook w:val="04A0" w:firstRow="1" w:lastRow="0" w:firstColumn="1" w:lastColumn="0" w:noHBand="0" w:noVBand="1"/>
      </w:tblPr>
      <w:tblGrid>
        <w:gridCol w:w="6521"/>
        <w:gridCol w:w="1559"/>
      </w:tblGrid>
      <w:tr w:rsidR="008C45EE" w:rsidRPr="008C45EE"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rsidR="008C45EE" w:rsidRPr="008E064E" w:rsidRDefault="008C45EE" w:rsidP="00191CC3">
            <w:pPr>
              <w:rPr>
                <w:rFonts w:ascii="Montserrat SemiBold" w:hAnsi="Montserrat SemiBold"/>
                <w:b w:val="0"/>
              </w:rPr>
            </w:pPr>
            <w:r w:rsidRPr="008E064E">
              <w:rPr>
                <w:rFonts w:ascii="Montserrat SemiBold" w:hAnsi="Montserrat SemiBold"/>
                <w:b w:val="0"/>
              </w:rPr>
              <w:t xml:space="preserve">Indicadores de </w:t>
            </w:r>
            <w:r w:rsidR="00191CC3">
              <w:rPr>
                <w:rFonts w:ascii="Montserrat SemiBold" w:hAnsi="Montserrat SemiBold"/>
                <w:b w:val="0"/>
              </w:rPr>
              <w:t>manual</w:t>
            </w:r>
          </w:p>
        </w:tc>
      </w:tr>
      <w:tr w:rsidR="00F8554A" w:rsidRPr="008C45EE" w:rsidTr="00F8554A">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F8554A" w:rsidRPr="00814AA9" w:rsidRDefault="00F8554A" w:rsidP="00F8554A">
            <w:r w:rsidRPr="00814AA9">
              <w:t>Coste hospitalización farmacia/UCH</w:t>
            </w:r>
          </w:p>
        </w:tc>
        <w:tc>
          <w:tcPr>
            <w:tcW w:w="1559" w:type="dxa"/>
            <w:vAlign w:val="top"/>
          </w:tcPr>
          <w:p w:rsidR="00F8554A" w:rsidRPr="00814AA9" w:rsidRDefault="00F8554A" w:rsidP="00F8554A">
            <w:pPr>
              <w:jc w:val="right"/>
              <w:cnfStyle w:val="000000000000" w:firstRow="0" w:lastRow="0" w:firstColumn="0" w:lastColumn="0" w:oddVBand="0" w:evenVBand="0" w:oddHBand="0" w:evenHBand="0" w:firstRowFirstColumn="0" w:firstRowLastColumn="0" w:lastRowFirstColumn="0" w:lastRowLastColumn="0"/>
            </w:pPr>
            <w:r w:rsidRPr="00814AA9">
              <w:t>310,78</w:t>
            </w:r>
          </w:p>
        </w:tc>
      </w:tr>
      <w:tr w:rsidR="00F8554A" w:rsidRPr="008C45EE" w:rsidTr="00F8554A">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F8554A" w:rsidRPr="00814AA9" w:rsidRDefault="00F8554A" w:rsidP="00F8554A">
            <w:r w:rsidRPr="00814AA9">
              <w:t>Ratio adquisiciones contables/adq PVL iva</w:t>
            </w:r>
          </w:p>
        </w:tc>
        <w:tc>
          <w:tcPr>
            <w:tcW w:w="1559" w:type="dxa"/>
            <w:vAlign w:val="top"/>
          </w:tcPr>
          <w:p w:rsidR="00F8554A" w:rsidRPr="00814AA9" w:rsidRDefault="00F8554A" w:rsidP="00F8554A">
            <w:pPr>
              <w:jc w:val="right"/>
              <w:cnfStyle w:val="000000000000" w:firstRow="0" w:lastRow="0" w:firstColumn="0" w:lastColumn="0" w:oddVBand="0" w:evenVBand="0" w:oddHBand="0" w:evenHBand="0" w:firstRowFirstColumn="0" w:firstRowLastColumn="0" w:lastRowFirstColumn="0" w:lastRowLastColumn="0"/>
            </w:pPr>
            <w:r w:rsidRPr="00814AA9">
              <w:t>0,56</w:t>
            </w:r>
          </w:p>
        </w:tc>
      </w:tr>
      <w:tr w:rsidR="00F8554A" w:rsidRPr="008C45EE" w:rsidTr="00F8554A">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F8554A" w:rsidRPr="00814AA9" w:rsidRDefault="00F8554A" w:rsidP="00F8554A">
            <w:r w:rsidRPr="00814AA9">
              <w:t>% EFG adquisición directa</w:t>
            </w:r>
          </w:p>
        </w:tc>
        <w:tc>
          <w:tcPr>
            <w:tcW w:w="1559" w:type="dxa"/>
            <w:vAlign w:val="top"/>
          </w:tcPr>
          <w:p w:rsidR="00F8554A" w:rsidRDefault="00F8554A" w:rsidP="00F8554A">
            <w:pPr>
              <w:jc w:val="right"/>
              <w:cnfStyle w:val="000000000000" w:firstRow="0" w:lastRow="0" w:firstColumn="0" w:lastColumn="0" w:oddVBand="0" w:evenVBand="0" w:oddHBand="0" w:evenHBand="0" w:firstRowFirstColumn="0" w:firstRowLastColumn="0" w:lastRowFirstColumn="0" w:lastRowLastColumn="0"/>
            </w:pPr>
            <w:r w:rsidRPr="00814AA9">
              <w:t>36,73%</w:t>
            </w:r>
          </w:p>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rsidR="00E53A28" w:rsidRPr="006C2070" w:rsidRDefault="00E53A28" w:rsidP="00E53A28"/>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rsidR="00E53A28" w:rsidRPr="008E064E" w:rsidRDefault="00E53A28" w:rsidP="00E53A28">
            <w:pPr>
              <w:rPr>
                <w:rFonts w:ascii="Montserrat SemiBold" w:hAnsi="Montserrat SemiBold"/>
              </w:rPr>
            </w:pPr>
            <w:r w:rsidRPr="008E064E">
              <w:rPr>
                <w:rFonts w:ascii="Montserrat SemiBold" w:hAnsi="Montserrat SemiBold"/>
                <w:caps/>
                <w:color w:val="595959" w:themeColor="text1" w:themeTint="A6"/>
                <w:sz w:val="20"/>
              </w:rPr>
              <w:t>Indicadores de Continuidad Asistencial</w:t>
            </w:r>
          </w:p>
        </w:tc>
      </w:tr>
      <w:tr w:rsidR="00D868A1"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D868A1" w:rsidRPr="00686468" w:rsidRDefault="00D868A1" w:rsidP="00D868A1">
            <w:r w:rsidRPr="00686468">
              <w:t>Pacientes con estatinas de primera elección</w:t>
            </w:r>
          </w:p>
        </w:tc>
        <w:tc>
          <w:tcPr>
            <w:tcW w:w="1559" w:type="dxa"/>
            <w:vAlign w:val="top"/>
          </w:tcPr>
          <w:p w:rsidR="00D868A1" w:rsidRPr="00686468" w:rsidRDefault="00D868A1" w:rsidP="00F8554A">
            <w:pPr>
              <w:jc w:val="right"/>
              <w:cnfStyle w:val="000000000000" w:firstRow="0" w:lastRow="0" w:firstColumn="0" w:lastColumn="0" w:oddVBand="0" w:evenVBand="0" w:oddHBand="0" w:evenHBand="0" w:firstRowFirstColumn="0" w:firstRowLastColumn="0" w:lastRowFirstColumn="0" w:lastRowLastColumn="0"/>
            </w:pPr>
            <w:r w:rsidRPr="00686468">
              <w:t>94,53%</w:t>
            </w:r>
          </w:p>
        </w:tc>
      </w:tr>
      <w:tr w:rsidR="00D868A1"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D868A1" w:rsidRPr="00686468" w:rsidRDefault="00D868A1" w:rsidP="00D868A1">
            <w:r w:rsidRPr="00686468">
              <w:t>% DDD Omeprazol/total DDD IBP</w:t>
            </w:r>
          </w:p>
        </w:tc>
        <w:tc>
          <w:tcPr>
            <w:tcW w:w="1559" w:type="dxa"/>
            <w:vAlign w:val="top"/>
          </w:tcPr>
          <w:p w:rsidR="00D868A1" w:rsidRPr="00686468" w:rsidRDefault="00D868A1" w:rsidP="00F8554A">
            <w:pPr>
              <w:jc w:val="right"/>
              <w:cnfStyle w:val="000000000000" w:firstRow="0" w:lastRow="0" w:firstColumn="0" w:lastColumn="0" w:oddVBand="0" w:evenVBand="0" w:oddHBand="0" w:evenHBand="0" w:firstRowFirstColumn="0" w:firstRowLastColumn="0" w:lastRowFirstColumn="0" w:lastRowLastColumn="0"/>
            </w:pPr>
            <w:r w:rsidRPr="00686468">
              <w:t>73,29%</w:t>
            </w:r>
          </w:p>
        </w:tc>
      </w:tr>
      <w:tr w:rsidR="00D868A1"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D868A1" w:rsidRPr="00686468" w:rsidRDefault="00D868A1" w:rsidP="00D868A1">
            <w:r w:rsidRPr="00686468">
              <w:t>Prescripción de principios activos con EFG</w:t>
            </w:r>
          </w:p>
        </w:tc>
        <w:tc>
          <w:tcPr>
            <w:tcW w:w="1559" w:type="dxa"/>
            <w:vAlign w:val="top"/>
          </w:tcPr>
          <w:p w:rsidR="00D868A1" w:rsidRPr="00686468" w:rsidRDefault="00D868A1" w:rsidP="00F8554A">
            <w:pPr>
              <w:jc w:val="right"/>
              <w:cnfStyle w:val="000000000000" w:firstRow="0" w:lastRow="0" w:firstColumn="0" w:lastColumn="0" w:oddVBand="0" w:evenVBand="0" w:oddHBand="0" w:evenHBand="0" w:firstRowFirstColumn="0" w:firstRowLastColumn="0" w:lastRowFirstColumn="0" w:lastRowLastColumn="0"/>
            </w:pPr>
            <w:r w:rsidRPr="00686468">
              <w:t>65,37%</w:t>
            </w:r>
          </w:p>
        </w:tc>
      </w:tr>
      <w:tr w:rsidR="00D868A1"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D868A1" w:rsidRPr="00686468" w:rsidRDefault="00D868A1" w:rsidP="00D868A1">
            <w:r w:rsidRPr="00686468">
              <w:t>% DDD Secretagogos &lt; 70 años</w:t>
            </w:r>
          </w:p>
        </w:tc>
        <w:tc>
          <w:tcPr>
            <w:tcW w:w="1559" w:type="dxa"/>
            <w:vAlign w:val="top"/>
          </w:tcPr>
          <w:p w:rsidR="00D868A1" w:rsidRPr="00686468" w:rsidRDefault="00D868A1" w:rsidP="00F8554A">
            <w:pPr>
              <w:jc w:val="right"/>
              <w:cnfStyle w:val="000000000000" w:firstRow="0" w:lastRow="0" w:firstColumn="0" w:lastColumn="0" w:oddVBand="0" w:evenVBand="0" w:oddHBand="0" w:evenHBand="0" w:firstRowFirstColumn="0" w:firstRowLastColumn="0" w:lastRowFirstColumn="0" w:lastRowLastColumn="0"/>
            </w:pPr>
            <w:r w:rsidRPr="00686468">
              <w:t>0,00%</w:t>
            </w:r>
          </w:p>
        </w:tc>
      </w:tr>
      <w:tr w:rsidR="00D868A1"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D868A1" w:rsidRPr="00686468" w:rsidRDefault="00D868A1" w:rsidP="00D868A1">
            <w:r w:rsidRPr="00686468">
              <w:t>Selección eficiente de fármacos SRA</w:t>
            </w:r>
          </w:p>
        </w:tc>
        <w:tc>
          <w:tcPr>
            <w:tcW w:w="1559" w:type="dxa"/>
            <w:vAlign w:val="top"/>
          </w:tcPr>
          <w:p w:rsidR="00D868A1" w:rsidRDefault="00D868A1" w:rsidP="00F8554A">
            <w:pPr>
              <w:jc w:val="right"/>
              <w:cnfStyle w:val="000000000000" w:firstRow="0" w:lastRow="0" w:firstColumn="0" w:lastColumn="0" w:oddVBand="0" w:evenVBand="0" w:oddHBand="0" w:evenHBand="0" w:firstRowFirstColumn="0" w:firstRowLastColumn="0" w:lastRowFirstColumn="0" w:lastRowLastColumn="0"/>
            </w:pPr>
            <w:r w:rsidRPr="00686468">
              <w:t>99,70%</w:t>
            </w:r>
          </w:p>
        </w:tc>
      </w:tr>
    </w:tbl>
    <w:p w:rsidR="0058510F" w:rsidRDefault="00E53A28" w:rsidP="0058510F">
      <w:pPr>
        <w:pStyle w:val="Piedetabla"/>
      </w:pPr>
      <w:r w:rsidRPr="00E53A28">
        <w:tab/>
      </w:r>
    </w:p>
    <w:p w:rsidR="009045D9" w:rsidRDefault="009045D9" w:rsidP="0068118A">
      <w:r>
        <w:br w:type="page"/>
      </w:r>
    </w:p>
    <w:p w:rsidR="005D0A17" w:rsidRDefault="005D0A17" w:rsidP="0068118A">
      <w:r>
        <w:rPr>
          <w:noProof/>
        </w:rPr>
        <w:lastRenderedPageBreak/>
        <w:drawing>
          <wp:anchor distT="0" distB="0" distL="114300" distR="114300" simplePos="0" relativeHeight="251742208" behindDoc="1" locked="0" layoutInCell="1" allowOverlap="1" wp14:anchorId="2F3B5F1F" wp14:editId="13BCECAD">
            <wp:simplePos x="0" y="0"/>
            <wp:positionH relativeFrom="page">
              <wp:posOffset>-124460</wp:posOffset>
            </wp:positionH>
            <wp:positionV relativeFrom="paragraph">
              <wp:posOffset>-1029970</wp:posOffset>
            </wp:positionV>
            <wp:extent cx="7685315" cy="10867116"/>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eccion1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685315" cy="10867116"/>
                    </a:xfrm>
                    <a:prstGeom prst="rect">
                      <a:avLst/>
                    </a:prstGeom>
                  </pic:spPr>
                </pic:pic>
              </a:graphicData>
            </a:graphic>
            <wp14:sizeRelH relativeFrom="margin">
              <wp14:pctWidth>0</wp14:pctWidth>
            </wp14:sizeRelH>
            <wp14:sizeRelV relativeFrom="margin">
              <wp14:pctHeight>0</wp14:pctHeight>
            </wp14:sizeRelV>
          </wp:anchor>
        </w:drawing>
      </w:r>
    </w:p>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EA4B00" w:rsidP="0068118A">
      <w:pPr>
        <w:rPr>
          <w:noProof/>
          <w:color w:val="000080"/>
          <w:sz w:val="28"/>
          <w:szCs w:val="28"/>
        </w:rPr>
      </w:pPr>
      <w:r>
        <w:rPr>
          <w:noProof/>
          <w:color w:val="000080"/>
          <w:sz w:val="28"/>
          <w:szCs w:val="28"/>
        </w:rPr>
        <mc:AlternateContent>
          <mc:Choice Requires="wps">
            <w:drawing>
              <wp:anchor distT="0" distB="0" distL="114300" distR="114300" simplePos="0" relativeHeight="251756544" behindDoc="0" locked="0" layoutInCell="1" allowOverlap="1" wp14:anchorId="583AF0FD" wp14:editId="683BF2FF">
                <wp:simplePos x="0" y="0"/>
                <wp:positionH relativeFrom="column">
                  <wp:posOffset>1633882</wp:posOffset>
                </wp:positionH>
                <wp:positionV relativeFrom="paragraph">
                  <wp:posOffset>208523</wp:posOffset>
                </wp:positionV>
                <wp:extent cx="3245971" cy="2549562"/>
                <wp:effectExtent l="0" t="0" r="0" b="0"/>
                <wp:wrapNone/>
                <wp:docPr id="3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5971" cy="254956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Pr="00CF6779" w:rsidRDefault="003E51C4"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3E51C4" w:rsidRPr="00152381" w:rsidRDefault="003E51C4" w:rsidP="00D546D8">
                            <w:pPr>
                              <w:pStyle w:val="Indice"/>
                              <w:jc w:val="right"/>
                              <w:rPr>
                                <w:sz w:val="28"/>
                              </w:rPr>
                            </w:pPr>
                            <w:r w:rsidRPr="00152381">
                              <w:rPr>
                                <w:sz w:val="28"/>
                              </w:rPr>
                              <w:t>Destacados del Año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AF0FD" id="_x0000_s1049" type="#_x0000_t202" style="position:absolute;left:0;text-align:left;margin-left:128.65pt;margin-top:16.4pt;width:255.6pt;height:200.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" filled="f" stroked="f" strokeweight="2pt">
                <o:lock v:ext="edit" aspectratio="t"/>
                <v:textbox>
                  <w:txbxContent>
                    <w:p w:rsidR="003E51C4" w:rsidRPr="00CF6779" w:rsidRDefault="003E51C4"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3E51C4" w:rsidRPr="00152381" w:rsidRDefault="003E51C4" w:rsidP="00D546D8">
                      <w:pPr>
                        <w:pStyle w:val="Indice"/>
                        <w:jc w:val="right"/>
                        <w:rPr>
                          <w:sz w:val="28"/>
                        </w:rPr>
                      </w:pPr>
                      <w:r w:rsidRPr="00152381">
                        <w:rPr>
                          <w:sz w:val="28"/>
                        </w:rPr>
                        <w:t>Destacados del Año</w:t>
                      </w:r>
                    </w:p>
                  </w:txbxContent>
                </v:textbox>
              </v:shape>
            </w:pict>
          </mc:Fallback>
        </mc:AlternateContent>
      </w:r>
      <w:r>
        <w:rPr>
          <w:noProof/>
          <w:color w:val="000080"/>
          <w:sz w:val="28"/>
          <w:szCs w:val="28"/>
        </w:rPr>
        <mc:AlternateContent>
          <mc:Choice Requires="wps">
            <w:drawing>
              <wp:anchor distT="0" distB="0" distL="114300" distR="114300" simplePos="0" relativeHeight="251757568" behindDoc="0" locked="0" layoutInCell="1" allowOverlap="1" wp14:anchorId="4ABF9568" wp14:editId="32D3A201">
                <wp:simplePos x="0" y="0"/>
                <wp:positionH relativeFrom="column">
                  <wp:posOffset>4633867</wp:posOffset>
                </wp:positionH>
                <wp:positionV relativeFrom="paragraph">
                  <wp:posOffset>87448</wp:posOffset>
                </wp:positionV>
                <wp:extent cx="1745615" cy="2220595"/>
                <wp:effectExtent l="0" t="0" r="0" b="0"/>
                <wp:wrapNone/>
                <wp:docPr id="3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7456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3E51C4" w:rsidRPr="00EA4B00" w:rsidRDefault="003E51C4" w:rsidP="00EA4B00">
                            <w:pPr>
                              <w:pStyle w:val="Capitulo"/>
                              <w:rPr>
                                <w:sz w:val="160"/>
                              </w:rPr>
                            </w:pPr>
                            <w:r w:rsidRPr="00EA4B00">
                              <w:rPr>
                                <w:sz w:val="160"/>
                              </w:rPr>
                              <w:t>10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ABF9568" id="_x0000_s1050" type="#_x0000_t202" style="position:absolute;left:0;text-align:left;margin-left:364.85pt;margin-top:6.9pt;width:137.45pt;height:174.8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" filled="f" stroked="f" strokeweight="2pt">
                <o:lock v:ext="edit" aspectratio="t"/>
                <v:textbox>
                  <w:txbxContent>
                    <w:p w:rsidR="003E51C4" w:rsidRPr="00EA4B00" w:rsidRDefault="003E51C4" w:rsidP="00EA4B00">
                      <w:pPr>
                        <w:pStyle w:val="Capitulo"/>
                        <w:rPr>
                          <w:sz w:val="160"/>
                        </w:rPr>
                      </w:pPr>
                      <w:r w:rsidRPr="00EA4B00">
                        <w:rPr>
                          <w:sz w:val="160"/>
                        </w:rPr>
                        <w:t>10</w:t>
                      </w:r>
                    </w:p>
                  </w:txbxContent>
                </v:textbox>
              </v:shape>
            </w:pict>
          </mc:Fallback>
        </mc:AlternateContent>
      </w: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5D0A17">
      <w:pPr>
        <w:pStyle w:val="TITULO-Nivel1"/>
      </w:pPr>
      <w:bookmarkStart w:id="160" w:name="_Toc85048328"/>
      <w:r w:rsidRPr="009E7227">
        <w:lastRenderedPageBreak/>
        <w:t>Otras actividades del Hospital</w:t>
      </w:r>
      <w:bookmarkEnd w:id="160"/>
    </w:p>
    <w:p w:rsidR="00E53A28" w:rsidRDefault="00E53A28" w:rsidP="005D0A17">
      <w:pPr>
        <w:pStyle w:val="TITULO-Nivel2"/>
      </w:pPr>
    </w:p>
    <w:p w:rsidR="005D0A17" w:rsidRPr="00B72AB2" w:rsidRDefault="005D0A17" w:rsidP="00B72AB2">
      <w:pPr>
        <w:pStyle w:val="TITULO-Nivel2"/>
      </w:pPr>
      <w:bookmarkStart w:id="161" w:name="_Toc85048329"/>
      <w:r>
        <w:t>Destacados del Año</w:t>
      </w:r>
      <w:bookmarkEnd w:id="161"/>
    </w:p>
    <w:p w:rsidR="005D0A17" w:rsidRDefault="00D04FBD" w:rsidP="00A405E1">
      <w:r w:rsidRPr="0014511C">
        <w:t>Agradecer a todos los que desde los primeros</w:t>
      </w:r>
      <w:r w:rsidR="008D1872">
        <w:t xml:space="preserve"> momentos de la pandemia se volc</w:t>
      </w:r>
      <w:r w:rsidRPr="0014511C">
        <w:t>aron solidariamente con el Hospital, su personal y los pacientes ingresados en nuestro centro: Guardia Civil, Policía Municipal, Protección Civil, Bomberos de Aldea del Fresno</w:t>
      </w:r>
      <w:r w:rsidR="001D3DCD">
        <w:t xml:space="preserve"> y </w:t>
      </w:r>
      <w:r w:rsidRPr="0014511C">
        <w:t>Ayuntamiento de Villa del Prado,</w:t>
      </w:r>
      <w:r w:rsidR="001D3DCD">
        <w:t xml:space="preserve"> </w:t>
      </w:r>
      <w:r w:rsidRPr="0014511C">
        <w:t xml:space="preserve"> que todos los días a</w:t>
      </w:r>
      <w:r w:rsidR="001463F1">
        <w:t xml:space="preserve"> las ocho en punto de la </w:t>
      </w:r>
      <w:r w:rsidRPr="0014511C">
        <w:t>tarde acudían a la puerta del Hospital para darnos ánimos y aplaudir a trabajadores y en</w:t>
      </w:r>
      <w:r w:rsidR="00A405E1">
        <w:t>fermos, lo cual daba nuevas ener</w:t>
      </w:r>
      <w:r w:rsidR="00A405E1" w:rsidRPr="0014511C">
        <w:t>gías</w:t>
      </w:r>
      <w:r w:rsidRPr="0014511C">
        <w:t xml:space="preserve"> a unos y otros en la lucha diaria contra la </w:t>
      </w:r>
      <w:r w:rsidR="008D1872" w:rsidRPr="0014511C">
        <w:t>COVID-19</w:t>
      </w:r>
      <w:r w:rsidRPr="0014511C">
        <w:t>.</w:t>
      </w:r>
    </w:p>
    <w:p w:rsidR="001D3DCD" w:rsidRPr="0014511C" w:rsidRDefault="001D3DCD" w:rsidP="00A405E1">
      <w:r>
        <w:t>También queremos dar a las gracias a tantos donantes anónimos que nos donaron el fruto de su trabajo: hortelanos, empresarios de la zona, pizzerías, kebab, restaurantes, personas anónimas que fabricaron equipos de protección, etc.</w:t>
      </w:r>
    </w:p>
    <w:p w:rsidR="005D0A17" w:rsidRDefault="005D0A17" w:rsidP="008D1872"/>
    <w:p w:rsidR="008D1872" w:rsidRPr="0014511C" w:rsidRDefault="008D1872" w:rsidP="008D1872"/>
    <w:p w:rsidR="008D1872" w:rsidRDefault="008D1872">
      <w:pPr>
        <w:spacing w:before="0" w:line="240" w:lineRule="auto"/>
        <w:jc w:val="left"/>
        <w:rPr>
          <w:noProof/>
          <w:color w:val="000080"/>
          <w:sz w:val="28"/>
          <w:szCs w:val="28"/>
        </w:rPr>
      </w:pPr>
      <w:r>
        <w:rPr>
          <w:noProof/>
          <w:color w:val="000080"/>
          <w:sz w:val="28"/>
          <w:szCs w:val="28"/>
        </w:rPr>
        <mc:AlternateContent>
          <mc:Choice Requires="wpg">
            <w:drawing>
              <wp:anchor distT="0" distB="0" distL="114300" distR="114300" simplePos="0" relativeHeight="251774976" behindDoc="1" locked="0" layoutInCell="1" allowOverlap="1" wp14:anchorId="35150909" wp14:editId="030863BB">
                <wp:simplePos x="0" y="0"/>
                <wp:positionH relativeFrom="margin">
                  <wp:align>left</wp:align>
                </wp:positionH>
                <wp:positionV relativeFrom="paragraph">
                  <wp:posOffset>371475</wp:posOffset>
                </wp:positionV>
                <wp:extent cx="5086350" cy="3829050"/>
                <wp:effectExtent l="57150" t="228600" r="190500" b="38100"/>
                <wp:wrapNone/>
                <wp:docPr id="454" name="Grupo 454"/>
                <wp:cNvGraphicFramePr/>
                <a:graphic xmlns:a="http://schemas.openxmlformats.org/drawingml/2006/main">
                  <a:graphicData uri="http://schemas.microsoft.com/office/word/2010/wordprocessingGroup">
                    <wpg:wgp>
                      <wpg:cNvGrpSpPr/>
                      <wpg:grpSpPr>
                        <a:xfrm>
                          <a:off x="0" y="0"/>
                          <a:ext cx="5086350" cy="3829050"/>
                          <a:chOff x="0" y="0"/>
                          <a:chExt cx="6437630" cy="4730115"/>
                        </a:xfrm>
                      </wpg:grpSpPr>
                      <pic:pic xmlns:pic="http://schemas.openxmlformats.org/drawingml/2006/picture">
                        <pic:nvPicPr>
                          <pic:cNvPr id="464" name="Imagen 464" descr="D:\EVA\INTRANET HVPO\FOTOGRAFIAS\IMG_20210323_132409.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955972">
                            <a:off x="3095625" y="104775"/>
                            <a:ext cx="3342005" cy="2505075"/>
                          </a:xfrm>
                          <a:prstGeom prst="rect">
                            <a:avLst/>
                          </a:prstGeom>
                          <a:ln>
                            <a:noFill/>
                          </a:ln>
                          <a:effectLst>
                            <a:softEdge rad="112500"/>
                          </a:effectLst>
                        </pic:spPr>
                      </pic:pic>
                      <pic:pic xmlns:pic="http://schemas.openxmlformats.org/drawingml/2006/picture">
                        <pic:nvPicPr>
                          <pic:cNvPr id="28" name="Imagen 28"/>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rot="789236">
                            <a:off x="133350" y="2381250"/>
                            <a:ext cx="1879600" cy="2209800"/>
                          </a:xfrm>
                          <a:prstGeom prst="rect">
                            <a:avLst/>
                          </a:prstGeom>
                          <a:ln>
                            <a:noFill/>
                          </a:ln>
                          <a:effectLst>
                            <a:softEdge rad="112500"/>
                          </a:effectLst>
                        </pic:spPr>
                      </pic:pic>
                      <pic:pic xmlns:pic="http://schemas.openxmlformats.org/drawingml/2006/picture">
                        <pic:nvPicPr>
                          <pic:cNvPr id="29" name="Imagen 2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581275" y="2838450"/>
                            <a:ext cx="2870835" cy="1891665"/>
                          </a:xfrm>
                          <a:prstGeom prst="rect">
                            <a:avLst/>
                          </a:prstGeom>
                          <a:ln>
                            <a:noFill/>
                          </a:ln>
                          <a:effectLst>
                            <a:softEdge rad="112500"/>
                          </a:effectLst>
                        </pic:spPr>
                      </pic:pic>
                      <pic:pic xmlns:pic="http://schemas.openxmlformats.org/drawingml/2006/picture">
                        <pic:nvPicPr>
                          <pic:cNvPr id="31" name="Imagen 3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rot="21445482">
                            <a:off x="0" y="0"/>
                            <a:ext cx="2951480" cy="2198370"/>
                          </a:xfrm>
                          <a:prstGeom prst="rect">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w:pict>
              <v:group w14:anchorId="367CA03C" id="Grupo 454" o:spid="_x0000_s1026" style="position:absolute;margin-left:0;margin-top:29.25pt;width:400.5pt;height:301.5pt;z-index:-251541504;mso-position-horizontal:left;mso-position-horizontal-relative:margin;mso-width-relative:margin;mso-height-relative:margin" coordsize="64376,473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">
                <v:shape id="Imagen 464" o:spid="_x0000_s1027" type="#_x0000_t75" style="position:absolute;left:30956;top:1047;width:33420;height:25051;rotation:104417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">
                  <v:imagedata r:id="rId53" o:title="IMG_20210323_132409"/>
                  <v:path arrowok="t"/>
                </v:shape>
                <v:shape id="Imagen 28" o:spid="_x0000_s1028" type="#_x0000_t75" style="position:absolute;left:1333;top:23812;width:18796;height:22098;rotation:86205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">
                  <v:imagedata r:id="rId54" o:title=""/>
                  <v:path arrowok="t"/>
                </v:shape>
                <v:shape id="Imagen 29" o:spid="_x0000_s1029" type="#_x0000_t75" style="position:absolute;left:25812;top:28384;width:28709;height:18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">
                  <v:imagedata r:id="rId55" o:title=""/>
                  <v:path arrowok="t"/>
                </v:shape>
                <v:shape id="Imagen 31" o:spid="_x0000_s1030" type="#_x0000_t75" style="position:absolute;width:29514;height:21983;rotation:-16877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">
                  <v:imagedata r:id="rId56" o:title=""/>
                  <v:path arrowok="t"/>
                </v:shape>
                <w10:wrap anchorx="margin"/>
              </v:group>
            </w:pict>
          </mc:Fallback>
        </mc:AlternateContent>
      </w:r>
    </w:p>
    <w:sectPr w:rsidR="008D1872" w:rsidSect="00BE5500">
      <w:headerReference w:type="first" r:id="rId57"/>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85B0A" w:rsidRDefault="00F85B0A" w:rsidP="0068118A">
      <w:r>
        <w:separator/>
      </w:r>
    </w:p>
  </w:endnote>
  <w:endnote w:type="continuationSeparator" w:id="0">
    <w:p w:rsidR="00F85B0A" w:rsidRDefault="00F85B0A"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D249618C-0A17-42EB-8C94-09E385CC4452}"/>
    <w:embedBold r:id="rId2" w:fontKey="{7E415164-59BC-42CF-AEA2-B4AB936487A8}"/>
    <w:embedItalic r:id="rId3" w:fontKey="{83FB7D45-DA6B-402D-B95D-AFA013836258}"/>
  </w:font>
  <w:font w:name="Montserrat">
    <w:altName w:val="Times New Roman"/>
    <w:panose1 w:val="00000500000000000000"/>
    <w:charset w:val="00"/>
    <w:family w:val="modern"/>
    <w:notTrueType/>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Montserrat Medium">
    <w:panose1 w:val="00000600000000000000"/>
    <w:charset w:val="00"/>
    <w:family w:val="modern"/>
    <w:notTrueType/>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embedRegular r:id="rId4" w:fontKey="{175ABB17-7227-46B6-BC6F-BA9EE950DB17}"/>
    <w:embedBold r:id="rId5" w:fontKey="{50D84417-4618-4BF6-87C2-4D1CB9067D8F}"/>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6" w:fontKey="{F4CDDBA2-8E3C-4A03-B5F0-0A8C1ADAB4BE}"/>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7" w:fontKey="{98356EE9-15F6-4342-A839-7F62A78B48D0}"/>
    <w:embedBold r:id="rId8" w:fontKey="{C86A87BF-D446-4910-BF90-E0C60E969B37}"/>
  </w:font>
  <w:font w:name="Consolas">
    <w:panose1 w:val="020B0609020204030204"/>
    <w:charset w:val="00"/>
    <w:family w:val="modern"/>
    <w:pitch w:val="fixed"/>
    <w:sig w:usb0="E00006FF" w:usb1="0000FCFF" w:usb2="00000001" w:usb3="00000000" w:csb0="0000019F" w:csb1="00000000"/>
    <w:embedRegular r:id="rId9" w:fontKey="{1EFDA00F-B4BE-46A1-A3F0-AC9FBE23B016}"/>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1C4" w:rsidRDefault="003E51C4"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rsidR="003E51C4" w:rsidRDefault="003E51C4"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1C4" w:rsidRDefault="003E51C4"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2F52C94E" wp14:editId="16016F09">
          <wp:simplePos x="0" y="0"/>
          <wp:positionH relativeFrom="column">
            <wp:posOffset>-847090</wp:posOffset>
          </wp:positionH>
          <wp:positionV relativeFrom="paragraph">
            <wp:posOffset>-175422</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4705638" wp14:editId="74A87A9B">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7E748B75" wp14:editId="58171125">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3E51C4" w:rsidRPr="00E57279" w:rsidRDefault="003E51C4"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B12C9D">
                            <w:rPr>
                              <w:rStyle w:val="Nmerodepgina"/>
                              <w:rFonts w:ascii="Montserrat Light" w:hAnsi="Montserrat Light" w:cs="Arial"/>
                              <w:noProof/>
                              <w:color w:val="31849B" w:themeColor="accent5" w:themeShade="BF"/>
                              <w:sz w:val="22"/>
                              <w:szCs w:val="20"/>
                            </w:rPr>
                            <w:t>5</w:t>
                          </w:r>
                          <w:r w:rsidRPr="00E57279">
                            <w:rPr>
                              <w:rStyle w:val="Nmerodepgina"/>
                              <w:rFonts w:ascii="Montserrat Light" w:hAnsi="Montserrat Light" w:cs="Arial"/>
                              <w:color w:val="31849B" w:themeColor="accent5" w:themeShade="BF"/>
                              <w:sz w:val="22"/>
                              <w:szCs w:val="20"/>
                            </w:rPr>
                            <w:fldChar w:fldCharType="end"/>
                          </w:r>
                        </w:p>
                        <w:p w:rsidR="003E51C4" w:rsidRPr="002D3E15" w:rsidRDefault="003E51C4"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8B75" id="_x0000_t202" coordsize="21600,21600" o:spt="202" path="m,l,21600r21600,l21600,xe">
              <v:stroke joinstyle="miter"/>
              <v:path gradientshapeok="t" o:connecttype="rect"/>
            </v:shapetype>
            <v:shape id="_x0000_s1051"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rsidR="003E51C4" w:rsidRPr="00E57279" w:rsidRDefault="003E51C4"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B12C9D">
                      <w:rPr>
                        <w:rStyle w:val="Nmerodepgina"/>
                        <w:rFonts w:ascii="Montserrat Light" w:hAnsi="Montserrat Light" w:cs="Arial"/>
                        <w:noProof/>
                        <w:color w:val="31849B" w:themeColor="accent5" w:themeShade="BF"/>
                        <w:sz w:val="22"/>
                        <w:szCs w:val="20"/>
                      </w:rPr>
                      <w:t>5</w:t>
                    </w:r>
                    <w:r w:rsidRPr="00E57279">
                      <w:rPr>
                        <w:rStyle w:val="Nmerodepgina"/>
                        <w:rFonts w:ascii="Montserrat Light" w:hAnsi="Montserrat Light" w:cs="Arial"/>
                        <w:color w:val="31849B" w:themeColor="accent5" w:themeShade="BF"/>
                        <w:sz w:val="22"/>
                        <w:szCs w:val="20"/>
                      </w:rPr>
                      <w:fldChar w:fldCharType="end"/>
                    </w:r>
                  </w:p>
                  <w:p w:rsidR="003E51C4" w:rsidRPr="002D3E15" w:rsidRDefault="003E51C4"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rsidR="003E51C4" w:rsidRDefault="003E51C4"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1C4" w:rsidRPr="00E57279" w:rsidRDefault="003E51C4"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532F0EF" wp14:editId="4E51E4EE">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46903CB3" wp14:editId="26757B0B">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03FE0A93" wp14:editId="43E85802">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3E51C4" w:rsidRPr="00E57279" w:rsidRDefault="003E51C4"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B12C9D">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3E51C4" w:rsidRPr="002D3E15" w:rsidRDefault="003E51C4"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E0A93" id="_x0000_t202" coordsize="21600,21600" o:spt="202" path="m,l,21600r21600,l21600,xe">
              <v:stroke joinstyle="miter"/>
              <v:path gradientshapeok="t" o:connecttype="rect"/>
            </v:shapetype>
            <v:shape id="_x0000_s1052"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rsidR="003E51C4" w:rsidRPr="00E57279" w:rsidRDefault="003E51C4"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B12C9D">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3E51C4" w:rsidRPr="002D3E15" w:rsidRDefault="003E51C4"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rsidR="003E51C4" w:rsidRPr="002D3E15" w:rsidRDefault="003E51C4"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1C4" w:rsidRPr="00E57279" w:rsidRDefault="003E51C4" w:rsidP="00E57279">
    <w:pPr>
      <w:pStyle w:val="Piedepgina"/>
    </w:pPr>
    <w:r>
      <w:rPr>
        <w:noProof/>
      </w:rPr>
      <w:drawing>
        <wp:anchor distT="0" distB="0" distL="114300" distR="114300" simplePos="0" relativeHeight="251729920" behindDoc="1" locked="0" layoutInCell="1" allowOverlap="1" wp14:anchorId="0E3B5C16" wp14:editId="16486EB1">
          <wp:simplePos x="0" y="0"/>
          <wp:positionH relativeFrom="column">
            <wp:posOffset>-1043940</wp:posOffset>
          </wp:positionH>
          <wp:positionV relativeFrom="paragraph">
            <wp:posOffset>-7782</wp:posOffset>
          </wp:positionV>
          <wp:extent cx="7669530" cy="1120775"/>
          <wp:effectExtent l="0" t="0" r="762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103983FE" wp14:editId="09896492">
          <wp:simplePos x="0" y="0"/>
          <wp:positionH relativeFrom="column">
            <wp:posOffset>-725805</wp:posOffset>
          </wp:positionH>
          <wp:positionV relativeFrom="paragraph">
            <wp:posOffset>320675</wp:posOffset>
          </wp:positionV>
          <wp:extent cx="302260" cy="430530"/>
          <wp:effectExtent l="0" t="0" r="2540" b="7620"/>
          <wp:wrapNone/>
          <wp:docPr id="42" name="Imagen 42"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76E3D87A" wp14:editId="1DF4BD4E">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3E51C4" w:rsidRPr="00E57279" w:rsidRDefault="003E51C4"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B12C9D">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rsidR="003E51C4" w:rsidRPr="002D3E15" w:rsidRDefault="003E51C4"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E3D87A" id="_x0000_t202" coordsize="21600,21600" o:spt="202" path="m,l,21600r21600,l21600,xe">
              <v:stroke joinstyle="miter"/>
              <v:path gradientshapeok="t" o:connecttype="rect"/>
            </v:shapetype>
            <v:shape id="_x0000_s1053"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rsidR="003E51C4" w:rsidRPr="00E57279" w:rsidRDefault="003E51C4"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B12C9D">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rsidR="003E51C4" w:rsidRPr="002D3E15" w:rsidRDefault="003E51C4"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3E51C4" w:rsidRPr="00E57279" w:rsidRDefault="003E51C4" w:rsidP="00E57279">
    <w:pPr>
      <w:pStyle w:val="Piedepgina"/>
    </w:pPr>
    <w:r w:rsidRPr="00E57279">
      <w:tab/>
    </w:r>
  </w:p>
  <w:p w:rsidR="003E51C4" w:rsidRPr="008726CE" w:rsidRDefault="003E51C4"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85B0A" w:rsidRDefault="00F85B0A" w:rsidP="0068118A">
      <w:r>
        <w:separator/>
      </w:r>
    </w:p>
  </w:footnote>
  <w:footnote w:type="continuationSeparator" w:id="0">
    <w:p w:rsidR="00F85B0A" w:rsidRDefault="00F85B0A" w:rsidP="00681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1C4" w:rsidRPr="001A5663" w:rsidRDefault="003E51C4"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Virgen de la Poveda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3E51C4" w:rsidRPr="001A5663" w:rsidRDefault="003E51C4"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1C4" w:rsidRPr="001A5663" w:rsidRDefault="003E51C4"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Virgen de la Poveda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3E51C4" w:rsidRDefault="003E51C4"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1C4" w:rsidRPr="001A5663" w:rsidRDefault="003E51C4"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3E51C4" w:rsidRPr="00B34270" w:rsidRDefault="003E51C4"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0F21151C"/>
    <w:multiLevelType w:val="hybridMultilevel"/>
    <w:tmpl w:val="1818C0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0385A73"/>
    <w:multiLevelType w:val="hybridMultilevel"/>
    <w:tmpl w:val="5F5249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1E5136A"/>
    <w:multiLevelType w:val="hybridMultilevel"/>
    <w:tmpl w:val="EDA0D4E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D94354C"/>
    <w:multiLevelType w:val="hybridMultilevel"/>
    <w:tmpl w:val="ABF8F7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tentative="1">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16"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4B38734F"/>
    <w:multiLevelType w:val="hybridMultilevel"/>
    <w:tmpl w:val="E7429564"/>
    <w:lvl w:ilvl="0" w:tplc="B83C4634">
      <w:start w:val="1"/>
      <w:numFmt w:val="bullet"/>
      <w:lvlText w:val="•"/>
      <w:lvlJc w:val="left"/>
      <w:pPr>
        <w:tabs>
          <w:tab w:val="num" w:pos="720"/>
        </w:tabs>
        <w:ind w:left="720" w:hanging="360"/>
      </w:pPr>
      <w:rPr>
        <w:rFonts w:ascii="Arial" w:hAnsi="Arial" w:hint="default"/>
      </w:rPr>
    </w:lvl>
    <w:lvl w:ilvl="1" w:tplc="84C047B6" w:tentative="1">
      <w:start w:val="1"/>
      <w:numFmt w:val="bullet"/>
      <w:lvlText w:val="•"/>
      <w:lvlJc w:val="left"/>
      <w:pPr>
        <w:tabs>
          <w:tab w:val="num" w:pos="1440"/>
        </w:tabs>
        <w:ind w:left="1440" w:hanging="360"/>
      </w:pPr>
      <w:rPr>
        <w:rFonts w:ascii="Arial" w:hAnsi="Arial" w:hint="default"/>
      </w:rPr>
    </w:lvl>
    <w:lvl w:ilvl="2" w:tplc="931E7AE6" w:tentative="1">
      <w:start w:val="1"/>
      <w:numFmt w:val="bullet"/>
      <w:lvlText w:val="•"/>
      <w:lvlJc w:val="left"/>
      <w:pPr>
        <w:tabs>
          <w:tab w:val="num" w:pos="2160"/>
        </w:tabs>
        <w:ind w:left="2160" w:hanging="360"/>
      </w:pPr>
      <w:rPr>
        <w:rFonts w:ascii="Arial" w:hAnsi="Arial" w:hint="default"/>
      </w:rPr>
    </w:lvl>
    <w:lvl w:ilvl="3" w:tplc="6DA01D88" w:tentative="1">
      <w:start w:val="1"/>
      <w:numFmt w:val="bullet"/>
      <w:lvlText w:val="•"/>
      <w:lvlJc w:val="left"/>
      <w:pPr>
        <w:tabs>
          <w:tab w:val="num" w:pos="2880"/>
        </w:tabs>
        <w:ind w:left="2880" w:hanging="360"/>
      </w:pPr>
      <w:rPr>
        <w:rFonts w:ascii="Arial" w:hAnsi="Arial" w:hint="default"/>
      </w:rPr>
    </w:lvl>
    <w:lvl w:ilvl="4" w:tplc="3BD60FA6" w:tentative="1">
      <w:start w:val="1"/>
      <w:numFmt w:val="bullet"/>
      <w:lvlText w:val="•"/>
      <w:lvlJc w:val="left"/>
      <w:pPr>
        <w:tabs>
          <w:tab w:val="num" w:pos="3600"/>
        </w:tabs>
        <w:ind w:left="3600" w:hanging="360"/>
      </w:pPr>
      <w:rPr>
        <w:rFonts w:ascii="Arial" w:hAnsi="Arial" w:hint="default"/>
      </w:rPr>
    </w:lvl>
    <w:lvl w:ilvl="5" w:tplc="B62A0654" w:tentative="1">
      <w:start w:val="1"/>
      <w:numFmt w:val="bullet"/>
      <w:lvlText w:val="•"/>
      <w:lvlJc w:val="left"/>
      <w:pPr>
        <w:tabs>
          <w:tab w:val="num" w:pos="4320"/>
        </w:tabs>
        <w:ind w:left="4320" w:hanging="360"/>
      </w:pPr>
      <w:rPr>
        <w:rFonts w:ascii="Arial" w:hAnsi="Arial" w:hint="default"/>
      </w:rPr>
    </w:lvl>
    <w:lvl w:ilvl="6" w:tplc="131EB46C" w:tentative="1">
      <w:start w:val="1"/>
      <w:numFmt w:val="bullet"/>
      <w:lvlText w:val="•"/>
      <w:lvlJc w:val="left"/>
      <w:pPr>
        <w:tabs>
          <w:tab w:val="num" w:pos="5040"/>
        </w:tabs>
        <w:ind w:left="5040" w:hanging="360"/>
      </w:pPr>
      <w:rPr>
        <w:rFonts w:ascii="Arial" w:hAnsi="Arial" w:hint="default"/>
      </w:rPr>
    </w:lvl>
    <w:lvl w:ilvl="7" w:tplc="304C33EA" w:tentative="1">
      <w:start w:val="1"/>
      <w:numFmt w:val="bullet"/>
      <w:lvlText w:val="•"/>
      <w:lvlJc w:val="left"/>
      <w:pPr>
        <w:tabs>
          <w:tab w:val="num" w:pos="5760"/>
        </w:tabs>
        <w:ind w:left="5760" w:hanging="360"/>
      </w:pPr>
      <w:rPr>
        <w:rFonts w:ascii="Arial" w:hAnsi="Arial" w:hint="default"/>
      </w:rPr>
    </w:lvl>
    <w:lvl w:ilvl="8" w:tplc="0A76A7D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34C2817"/>
    <w:multiLevelType w:val="hybridMultilevel"/>
    <w:tmpl w:val="8932C7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63CA1227"/>
    <w:multiLevelType w:val="hybridMultilevel"/>
    <w:tmpl w:val="35405B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22"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1"/>
  </w:num>
  <w:num w:numId="2">
    <w:abstractNumId w:val="16"/>
  </w:num>
  <w:num w:numId="3">
    <w:abstractNumId w:val="9"/>
  </w:num>
  <w:num w:numId="4">
    <w:abstractNumId w:val="15"/>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14"/>
  </w:num>
  <w:num w:numId="15">
    <w:abstractNumId w:val="22"/>
  </w:num>
  <w:num w:numId="16">
    <w:abstractNumId w:val="17"/>
  </w:num>
  <w:num w:numId="17">
    <w:abstractNumId w:val="18"/>
  </w:num>
  <w:num w:numId="18">
    <w:abstractNumId w:val="19"/>
  </w:num>
  <w:num w:numId="19">
    <w:abstractNumId w:val="12"/>
  </w:num>
  <w:num w:numId="20">
    <w:abstractNumId w:val="10"/>
  </w:num>
  <w:num w:numId="21">
    <w:abstractNumId w:val="20"/>
  </w:num>
  <w:num w:numId="22">
    <w:abstractNumId w:val="13"/>
  </w:num>
  <w:num w:numId="23">
    <w:abstractNumId w:val="11"/>
  </w:num>
  <w:num w:numId="24">
    <w:abstractNumId w:val="9"/>
  </w:num>
  <w:num w:numId="25">
    <w:abstractNumId w:val="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604E"/>
    <w:rsid w:val="000004B4"/>
    <w:rsid w:val="000019DC"/>
    <w:rsid w:val="00003EAE"/>
    <w:rsid w:val="00004A08"/>
    <w:rsid w:val="000072E3"/>
    <w:rsid w:val="00010A8B"/>
    <w:rsid w:val="0001105D"/>
    <w:rsid w:val="000126F6"/>
    <w:rsid w:val="000131BD"/>
    <w:rsid w:val="00014174"/>
    <w:rsid w:val="000143FA"/>
    <w:rsid w:val="000144AA"/>
    <w:rsid w:val="00015895"/>
    <w:rsid w:val="00020141"/>
    <w:rsid w:val="00020684"/>
    <w:rsid w:val="00020AB7"/>
    <w:rsid w:val="00020CDD"/>
    <w:rsid w:val="000212A9"/>
    <w:rsid w:val="000225A4"/>
    <w:rsid w:val="0002263D"/>
    <w:rsid w:val="000264D9"/>
    <w:rsid w:val="00026890"/>
    <w:rsid w:val="00027F41"/>
    <w:rsid w:val="000302B3"/>
    <w:rsid w:val="00031464"/>
    <w:rsid w:val="00031478"/>
    <w:rsid w:val="00032D31"/>
    <w:rsid w:val="00033D01"/>
    <w:rsid w:val="00033DEA"/>
    <w:rsid w:val="00036FC2"/>
    <w:rsid w:val="00037FAB"/>
    <w:rsid w:val="00040783"/>
    <w:rsid w:val="0004212F"/>
    <w:rsid w:val="0004346D"/>
    <w:rsid w:val="00043986"/>
    <w:rsid w:val="00046FFB"/>
    <w:rsid w:val="000501F6"/>
    <w:rsid w:val="00050E20"/>
    <w:rsid w:val="000529B9"/>
    <w:rsid w:val="000536CB"/>
    <w:rsid w:val="00053D64"/>
    <w:rsid w:val="0005587F"/>
    <w:rsid w:val="00055D87"/>
    <w:rsid w:val="0005641A"/>
    <w:rsid w:val="00057388"/>
    <w:rsid w:val="0005776B"/>
    <w:rsid w:val="00057C28"/>
    <w:rsid w:val="00061A61"/>
    <w:rsid w:val="00061C45"/>
    <w:rsid w:val="00063D0E"/>
    <w:rsid w:val="000650D8"/>
    <w:rsid w:val="00067054"/>
    <w:rsid w:val="000677ED"/>
    <w:rsid w:val="000715F7"/>
    <w:rsid w:val="000723AD"/>
    <w:rsid w:val="00073298"/>
    <w:rsid w:val="0007367D"/>
    <w:rsid w:val="00073AF4"/>
    <w:rsid w:val="00080D23"/>
    <w:rsid w:val="0008252D"/>
    <w:rsid w:val="000873BE"/>
    <w:rsid w:val="00090690"/>
    <w:rsid w:val="00090CF8"/>
    <w:rsid w:val="000A00A8"/>
    <w:rsid w:val="000A0221"/>
    <w:rsid w:val="000A16AF"/>
    <w:rsid w:val="000A394D"/>
    <w:rsid w:val="000A724D"/>
    <w:rsid w:val="000A7F2B"/>
    <w:rsid w:val="000B11A1"/>
    <w:rsid w:val="000B2B37"/>
    <w:rsid w:val="000B494D"/>
    <w:rsid w:val="000B5226"/>
    <w:rsid w:val="000B5283"/>
    <w:rsid w:val="000C187D"/>
    <w:rsid w:val="000C1E60"/>
    <w:rsid w:val="000C2968"/>
    <w:rsid w:val="000C3A75"/>
    <w:rsid w:val="000C4C40"/>
    <w:rsid w:val="000C4DBA"/>
    <w:rsid w:val="000C58B3"/>
    <w:rsid w:val="000D0DF6"/>
    <w:rsid w:val="000D0FE9"/>
    <w:rsid w:val="000D1D92"/>
    <w:rsid w:val="000D3D5F"/>
    <w:rsid w:val="000D4FEE"/>
    <w:rsid w:val="000D51DD"/>
    <w:rsid w:val="000D6085"/>
    <w:rsid w:val="000D7950"/>
    <w:rsid w:val="000E09C2"/>
    <w:rsid w:val="000E0F0D"/>
    <w:rsid w:val="000E4C28"/>
    <w:rsid w:val="000E4D21"/>
    <w:rsid w:val="000E57B5"/>
    <w:rsid w:val="000E619A"/>
    <w:rsid w:val="000E6EE7"/>
    <w:rsid w:val="000E7C23"/>
    <w:rsid w:val="000E7C93"/>
    <w:rsid w:val="000F0AD1"/>
    <w:rsid w:val="000F5D1B"/>
    <w:rsid w:val="000F790E"/>
    <w:rsid w:val="0010143B"/>
    <w:rsid w:val="00103F81"/>
    <w:rsid w:val="0010434B"/>
    <w:rsid w:val="00104FE4"/>
    <w:rsid w:val="00106A2B"/>
    <w:rsid w:val="001101F5"/>
    <w:rsid w:val="001110EC"/>
    <w:rsid w:val="00111DC1"/>
    <w:rsid w:val="00112238"/>
    <w:rsid w:val="00112EE2"/>
    <w:rsid w:val="00113911"/>
    <w:rsid w:val="00114580"/>
    <w:rsid w:val="00114F53"/>
    <w:rsid w:val="001155CE"/>
    <w:rsid w:val="001156CA"/>
    <w:rsid w:val="0011759C"/>
    <w:rsid w:val="00122F07"/>
    <w:rsid w:val="0012536E"/>
    <w:rsid w:val="00127FEE"/>
    <w:rsid w:val="00130098"/>
    <w:rsid w:val="00130C1E"/>
    <w:rsid w:val="00130DEB"/>
    <w:rsid w:val="00132198"/>
    <w:rsid w:val="001321A5"/>
    <w:rsid w:val="001324A0"/>
    <w:rsid w:val="001343D6"/>
    <w:rsid w:val="001343F9"/>
    <w:rsid w:val="00135589"/>
    <w:rsid w:val="001360AC"/>
    <w:rsid w:val="00136AC7"/>
    <w:rsid w:val="001373FD"/>
    <w:rsid w:val="001414A3"/>
    <w:rsid w:val="0014511C"/>
    <w:rsid w:val="001452B2"/>
    <w:rsid w:val="001463F1"/>
    <w:rsid w:val="0014680D"/>
    <w:rsid w:val="00151047"/>
    <w:rsid w:val="00151AF7"/>
    <w:rsid w:val="00152381"/>
    <w:rsid w:val="00152F4E"/>
    <w:rsid w:val="00154B87"/>
    <w:rsid w:val="00156657"/>
    <w:rsid w:val="00156EBC"/>
    <w:rsid w:val="0015705A"/>
    <w:rsid w:val="00160009"/>
    <w:rsid w:val="001608C8"/>
    <w:rsid w:val="001610FF"/>
    <w:rsid w:val="00161EFA"/>
    <w:rsid w:val="00162936"/>
    <w:rsid w:val="00163F2C"/>
    <w:rsid w:val="00164E7F"/>
    <w:rsid w:val="001676DF"/>
    <w:rsid w:val="00170547"/>
    <w:rsid w:val="00173EF6"/>
    <w:rsid w:val="00173F5F"/>
    <w:rsid w:val="001773EA"/>
    <w:rsid w:val="0018226D"/>
    <w:rsid w:val="00182556"/>
    <w:rsid w:val="00191CC3"/>
    <w:rsid w:val="00191F48"/>
    <w:rsid w:val="00192F55"/>
    <w:rsid w:val="00194392"/>
    <w:rsid w:val="001947CB"/>
    <w:rsid w:val="00194B61"/>
    <w:rsid w:val="00195555"/>
    <w:rsid w:val="00196E5F"/>
    <w:rsid w:val="001972D0"/>
    <w:rsid w:val="00197682"/>
    <w:rsid w:val="00197794"/>
    <w:rsid w:val="00197EED"/>
    <w:rsid w:val="001A2101"/>
    <w:rsid w:val="001A28D8"/>
    <w:rsid w:val="001A5095"/>
    <w:rsid w:val="001A5663"/>
    <w:rsid w:val="001A6E49"/>
    <w:rsid w:val="001A79AE"/>
    <w:rsid w:val="001B09AC"/>
    <w:rsid w:val="001B0C52"/>
    <w:rsid w:val="001B1F4C"/>
    <w:rsid w:val="001B2592"/>
    <w:rsid w:val="001B288E"/>
    <w:rsid w:val="001B2E80"/>
    <w:rsid w:val="001B3281"/>
    <w:rsid w:val="001B3DB5"/>
    <w:rsid w:val="001B44E0"/>
    <w:rsid w:val="001B5380"/>
    <w:rsid w:val="001B6B41"/>
    <w:rsid w:val="001C04A8"/>
    <w:rsid w:val="001C0F74"/>
    <w:rsid w:val="001C1DD3"/>
    <w:rsid w:val="001C2BAA"/>
    <w:rsid w:val="001C3407"/>
    <w:rsid w:val="001C3AD0"/>
    <w:rsid w:val="001C43F5"/>
    <w:rsid w:val="001D0843"/>
    <w:rsid w:val="001D21EF"/>
    <w:rsid w:val="001D3004"/>
    <w:rsid w:val="001D3DCD"/>
    <w:rsid w:val="001D46FB"/>
    <w:rsid w:val="001D49E2"/>
    <w:rsid w:val="001D5141"/>
    <w:rsid w:val="001D6B32"/>
    <w:rsid w:val="001E0B5E"/>
    <w:rsid w:val="001E167A"/>
    <w:rsid w:val="001E25CC"/>
    <w:rsid w:val="001E299E"/>
    <w:rsid w:val="001E32ED"/>
    <w:rsid w:val="001F0BBB"/>
    <w:rsid w:val="001F116F"/>
    <w:rsid w:val="001F13ED"/>
    <w:rsid w:val="001F1531"/>
    <w:rsid w:val="001F196E"/>
    <w:rsid w:val="001F1DE9"/>
    <w:rsid w:val="001F3E9E"/>
    <w:rsid w:val="00201122"/>
    <w:rsid w:val="002016BC"/>
    <w:rsid w:val="0020171B"/>
    <w:rsid w:val="00201D10"/>
    <w:rsid w:val="002025B8"/>
    <w:rsid w:val="00202A92"/>
    <w:rsid w:val="00202AE1"/>
    <w:rsid w:val="00204FF6"/>
    <w:rsid w:val="002123D8"/>
    <w:rsid w:val="00213924"/>
    <w:rsid w:val="00214BB1"/>
    <w:rsid w:val="0022028F"/>
    <w:rsid w:val="00221FFE"/>
    <w:rsid w:val="002252B1"/>
    <w:rsid w:val="002254C8"/>
    <w:rsid w:val="00225F2A"/>
    <w:rsid w:val="00226923"/>
    <w:rsid w:val="00226ECE"/>
    <w:rsid w:val="00230070"/>
    <w:rsid w:val="00230D6F"/>
    <w:rsid w:val="002311F4"/>
    <w:rsid w:val="00231265"/>
    <w:rsid w:val="0023165D"/>
    <w:rsid w:val="00231C00"/>
    <w:rsid w:val="0023208A"/>
    <w:rsid w:val="00232B1B"/>
    <w:rsid w:val="0023361D"/>
    <w:rsid w:val="00233FFC"/>
    <w:rsid w:val="0023473E"/>
    <w:rsid w:val="00235269"/>
    <w:rsid w:val="002354DC"/>
    <w:rsid w:val="0023577D"/>
    <w:rsid w:val="00240823"/>
    <w:rsid w:val="00240BB7"/>
    <w:rsid w:val="00240E3F"/>
    <w:rsid w:val="00241712"/>
    <w:rsid w:val="00242694"/>
    <w:rsid w:val="00243959"/>
    <w:rsid w:val="0024450D"/>
    <w:rsid w:val="0024629E"/>
    <w:rsid w:val="00246906"/>
    <w:rsid w:val="00251342"/>
    <w:rsid w:val="00251A10"/>
    <w:rsid w:val="00253C9E"/>
    <w:rsid w:val="0025489E"/>
    <w:rsid w:val="00254D5D"/>
    <w:rsid w:val="002563D9"/>
    <w:rsid w:val="002568D8"/>
    <w:rsid w:val="00257B63"/>
    <w:rsid w:val="002618C7"/>
    <w:rsid w:val="00261B15"/>
    <w:rsid w:val="0026358E"/>
    <w:rsid w:val="002635E8"/>
    <w:rsid w:val="0026390F"/>
    <w:rsid w:val="002647B5"/>
    <w:rsid w:val="00264BFF"/>
    <w:rsid w:val="00264CA8"/>
    <w:rsid w:val="00265132"/>
    <w:rsid w:val="002656F4"/>
    <w:rsid w:val="00265A17"/>
    <w:rsid w:val="00267127"/>
    <w:rsid w:val="002707BE"/>
    <w:rsid w:val="00271984"/>
    <w:rsid w:val="002736D6"/>
    <w:rsid w:val="00274D60"/>
    <w:rsid w:val="00276700"/>
    <w:rsid w:val="00280640"/>
    <w:rsid w:val="00281F54"/>
    <w:rsid w:val="002821DA"/>
    <w:rsid w:val="002829C3"/>
    <w:rsid w:val="00282B6D"/>
    <w:rsid w:val="00282FBF"/>
    <w:rsid w:val="00283041"/>
    <w:rsid w:val="002836DC"/>
    <w:rsid w:val="002853CB"/>
    <w:rsid w:val="00286308"/>
    <w:rsid w:val="002868FF"/>
    <w:rsid w:val="00286C4B"/>
    <w:rsid w:val="0028754C"/>
    <w:rsid w:val="002900BD"/>
    <w:rsid w:val="00293A11"/>
    <w:rsid w:val="00294F7D"/>
    <w:rsid w:val="00297802"/>
    <w:rsid w:val="002A0BB6"/>
    <w:rsid w:val="002A31FE"/>
    <w:rsid w:val="002A637A"/>
    <w:rsid w:val="002A6F12"/>
    <w:rsid w:val="002A72DD"/>
    <w:rsid w:val="002B1281"/>
    <w:rsid w:val="002B3536"/>
    <w:rsid w:val="002B39B9"/>
    <w:rsid w:val="002B568E"/>
    <w:rsid w:val="002B6AD9"/>
    <w:rsid w:val="002B7ED2"/>
    <w:rsid w:val="002B7FFB"/>
    <w:rsid w:val="002C34E5"/>
    <w:rsid w:val="002C34FC"/>
    <w:rsid w:val="002C6637"/>
    <w:rsid w:val="002C6DB2"/>
    <w:rsid w:val="002D0180"/>
    <w:rsid w:val="002D0506"/>
    <w:rsid w:val="002D05A8"/>
    <w:rsid w:val="002D1188"/>
    <w:rsid w:val="002D177F"/>
    <w:rsid w:val="002D2555"/>
    <w:rsid w:val="002D255A"/>
    <w:rsid w:val="002D29CC"/>
    <w:rsid w:val="002D3E15"/>
    <w:rsid w:val="002D4A22"/>
    <w:rsid w:val="002D5CF3"/>
    <w:rsid w:val="002D68E4"/>
    <w:rsid w:val="002D6E93"/>
    <w:rsid w:val="002D74B6"/>
    <w:rsid w:val="002E16F4"/>
    <w:rsid w:val="002E262E"/>
    <w:rsid w:val="002E3480"/>
    <w:rsid w:val="002E47EC"/>
    <w:rsid w:val="002E6944"/>
    <w:rsid w:val="002E7682"/>
    <w:rsid w:val="002F000C"/>
    <w:rsid w:val="002F091A"/>
    <w:rsid w:val="002F0BB2"/>
    <w:rsid w:val="002F1BEC"/>
    <w:rsid w:val="002F2B83"/>
    <w:rsid w:val="002F40B2"/>
    <w:rsid w:val="0030174D"/>
    <w:rsid w:val="00301891"/>
    <w:rsid w:val="003026AE"/>
    <w:rsid w:val="00302B69"/>
    <w:rsid w:val="003035A1"/>
    <w:rsid w:val="00303865"/>
    <w:rsid w:val="00303C79"/>
    <w:rsid w:val="00304A10"/>
    <w:rsid w:val="00305403"/>
    <w:rsid w:val="00305FA4"/>
    <w:rsid w:val="00306BAB"/>
    <w:rsid w:val="00307110"/>
    <w:rsid w:val="0030723F"/>
    <w:rsid w:val="00307863"/>
    <w:rsid w:val="00312530"/>
    <w:rsid w:val="003127C2"/>
    <w:rsid w:val="0031352C"/>
    <w:rsid w:val="00315167"/>
    <w:rsid w:val="00320CA2"/>
    <w:rsid w:val="0032359D"/>
    <w:rsid w:val="003239A9"/>
    <w:rsid w:val="0032545E"/>
    <w:rsid w:val="00327E66"/>
    <w:rsid w:val="0033054E"/>
    <w:rsid w:val="00330D4E"/>
    <w:rsid w:val="00331E2D"/>
    <w:rsid w:val="0033286B"/>
    <w:rsid w:val="00333114"/>
    <w:rsid w:val="0033354E"/>
    <w:rsid w:val="00337E1B"/>
    <w:rsid w:val="00340FD2"/>
    <w:rsid w:val="0034156F"/>
    <w:rsid w:val="00342B9B"/>
    <w:rsid w:val="003432FA"/>
    <w:rsid w:val="00343312"/>
    <w:rsid w:val="0034356B"/>
    <w:rsid w:val="00343681"/>
    <w:rsid w:val="003449F8"/>
    <w:rsid w:val="00344BC5"/>
    <w:rsid w:val="00346854"/>
    <w:rsid w:val="00346E7B"/>
    <w:rsid w:val="00346E9B"/>
    <w:rsid w:val="003474A8"/>
    <w:rsid w:val="00347707"/>
    <w:rsid w:val="00347966"/>
    <w:rsid w:val="00350922"/>
    <w:rsid w:val="003519D4"/>
    <w:rsid w:val="00351DED"/>
    <w:rsid w:val="003536AA"/>
    <w:rsid w:val="00355400"/>
    <w:rsid w:val="00356AF3"/>
    <w:rsid w:val="00356B7A"/>
    <w:rsid w:val="00357F1F"/>
    <w:rsid w:val="0036174A"/>
    <w:rsid w:val="00365441"/>
    <w:rsid w:val="003666B2"/>
    <w:rsid w:val="00366788"/>
    <w:rsid w:val="003704B8"/>
    <w:rsid w:val="00371427"/>
    <w:rsid w:val="00371668"/>
    <w:rsid w:val="00371ABA"/>
    <w:rsid w:val="00372A21"/>
    <w:rsid w:val="00372EE3"/>
    <w:rsid w:val="0037307E"/>
    <w:rsid w:val="00373619"/>
    <w:rsid w:val="00374270"/>
    <w:rsid w:val="003747AF"/>
    <w:rsid w:val="00375374"/>
    <w:rsid w:val="0037554C"/>
    <w:rsid w:val="00376BB6"/>
    <w:rsid w:val="003823F2"/>
    <w:rsid w:val="00383336"/>
    <w:rsid w:val="00383BD0"/>
    <w:rsid w:val="00385307"/>
    <w:rsid w:val="003873BA"/>
    <w:rsid w:val="00387BD6"/>
    <w:rsid w:val="003911FA"/>
    <w:rsid w:val="00393E4A"/>
    <w:rsid w:val="00394945"/>
    <w:rsid w:val="00395984"/>
    <w:rsid w:val="003A1582"/>
    <w:rsid w:val="003A1AFC"/>
    <w:rsid w:val="003A208C"/>
    <w:rsid w:val="003A2D24"/>
    <w:rsid w:val="003A5923"/>
    <w:rsid w:val="003A5CE5"/>
    <w:rsid w:val="003B3991"/>
    <w:rsid w:val="003B46E1"/>
    <w:rsid w:val="003B513B"/>
    <w:rsid w:val="003B5912"/>
    <w:rsid w:val="003B5A0F"/>
    <w:rsid w:val="003B7CE5"/>
    <w:rsid w:val="003B7D37"/>
    <w:rsid w:val="003C1A08"/>
    <w:rsid w:val="003C2F02"/>
    <w:rsid w:val="003C7B2C"/>
    <w:rsid w:val="003D315E"/>
    <w:rsid w:val="003D5486"/>
    <w:rsid w:val="003D6049"/>
    <w:rsid w:val="003D6401"/>
    <w:rsid w:val="003E02BE"/>
    <w:rsid w:val="003E04EC"/>
    <w:rsid w:val="003E3055"/>
    <w:rsid w:val="003E41F3"/>
    <w:rsid w:val="003E4D4E"/>
    <w:rsid w:val="003E51C4"/>
    <w:rsid w:val="003E667B"/>
    <w:rsid w:val="003E66C2"/>
    <w:rsid w:val="003E7819"/>
    <w:rsid w:val="003F0A34"/>
    <w:rsid w:val="003F708A"/>
    <w:rsid w:val="00400550"/>
    <w:rsid w:val="00400BAA"/>
    <w:rsid w:val="00401E8F"/>
    <w:rsid w:val="004020F8"/>
    <w:rsid w:val="00402FD6"/>
    <w:rsid w:val="004075E6"/>
    <w:rsid w:val="00407C0C"/>
    <w:rsid w:val="004105FB"/>
    <w:rsid w:val="0041450D"/>
    <w:rsid w:val="00414514"/>
    <w:rsid w:val="004148F4"/>
    <w:rsid w:val="00416FA6"/>
    <w:rsid w:val="00417C07"/>
    <w:rsid w:val="00420E7B"/>
    <w:rsid w:val="00421386"/>
    <w:rsid w:val="00425A4F"/>
    <w:rsid w:val="00426193"/>
    <w:rsid w:val="00426643"/>
    <w:rsid w:val="00426E10"/>
    <w:rsid w:val="004311BF"/>
    <w:rsid w:val="00434C48"/>
    <w:rsid w:val="00434ECB"/>
    <w:rsid w:val="0043604E"/>
    <w:rsid w:val="004412EF"/>
    <w:rsid w:val="00442D16"/>
    <w:rsid w:val="00443C0C"/>
    <w:rsid w:val="00445CF3"/>
    <w:rsid w:val="00447A6D"/>
    <w:rsid w:val="00450685"/>
    <w:rsid w:val="004509C5"/>
    <w:rsid w:val="00451486"/>
    <w:rsid w:val="00452761"/>
    <w:rsid w:val="00452EE7"/>
    <w:rsid w:val="004535EE"/>
    <w:rsid w:val="004536CA"/>
    <w:rsid w:val="004542B4"/>
    <w:rsid w:val="004568D8"/>
    <w:rsid w:val="00456904"/>
    <w:rsid w:val="004575C7"/>
    <w:rsid w:val="00457A29"/>
    <w:rsid w:val="004705F8"/>
    <w:rsid w:val="00474A83"/>
    <w:rsid w:val="0047654E"/>
    <w:rsid w:val="00476E8F"/>
    <w:rsid w:val="00480111"/>
    <w:rsid w:val="004812F8"/>
    <w:rsid w:val="004839AD"/>
    <w:rsid w:val="00483AC5"/>
    <w:rsid w:val="004841B9"/>
    <w:rsid w:val="0049124C"/>
    <w:rsid w:val="004926AD"/>
    <w:rsid w:val="00493983"/>
    <w:rsid w:val="00493E00"/>
    <w:rsid w:val="004A1CD9"/>
    <w:rsid w:val="004A22FA"/>
    <w:rsid w:val="004A26C4"/>
    <w:rsid w:val="004A580C"/>
    <w:rsid w:val="004B239D"/>
    <w:rsid w:val="004B243E"/>
    <w:rsid w:val="004B2722"/>
    <w:rsid w:val="004B3105"/>
    <w:rsid w:val="004B3C95"/>
    <w:rsid w:val="004B5377"/>
    <w:rsid w:val="004B6EF5"/>
    <w:rsid w:val="004C02B3"/>
    <w:rsid w:val="004C5240"/>
    <w:rsid w:val="004D041D"/>
    <w:rsid w:val="004D195C"/>
    <w:rsid w:val="004D37D8"/>
    <w:rsid w:val="004D4D87"/>
    <w:rsid w:val="004D5696"/>
    <w:rsid w:val="004D5A5A"/>
    <w:rsid w:val="004E054C"/>
    <w:rsid w:val="004E11FE"/>
    <w:rsid w:val="004E238D"/>
    <w:rsid w:val="004E3F15"/>
    <w:rsid w:val="004E4D27"/>
    <w:rsid w:val="004E527E"/>
    <w:rsid w:val="004F2222"/>
    <w:rsid w:val="004F2421"/>
    <w:rsid w:val="004F3293"/>
    <w:rsid w:val="004F499A"/>
    <w:rsid w:val="004F6D20"/>
    <w:rsid w:val="004F7F30"/>
    <w:rsid w:val="00502D67"/>
    <w:rsid w:val="00502E24"/>
    <w:rsid w:val="00507056"/>
    <w:rsid w:val="0050712A"/>
    <w:rsid w:val="005137EC"/>
    <w:rsid w:val="0052079B"/>
    <w:rsid w:val="00522878"/>
    <w:rsid w:val="00522D29"/>
    <w:rsid w:val="005258C5"/>
    <w:rsid w:val="005308D0"/>
    <w:rsid w:val="00530933"/>
    <w:rsid w:val="00531AD5"/>
    <w:rsid w:val="0053253C"/>
    <w:rsid w:val="005334FD"/>
    <w:rsid w:val="00534499"/>
    <w:rsid w:val="00534659"/>
    <w:rsid w:val="00536C7B"/>
    <w:rsid w:val="00537259"/>
    <w:rsid w:val="00540727"/>
    <w:rsid w:val="0054137E"/>
    <w:rsid w:val="005413F9"/>
    <w:rsid w:val="00541ABF"/>
    <w:rsid w:val="00546321"/>
    <w:rsid w:val="0054688F"/>
    <w:rsid w:val="00546B61"/>
    <w:rsid w:val="00547952"/>
    <w:rsid w:val="005507E6"/>
    <w:rsid w:val="00551D8A"/>
    <w:rsid w:val="00553DEC"/>
    <w:rsid w:val="00554C53"/>
    <w:rsid w:val="005624BE"/>
    <w:rsid w:val="00563050"/>
    <w:rsid w:val="00563358"/>
    <w:rsid w:val="00565056"/>
    <w:rsid w:val="0056716B"/>
    <w:rsid w:val="00571B67"/>
    <w:rsid w:val="00571FEA"/>
    <w:rsid w:val="0057299A"/>
    <w:rsid w:val="00572B07"/>
    <w:rsid w:val="00573FD6"/>
    <w:rsid w:val="00580F17"/>
    <w:rsid w:val="0058180E"/>
    <w:rsid w:val="00581AD2"/>
    <w:rsid w:val="0058419A"/>
    <w:rsid w:val="0058510F"/>
    <w:rsid w:val="00585D7E"/>
    <w:rsid w:val="00585F5A"/>
    <w:rsid w:val="0059197F"/>
    <w:rsid w:val="00591A7E"/>
    <w:rsid w:val="00591C7B"/>
    <w:rsid w:val="00591C91"/>
    <w:rsid w:val="005952D2"/>
    <w:rsid w:val="00597060"/>
    <w:rsid w:val="0059746B"/>
    <w:rsid w:val="005A15B1"/>
    <w:rsid w:val="005A4963"/>
    <w:rsid w:val="005A4A0B"/>
    <w:rsid w:val="005A7C6A"/>
    <w:rsid w:val="005B02ED"/>
    <w:rsid w:val="005B1372"/>
    <w:rsid w:val="005B393F"/>
    <w:rsid w:val="005B66C5"/>
    <w:rsid w:val="005C6183"/>
    <w:rsid w:val="005C6655"/>
    <w:rsid w:val="005D03B6"/>
    <w:rsid w:val="005D0A17"/>
    <w:rsid w:val="005D10F5"/>
    <w:rsid w:val="005D19CE"/>
    <w:rsid w:val="005D2CB8"/>
    <w:rsid w:val="005D2EF3"/>
    <w:rsid w:val="005D42E4"/>
    <w:rsid w:val="005D4AA4"/>
    <w:rsid w:val="005D6043"/>
    <w:rsid w:val="005D73AB"/>
    <w:rsid w:val="005E0244"/>
    <w:rsid w:val="005E078F"/>
    <w:rsid w:val="005E0FB8"/>
    <w:rsid w:val="005E1084"/>
    <w:rsid w:val="005E177D"/>
    <w:rsid w:val="005E3BB7"/>
    <w:rsid w:val="005E4CF6"/>
    <w:rsid w:val="005E717B"/>
    <w:rsid w:val="005F228E"/>
    <w:rsid w:val="005F2385"/>
    <w:rsid w:val="005F279D"/>
    <w:rsid w:val="005F59DC"/>
    <w:rsid w:val="005F67BE"/>
    <w:rsid w:val="005F6B55"/>
    <w:rsid w:val="005F7B0C"/>
    <w:rsid w:val="00602C35"/>
    <w:rsid w:val="00602E1B"/>
    <w:rsid w:val="00603650"/>
    <w:rsid w:val="00603E73"/>
    <w:rsid w:val="00604671"/>
    <w:rsid w:val="00605F03"/>
    <w:rsid w:val="006110E2"/>
    <w:rsid w:val="006126AA"/>
    <w:rsid w:val="00612BE7"/>
    <w:rsid w:val="00614134"/>
    <w:rsid w:val="00621118"/>
    <w:rsid w:val="00623478"/>
    <w:rsid w:val="00623539"/>
    <w:rsid w:val="00623C13"/>
    <w:rsid w:val="00623C6E"/>
    <w:rsid w:val="00625B20"/>
    <w:rsid w:val="00627986"/>
    <w:rsid w:val="00627A89"/>
    <w:rsid w:val="006305AC"/>
    <w:rsid w:val="00630BED"/>
    <w:rsid w:val="00630E75"/>
    <w:rsid w:val="006332D5"/>
    <w:rsid w:val="00633413"/>
    <w:rsid w:val="00633DAF"/>
    <w:rsid w:val="006344E1"/>
    <w:rsid w:val="00634791"/>
    <w:rsid w:val="006348FC"/>
    <w:rsid w:val="00635774"/>
    <w:rsid w:val="00635B86"/>
    <w:rsid w:val="00637623"/>
    <w:rsid w:val="00640F05"/>
    <w:rsid w:val="00642906"/>
    <w:rsid w:val="006429B1"/>
    <w:rsid w:val="00642E17"/>
    <w:rsid w:val="00643362"/>
    <w:rsid w:val="00644583"/>
    <w:rsid w:val="00644A28"/>
    <w:rsid w:val="00644B11"/>
    <w:rsid w:val="00646BB5"/>
    <w:rsid w:val="00646BBE"/>
    <w:rsid w:val="0065340E"/>
    <w:rsid w:val="006573E2"/>
    <w:rsid w:val="0066073F"/>
    <w:rsid w:val="00662977"/>
    <w:rsid w:val="00663408"/>
    <w:rsid w:val="006636B3"/>
    <w:rsid w:val="006700CE"/>
    <w:rsid w:val="00670794"/>
    <w:rsid w:val="0067192C"/>
    <w:rsid w:val="00672A2E"/>
    <w:rsid w:val="006749BC"/>
    <w:rsid w:val="00675E2B"/>
    <w:rsid w:val="00675F24"/>
    <w:rsid w:val="00676E0B"/>
    <w:rsid w:val="006770CC"/>
    <w:rsid w:val="00677D77"/>
    <w:rsid w:val="00680536"/>
    <w:rsid w:val="0068118A"/>
    <w:rsid w:val="006819EB"/>
    <w:rsid w:val="00682353"/>
    <w:rsid w:val="0068395A"/>
    <w:rsid w:val="00686FCB"/>
    <w:rsid w:val="00687DB7"/>
    <w:rsid w:val="006912B7"/>
    <w:rsid w:val="00692553"/>
    <w:rsid w:val="006929AA"/>
    <w:rsid w:val="00692E5F"/>
    <w:rsid w:val="0069377D"/>
    <w:rsid w:val="00693F5F"/>
    <w:rsid w:val="00694FDA"/>
    <w:rsid w:val="0069539D"/>
    <w:rsid w:val="00696E88"/>
    <w:rsid w:val="00697BFB"/>
    <w:rsid w:val="006A06BB"/>
    <w:rsid w:val="006A39F4"/>
    <w:rsid w:val="006A3EFC"/>
    <w:rsid w:val="006A55C7"/>
    <w:rsid w:val="006A5E90"/>
    <w:rsid w:val="006B016B"/>
    <w:rsid w:val="006B5A74"/>
    <w:rsid w:val="006B5B5C"/>
    <w:rsid w:val="006B7B72"/>
    <w:rsid w:val="006B7FE2"/>
    <w:rsid w:val="006C1E98"/>
    <w:rsid w:val="006C31B6"/>
    <w:rsid w:val="006C3438"/>
    <w:rsid w:val="006C4CAE"/>
    <w:rsid w:val="006C4DF9"/>
    <w:rsid w:val="006C4FE8"/>
    <w:rsid w:val="006C5F8A"/>
    <w:rsid w:val="006C779E"/>
    <w:rsid w:val="006D043F"/>
    <w:rsid w:val="006D22A4"/>
    <w:rsid w:val="006D30F4"/>
    <w:rsid w:val="006D381B"/>
    <w:rsid w:val="006D5884"/>
    <w:rsid w:val="006D7B58"/>
    <w:rsid w:val="006E1C9E"/>
    <w:rsid w:val="006E24F1"/>
    <w:rsid w:val="006E31BA"/>
    <w:rsid w:val="006E43AD"/>
    <w:rsid w:val="006E6135"/>
    <w:rsid w:val="006F0A88"/>
    <w:rsid w:val="006F356D"/>
    <w:rsid w:val="006F5390"/>
    <w:rsid w:val="006F6DC3"/>
    <w:rsid w:val="006F711C"/>
    <w:rsid w:val="00701BF1"/>
    <w:rsid w:val="0070283D"/>
    <w:rsid w:val="007029F9"/>
    <w:rsid w:val="00702D9F"/>
    <w:rsid w:val="00703920"/>
    <w:rsid w:val="00705244"/>
    <w:rsid w:val="00705EE5"/>
    <w:rsid w:val="00706F3E"/>
    <w:rsid w:val="00707103"/>
    <w:rsid w:val="00711883"/>
    <w:rsid w:val="00711FE4"/>
    <w:rsid w:val="00713D1B"/>
    <w:rsid w:val="007148ED"/>
    <w:rsid w:val="0071500A"/>
    <w:rsid w:val="007156CE"/>
    <w:rsid w:val="00716072"/>
    <w:rsid w:val="00720E61"/>
    <w:rsid w:val="00721A83"/>
    <w:rsid w:val="007236AA"/>
    <w:rsid w:val="00723993"/>
    <w:rsid w:val="007310A7"/>
    <w:rsid w:val="00732D7C"/>
    <w:rsid w:val="00735099"/>
    <w:rsid w:val="00736C14"/>
    <w:rsid w:val="00736D5E"/>
    <w:rsid w:val="007374ED"/>
    <w:rsid w:val="007402D2"/>
    <w:rsid w:val="00740556"/>
    <w:rsid w:val="00740643"/>
    <w:rsid w:val="00740808"/>
    <w:rsid w:val="0074129B"/>
    <w:rsid w:val="00743094"/>
    <w:rsid w:val="0074356C"/>
    <w:rsid w:val="0074394E"/>
    <w:rsid w:val="00744930"/>
    <w:rsid w:val="0075123E"/>
    <w:rsid w:val="007519D4"/>
    <w:rsid w:val="00752133"/>
    <w:rsid w:val="00754387"/>
    <w:rsid w:val="00756175"/>
    <w:rsid w:val="007572B4"/>
    <w:rsid w:val="0075765A"/>
    <w:rsid w:val="007602D1"/>
    <w:rsid w:val="0076068D"/>
    <w:rsid w:val="00760A29"/>
    <w:rsid w:val="00761678"/>
    <w:rsid w:val="007636CE"/>
    <w:rsid w:val="00763AFA"/>
    <w:rsid w:val="00764E66"/>
    <w:rsid w:val="00767163"/>
    <w:rsid w:val="00767418"/>
    <w:rsid w:val="00767F2A"/>
    <w:rsid w:val="00770830"/>
    <w:rsid w:val="00771385"/>
    <w:rsid w:val="007716C9"/>
    <w:rsid w:val="00771AFD"/>
    <w:rsid w:val="00773D2F"/>
    <w:rsid w:val="00774621"/>
    <w:rsid w:val="00774C87"/>
    <w:rsid w:val="007756A1"/>
    <w:rsid w:val="00777A0C"/>
    <w:rsid w:val="00782D26"/>
    <w:rsid w:val="00783194"/>
    <w:rsid w:val="007833D5"/>
    <w:rsid w:val="00783832"/>
    <w:rsid w:val="0078427A"/>
    <w:rsid w:val="00784617"/>
    <w:rsid w:val="00785CD7"/>
    <w:rsid w:val="0078764D"/>
    <w:rsid w:val="007916EC"/>
    <w:rsid w:val="007924A3"/>
    <w:rsid w:val="00793806"/>
    <w:rsid w:val="0079410C"/>
    <w:rsid w:val="00797058"/>
    <w:rsid w:val="007A00AA"/>
    <w:rsid w:val="007A1004"/>
    <w:rsid w:val="007A125E"/>
    <w:rsid w:val="007A1E42"/>
    <w:rsid w:val="007A265B"/>
    <w:rsid w:val="007A2B8C"/>
    <w:rsid w:val="007A300B"/>
    <w:rsid w:val="007A31AE"/>
    <w:rsid w:val="007A33E2"/>
    <w:rsid w:val="007A4ACA"/>
    <w:rsid w:val="007A58C1"/>
    <w:rsid w:val="007A5E08"/>
    <w:rsid w:val="007A6071"/>
    <w:rsid w:val="007A64F2"/>
    <w:rsid w:val="007A689B"/>
    <w:rsid w:val="007A7226"/>
    <w:rsid w:val="007B1F39"/>
    <w:rsid w:val="007B218F"/>
    <w:rsid w:val="007B2B61"/>
    <w:rsid w:val="007B400F"/>
    <w:rsid w:val="007B5322"/>
    <w:rsid w:val="007B5581"/>
    <w:rsid w:val="007B7D45"/>
    <w:rsid w:val="007B7F4C"/>
    <w:rsid w:val="007C1ED2"/>
    <w:rsid w:val="007C30D1"/>
    <w:rsid w:val="007C48A6"/>
    <w:rsid w:val="007C5293"/>
    <w:rsid w:val="007C7F5F"/>
    <w:rsid w:val="007D19B8"/>
    <w:rsid w:val="007D2A3C"/>
    <w:rsid w:val="007D2E03"/>
    <w:rsid w:val="007D2F34"/>
    <w:rsid w:val="007D4F49"/>
    <w:rsid w:val="007D50D4"/>
    <w:rsid w:val="007D6311"/>
    <w:rsid w:val="007E01FD"/>
    <w:rsid w:val="007E0412"/>
    <w:rsid w:val="007E04EB"/>
    <w:rsid w:val="007E1D5D"/>
    <w:rsid w:val="007E2BE4"/>
    <w:rsid w:val="007E42BC"/>
    <w:rsid w:val="007E447C"/>
    <w:rsid w:val="007E4620"/>
    <w:rsid w:val="007F01B8"/>
    <w:rsid w:val="007F0873"/>
    <w:rsid w:val="007F165E"/>
    <w:rsid w:val="007F2359"/>
    <w:rsid w:val="007F26B6"/>
    <w:rsid w:val="007F285C"/>
    <w:rsid w:val="007F29FF"/>
    <w:rsid w:val="007F347E"/>
    <w:rsid w:val="007F37E6"/>
    <w:rsid w:val="007F4979"/>
    <w:rsid w:val="007F5606"/>
    <w:rsid w:val="007F754B"/>
    <w:rsid w:val="007F7FA6"/>
    <w:rsid w:val="00801E60"/>
    <w:rsid w:val="008027E5"/>
    <w:rsid w:val="00802CBC"/>
    <w:rsid w:val="008043BC"/>
    <w:rsid w:val="008050B6"/>
    <w:rsid w:val="00805C4E"/>
    <w:rsid w:val="00805E5E"/>
    <w:rsid w:val="00806060"/>
    <w:rsid w:val="0080630C"/>
    <w:rsid w:val="00806ACA"/>
    <w:rsid w:val="0081030B"/>
    <w:rsid w:val="00812F07"/>
    <w:rsid w:val="008134B7"/>
    <w:rsid w:val="008139E2"/>
    <w:rsid w:val="008144F3"/>
    <w:rsid w:val="00815859"/>
    <w:rsid w:val="00820C0A"/>
    <w:rsid w:val="008217AA"/>
    <w:rsid w:val="00821C3D"/>
    <w:rsid w:val="00822EBA"/>
    <w:rsid w:val="00823415"/>
    <w:rsid w:val="00823574"/>
    <w:rsid w:val="008235CC"/>
    <w:rsid w:val="00823870"/>
    <w:rsid w:val="008248BA"/>
    <w:rsid w:val="00824FA9"/>
    <w:rsid w:val="00826135"/>
    <w:rsid w:val="00826A5F"/>
    <w:rsid w:val="00840271"/>
    <w:rsid w:val="00840310"/>
    <w:rsid w:val="00842772"/>
    <w:rsid w:val="0084355F"/>
    <w:rsid w:val="00843B57"/>
    <w:rsid w:val="008445A0"/>
    <w:rsid w:val="00844CDF"/>
    <w:rsid w:val="0084598F"/>
    <w:rsid w:val="008501D3"/>
    <w:rsid w:val="0085093E"/>
    <w:rsid w:val="00851E97"/>
    <w:rsid w:val="00851F2D"/>
    <w:rsid w:val="008521DE"/>
    <w:rsid w:val="008525AF"/>
    <w:rsid w:val="0085299D"/>
    <w:rsid w:val="00852F9C"/>
    <w:rsid w:val="00854C27"/>
    <w:rsid w:val="00856422"/>
    <w:rsid w:val="00857815"/>
    <w:rsid w:val="008578E5"/>
    <w:rsid w:val="00860C4C"/>
    <w:rsid w:val="00861CEA"/>
    <w:rsid w:val="00862080"/>
    <w:rsid w:val="00862A37"/>
    <w:rsid w:val="0086629A"/>
    <w:rsid w:val="00866ADB"/>
    <w:rsid w:val="00867B15"/>
    <w:rsid w:val="00871696"/>
    <w:rsid w:val="008719AE"/>
    <w:rsid w:val="008726CE"/>
    <w:rsid w:val="0087273B"/>
    <w:rsid w:val="0087306A"/>
    <w:rsid w:val="00874B08"/>
    <w:rsid w:val="00874B64"/>
    <w:rsid w:val="00880377"/>
    <w:rsid w:val="00880B64"/>
    <w:rsid w:val="00881C10"/>
    <w:rsid w:val="00881CBD"/>
    <w:rsid w:val="008839B7"/>
    <w:rsid w:val="0088437C"/>
    <w:rsid w:val="00887082"/>
    <w:rsid w:val="00887C8C"/>
    <w:rsid w:val="00887EDA"/>
    <w:rsid w:val="0089119C"/>
    <w:rsid w:val="00896807"/>
    <w:rsid w:val="008A11B3"/>
    <w:rsid w:val="008A2164"/>
    <w:rsid w:val="008A23F9"/>
    <w:rsid w:val="008A2649"/>
    <w:rsid w:val="008A34FF"/>
    <w:rsid w:val="008A371F"/>
    <w:rsid w:val="008A3E37"/>
    <w:rsid w:val="008A6203"/>
    <w:rsid w:val="008A626B"/>
    <w:rsid w:val="008A7474"/>
    <w:rsid w:val="008B2106"/>
    <w:rsid w:val="008B2CE7"/>
    <w:rsid w:val="008B4926"/>
    <w:rsid w:val="008B5977"/>
    <w:rsid w:val="008B77E8"/>
    <w:rsid w:val="008C15E1"/>
    <w:rsid w:val="008C2A21"/>
    <w:rsid w:val="008C2C49"/>
    <w:rsid w:val="008C3486"/>
    <w:rsid w:val="008C45EE"/>
    <w:rsid w:val="008C577D"/>
    <w:rsid w:val="008C583B"/>
    <w:rsid w:val="008C6718"/>
    <w:rsid w:val="008D1872"/>
    <w:rsid w:val="008D1F47"/>
    <w:rsid w:val="008D2E84"/>
    <w:rsid w:val="008D3379"/>
    <w:rsid w:val="008D7781"/>
    <w:rsid w:val="008E064E"/>
    <w:rsid w:val="008E16A3"/>
    <w:rsid w:val="008E16D1"/>
    <w:rsid w:val="008E3A50"/>
    <w:rsid w:val="008E539E"/>
    <w:rsid w:val="008E6F73"/>
    <w:rsid w:val="008E728D"/>
    <w:rsid w:val="008F0E0E"/>
    <w:rsid w:val="008F2361"/>
    <w:rsid w:val="008F29E1"/>
    <w:rsid w:val="008F2AF4"/>
    <w:rsid w:val="008F488F"/>
    <w:rsid w:val="008F614A"/>
    <w:rsid w:val="00902714"/>
    <w:rsid w:val="00902B92"/>
    <w:rsid w:val="00902F35"/>
    <w:rsid w:val="009045D9"/>
    <w:rsid w:val="00904991"/>
    <w:rsid w:val="00906A6B"/>
    <w:rsid w:val="00906DB8"/>
    <w:rsid w:val="00907A15"/>
    <w:rsid w:val="00910184"/>
    <w:rsid w:val="009115A2"/>
    <w:rsid w:val="00911FDE"/>
    <w:rsid w:val="00915ED5"/>
    <w:rsid w:val="009176CF"/>
    <w:rsid w:val="00917D06"/>
    <w:rsid w:val="00921008"/>
    <w:rsid w:val="009220EE"/>
    <w:rsid w:val="009237B2"/>
    <w:rsid w:val="00924716"/>
    <w:rsid w:val="00930147"/>
    <w:rsid w:val="00930291"/>
    <w:rsid w:val="00934705"/>
    <w:rsid w:val="00935287"/>
    <w:rsid w:val="0093638E"/>
    <w:rsid w:val="00936618"/>
    <w:rsid w:val="0093719F"/>
    <w:rsid w:val="00937E01"/>
    <w:rsid w:val="00937FB0"/>
    <w:rsid w:val="00940302"/>
    <w:rsid w:val="009408DA"/>
    <w:rsid w:val="00941015"/>
    <w:rsid w:val="00941D26"/>
    <w:rsid w:val="00941D60"/>
    <w:rsid w:val="00944A7C"/>
    <w:rsid w:val="0094679B"/>
    <w:rsid w:val="00947B9C"/>
    <w:rsid w:val="00950898"/>
    <w:rsid w:val="009534EF"/>
    <w:rsid w:val="00954873"/>
    <w:rsid w:val="0096352A"/>
    <w:rsid w:val="009645D5"/>
    <w:rsid w:val="009646BA"/>
    <w:rsid w:val="00964D18"/>
    <w:rsid w:val="00966F86"/>
    <w:rsid w:val="00967CDA"/>
    <w:rsid w:val="009702EC"/>
    <w:rsid w:val="0097111B"/>
    <w:rsid w:val="00980375"/>
    <w:rsid w:val="00980521"/>
    <w:rsid w:val="0098383D"/>
    <w:rsid w:val="00984F56"/>
    <w:rsid w:val="0098643E"/>
    <w:rsid w:val="009912F1"/>
    <w:rsid w:val="00992BDA"/>
    <w:rsid w:val="0099564E"/>
    <w:rsid w:val="0099664F"/>
    <w:rsid w:val="00996D92"/>
    <w:rsid w:val="00997985"/>
    <w:rsid w:val="009B0B0F"/>
    <w:rsid w:val="009B1312"/>
    <w:rsid w:val="009B3D99"/>
    <w:rsid w:val="009B43F7"/>
    <w:rsid w:val="009B4717"/>
    <w:rsid w:val="009C0629"/>
    <w:rsid w:val="009C0B06"/>
    <w:rsid w:val="009C3736"/>
    <w:rsid w:val="009C3A2F"/>
    <w:rsid w:val="009C4E8D"/>
    <w:rsid w:val="009C79F7"/>
    <w:rsid w:val="009D0A86"/>
    <w:rsid w:val="009D0B76"/>
    <w:rsid w:val="009D27B5"/>
    <w:rsid w:val="009D3C03"/>
    <w:rsid w:val="009D5523"/>
    <w:rsid w:val="009D70E8"/>
    <w:rsid w:val="009D740C"/>
    <w:rsid w:val="009E014F"/>
    <w:rsid w:val="009E155F"/>
    <w:rsid w:val="009E2325"/>
    <w:rsid w:val="009E27F3"/>
    <w:rsid w:val="009E458D"/>
    <w:rsid w:val="009E4C5A"/>
    <w:rsid w:val="009E7227"/>
    <w:rsid w:val="009E7D6D"/>
    <w:rsid w:val="009F1F39"/>
    <w:rsid w:val="009F2371"/>
    <w:rsid w:val="009F2D9E"/>
    <w:rsid w:val="009F324B"/>
    <w:rsid w:val="009F45F8"/>
    <w:rsid w:val="009F57C3"/>
    <w:rsid w:val="009F6FA2"/>
    <w:rsid w:val="00A02DCD"/>
    <w:rsid w:val="00A033BB"/>
    <w:rsid w:val="00A03EFA"/>
    <w:rsid w:val="00A0482D"/>
    <w:rsid w:val="00A0495C"/>
    <w:rsid w:val="00A04B5C"/>
    <w:rsid w:val="00A04E7A"/>
    <w:rsid w:val="00A054CC"/>
    <w:rsid w:val="00A1005E"/>
    <w:rsid w:val="00A151FA"/>
    <w:rsid w:val="00A15B81"/>
    <w:rsid w:val="00A20D7A"/>
    <w:rsid w:val="00A21A0D"/>
    <w:rsid w:val="00A21DB7"/>
    <w:rsid w:val="00A2299E"/>
    <w:rsid w:val="00A22CDA"/>
    <w:rsid w:val="00A24B0D"/>
    <w:rsid w:val="00A2536C"/>
    <w:rsid w:val="00A261AF"/>
    <w:rsid w:val="00A26A0D"/>
    <w:rsid w:val="00A27220"/>
    <w:rsid w:val="00A2739D"/>
    <w:rsid w:val="00A30F39"/>
    <w:rsid w:val="00A33765"/>
    <w:rsid w:val="00A339C6"/>
    <w:rsid w:val="00A339E1"/>
    <w:rsid w:val="00A354A2"/>
    <w:rsid w:val="00A35D17"/>
    <w:rsid w:val="00A3671A"/>
    <w:rsid w:val="00A368EF"/>
    <w:rsid w:val="00A36BD3"/>
    <w:rsid w:val="00A37983"/>
    <w:rsid w:val="00A4012E"/>
    <w:rsid w:val="00A405E1"/>
    <w:rsid w:val="00A416AA"/>
    <w:rsid w:val="00A420C2"/>
    <w:rsid w:val="00A44117"/>
    <w:rsid w:val="00A46168"/>
    <w:rsid w:val="00A4668F"/>
    <w:rsid w:val="00A4681D"/>
    <w:rsid w:val="00A47B40"/>
    <w:rsid w:val="00A505DE"/>
    <w:rsid w:val="00A5171A"/>
    <w:rsid w:val="00A5736B"/>
    <w:rsid w:val="00A57A8C"/>
    <w:rsid w:val="00A605EC"/>
    <w:rsid w:val="00A64BE1"/>
    <w:rsid w:val="00A67EED"/>
    <w:rsid w:val="00A73D05"/>
    <w:rsid w:val="00A75EFA"/>
    <w:rsid w:val="00A7761B"/>
    <w:rsid w:val="00A779C8"/>
    <w:rsid w:val="00A815F5"/>
    <w:rsid w:val="00A83490"/>
    <w:rsid w:val="00A83E1F"/>
    <w:rsid w:val="00A87CC1"/>
    <w:rsid w:val="00A9010E"/>
    <w:rsid w:val="00A90DDF"/>
    <w:rsid w:val="00A96B78"/>
    <w:rsid w:val="00A97499"/>
    <w:rsid w:val="00AA0D68"/>
    <w:rsid w:val="00AA0E4A"/>
    <w:rsid w:val="00AA3485"/>
    <w:rsid w:val="00AA3558"/>
    <w:rsid w:val="00AA4E65"/>
    <w:rsid w:val="00AA5EB7"/>
    <w:rsid w:val="00AA79D2"/>
    <w:rsid w:val="00AB09E7"/>
    <w:rsid w:val="00AB1E4D"/>
    <w:rsid w:val="00AB27E8"/>
    <w:rsid w:val="00AB5302"/>
    <w:rsid w:val="00AB556B"/>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A9"/>
    <w:rsid w:val="00AD362F"/>
    <w:rsid w:val="00AD5834"/>
    <w:rsid w:val="00AD60CA"/>
    <w:rsid w:val="00AD6484"/>
    <w:rsid w:val="00AE0B1A"/>
    <w:rsid w:val="00AE186B"/>
    <w:rsid w:val="00AE38F1"/>
    <w:rsid w:val="00AE3ED6"/>
    <w:rsid w:val="00AE4116"/>
    <w:rsid w:val="00AE518C"/>
    <w:rsid w:val="00AE5868"/>
    <w:rsid w:val="00AF0591"/>
    <w:rsid w:val="00AF07D5"/>
    <w:rsid w:val="00AF0FBF"/>
    <w:rsid w:val="00AF1758"/>
    <w:rsid w:val="00AF18DA"/>
    <w:rsid w:val="00AF350E"/>
    <w:rsid w:val="00AF3F66"/>
    <w:rsid w:val="00AF4A83"/>
    <w:rsid w:val="00AF79DC"/>
    <w:rsid w:val="00AF7B6C"/>
    <w:rsid w:val="00B0492D"/>
    <w:rsid w:val="00B051BA"/>
    <w:rsid w:val="00B06CCD"/>
    <w:rsid w:val="00B079E6"/>
    <w:rsid w:val="00B10159"/>
    <w:rsid w:val="00B10ABB"/>
    <w:rsid w:val="00B116D7"/>
    <w:rsid w:val="00B12914"/>
    <w:rsid w:val="00B12C9D"/>
    <w:rsid w:val="00B13707"/>
    <w:rsid w:val="00B145AA"/>
    <w:rsid w:val="00B163F0"/>
    <w:rsid w:val="00B16BBD"/>
    <w:rsid w:val="00B2068C"/>
    <w:rsid w:val="00B21CD4"/>
    <w:rsid w:val="00B228D2"/>
    <w:rsid w:val="00B22EF9"/>
    <w:rsid w:val="00B23F08"/>
    <w:rsid w:val="00B24EB4"/>
    <w:rsid w:val="00B25A99"/>
    <w:rsid w:val="00B2722A"/>
    <w:rsid w:val="00B3028C"/>
    <w:rsid w:val="00B33AFF"/>
    <w:rsid w:val="00B34270"/>
    <w:rsid w:val="00B349FC"/>
    <w:rsid w:val="00B35105"/>
    <w:rsid w:val="00B35A86"/>
    <w:rsid w:val="00B35B5D"/>
    <w:rsid w:val="00B36388"/>
    <w:rsid w:val="00B372A2"/>
    <w:rsid w:val="00B42093"/>
    <w:rsid w:val="00B42C13"/>
    <w:rsid w:val="00B44564"/>
    <w:rsid w:val="00B44569"/>
    <w:rsid w:val="00B445DB"/>
    <w:rsid w:val="00B46983"/>
    <w:rsid w:val="00B47BA9"/>
    <w:rsid w:val="00B5387B"/>
    <w:rsid w:val="00B54346"/>
    <w:rsid w:val="00B551B1"/>
    <w:rsid w:val="00B56093"/>
    <w:rsid w:val="00B56105"/>
    <w:rsid w:val="00B56791"/>
    <w:rsid w:val="00B627E0"/>
    <w:rsid w:val="00B628E5"/>
    <w:rsid w:val="00B62E17"/>
    <w:rsid w:val="00B631C0"/>
    <w:rsid w:val="00B7015F"/>
    <w:rsid w:val="00B704A1"/>
    <w:rsid w:val="00B72AB2"/>
    <w:rsid w:val="00B770BF"/>
    <w:rsid w:val="00B8026E"/>
    <w:rsid w:val="00B8093A"/>
    <w:rsid w:val="00B83067"/>
    <w:rsid w:val="00B85BB2"/>
    <w:rsid w:val="00B86533"/>
    <w:rsid w:val="00B86746"/>
    <w:rsid w:val="00B86939"/>
    <w:rsid w:val="00B90670"/>
    <w:rsid w:val="00B919C5"/>
    <w:rsid w:val="00B9418A"/>
    <w:rsid w:val="00B94EDB"/>
    <w:rsid w:val="00BA0391"/>
    <w:rsid w:val="00BA074F"/>
    <w:rsid w:val="00BA1D50"/>
    <w:rsid w:val="00BA2C3F"/>
    <w:rsid w:val="00BA2C4C"/>
    <w:rsid w:val="00BA2D62"/>
    <w:rsid w:val="00BA467F"/>
    <w:rsid w:val="00BA58B2"/>
    <w:rsid w:val="00BA6326"/>
    <w:rsid w:val="00BA78C7"/>
    <w:rsid w:val="00BB19BA"/>
    <w:rsid w:val="00BB461E"/>
    <w:rsid w:val="00BB5275"/>
    <w:rsid w:val="00BC3F28"/>
    <w:rsid w:val="00BC57B2"/>
    <w:rsid w:val="00BD0FA6"/>
    <w:rsid w:val="00BD2A22"/>
    <w:rsid w:val="00BD361A"/>
    <w:rsid w:val="00BD5E82"/>
    <w:rsid w:val="00BD7A51"/>
    <w:rsid w:val="00BE1B25"/>
    <w:rsid w:val="00BE24AB"/>
    <w:rsid w:val="00BE27E3"/>
    <w:rsid w:val="00BE357E"/>
    <w:rsid w:val="00BE3F38"/>
    <w:rsid w:val="00BE5500"/>
    <w:rsid w:val="00BE585E"/>
    <w:rsid w:val="00BF1214"/>
    <w:rsid w:val="00BF13CE"/>
    <w:rsid w:val="00BF20F1"/>
    <w:rsid w:val="00BF29C5"/>
    <w:rsid w:val="00BF6070"/>
    <w:rsid w:val="00BF6174"/>
    <w:rsid w:val="00BF6629"/>
    <w:rsid w:val="00BF7284"/>
    <w:rsid w:val="00C004BD"/>
    <w:rsid w:val="00C0090C"/>
    <w:rsid w:val="00C03D17"/>
    <w:rsid w:val="00C05395"/>
    <w:rsid w:val="00C05F93"/>
    <w:rsid w:val="00C0671F"/>
    <w:rsid w:val="00C11EC8"/>
    <w:rsid w:val="00C1228F"/>
    <w:rsid w:val="00C129C9"/>
    <w:rsid w:val="00C12CC3"/>
    <w:rsid w:val="00C13DC2"/>
    <w:rsid w:val="00C15029"/>
    <w:rsid w:val="00C15A97"/>
    <w:rsid w:val="00C1636D"/>
    <w:rsid w:val="00C179B6"/>
    <w:rsid w:val="00C2033B"/>
    <w:rsid w:val="00C23801"/>
    <w:rsid w:val="00C24373"/>
    <w:rsid w:val="00C278C9"/>
    <w:rsid w:val="00C30FBD"/>
    <w:rsid w:val="00C314F7"/>
    <w:rsid w:val="00C31696"/>
    <w:rsid w:val="00C32001"/>
    <w:rsid w:val="00C354DA"/>
    <w:rsid w:val="00C36DCA"/>
    <w:rsid w:val="00C3740F"/>
    <w:rsid w:val="00C37703"/>
    <w:rsid w:val="00C37C10"/>
    <w:rsid w:val="00C37C1E"/>
    <w:rsid w:val="00C37CE6"/>
    <w:rsid w:val="00C44768"/>
    <w:rsid w:val="00C46532"/>
    <w:rsid w:val="00C4656C"/>
    <w:rsid w:val="00C46B27"/>
    <w:rsid w:val="00C47619"/>
    <w:rsid w:val="00C50DFF"/>
    <w:rsid w:val="00C530C4"/>
    <w:rsid w:val="00C53E29"/>
    <w:rsid w:val="00C55C15"/>
    <w:rsid w:val="00C565B4"/>
    <w:rsid w:val="00C56DC2"/>
    <w:rsid w:val="00C57864"/>
    <w:rsid w:val="00C6039C"/>
    <w:rsid w:val="00C611CB"/>
    <w:rsid w:val="00C61D32"/>
    <w:rsid w:val="00C636E5"/>
    <w:rsid w:val="00C64EE0"/>
    <w:rsid w:val="00C674D1"/>
    <w:rsid w:val="00C676F8"/>
    <w:rsid w:val="00C7095D"/>
    <w:rsid w:val="00C7142C"/>
    <w:rsid w:val="00C71A57"/>
    <w:rsid w:val="00C7382E"/>
    <w:rsid w:val="00C76143"/>
    <w:rsid w:val="00C76F7D"/>
    <w:rsid w:val="00C77368"/>
    <w:rsid w:val="00C77B5F"/>
    <w:rsid w:val="00C821BE"/>
    <w:rsid w:val="00C836C7"/>
    <w:rsid w:val="00C868CF"/>
    <w:rsid w:val="00C86A5A"/>
    <w:rsid w:val="00C873DF"/>
    <w:rsid w:val="00C900BA"/>
    <w:rsid w:val="00C9245F"/>
    <w:rsid w:val="00C92A13"/>
    <w:rsid w:val="00C92EE4"/>
    <w:rsid w:val="00C93860"/>
    <w:rsid w:val="00C968A1"/>
    <w:rsid w:val="00C972A7"/>
    <w:rsid w:val="00C97BB6"/>
    <w:rsid w:val="00CA0B81"/>
    <w:rsid w:val="00CA0D88"/>
    <w:rsid w:val="00CA1858"/>
    <w:rsid w:val="00CA25DD"/>
    <w:rsid w:val="00CA50A0"/>
    <w:rsid w:val="00CA63B1"/>
    <w:rsid w:val="00CB15AA"/>
    <w:rsid w:val="00CB2435"/>
    <w:rsid w:val="00CB38F4"/>
    <w:rsid w:val="00CB392A"/>
    <w:rsid w:val="00CB3944"/>
    <w:rsid w:val="00CB527A"/>
    <w:rsid w:val="00CB5D2F"/>
    <w:rsid w:val="00CB7BE8"/>
    <w:rsid w:val="00CC01B5"/>
    <w:rsid w:val="00CC47E0"/>
    <w:rsid w:val="00CC61F3"/>
    <w:rsid w:val="00CD2480"/>
    <w:rsid w:val="00CD4E0F"/>
    <w:rsid w:val="00CD4E3E"/>
    <w:rsid w:val="00CD5509"/>
    <w:rsid w:val="00CD71B5"/>
    <w:rsid w:val="00CD7503"/>
    <w:rsid w:val="00CE031F"/>
    <w:rsid w:val="00CE18DD"/>
    <w:rsid w:val="00CE3CEB"/>
    <w:rsid w:val="00CE4E91"/>
    <w:rsid w:val="00CE5976"/>
    <w:rsid w:val="00CE62AD"/>
    <w:rsid w:val="00CE67C6"/>
    <w:rsid w:val="00CE7509"/>
    <w:rsid w:val="00CE7E4E"/>
    <w:rsid w:val="00CF0376"/>
    <w:rsid w:val="00CF099B"/>
    <w:rsid w:val="00CF0A17"/>
    <w:rsid w:val="00CF0B9F"/>
    <w:rsid w:val="00CF2B87"/>
    <w:rsid w:val="00CF3752"/>
    <w:rsid w:val="00CF61A0"/>
    <w:rsid w:val="00CF65F0"/>
    <w:rsid w:val="00CF6779"/>
    <w:rsid w:val="00CF6EE8"/>
    <w:rsid w:val="00CF7B0F"/>
    <w:rsid w:val="00D003AA"/>
    <w:rsid w:val="00D0100A"/>
    <w:rsid w:val="00D03D44"/>
    <w:rsid w:val="00D04FBD"/>
    <w:rsid w:val="00D05AA1"/>
    <w:rsid w:val="00D05EF7"/>
    <w:rsid w:val="00D0764F"/>
    <w:rsid w:val="00D07FF3"/>
    <w:rsid w:val="00D106E5"/>
    <w:rsid w:val="00D12C2A"/>
    <w:rsid w:val="00D12CB5"/>
    <w:rsid w:val="00D13C3E"/>
    <w:rsid w:val="00D167BD"/>
    <w:rsid w:val="00D17244"/>
    <w:rsid w:val="00D1727A"/>
    <w:rsid w:val="00D17BB4"/>
    <w:rsid w:val="00D17D0C"/>
    <w:rsid w:val="00D20840"/>
    <w:rsid w:val="00D24790"/>
    <w:rsid w:val="00D3021F"/>
    <w:rsid w:val="00D31526"/>
    <w:rsid w:val="00D31938"/>
    <w:rsid w:val="00D35900"/>
    <w:rsid w:val="00D36074"/>
    <w:rsid w:val="00D364FD"/>
    <w:rsid w:val="00D3657F"/>
    <w:rsid w:val="00D37CEC"/>
    <w:rsid w:val="00D43F0A"/>
    <w:rsid w:val="00D4482C"/>
    <w:rsid w:val="00D45047"/>
    <w:rsid w:val="00D45887"/>
    <w:rsid w:val="00D46007"/>
    <w:rsid w:val="00D471C6"/>
    <w:rsid w:val="00D50B44"/>
    <w:rsid w:val="00D51C9B"/>
    <w:rsid w:val="00D52573"/>
    <w:rsid w:val="00D52855"/>
    <w:rsid w:val="00D546D8"/>
    <w:rsid w:val="00D5583E"/>
    <w:rsid w:val="00D608B7"/>
    <w:rsid w:val="00D60D46"/>
    <w:rsid w:val="00D61242"/>
    <w:rsid w:val="00D65F21"/>
    <w:rsid w:val="00D71DEC"/>
    <w:rsid w:val="00D72954"/>
    <w:rsid w:val="00D74A04"/>
    <w:rsid w:val="00D75EB6"/>
    <w:rsid w:val="00D77135"/>
    <w:rsid w:val="00D7744B"/>
    <w:rsid w:val="00D77A09"/>
    <w:rsid w:val="00D81C14"/>
    <w:rsid w:val="00D82E56"/>
    <w:rsid w:val="00D867D3"/>
    <w:rsid w:val="00D868A1"/>
    <w:rsid w:val="00D91216"/>
    <w:rsid w:val="00D92F2E"/>
    <w:rsid w:val="00D9395D"/>
    <w:rsid w:val="00D943BB"/>
    <w:rsid w:val="00D94674"/>
    <w:rsid w:val="00D9485E"/>
    <w:rsid w:val="00D94BF3"/>
    <w:rsid w:val="00D95489"/>
    <w:rsid w:val="00D96774"/>
    <w:rsid w:val="00D979FE"/>
    <w:rsid w:val="00DA1263"/>
    <w:rsid w:val="00DA1E1E"/>
    <w:rsid w:val="00DA3DC1"/>
    <w:rsid w:val="00DA4BA0"/>
    <w:rsid w:val="00DA5025"/>
    <w:rsid w:val="00DA7170"/>
    <w:rsid w:val="00DA778C"/>
    <w:rsid w:val="00DB14B0"/>
    <w:rsid w:val="00DB1EA1"/>
    <w:rsid w:val="00DB4362"/>
    <w:rsid w:val="00DB43E9"/>
    <w:rsid w:val="00DB46F7"/>
    <w:rsid w:val="00DB6716"/>
    <w:rsid w:val="00DB694F"/>
    <w:rsid w:val="00DB6F9A"/>
    <w:rsid w:val="00DB6FAC"/>
    <w:rsid w:val="00DC1113"/>
    <w:rsid w:val="00DC290D"/>
    <w:rsid w:val="00DC5001"/>
    <w:rsid w:val="00DC567B"/>
    <w:rsid w:val="00DC58DB"/>
    <w:rsid w:val="00DC60D1"/>
    <w:rsid w:val="00DC7B72"/>
    <w:rsid w:val="00DD093C"/>
    <w:rsid w:val="00DD32F3"/>
    <w:rsid w:val="00DD4FD9"/>
    <w:rsid w:val="00DD6E88"/>
    <w:rsid w:val="00DD79E8"/>
    <w:rsid w:val="00DD7EC0"/>
    <w:rsid w:val="00DE014F"/>
    <w:rsid w:val="00DE07B5"/>
    <w:rsid w:val="00DE11A3"/>
    <w:rsid w:val="00DE1A3F"/>
    <w:rsid w:val="00DE5309"/>
    <w:rsid w:val="00DE7F3D"/>
    <w:rsid w:val="00DF08B7"/>
    <w:rsid w:val="00DF24D6"/>
    <w:rsid w:val="00DF3249"/>
    <w:rsid w:val="00DF3267"/>
    <w:rsid w:val="00DF3D78"/>
    <w:rsid w:val="00DF5F97"/>
    <w:rsid w:val="00E008F2"/>
    <w:rsid w:val="00E01218"/>
    <w:rsid w:val="00E0275B"/>
    <w:rsid w:val="00E02E73"/>
    <w:rsid w:val="00E03F17"/>
    <w:rsid w:val="00E0769C"/>
    <w:rsid w:val="00E078E8"/>
    <w:rsid w:val="00E07BFF"/>
    <w:rsid w:val="00E1112E"/>
    <w:rsid w:val="00E14AC2"/>
    <w:rsid w:val="00E201B1"/>
    <w:rsid w:val="00E20401"/>
    <w:rsid w:val="00E20745"/>
    <w:rsid w:val="00E20A2C"/>
    <w:rsid w:val="00E2109A"/>
    <w:rsid w:val="00E235D5"/>
    <w:rsid w:val="00E250E5"/>
    <w:rsid w:val="00E274BA"/>
    <w:rsid w:val="00E2753F"/>
    <w:rsid w:val="00E27EE8"/>
    <w:rsid w:val="00E32BAF"/>
    <w:rsid w:val="00E33191"/>
    <w:rsid w:val="00E34A2F"/>
    <w:rsid w:val="00E34E9D"/>
    <w:rsid w:val="00E3515E"/>
    <w:rsid w:val="00E35495"/>
    <w:rsid w:val="00E3656F"/>
    <w:rsid w:val="00E41EBD"/>
    <w:rsid w:val="00E4281D"/>
    <w:rsid w:val="00E43E03"/>
    <w:rsid w:val="00E44602"/>
    <w:rsid w:val="00E446C2"/>
    <w:rsid w:val="00E470F1"/>
    <w:rsid w:val="00E47355"/>
    <w:rsid w:val="00E47B98"/>
    <w:rsid w:val="00E50347"/>
    <w:rsid w:val="00E50BE2"/>
    <w:rsid w:val="00E5105B"/>
    <w:rsid w:val="00E53A28"/>
    <w:rsid w:val="00E54D4A"/>
    <w:rsid w:val="00E56BCF"/>
    <w:rsid w:val="00E57279"/>
    <w:rsid w:val="00E609B8"/>
    <w:rsid w:val="00E61788"/>
    <w:rsid w:val="00E6288D"/>
    <w:rsid w:val="00E62CBA"/>
    <w:rsid w:val="00E63078"/>
    <w:rsid w:val="00E649F3"/>
    <w:rsid w:val="00E70AE9"/>
    <w:rsid w:val="00E70BB3"/>
    <w:rsid w:val="00E71B57"/>
    <w:rsid w:val="00E72455"/>
    <w:rsid w:val="00E7258F"/>
    <w:rsid w:val="00E72C66"/>
    <w:rsid w:val="00E812AD"/>
    <w:rsid w:val="00E812D0"/>
    <w:rsid w:val="00E81457"/>
    <w:rsid w:val="00E826A8"/>
    <w:rsid w:val="00E8672A"/>
    <w:rsid w:val="00E878CB"/>
    <w:rsid w:val="00E87BD5"/>
    <w:rsid w:val="00E9104C"/>
    <w:rsid w:val="00E926F1"/>
    <w:rsid w:val="00E9390B"/>
    <w:rsid w:val="00E956E4"/>
    <w:rsid w:val="00EA02C3"/>
    <w:rsid w:val="00EA2761"/>
    <w:rsid w:val="00EA2836"/>
    <w:rsid w:val="00EA4B00"/>
    <w:rsid w:val="00EA59AD"/>
    <w:rsid w:val="00EA5DEF"/>
    <w:rsid w:val="00EA704E"/>
    <w:rsid w:val="00EA7281"/>
    <w:rsid w:val="00EA7445"/>
    <w:rsid w:val="00EB0729"/>
    <w:rsid w:val="00EB1250"/>
    <w:rsid w:val="00EB2402"/>
    <w:rsid w:val="00EB3822"/>
    <w:rsid w:val="00EB498F"/>
    <w:rsid w:val="00EB5908"/>
    <w:rsid w:val="00EC3C02"/>
    <w:rsid w:val="00EC415A"/>
    <w:rsid w:val="00EC4427"/>
    <w:rsid w:val="00EC4E0A"/>
    <w:rsid w:val="00EC536F"/>
    <w:rsid w:val="00ED1676"/>
    <w:rsid w:val="00ED48B7"/>
    <w:rsid w:val="00ED5496"/>
    <w:rsid w:val="00ED7C6B"/>
    <w:rsid w:val="00EE124A"/>
    <w:rsid w:val="00EE305B"/>
    <w:rsid w:val="00EE4AEA"/>
    <w:rsid w:val="00EE4C63"/>
    <w:rsid w:val="00EF2203"/>
    <w:rsid w:val="00EF255C"/>
    <w:rsid w:val="00EF2B67"/>
    <w:rsid w:val="00EF4048"/>
    <w:rsid w:val="00F004AB"/>
    <w:rsid w:val="00F005B3"/>
    <w:rsid w:val="00F01FD3"/>
    <w:rsid w:val="00F02931"/>
    <w:rsid w:val="00F07A33"/>
    <w:rsid w:val="00F11710"/>
    <w:rsid w:val="00F1438F"/>
    <w:rsid w:val="00F1559A"/>
    <w:rsid w:val="00F170CA"/>
    <w:rsid w:val="00F21005"/>
    <w:rsid w:val="00F21448"/>
    <w:rsid w:val="00F219EF"/>
    <w:rsid w:val="00F22E30"/>
    <w:rsid w:val="00F230A8"/>
    <w:rsid w:val="00F2349A"/>
    <w:rsid w:val="00F24079"/>
    <w:rsid w:val="00F24AB9"/>
    <w:rsid w:val="00F308F1"/>
    <w:rsid w:val="00F30DBB"/>
    <w:rsid w:val="00F31158"/>
    <w:rsid w:val="00F318A0"/>
    <w:rsid w:val="00F31B2A"/>
    <w:rsid w:val="00F31D28"/>
    <w:rsid w:val="00F32627"/>
    <w:rsid w:val="00F34B26"/>
    <w:rsid w:val="00F355C4"/>
    <w:rsid w:val="00F36C01"/>
    <w:rsid w:val="00F449D6"/>
    <w:rsid w:val="00F4732F"/>
    <w:rsid w:val="00F50027"/>
    <w:rsid w:val="00F5077D"/>
    <w:rsid w:val="00F50F91"/>
    <w:rsid w:val="00F51973"/>
    <w:rsid w:val="00F51ECD"/>
    <w:rsid w:val="00F52186"/>
    <w:rsid w:val="00F54A86"/>
    <w:rsid w:val="00F54AA1"/>
    <w:rsid w:val="00F55715"/>
    <w:rsid w:val="00F55A90"/>
    <w:rsid w:val="00F562FC"/>
    <w:rsid w:val="00F5631A"/>
    <w:rsid w:val="00F61D1F"/>
    <w:rsid w:val="00F633EF"/>
    <w:rsid w:val="00F63848"/>
    <w:rsid w:val="00F639E2"/>
    <w:rsid w:val="00F63FBE"/>
    <w:rsid w:val="00F669C1"/>
    <w:rsid w:val="00F70A27"/>
    <w:rsid w:val="00F71A23"/>
    <w:rsid w:val="00F75DAC"/>
    <w:rsid w:val="00F76284"/>
    <w:rsid w:val="00F77043"/>
    <w:rsid w:val="00F773E8"/>
    <w:rsid w:val="00F82D07"/>
    <w:rsid w:val="00F847DE"/>
    <w:rsid w:val="00F8554A"/>
    <w:rsid w:val="00F858DA"/>
    <w:rsid w:val="00F85B0A"/>
    <w:rsid w:val="00F866D5"/>
    <w:rsid w:val="00F86AAA"/>
    <w:rsid w:val="00F901C1"/>
    <w:rsid w:val="00F90682"/>
    <w:rsid w:val="00F9076F"/>
    <w:rsid w:val="00F965E1"/>
    <w:rsid w:val="00F9666C"/>
    <w:rsid w:val="00F9770D"/>
    <w:rsid w:val="00FA3A3E"/>
    <w:rsid w:val="00FA3F4B"/>
    <w:rsid w:val="00FA5514"/>
    <w:rsid w:val="00FA5998"/>
    <w:rsid w:val="00FA693F"/>
    <w:rsid w:val="00FB03DB"/>
    <w:rsid w:val="00FB05EE"/>
    <w:rsid w:val="00FB1831"/>
    <w:rsid w:val="00FB2C0F"/>
    <w:rsid w:val="00FB2C61"/>
    <w:rsid w:val="00FB417A"/>
    <w:rsid w:val="00FB7C93"/>
    <w:rsid w:val="00FC0A20"/>
    <w:rsid w:val="00FC315E"/>
    <w:rsid w:val="00FC41BE"/>
    <w:rsid w:val="00FC4BD8"/>
    <w:rsid w:val="00FC4D7D"/>
    <w:rsid w:val="00FC6B6A"/>
    <w:rsid w:val="00FD0B26"/>
    <w:rsid w:val="00FD11F9"/>
    <w:rsid w:val="00FD31BA"/>
    <w:rsid w:val="00FD5762"/>
    <w:rsid w:val="00FD75C0"/>
    <w:rsid w:val="00FE58B8"/>
    <w:rsid w:val="00FF145A"/>
    <w:rsid w:val="00FF1E09"/>
    <w:rsid w:val="00FF2F87"/>
    <w:rsid w:val="00FF3857"/>
    <w:rsid w:val="00FF3D3C"/>
    <w:rsid w:val="00FF53C5"/>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46735358"/>
  <w15:docId w15:val="{98C8EC21-A6E2-42F8-BF90-3D800D66E1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30963">
      <w:bodyDiv w:val="1"/>
      <w:marLeft w:val="0"/>
      <w:marRight w:val="0"/>
      <w:marTop w:val="0"/>
      <w:marBottom w:val="0"/>
      <w:divBdr>
        <w:top w:val="none" w:sz="0" w:space="0" w:color="auto"/>
        <w:left w:val="none" w:sz="0" w:space="0" w:color="auto"/>
        <w:bottom w:val="none" w:sz="0" w:space="0" w:color="auto"/>
        <w:right w:val="none" w:sz="0" w:space="0" w:color="auto"/>
      </w:divBdr>
    </w:div>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8562656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586924">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30328877">
      <w:bodyDiv w:val="1"/>
      <w:marLeft w:val="0"/>
      <w:marRight w:val="0"/>
      <w:marTop w:val="0"/>
      <w:marBottom w:val="0"/>
      <w:divBdr>
        <w:top w:val="none" w:sz="0" w:space="0" w:color="auto"/>
        <w:left w:val="none" w:sz="0" w:space="0" w:color="auto"/>
        <w:bottom w:val="none" w:sz="0" w:space="0" w:color="auto"/>
        <w:right w:val="none" w:sz="0" w:space="0" w:color="auto"/>
      </w:divBdr>
      <w:divsChild>
        <w:div w:id="1565918377">
          <w:marLeft w:val="446"/>
          <w:marRight w:val="0"/>
          <w:marTop w:val="0"/>
          <w:marBottom w:val="0"/>
          <w:divBdr>
            <w:top w:val="none" w:sz="0" w:space="0" w:color="auto"/>
            <w:left w:val="none" w:sz="0" w:space="0" w:color="auto"/>
            <w:bottom w:val="none" w:sz="0" w:space="0" w:color="auto"/>
            <w:right w:val="none" w:sz="0" w:space="0" w:color="auto"/>
          </w:divBdr>
        </w:div>
        <w:div w:id="2042002970">
          <w:marLeft w:val="446"/>
          <w:marRight w:val="0"/>
          <w:marTop w:val="0"/>
          <w:marBottom w:val="0"/>
          <w:divBdr>
            <w:top w:val="none" w:sz="0" w:space="0" w:color="auto"/>
            <w:left w:val="none" w:sz="0" w:space="0" w:color="auto"/>
            <w:bottom w:val="none" w:sz="0" w:space="0" w:color="auto"/>
            <w:right w:val="none" w:sz="0" w:space="0" w:color="auto"/>
          </w:divBdr>
        </w:div>
        <w:div w:id="1295140756">
          <w:marLeft w:val="446"/>
          <w:marRight w:val="0"/>
          <w:marTop w:val="0"/>
          <w:marBottom w:val="0"/>
          <w:divBdr>
            <w:top w:val="none" w:sz="0" w:space="0" w:color="auto"/>
            <w:left w:val="none" w:sz="0" w:space="0" w:color="auto"/>
            <w:bottom w:val="none" w:sz="0" w:space="0" w:color="auto"/>
            <w:right w:val="none" w:sz="0" w:space="0" w:color="auto"/>
          </w:divBdr>
        </w:div>
        <w:div w:id="1865707389">
          <w:marLeft w:val="446"/>
          <w:marRight w:val="0"/>
          <w:marTop w:val="0"/>
          <w:marBottom w:val="0"/>
          <w:divBdr>
            <w:top w:val="none" w:sz="0" w:space="0" w:color="auto"/>
            <w:left w:val="none" w:sz="0" w:space="0" w:color="auto"/>
            <w:bottom w:val="none" w:sz="0" w:space="0" w:color="auto"/>
            <w:right w:val="none" w:sz="0" w:space="0" w:color="auto"/>
          </w:divBdr>
        </w:div>
        <w:div w:id="1787963487">
          <w:marLeft w:val="446"/>
          <w:marRight w:val="0"/>
          <w:marTop w:val="0"/>
          <w:marBottom w:val="0"/>
          <w:divBdr>
            <w:top w:val="none" w:sz="0" w:space="0" w:color="auto"/>
            <w:left w:val="none" w:sz="0" w:space="0" w:color="auto"/>
            <w:bottom w:val="none" w:sz="0" w:space="0" w:color="auto"/>
            <w:right w:val="none" w:sz="0" w:space="0" w:color="auto"/>
          </w:divBdr>
        </w:div>
        <w:div w:id="689722728">
          <w:marLeft w:val="446"/>
          <w:marRight w:val="0"/>
          <w:marTop w:val="0"/>
          <w:marBottom w:val="0"/>
          <w:divBdr>
            <w:top w:val="none" w:sz="0" w:space="0" w:color="auto"/>
            <w:left w:val="none" w:sz="0" w:space="0" w:color="auto"/>
            <w:bottom w:val="none" w:sz="0" w:space="0" w:color="auto"/>
            <w:right w:val="none" w:sz="0" w:space="0" w:color="auto"/>
          </w:divBdr>
        </w:div>
      </w:divsChild>
    </w:div>
    <w:div w:id="363215027">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79595501">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01443682">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64040198">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62548800">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0052047">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2425501">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25300121">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215698">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21835546">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57957803">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886523823">
      <w:bodyDiv w:val="1"/>
      <w:marLeft w:val="0"/>
      <w:marRight w:val="0"/>
      <w:marTop w:val="0"/>
      <w:marBottom w:val="0"/>
      <w:divBdr>
        <w:top w:val="none" w:sz="0" w:space="0" w:color="auto"/>
        <w:left w:val="none" w:sz="0" w:space="0" w:color="auto"/>
        <w:bottom w:val="none" w:sz="0" w:space="0" w:color="auto"/>
        <w:right w:val="none" w:sz="0" w:space="0" w:color="auto"/>
      </w:divBdr>
    </w:div>
    <w:div w:id="1917131157">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1971205293">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048513">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098480830">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eg"/><Relationship Id="rId26" Type="http://schemas.openxmlformats.org/officeDocument/2006/relationships/footer" Target="footer4.xml"/><Relationship Id="rId39" Type="http://schemas.openxmlformats.org/officeDocument/2006/relationships/image" Target="cid:C0243B29-7E36-4B94-B53A-374E5413A057" TargetMode="External"/><Relationship Id="rId21" Type="http://schemas.openxmlformats.org/officeDocument/2006/relationships/image" Target="media/image12.jpeg"/><Relationship Id="rId34" Type="http://schemas.openxmlformats.org/officeDocument/2006/relationships/hyperlink" Target="http://www.madrid.org/wleg_pub/secure/normativas/contenidoNormativa.jsf?opcion=VerHtml&amp;nmnorma=6641&amp;cdestado=P" TargetMode="External"/><Relationship Id="rId42" Type="http://schemas.openxmlformats.org/officeDocument/2006/relationships/image" Target="media/image23.jpeg"/><Relationship Id="rId47" Type="http://schemas.openxmlformats.org/officeDocument/2006/relationships/image" Target="media/image28.jpeg"/><Relationship Id="rId55" Type="http://schemas.openxmlformats.org/officeDocument/2006/relationships/image" Target="media/image36.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7.jpg"/><Relationship Id="rId25" Type="http://schemas.openxmlformats.org/officeDocument/2006/relationships/header" Target="header2.xml"/><Relationship Id="rId33" Type="http://schemas.openxmlformats.org/officeDocument/2006/relationships/image" Target="media/image17.jpeg"/><Relationship Id="rId38" Type="http://schemas.openxmlformats.org/officeDocument/2006/relationships/image" Target="media/image20.jpeg"/><Relationship Id="rId46" Type="http://schemas.openxmlformats.org/officeDocument/2006/relationships/image" Target="media/image27.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9.jpeg"/><Relationship Id="rId29" Type="http://schemas.openxmlformats.org/officeDocument/2006/relationships/image" Target="media/image14.png"/><Relationship Id="rId41" Type="http://schemas.openxmlformats.org/officeDocument/2006/relationships/image" Target="media/image22.jpe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jpg"/><Relationship Id="rId24" Type="http://schemas.openxmlformats.org/officeDocument/2006/relationships/image" Target="media/image11.png"/><Relationship Id="rId32" Type="http://schemas.openxmlformats.org/officeDocument/2006/relationships/image" Target="media/image16.jpeg"/><Relationship Id="rId37" Type="http://schemas.openxmlformats.org/officeDocument/2006/relationships/image" Target="media/image19.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http://www.madrid.org/iestadis" TargetMode="External"/><Relationship Id="rId28" Type="http://schemas.openxmlformats.org/officeDocument/2006/relationships/image" Target="media/image13.png"/><Relationship Id="rId36" Type="http://schemas.openxmlformats.org/officeDocument/2006/relationships/image" Target="media/image18.jpeg"/><Relationship Id="rId49" Type="http://schemas.openxmlformats.org/officeDocument/2006/relationships/image" Target="media/image30.jpeg"/><Relationship Id="rId57" Type="http://schemas.openxmlformats.org/officeDocument/2006/relationships/header" Target="header3.xml"/><Relationship Id="rId19" Type="http://schemas.openxmlformats.org/officeDocument/2006/relationships/image" Target="media/image10.jpeg"/><Relationship Id="rId31" Type="http://schemas.openxmlformats.org/officeDocument/2006/relationships/hyperlink" Target="http://edicion.comunidad.madrid/hospital/clinicosancarlos/profesionales/servicios-centrales/rehabilitacion" TargetMode="External"/><Relationship Id="rId44"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2.xml"/><Relationship Id="rId22" Type="http://schemas.openxmlformats.org/officeDocument/2006/relationships/image" Target="media/image10.jp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www.madrid.org/wleg_pub/secure/normativas/contenidoNormativa.jsf?opcion=VerHtml&amp;nmnorma=6640&amp;cdestado=P" TargetMode="External"/><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8" Type="http://schemas.openxmlformats.org/officeDocument/2006/relationships/image" Target="media/image1.tif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OneDrive%20-%20Madrid%20Digital\Memorias%20Hospitales\Modelo%20Maqueta%20H%20Monogr&#225;fico%20M%20Estancia%20PLANTILLA%20Actualizado.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06280CC-B473-4A69-AD01-C3132F6EE8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Monográfico M Estancia PLANTILLA Actualizado.dotx</Template>
  <TotalTime>14</TotalTime>
  <Pages>60</Pages>
  <Words>7319</Words>
  <Characters>40841</Characters>
  <Application>Microsoft Office Word</Application>
  <DocSecurity>0</DocSecurity>
  <Lines>2402</Lines>
  <Paragraphs>1660</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46500</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Fernandez Rodriguez.Silvia</dc:creator>
  <cp:keywords/>
  <dc:description/>
  <cp:lastModifiedBy>Servicio Madrileño de Salud</cp:lastModifiedBy>
  <cp:revision>5</cp:revision>
  <cp:lastPrinted>2021-09-20T11:05:00Z</cp:lastPrinted>
  <dcterms:created xsi:type="dcterms:W3CDTF">2021-10-21T06:37:00Z</dcterms:created>
  <dcterms:modified xsi:type="dcterms:W3CDTF">2021-12-03T09:00:00Z</dcterms:modified>
</cp:coreProperties>
</file>