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1B4A64" w14:textId="2D9EA2E0" w:rsidR="00F36C01" w:rsidRPr="00F36C01" w:rsidRDefault="00EB498F" w:rsidP="00EB498F">
      <w:r>
        <w:tab/>
      </w:r>
    </w:p>
    <w:p w14:paraId="2201AA28" w14:textId="4F872DA0" w:rsidR="00F36C01" w:rsidRPr="00F36C01" w:rsidRDefault="00F36C01" w:rsidP="0068118A"/>
    <w:p w14:paraId="34E9937A" w14:textId="641630EC" w:rsidR="00F36C01" w:rsidRPr="00F36C01" w:rsidRDefault="00F36C01" w:rsidP="0068118A"/>
    <w:p w14:paraId="7FCB8C14" w14:textId="77777777" w:rsidR="00F36C01" w:rsidRPr="00F36C01" w:rsidRDefault="00F36C01" w:rsidP="0068118A"/>
    <w:p w14:paraId="3EC9D686" w14:textId="77777777" w:rsidR="00F36C01" w:rsidRPr="00F36C01" w:rsidRDefault="00F36C01" w:rsidP="0068118A"/>
    <w:p w14:paraId="6037A4E0" w14:textId="77777777" w:rsidR="00F36C01" w:rsidRPr="00F36C01" w:rsidRDefault="00F36C01" w:rsidP="0068118A"/>
    <w:p w14:paraId="51BD092E" w14:textId="77777777" w:rsidR="00F36C01" w:rsidRPr="00F36C01" w:rsidRDefault="00F36C01" w:rsidP="0068118A"/>
    <w:p w14:paraId="5C160173" w14:textId="77777777" w:rsidR="00F36C01" w:rsidRPr="00F36C01" w:rsidRDefault="00F36C01" w:rsidP="0068118A"/>
    <w:p w14:paraId="53428D84" w14:textId="77777777" w:rsidR="00F36C01" w:rsidRPr="00F36C01" w:rsidRDefault="00F36C01" w:rsidP="0068118A"/>
    <w:p w14:paraId="3B3BDAA5" w14:textId="77777777" w:rsidR="00F36C01" w:rsidRPr="00F36C01" w:rsidRDefault="00F36C01" w:rsidP="0068118A"/>
    <w:p w14:paraId="023FAFAE" w14:textId="77777777" w:rsidR="00F36C01" w:rsidRPr="00F36C01" w:rsidRDefault="00F36C01" w:rsidP="0068118A"/>
    <w:p w14:paraId="6043617A" w14:textId="77777777" w:rsidR="00F36C01" w:rsidRPr="00F36C01" w:rsidRDefault="00F36C01" w:rsidP="0068118A"/>
    <w:p w14:paraId="13FF792A" w14:textId="77777777" w:rsidR="00F36C01" w:rsidRPr="00F36C01" w:rsidRDefault="00F36C01" w:rsidP="0068118A"/>
    <w:p w14:paraId="4AD803B1" w14:textId="77777777" w:rsidR="00F36C01" w:rsidRPr="00F36C01" w:rsidRDefault="00F36C01" w:rsidP="0068118A"/>
    <w:p w14:paraId="5C12896C" w14:textId="1656F3C1" w:rsidR="00F36C01" w:rsidRPr="00F36C01" w:rsidRDefault="00F36C01" w:rsidP="0068118A"/>
    <w:p w14:paraId="4E2ED232" w14:textId="227C57CC" w:rsidR="00F36C01" w:rsidRPr="00F36C01" w:rsidRDefault="00350FD5" w:rsidP="0068118A">
      <w:r>
        <w:rPr>
          <w:noProof/>
        </w:rPr>
        <mc:AlternateContent>
          <mc:Choice Requires="wps">
            <w:drawing>
              <wp:anchor distT="0" distB="0" distL="114300" distR="114300" simplePos="0" relativeHeight="251765760" behindDoc="0" locked="0" layoutInCell="1" allowOverlap="1" wp14:anchorId="1740ECE0" wp14:editId="0CA000D6">
                <wp:simplePos x="0" y="0"/>
                <wp:positionH relativeFrom="column">
                  <wp:posOffset>1112731</wp:posOffset>
                </wp:positionH>
                <wp:positionV relativeFrom="paragraph">
                  <wp:posOffset>40639</wp:posOffset>
                </wp:positionV>
                <wp:extent cx="3677040" cy="1955736"/>
                <wp:effectExtent l="0" t="0" r="0" b="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040" cy="1955736"/>
                        </a:xfrm>
                        <a:prstGeom prst="rect">
                          <a:avLst/>
                        </a:prstGeom>
                        <a:noFill/>
                        <a:ln w="9525">
                          <a:noFill/>
                          <a:miter lim="800000"/>
                          <a:headEnd/>
                          <a:tailEnd/>
                        </a:ln>
                      </wps:spPr>
                      <wps:txbx>
                        <w:txbxContent>
                          <w:p w14:paraId="6EA635FA" w14:textId="77777777" w:rsidR="00067713" w:rsidRPr="00350FD5" w:rsidRDefault="00067713" w:rsidP="009E1862">
                            <w:pPr>
                              <w:spacing w:line="260" w:lineRule="atLeast"/>
                              <w:jc w:val="center"/>
                              <w:rPr>
                                <w:rFonts w:ascii="Montserrat SemiBold" w:hAnsi="Montserrat SemiBold" w:cs="Arial"/>
                                <w:b/>
                                <w:sz w:val="72"/>
                              </w:rPr>
                            </w:pPr>
                            <w:r w:rsidRPr="00350FD5">
                              <w:rPr>
                                <w:rFonts w:ascii="Montserrat SemiBold" w:hAnsi="Montserrat SemiBold" w:cs="Arial"/>
                                <w:b/>
                                <w:sz w:val="72"/>
                              </w:rPr>
                              <w:t xml:space="preserve">Hospital </w:t>
                            </w:r>
                          </w:p>
                          <w:p w14:paraId="79719F38" w14:textId="77777777" w:rsidR="00067713" w:rsidRPr="00350FD5" w:rsidRDefault="00067713" w:rsidP="009E1862">
                            <w:pPr>
                              <w:spacing w:line="260" w:lineRule="atLeast"/>
                              <w:jc w:val="center"/>
                              <w:rPr>
                                <w:rFonts w:ascii="Montserrat SemiBold" w:hAnsi="Montserrat SemiBold" w:cs="Arial"/>
                                <w:b/>
                                <w:sz w:val="72"/>
                              </w:rPr>
                            </w:pPr>
                            <w:r w:rsidRPr="00350FD5">
                              <w:rPr>
                                <w:rFonts w:ascii="Montserrat SemiBold" w:hAnsi="Montserrat SemiBold" w:cs="Arial"/>
                                <w:b/>
                                <w:sz w:val="72"/>
                              </w:rPr>
                              <w:t>La Fuenfría</w:t>
                            </w:r>
                          </w:p>
                        </w:txbxContent>
                      </wps:txbx>
                      <wps:bodyPr rot="0" vert="horz" wrap="square" lIns="91440" tIns="45720" rIns="91440" bIns="45720" anchor="t" anchorCtr="0">
                        <a:noAutofit/>
                      </wps:bodyPr>
                    </wps:wsp>
                  </a:graphicData>
                </a:graphic>
              </wp:anchor>
            </w:drawing>
          </mc:Choice>
          <mc:Fallback>
            <w:pict>
              <v:shapetype w14:anchorId="1740ECE0" id="_x0000_t202" coordsize="21600,21600" o:spt="202" path="m,l,21600r21600,l21600,xe">
                <v:stroke joinstyle="miter"/>
                <v:path gradientshapeok="t" o:connecttype="rect"/>
              </v:shapetype>
              <v:shape id="Cuadro de texto 2" o:spid="_x0000_s1026" type="#_x0000_t202" style="position:absolute;left:0;text-align:left;margin-left:87.6pt;margin-top:3.2pt;width:289.55pt;height:154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" filled="f" stroked="f">
                <v:textbox>
                  <w:txbxContent>
                    <w:p w14:paraId="6EA635FA" w14:textId="77777777" w:rsidR="00067713" w:rsidRPr="00350FD5" w:rsidRDefault="00067713" w:rsidP="009E1862">
                      <w:pPr>
                        <w:spacing w:line="260" w:lineRule="atLeast"/>
                        <w:jc w:val="center"/>
                        <w:rPr>
                          <w:rFonts w:ascii="Montserrat SemiBold" w:hAnsi="Montserrat SemiBold" w:cs="Arial"/>
                          <w:b/>
                          <w:sz w:val="72"/>
                        </w:rPr>
                      </w:pPr>
                      <w:r w:rsidRPr="00350FD5">
                        <w:rPr>
                          <w:rFonts w:ascii="Montserrat SemiBold" w:hAnsi="Montserrat SemiBold" w:cs="Arial"/>
                          <w:b/>
                          <w:sz w:val="72"/>
                        </w:rPr>
                        <w:t xml:space="preserve">Hospital </w:t>
                      </w:r>
                    </w:p>
                    <w:p w14:paraId="79719F38" w14:textId="77777777" w:rsidR="00067713" w:rsidRPr="00350FD5" w:rsidRDefault="00067713" w:rsidP="009E1862">
                      <w:pPr>
                        <w:spacing w:line="260" w:lineRule="atLeast"/>
                        <w:jc w:val="center"/>
                        <w:rPr>
                          <w:rFonts w:ascii="Montserrat SemiBold" w:hAnsi="Montserrat SemiBold" w:cs="Arial"/>
                          <w:b/>
                          <w:sz w:val="72"/>
                        </w:rPr>
                      </w:pPr>
                      <w:r w:rsidRPr="00350FD5">
                        <w:rPr>
                          <w:rFonts w:ascii="Montserrat SemiBold" w:hAnsi="Montserrat SemiBold" w:cs="Arial"/>
                          <w:b/>
                          <w:sz w:val="72"/>
                        </w:rPr>
                        <w:t>La Fuenfría</w:t>
                      </w:r>
                    </w:p>
                  </w:txbxContent>
                </v:textbox>
              </v:shape>
            </w:pict>
          </mc:Fallback>
        </mc:AlternateContent>
      </w:r>
    </w:p>
    <w:p w14:paraId="75429975" w14:textId="77777777" w:rsidR="004D195C" w:rsidRDefault="00055D87" w:rsidP="0068118A">
      <w:r>
        <w:rPr>
          <w:noProof/>
        </w:rPr>
        <mc:AlternateContent>
          <mc:Choice Requires="wps">
            <w:drawing>
              <wp:anchor distT="45720" distB="45720" distL="114300" distR="114300" simplePos="0" relativeHeight="251695104" behindDoc="0" locked="0" layoutInCell="1" allowOverlap="1" wp14:anchorId="2588FC02" wp14:editId="66DCD590">
                <wp:simplePos x="0" y="0"/>
                <wp:positionH relativeFrom="column">
                  <wp:posOffset>926465</wp:posOffset>
                </wp:positionH>
                <wp:positionV relativeFrom="paragraph">
                  <wp:posOffset>86360</wp:posOffset>
                </wp:positionV>
                <wp:extent cx="3677285" cy="1955800"/>
                <wp:effectExtent l="0" t="0" r="0" b="635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1955800"/>
                        </a:xfrm>
                        <a:prstGeom prst="rect">
                          <a:avLst/>
                        </a:prstGeom>
                        <a:noFill/>
                        <a:ln w="9525">
                          <a:noFill/>
                          <a:miter lim="800000"/>
                          <a:headEnd/>
                          <a:tailEnd/>
                        </a:ln>
                      </wps:spPr>
                      <wps:txbx>
                        <w:txbxContent>
                          <w:p w14:paraId="79630C83" w14:textId="77777777" w:rsidR="00067713" w:rsidRDefault="00067713" w:rsidP="001452B2">
                            <w:pPr>
                              <w:spacing w:line="260" w:lineRule="atLeast"/>
                              <w:jc w:val="center"/>
                              <w:rPr>
                                <w:rFonts w:ascii="Montserrat SemiBold" w:hAnsi="Montserrat SemiBold" w:cs="Arial"/>
                                <w:b/>
                                <w:color w:val="FFFFFF" w:themeColor="background1"/>
                                <w:sz w:val="72"/>
                              </w:rPr>
                            </w:pPr>
                            <w:r>
                              <w:rPr>
                                <w:rFonts w:ascii="Montserrat SemiBold" w:hAnsi="Montserrat SemiBold" w:cs="Arial"/>
                                <w:b/>
                                <w:color w:val="FFFFFF" w:themeColor="background1"/>
                                <w:sz w:val="72"/>
                              </w:rPr>
                              <w:t xml:space="preserve">Hospital </w:t>
                            </w:r>
                          </w:p>
                          <w:p w14:paraId="67E3EA4F" w14:textId="77777777" w:rsidR="00067713" w:rsidRPr="001452B2" w:rsidRDefault="00067713" w:rsidP="001452B2">
                            <w:pPr>
                              <w:spacing w:line="260" w:lineRule="atLeast"/>
                              <w:jc w:val="center"/>
                              <w:rPr>
                                <w:rFonts w:ascii="Montserrat SemiBold" w:hAnsi="Montserrat SemiBold" w:cs="Arial"/>
                                <w:b/>
                                <w:color w:val="FFFFFF" w:themeColor="background1"/>
                                <w:sz w:val="72"/>
                              </w:rPr>
                            </w:pPr>
                            <w:r>
                              <w:rPr>
                                <w:rFonts w:ascii="Montserrat SemiBold" w:hAnsi="Montserrat SemiBold" w:cs="Arial"/>
                                <w:b/>
                                <w:color w:val="FFFFFF" w:themeColor="background1"/>
                                <w:sz w:val="72"/>
                              </w:rPr>
                              <w:t>La Fuenfría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8FC02" id="_x0000_s1027" type="#_x0000_t202" style="position:absolute;left:0;text-align:left;margin-left:72.95pt;margin-top:6.8pt;width:289.55pt;height:154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" filled="f" stroked="f">
                <v:textbox>
                  <w:txbxContent>
                    <w:p w14:paraId="79630C83" w14:textId="77777777" w:rsidR="00067713" w:rsidRDefault="00067713" w:rsidP="001452B2">
                      <w:pPr>
                        <w:spacing w:line="260" w:lineRule="atLeast"/>
                        <w:jc w:val="center"/>
                        <w:rPr>
                          <w:rFonts w:ascii="Montserrat SemiBold" w:hAnsi="Montserrat SemiBold" w:cs="Arial"/>
                          <w:b/>
                          <w:color w:val="FFFFFF" w:themeColor="background1"/>
                          <w:sz w:val="72"/>
                        </w:rPr>
                      </w:pPr>
                      <w:r>
                        <w:rPr>
                          <w:rFonts w:ascii="Montserrat SemiBold" w:hAnsi="Montserrat SemiBold" w:cs="Arial"/>
                          <w:b/>
                          <w:color w:val="FFFFFF" w:themeColor="background1"/>
                          <w:sz w:val="72"/>
                        </w:rPr>
                        <w:t xml:space="preserve">Hospital </w:t>
                      </w:r>
                    </w:p>
                    <w:p w14:paraId="67E3EA4F" w14:textId="77777777" w:rsidR="00067713" w:rsidRPr="001452B2" w:rsidRDefault="00067713" w:rsidP="001452B2">
                      <w:pPr>
                        <w:spacing w:line="260" w:lineRule="atLeast"/>
                        <w:jc w:val="center"/>
                        <w:rPr>
                          <w:rFonts w:ascii="Montserrat SemiBold" w:hAnsi="Montserrat SemiBold" w:cs="Arial"/>
                          <w:b/>
                          <w:color w:val="FFFFFF" w:themeColor="background1"/>
                          <w:sz w:val="72"/>
                        </w:rPr>
                      </w:pPr>
                      <w:r>
                        <w:rPr>
                          <w:rFonts w:ascii="Montserrat SemiBold" w:hAnsi="Montserrat SemiBold" w:cs="Arial"/>
                          <w:b/>
                          <w:color w:val="FFFFFF" w:themeColor="background1"/>
                          <w:sz w:val="72"/>
                        </w:rPr>
                        <w:t>La Fuenfría</w:t>
                      </w:r>
                    </w:p>
                  </w:txbxContent>
                </v:textbox>
                <w10:wrap type="square"/>
              </v:shape>
            </w:pict>
          </mc:Fallback>
        </mc:AlternateContent>
      </w:r>
    </w:p>
    <w:p w14:paraId="170620C8" w14:textId="77777777" w:rsidR="004D195C" w:rsidRDefault="004D195C" w:rsidP="0068118A"/>
    <w:p w14:paraId="6124551F" w14:textId="77777777" w:rsidR="004D195C" w:rsidRDefault="004D195C" w:rsidP="0068118A"/>
    <w:p w14:paraId="49E27681" w14:textId="77777777" w:rsidR="004D195C" w:rsidRDefault="004D195C" w:rsidP="0068118A"/>
    <w:p w14:paraId="0FE91074" w14:textId="77777777" w:rsidR="004D195C" w:rsidRDefault="006B7B72" w:rsidP="006B7B72">
      <w:pPr>
        <w:tabs>
          <w:tab w:val="left" w:pos="4621"/>
        </w:tabs>
      </w:pPr>
      <w:r>
        <w:tab/>
      </w:r>
    </w:p>
    <w:p w14:paraId="7B28E098" w14:textId="77777777" w:rsidR="004D195C" w:rsidRDefault="004D195C" w:rsidP="0068118A"/>
    <w:p w14:paraId="6A3D18BC" w14:textId="77777777" w:rsidR="004D195C" w:rsidRDefault="004D195C" w:rsidP="0068118A"/>
    <w:p w14:paraId="44EAC554" w14:textId="77777777" w:rsidR="004D195C" w:rsidRDefault="004D195C" w:rsidP="0068118A"/>
    <w:p w14:paraId="7DA109F8" w14:textId="77777777" w:rsidR="004D195C" w:rsidRDefault="004D195C" w:rsidP="0068118A"/>
    <w:p w14:paraId="260862DC" w14:textId="77777777" w:rsidR="004D195C" w:rsidRDefault="004D195C" w:rsidP="0068118A"/>
    <w:p w14:paraId="2AC55DD3" w14:textId="77777777" w:rsidR="004D195C" w:rsidRDefault="004D195C" w:rsidP="0068118A"/>
    <w:p w14:paraId="70AD4190" w14:textId="77777777" w:rsidR="00944A7C" w:rsidRDefault="00944A7C" w:rsidP="0068118A"/>
    <w:p w14:paraId="41B93051" w14:textId="77777777" w:rsidR="00944A7C" w:rsidRDefault="00944A7C" w:rsidP="0068118A"/>
    <w:p w14:paraId="787F68C4" w14:textId="77777777" w:rsidR="00944A7C" w:rsidRDefault="00944A7C" w:rsidP="0068118A"/>
    <w:p w14:paraId="4AE32322" w14:textId="77777777" w:rsidR="00944A7C" w:rsidRDefault="00944A7C" w:rsidP="0068118A"/>
    <w:p w14:paraId="06C7B9FA" w14:textId="77777777" w:rsidR="00944A7C" w:rsidRDefault="00944A7C" w:rsidP="0068118A"/>
    <w:p w14:paraId="37367181" w14:textId="77777777" w:rsidR="00944A7C" w:rsidRDefault="00944A7C" w:rsidP="0068118A"/>
    <w:p w14:paraId="3EAD38DB" w14:textId="77777777" w:rsidR="004D195C" w:rsidRDefault="004D195C" w:rsidP="0068118A"/>
    <w:p w14:paraId="166AFEFB" w14:textId="77777777" w:rsidR="004D195C" w:rsidRPr="004D195C" w:rsidRDefault="004D195C" w:rsidP="0068118A"/>
    <w:p w14:paraId="21C4995C" w14:textId="77777777" w:rsidR="004D195C" w:rsidRPr="004D195C" w:rsidRDefault="004D195C" w:rsidP="0068118A"/>
    <w:p w14:paraId="0E3C1E6A" w14:textId="77777777" w:rsidR="004D195C" w:rsidRPr="004D195C" w:rsidRDefault="004D195C" w:rsidP="0068118A"/>
    <w:p w14:paraId="336780A1" w14:textId="77777777" w:rsidR="004D195C" w:rsidRPr="004D195C" w:rsidRDefault="004D195C" w:rsidP="0068118A"/>
    <w:p w14:paraId="24BE7C34" w14:textId="77777777" w:rsidR="004D195C" w:rsidRPr="004D195C" w:rsidRDefault="004D195C" w:rsidP="0068118A"/>
    <w:p w14:paraId="3AAF96F4" w14:textId="77777777" w:rsidR="007A64F2" w:rsidRDefault="007A64F2" w:rsidP="0068118A"/>
    <w:p w14:paraId="7D3EF417" w14:textId="77777777" w:rsidR="007A64F2" w:rsidRPr="007A64F2" w:rsidRDefault="00E57279" w:rsidP="0068118A">
      <w:r>
        <w:rPr>
          <w:noProof/>
        </w:rPr>
        <w:drawing>
          <wp:anchor distT="0" distB="0" distL="114300" distR="114300" simplePos="0" relativeHeight="251676672" behindDoc="1" locked="0" layoutInCell="1" allowOverlap="1" wp14:anchorId="7B871723" wp14:editId="40F9DC57">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27144F" w14:textId="77777777" w:rsidR="007A64F2" w:rsidRPr="007A64F2" w:rsidRDefault="007A64F2" w:rsidP="0068118A"/>
    <w:p w14:paraId="3D430194" w14:textId="77777777" w:rsidR="007A64F2" w:rsidRPr="007A64F2" w:rsidRDefault="003B513B" w:rsidP="003B513B">
      <w:pPr>
        <w:tabs>
          <w:tab w:val="left" w:pos="4879"/>
        </w:tabs>
      </w:pPr>
      <w:r>
        <w:tab/>
      </w:r>
    </w:p>
    <w:p w14:paraId="4EA04D60" w14:textId="77777777" w:rsidR="007A64F2" w:rsidRPr="007A64F2" w:rsidRDefault="007A64F2" w:rsidP="0068118A"/>
    <w:p w14:paraId="76C54812" w14:textId="77777777" w:rsidR="007A64F2" w:rsidRPr="007A64F2" w:rsidRDefault="007A64F2" w:rsidP="0068118A"/>
    <w:p w14:paraId="096ABF79" w14:textId="77777777" w:rsidR="007A64F2" w:rsidRPr="007A64F2" w:rsidRDefault="003B513B" w:rsidP="003B513B">
      <w:pPr>
        <w:tabs>
          <w:tab w:val="left" w:pos="5932"/>
        </w:tabs>
      </w:pPr>
      <w:r>
        <w:rPr>
          <w:noProof/>
        </w:rPr>
        <mc:AlternateContent>
          <mc:Choice Requires="wps">
            <w:drawing>
              <wp:anchor distT="45720" distB="45720" distL="114300" distR="114300" simplePos="0" relativeHeight="251697152" behindDoc="0" locked="0" layoutInCell="1" allowOverlap="1" wp14:anchorId="06F40ADA" wp14:editId="4C86C614">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14:paraId="0C2A0490" w14:textId="77777777" w:rsidR="00067713" w:rsidRDefault="00067713"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w:t>
                            </w:r>
                          </w:p>
                          <w:p w14:paraId="42FDBDBD" w14:textId="77777777" w:rsidR="00067713" w:rsidRPr="003B513B" w:rsidRDefault="00067713"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La Fuenfría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40ADA" id="_x0000_s1028" type="#_x0000_t202" style="position:absolute;left:0;text-align:left;margin-left:117.65pt;margin-top:15.8pt;width:190pt;height:117.6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1Z1EQIAAAEEAAAOAAAAZHJzL2Uyb0RvYy54bWysU9tuEzEQfUfiHyy/k72wgWaVTVVSipDK&#10;RSp8gGN7sxa2x9hOdsvXd+xNQw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OdD/GDBEOS0VGPG5Dh&#10;2fE+xNQOa59DUjULd0rrvAXakrGjq2W9zAkXHqMiLqlWpqNXWB4byAmJ5Xsrsh2Z0rONBbQ90U5M&#10;Z85x2k1Z5rOaOxCPqIOHeSfxD6ExgP9FyYj72NHw88C8pER/tKjlqmqatMD50izf1njxl57dpYdZ&#10;jlAdjZTM5jbmpZ8p36DmvcpqpOHMnZxaxj3LIp3+RFrky3uO+v1zN08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Ce1Z1&#10;EQIAAAEEAAAOAAAAAAAAAAAAAAAAAC4CAABkcnMvZTJvRG9jLnhtbFBLAQItABQABgAIAAAAIQBX&#10;ncbq3QAAAAoBAAAPAAAAAAAAAAAAAAAAAGsEAABkcnMvZG93bnJldi54bWxQSwUGAAAAAAQABADz&#10;AAAAdQUAAAAA&#10;" filled="f" stroked="f">
                <v:textbox>
                  <w:txbxContent>
                    <w:p w14:paraId="0C2A0490" w14:textId="77777777" w:rsidR="00067713" w:rsidRDefault="00067713"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w:t>
                      </w:r>
                    </w:p>
                    <w:p w14:paraId="42FDBDBD" w14:textId="77777777" w:rsidR="00067713" w:rsidRPr="003B513B" w:rsidRDefault="00067713"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La Fuenfría</w:t>
                      </w:r>
                    </w:p>
                  </w:txbxContent>
                </v:textbox>
                <w10:wrap type="square"/>
              </v:shape>
            </w:pict>
          </mc:Fallback>
        </mc:AlternateContent>
      </w:r>
      <w:r>
        <w:tab/>
      </w:r>
    </w:p>
    <w:p w14:paraId="5F402BD8" w14:textId="77777777" w:rsidR="007A64F2" w:rsidRPr="007A64F2" w:rsidRDefault="007A64F2" w:rsidP="0068118A"/>
    <w:p w14:paraId="3BDEE1B9" w14:textId="77777777" w:rsidR="007A64F2" w:rsidRPr="007A64F2" w:rsidRDefault="007A64F2" w:rsidP="0068118A"/>
    <w:p w14:paraId="70865164" w14:textId="77777777" w:rsidR="007A64F2" w:rsidRPr="007A64F2" w:rsidRDefault="007A64F2" w:rsidP="0068118A"/>
    <w:p w14:paraId="6BED6BB3" w14:textId="77777777" w:rsidR="007A64F2" w:rsidRPr="007A64F2" w:rsidRDefault="007A64F2" w:rsidP="0068118A"/>
    <w:p w14:paraId="0E49B455" w14:textId="77777777" w:rsidR="007A64F2" w:rsidRPr="007A64F2" w:rsidRDefault="007A64F2" w:rsidP="0068118A"/>
    <w:p w14:paraId="3C97CF8F" w14:textId="77777777" w:rsidR="007A64F2" w:rsidRPr="007A64F2" w:rsidRDefault="007A64F2" w:rsidP="0068118A"/>
    <w:p w14:paraId="27028102" w14:textId="77777777" w:rsidR="007A64F2" w:rsidRDefault="007A64F2" w:rsidP="0068118A"/>
    <w:p w14:paraId="261BFE53" w14:textId="77777777" w:rsidR="007A64F2" w:rsidRDefault="007A64F2" w:rsidP="0068118A"/>
    <w:p w14:paraId="1AF86C67" w14:textId="77777777" w:rsidR="007A64F2" w:rsidRDefault="003B513B" w:rsidP="0068118A">
      <w:r>
        <w:rPr>
          <w:noProof/>
        </w:rPr>
        <mc:AlternateContent>
          <mc:Choice Requires="wps">
            <w:drawing>
              <wp:anchor distT="45720" distB="45720" distL="114300" distR="114300" simplePos="0" relativeHeight="251699200" behindDoc="0" locked="0" layoutInCell="1" allowOverlap="1" wp14:anchorId="4B68D11E" wp14:editId="6969CA40">
                <wp:simplePos x="0" y="0"/>
                <wp:positionH relativeFrom="column">
                  <wp:posOffset>1605915</wp:posOffset>
                </wp:positionH>
                <wp:positionV relativeFrom="paragraph">
                  <wp:posOffset>1483995</wp:posOffset>
                </wp:positionV>
                <wp:extent cx="2298700" cy="64770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647700"/>
                        </a:xfrm>
                        <a:prstGeom prst="rect">
                          <a:avLst/>
                        </a:prstGeom>
                        <a:noFill/>
                        <a:ln w="9525">
                          <a:noFill/>
                          <a:miter lim="800000"/>
                          <a:headEnd/>
                          <a:tailEnd/>
                        </a:ln>
                      </wps:spPr>
                      <wps:txbx>
                        <w:txbxContent>
                          <w:p w14:paraId="038DE1A3" w14:textId="77777777" w:rsidR="00067713" w:rsidRPr="003B513B" w:rsidRDefault="00067713" w:rsidP="003B513B">
                            <w:pPr>
                              <w:spacing w:line="260" w:lineRule="atLeast"/>
                              <w:jc w:val="center"/>
                              <w:rPr>
                                <w:rFonts w:ascii="Montserrat SemiBold" w:hAnsi="Montserrat SemiBold" w:cs="Arial"/>
                                <w:b/>
                                <w:color w:val="00B0F0"/>
                                <w:sz w:val="44"/>
                              </w:rPr>
                            </w:pPr>
                            <w:r>
                              <w:rPr>
                                <w:noProof/>
                              </w:rPr>
                              <w:drawing>
                                <wp:inline distT="0" distB="0" distL="0" distR="0" wp14:anchorId="468AAA6D" wp14:editId="50B8F239">
                                  <wp:extent cx="2106930" cy="410542"/>
                                  <wp:effectExtent l="0" t="0" r="0" b="8890"/>
                                  <wp:docPr id="5" name="Imagen 1" descr="H-LaFuenfria_272x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LaFuenfria_272x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6930" cy="41054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8D11E" id="_x0000_s1029" type="#_x0000_t202" style="position:absolute;left:0;text-align:left;margin-left:126.45pt;margin-top:116.85pt;width:181pt;height:51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" filled="f" stroked="f">
                <v:textbox>
                  <w:txbxContent>
                    <w:p w14:paraId="038DE1A3" w14:textId="77777777" w:rsidR="00067713" w:rsidRPr="003B513B" w:rsidRDefault="00067713" w:rsidP="003B513B">
                      <w:pPr>
                        <w:spacing w:line="260" w:lineRule="atLeast"/>
                        <w:jc w:val="center"/>
                        <w:rPr>
                          <w:rFonts w:ascii="Montserrat SemiBold" w:hAnsi="Montserrat SemiBold" w:cs="Arial"/>
                          <w:b/>
                          <w:color w:val="00B0F0"/>
                          <w:sz w:val="44"/>
                        </w:rPr>
                      </w:pPr>
                      <w:r>
                        <w:rPr>
                          <w:noProof/>
                        </w:rPr>
                        <w:drawing>
                          <wp:inline distT="0" distB="0" distL="0" distR="0" wp14:anchorId="468AAA6D" wp14:editId="50B8F239">
                            <wp:extent cx="2106930" cy="410542"/>
                            <wp:effectExtent l="0" t="0" r="0" b="8890"/>
                            <wp:docPr id="5" name="Imagen 1" descr="H-LaFuenfria_272x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LaFuenfria_272x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06930" cy="410542"/>
                                    </a:xfrm>
                                    <a:prstGeom prst="rect">
                                      <a:avLst/>
                                    </a:prstGeom>
                                    <a:noFill/>
                                    <a:ln>
                                      <a:noFill/>
                                    </a:ln>
                                  </pic:spPr>
                                </pic:pic>
                              </a:graphicData>
                            </a:graphic>
                          </wp:inline>
                        </w:drawing>
                      </w:r>
                    </w:p>
                  </w:txbxContent>
                </v:textbox>
                <w10:wrap type="square"/>
              </v:shape>
            </w:pict>
          </mc:Fallback>
        </mc:AlternateContent>
      </w:r>
    </w:p>
    <w:p w14:paraId="47637260" w14:textId="77777777" w:rsidR="004839AD" w:rsidRPr="007A64F2" w:rsidRDefault="004839AD" w:rsidP="0068118A">
      <w:pPr>
        <w:sectPr w:rsidR="004839AD" w:rsidRPr="007A64F2" w:rsidSect="00BE5500">
          <w:headerReference w:type="default" r:id="rId11"/>
          <w:footerReference w:type="even" r:id="rId12"/>
          <w:footerReference w:type="default" r:id="rId13"/>
          <w:footerReference w:type="first" r:id="rId14"/>
          <w:pgSz w:w="11906" w:h="16838"/>
          <w:pgMar w:top="1418" w:right="2268" w:bottom="1276" w:left="1701" w:header="720" w:footer="442" w:gutter="0"/>
          <w:cols w:space="720"/>
          <w:titlePg/>
        </w:sectPr>
      </w:pPr>
    </w:p>
    <w:p w14:paraId="4D27A73D" w14:textId="77777777" w:rsidR="004839AD" w:rsidRDefault="004839AD" w:rsidP="0068118A"/>
    <w:p w14:paraId="0547AB40" w14:textId="77777777" w:rsidR="004D195C" w:rsidRPr="004D195C" w:rsidRDefault="004D195C" w:rsidP="0068118A"/>
    <w:p w14:paraId="298172CB" w14:textId="77777777" w:rsidR="004D195C" w:rsidRPr="004D195C" w:rsidRDefault="004D195C" w:rsidP="0068118A"/>
    <w:p w14:paraId="661DA697" w14:textId="77777777" w:rsidR="004D195C" w:rsidRPr="004D195C" w:rsidRDefault="004D195C" w:rsidP="0068118A"/>
    <w:p w14:paraId="1A8CEEB0" w14:textId="77777777" w:rsidR="004D195C" w:rsidRPr="004D195C" w:rsidRDefault="004D195C" w:rsidP="0068118A"/>
    <w:p w14:paraId="2BAD84C5" w14:textId="77777777" w:rsidR="004D195C" w:rsidRPr="004D195C" w:rsidRDefault="004D195C" w:rsidP="0068118A"/>
    <w:p w14:paraId="3ACB4133" w14:textId="77777777" w:rsidR="004D195C" w:rsidRPr="004D195C" w:rsidRDefault="004D195C" w:rsidP="0068118A"/>
    <w:p w14:paraId="22910DE2" w14:textId="77777777" w:rsidR="004D195C" w:rsidRPr="004D195C" w:rsidRDefault="004D195C" w:rsidP="0068118A"/>
    <w:p w14:paraId="31CE4E1A" w14:textId="77777777" w:rsidR="004D195C" w:rsidRPr="004D195C" w:rsidRDefault="004D195C" w:rsidP="0068118A"/>
    <w:p w14:paraId="5296FB5C" w14:textId="77777777" w:rsidR="004D195C" w:rsidRPr="004D195C" w:rsidRDefault="004D195C" w:rsidP="0068118A"/>
    <w:p w14:paraId="0535CFF1" w14:textId="77777777" w:rsidR="004D195C" w:rsidRPr="004D195C" w:rsidRDefault="004D195C" w:rsidP="0068118A"/>
    <w:p w14:paraId="7C770A04" w14:textId="77777777" w:rsidR="004D195C" w:rsidRPr="004D195C" w:rsidRDefault="004D195C" w:rsidP="0068118A"/>
    <w:p w14:paraId="7DC847DE" w14:textId="77777777" w:rsidR="004D195C" w:rsidRPr="004D195C" w:rsidRDefault="004D195C" w:rsidP="0068118A"/>
    <w:p w14:paraId="0779F8C7" w14:textId="77777777" w:rsidR="0031352C" w:rsidRDefault="0031352C" w:rsidP="0068118A"/>
    <w:p w14:paraId="6D4997C6" w14:textId="77777777" w:rsidR="0031352C" w:rsidRDefault="0031352C" w:rsidP="0068118A"/>
    <w:p w14:paraId="3B506A96" w14:textId="41DBC81E" w:rsidR="004D195C" w:rsidRPr="004D195C" w:rsidRDefault="004D195C" w:rsidP="0068118A"/>
    <w:p w14:paraId="1715C673" w14:textId="2798F9FF" w:rsidR="004D195C" w:rsidRPr="004D195C" w:rsidRDefault="003A20C4" w:rsidP="0068118A">
      <w:r>
        <w:rPr>
          <w:noProof/>
        </w:rPr>
        <mc:AlternateContent>
          <mc:Choice Requires="wps">
            <w:drawing>
              <wp:anchor distT="0" distB="0" distL="114300" distR="114300" simplePos="0" relativeHeight="251644416" behindDoc="0" locked="0" layoutInCell="1" allowOverlap="1" wp14:anchorId="088427D4" wp14:editId="1A80E30D">
                <wp:simplePos x="0" y="0"/>
                <wp:positionH relativeFrom="column">
                  <wp:posOffset>-68663</wp:posOffset>
                </wp:positionH>
                <wp:positionV relativeFrom="paragraph">
                  <wp:posOffset>90280</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14:paraId="629EC434" w14:textId="77777777" w:rsidR="00067713" w:rsidRPr="00E50347" w:rsidRDefault="00067713" w:rsidP="00E50347">
                            <w:pPr>
                              <w:spacing w:before="0"/>
                              <w:jc w:val="left"/>
                              <w:rPr>
                                <w:b/>
                                <w:color w:val="7F7F7F" w:themeColor="text1" w:themeTint="80"/>
                              </w:rPr>
                            </w:pPr>
                            <w:r w:rsidRPr="00E50347">
                              <w:rPr>
                                <w:b/>
                                <w:color w:val="7F7F7F" w:themeColor="text1" w:themeTint="80"/>
                              </w:rPr>
                              <w:t>CONSEJERÍA DE SANIDAD</w:t>
                            </w:r>
                          </w:p>
                          <w:p w14:paraId="7FD9F2A7" w14:textId="77777777" w:rsidR="00067713" w:rsidRPr="00E50347" w:rsidRDefault="00067713" w:rsidP="00E50347">
                            <w:pPr>
                              <w:spacing w:before="0"/>
                              <w:jc w:val="left"/>
                              <w:rPr>
                                <w:color w:val="7F7F7F" w:themeColor="text1" w:themeTint="80"/>
                              </w:rPr>
                            </w:pPr>
                          </w:p>
                          <w:p w14:paraId="673EE2DB" w14:textId="77777777" w:rsidR="00067713" w:rsidRPr="00E50347" w:rsidRDefault="00067713" w:rsidP="00E50347">
                            <w:pPr>
                              <w:spacing w:before="0"/>
                              <w:jc w:val="left"/>
                              <w:rPr>
                                <w:b/>
                                <w:color w:val="7F7F7F" w:themeColor="text1" w:themeTint="80"/>
                              </w:rPr>
                            </w:pPr>
                            <w:r w:rsidRPr="00E50347">
                              <w:rPr>
                                <w:b/>
                                <w:color w:val="7F7F7F" w:themeColor="text1" w:themeTint="80"/>
                              </w:rPr>
                              <w:t xml:space="preserve">Coordina: </w:t>
                            </w:r>
                          </w:p>
                          <w:p w14:paraId="7291E4DD" w14:textId="77777777" w:rsidR="00067713" w:rsidRPr="00E50347" w:rsidRDefault="00067713"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6205F568" w14:textId="77777777" w:rsidR="00067713" w:rsidRPr="00E50347" w:rsidRDefault="00067713" w:rsidP="00E50347">
                            <w:pPr>
                              <w:spacing w:before="0"/>
                              <w:jc w:val="left"/>
                              <w:rPr>
                                <w:color w:val="7F7F7F" w:themeColor="text1" w:themeTint="80"/>
                              </w:rPr>
                            </w:pPr>
                          </w:p>
                          <w:p w14:paraId="19A49231" w14:textId="77777777" w:rsidR="00067713" w:rsidRPr="00E50347" w:rsidRDefault="00067713" w:rsidP="00E50347">
                            <w:pPr>
                              <w:spacing w:before="0"/>
                              <w:jc w:val="left"/>
                              <w:rPr>
                                <w:color w:val="7F7F7F" w:themeColor="text1" w:themeTint="80"/>
                              </w:rPr>
                            </w:pPr>
                            <w:r w:rsidRPr="00E50347">
                              <w:rPr>
                                <w:color w:val="7F7F7F" w:themeColor="text1" w:themeTint="80"/>
                              </w:rPr>
                              <w:t>© Comunidad de Madrid</w:t>
                            </w:r>
                          </w:p>
                          <w:p w14:paraId="59891B7F" w14:textId="77777777" w:rsidR="00067713" w:rsidRPr="00E50347" w:rsidRDefault="00067713" w:rsidP="00E50347">
                            <w:pPr>
                              <w:spacing w:before="0"/>
                              <w:jc w:val="left"/>
                              <w:rPr>
                                <w:color w:val="7F7F7F" w:themeColor="text1" w:themeTint="80"/>
                              </w:rPr>
                            </w:pPr>
                            <w:r w:rsidRPr="00E50347">
                              <w:rPr>
                                <w:color w:val="7F7F7F" w:themeColor="text1" w:themeTint="80"/>
                              </w:rPr>
                              <w:t>Edita: Servicio Madrileño de Salud</w:t>
                            </w:r>
                          </w:p>
                          <w:p w14:paraId="7BF0ABBA" w14:textId="77777777" w:rsidR="00067713" w:rsidRPr="00E50347" w:rsidRDefault="00067713" w:rsidP="00E50347">
                            <w:pPr>
                              <w:spacing w:before="0"/>
                              <w:jc w:val="left"/>
                              <w:rPr>
                                <w:color w:val="7F7F7F" w:themeColor="text1" w:themeTint="80"/>
                              </w:rPr>
                            </w:pPr>
                          </w:p>
                          <w:p w14:paraId="5AF9018B" w14:textId="77777777" w:rsidR="00067713" w:rsidRPr="00E50347" w:rsidRDefault="00067713" w:rsidP="00E50347">
                            <w:pPr>
                              <w:spacing w:before="0"/>
                              <w:jc w:val="left"/>
                              <w:rPr>
                                <w:b/>
                                <w:color w:val="7F7F7F" w:themeColor="text1" w:themeTint="80"/>
                              </w:rPr>
                            </w:pPr>
                            <w:r w:rsidRPr="00E50347">
                              <w:rPr>
                                <w:b/>
                                <w:color w:val="7F7F7F" w:themeColor="text1" w:themeTint="80"/>
                              </w:rPr>
                              <w:t>Edición electrónica</w:t>
                            </w:r>
                          </w:p>
                          <w:p w14:paraId="1DBD1ED2" w14:textId="384F23BD" w:rsidR="00067713" w:rsidRPr="00E50347" w:rsidRDefault="00067713"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w:t>
                            </w:r>
                            <w:r w:rsidR="00350FD5">
                              <w:rPr>
                                <w:color w:val="7F7F7F" w:themeColor="text1" w:themeTint="80"/>
                              </w:rPr>
                              <w:t>1</w:t>
                            </w:r>
                            <w:r w:rsidRPr="00E50347">
                              <w:rPr>
                                <w:color w:val="7F7F7F" w:themeColor="text1" w:themeTint="80"/>
                              </w:rPr>
                              <w:t>/2021</w:t>
                            </w:r>
                          </w:p>
                          <w:p w14:paraId="7B541249" w14:textId="77777777" w:rsidR="00067713" w:rsidRPr="00E50347" w:rsidRDefault="00067713" w:rsidP="00E50347">
                            <w:pPr>
                              <w:spacing w:before="0"/>
                              <w:jc w:val="left"/>
                              <w:rPr>
                                <w:color w:val="7F7F7F" w:themeColor="text1" w:themeTint="80"/>
                              </w:rPr>
                            </w:pPr>
                          </w:p>
                          <w:p w14:paraId="634E7CF8" w14:textId="77777777" w:rsidR="00067713" w:rsidRPr="00E50347" w:rsidRDefault="00067713" w:rsidP="00E50347">
                            <w:pPr>
                              <w:spacing w:before="0"/>
                              <w:jc w:val="left"/>
                              <w:rPr>
                                <w:color w:val="7F7F7F" w:themeColor="text1" w:themeTint="80"/>
                              </w:rPr>
                            </w:pPr>
                            <w:r w:rsidRPr="00E50347">
                              <w:rPr>
                                <w:color w:val="7F7F7F" w:themeColor="text1" w:themeTint="80"/>
                              </w:rPr>
                              <w:t>Impreso en España – Printed in Spain</w:t>
                            </w:r>
                          </w:p>
                          <w:p w14:paraId="551D1913" w14:textId="77777777" w:rsidR="00067713" w:rsidRPr="00E50347" w:rsidRDefault="00067713"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427D4" id="Text Box 426" o:spid="_x0000_s1030" type="#_x0000_t202" style="position:absolute;left:0;text-align:left;margin-left:-5.4pt;margin-top:7.1pt;width:241.9pt;height:26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BkV/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" filled="f" stroked="f">
                <v:textbox>
                  <w:txbxContent>
                    <w:p w14:paraId="629EC434" w14:textId="77777777" w:rsidR="00067713" w:rsidRPr="00E50347" w:rsidRDefault="00067713" w:rsidP="00E50347">
                      <w:pPr>
                        <w:spacing w:before="0"/>
                        <w:jc w:val="left"/>
                        <w:rPr>
                          <w:b/>
                          <w:color w:val="7F7F7F" w:themeColor="text1" w:themeTint="80"/>
                        </w:rPr>
                      </w:pPr>
                      <w:r w:rsidRPr="00E50347">
                        <w:rPr>
                          <w:b/>
                          <w:color w:val="7F7F7F" w:themeColor="text1" w:themeTint="80"/>
                        </w:rPr>
                        <w:t>CONSEJERÍA DE SANIDAD</w:t>
                      </w:r>
                    </w:p>
                    <w:p w14:paraId="7FD9F2A7" w14:textId="77777777" w:rsidR="00067713" w:rsidRPr="00E50347" w:rsidRDefault="00067713" w:rsidP="00E50347">
                      <w:pPr>
                        <w:spacing w:before="0"/>
                        <w:jc w:val="left"/>
                        <w:rPr>
                          <w:color w:val="7F7F7F" w:themeColor="text1" w:themeTint="80"/>
                        </w:rPr>
                      </w:pPr>
                    </w:p>
                    <w:p w14:paraId="673EE2DB" w14:textId="77777777" w:rsidR="00067713" w:rsidRPr="00E50347" w:rsidRDefault="00067713" w:rsidP="00E50347">
                      <w:pPr>
                        <w:spacing w:before="0"/>
                        <w:jc w:val="left"/>
                        <w:rPr>
                          <w:b/>
                          <w:color w:val="7F7F7F" w:themeColor="text1" w:themeTint="80"/>
                        </w:rPr>
                      </w:pPr>
                      <w:r w:rsidRPr="00E50347">
                        <w:rPr>
                          <w:b/>
                          <w:color w:val="7F7F7F" w:themeColor="text1" w:themeTint="80"/>
                        </w:rPr>
                        <w:t xml:space="preserve">Coordina: </w:t>
                      </w:r>
                    </w:p>
                    <w:p w14:paraId="7291E4DD" w14:textId="77777777" w:rsidR="00067713" w:rsidRPr="00E50347" w:rsidRDefault="00067713"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6205F568" w14:textId="77777777" w:rsidR="00067713" w:rsidRPr="00E50347" w:rsidRDefault="00067713" w:rsidP="00E50347">
                      <w:pPr>
                        <w:spacing w:before="0"/>
                        <w:jc w:val="left"/>
                        <w:rPr>
                          <w:color w:val="7F7F7F" w:themeColor="text1" w:themeTint="80"/>
                        </w:rPr>
                      </w:pPr>
                    </w:p>
                    <w:p w14:paraId="19A49231" w14:textId="77777777" w:rsidR="00067713" w:rsidRPr="00E50347" w:rsidRDefault="00067713" w:rsidP="00E50347">
                      <w:pPr>
                        <w:spacing w:before="0"/>
                        <w:jc w:val="left"/>
                        <w:rPr>
                          <w:color w:val="7F7F7F" w:themeColor="text1" w:themeTint="80"/>
                        </w:rPr>
                      </w:pPr>
                      <w:r w:rsidRPr="00E50347">
                        <w:rPr>
                          <w:color w:val="7F7F7F" w:themeColor="text1" w:themeTint="80"/>
                        </w:rPr>
                        <w:t>© Comunidad de Madrid</w:t>
                      </w:r>
                    </w:p>
                    <w:p w14:paraId="59891B7F" w14:textId="77777777" w:rsidR="00067713" w:rsidRPr="00E50347" w:rsidRDefault="00067713" w:rsidP="00E50347">
                      <w:pPr>
                        <w:spacing w:before="0"/>
                        <w:jc w:val="left"/>
                        <w:rPr>
                          <w:color w:val="7F7F7F" w:themeColor="text1" w:themeTint="80"/>
                        </w:rPr>
                      </w:pPr>
                      <w:r w:rsidRPr="00E50347">
                        <w:rPr>
                          <w:color w:val="7F7F7F" w:themeColor="text1" w:themeTint="80"/>
                        </w:rPr>
                        <w:t>Edita: Servicio Madrileño de Salud</w:t>
                      </w:r>
                    </w:p>
                    <w:p w14:paraId="7BF0ABBA" w14:textId="77777777" w:rsidR="00067713" w:rsidRPr="00E50347" w:rsidRDefault="00067713" w:rsidP="00E50347">
                      <w:pPr>
                        <w:spacing w:before="0"/>
                        <w:jc w:val="left"/>
                        <w:rPr>
                          <w:color w:val="7F7F7F" w:themeColor="text1" w:themeTint="80"/>
                        </w:rPr>
                      </w:pPr>
                    </w:p>
                    <w:p w14:paraId="5AF9018B" w14:textId="77777777" w:rsidR="00067713" w:rsidRPr="00E50347" w:rsidRDefault="00067713" w:rsidP="00E50347">
                      <w:pPr>
                        <w:spacing w:before="0"/>
                        <w:jc w:val="left"/>
                        <w:rPr>
                          <w:b/>
                          <w:color w:val="7F7F7F" w:themeColor="text1" w:themeTint="80"/>
                        </w:rPr>
                      </w:pPr>
                      <w:r w:rsidRPr="00E50347">
                        <w:rPr>
                          <w:b/>
                          <w:color w:val="7F7F7F" w:themeColor="text1" w:themeTint="80"/>
                        </w:rPr>
                        <w:t>Edición electrónica</w:t>
                      </w:r>
                    </w:p>
                    <w:p w14:paraId="1DBD1ED2" w14:textId="384F23BD" w:rsidR="00067713" w:rsidRPr="00E50347" w:rsidRDefault="00067713"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w:t>
                      </w:r>
                      <w:r w:rsidR="00350FD5">
                        <w:rPr>
                          <w:color w:val="7F7F7F" w:themeColor="text1" w:themeTint="80"/>
                        </w:rPr>
                        <w:t>1</w:t>
                      </w:r>
                      <w:r w:rsidRPr="00E50347">
                        <w:rPr>
                          <w:color w:val="7F7F7F" w:themeColor="text1" w:themeTint="80"/>
                        </w:rPr>
                        <w:t>/2021</w:t>
                      </w:r>
                    </w:p>
                    <w:p w14:paraId="7B541249" w14:textId="77777777" w:rsidR="00067713" w:rsidRPr="00E50347" w:rsidRDefault="00067713" w:rsidP="00E50347">
                      <w:pPr>
                        <w:spacing w:before="0"/>
                        <w:jc w:val="left"/>
                        <w:rPr>
                          <w:color w:val="7F7F7F" w:themeColor="text1" w:themeTint="80"/>
                        </w:rPr>
                      </w:pPr>
                    </w:p>
                    <w:p w14:paraId="634E7CF8" w14:textId="77777777" w:rsidR="00067713" w:rsidRPr="00E50347" w:rsidRDefault="00067713" w:rsidP="00E50347">
                      <w:pPr>
                        <w:spacing w:before="0"/>
                        <w:jc w:val="left"/>
                        <w:rPr>
                          <w:color w:val="7F7F7F" w:themeColor="text1" w:themeTint="80"/>
                        </w:rPr>
                      </w:pPr>
                      <w:r w:rsidRPr="00E50347">
                        <w:rPr>
                          <w:color w:val="7F7F7F" w:themeColor="text1" w:themeTint="80"/>
                        </w:rPr>
                        <w:t>Impreso en España – Printed in Spain</w:t>
                      </w:r>
                    </w:p>
                    <w:p w14:paraId="551D1913" w14:textId="77777777" w:rsidR="00067713" w:rsidRPr="00E50347" w:rsidRDefault="00067713" w:rsidP="00E50347">
                      <w:pPr>
                        <w:spacing w:before="0"/>
                        <w:jc w:val="left"/>
                        <w:rPr>
                          <w:color w:val="7F7F7F" w:themeColor="text1" w:themeTint="80"/>
                        </w:rPr>
                      </w:pPr>
                    </w:p>
                  </w:txbxContent>
                </v:textbox>
              </v:shape>
            </w:pict>
          </mc:Fallback>
        </mc:AlternateContent>
      </w:r>
    </w:p>
    <w:p w14:paraId="396AE7F8" w14:textId="77777777" w:rsidR="004D195C" w:rsidRPr="004D195C" w:rsidRDefault="004D195C" w:rsidP="0068118A"/>
    <w:p w14:paraId="5551E5CA" w14:textId="77777777" w:rsidR="004D195C" w:rsidRPr="004D195C" w:rsidRDefault="004D195C" w:rsidP="0068118A"/>
    <w:p w14:paraId="41E96846" w14:textId="77777777" w:rsidR="004D195C" w:rsidRPr="004D195C" w:rsidRDefault="004D195C" w:rsidP="0068118A"/>
    <w:p w14:paraId="325222DE" w14:textId="77777777" w:rsidR="004D195C" w:rsidRPr="004D195C" w:rsidRDefault="004D195C" w:rsidP="0068118A"/>
    <w:p w14:paraId="14106589" w14:textId="77777777" w:rsidR="00E57279" w:rsidRDefault="00E57279" w:rsidP="00E57279">
      <w:pPr>
        <w:tabs>
          <w:tab w:val="left" w:pos="2356"/>
        </w:tabs>
      </w:pPr>
      <w:r>
        <w:tab/>
      </w:r>
    </w:p>
    <w:p w14:paraId="5413E5CD" w14:textId="77777777" w:rsidR="00E57279" w:rsidRPr="00E57279" w:rsidRDefault="00E57279" w:rsidP="00E57279"/>
    <w:p w14:paraId="1A63C9AF" w14:textId="77777777" w:rsidR="00E57279" w:rsidRPr="00E57279" w:rsidRDefault="00E57279" w:rsidP="00E57279"/>
    <w:p w14:paraId="013CFABF" w14:textId="77777777" w:rsidR="00E57279" w:rsidRPr="00E57279" w:rsidRDefault="00E57279" w:rsidP="00E57279"/>
    <w:p w14:paraId="1B6C1F65" w14:textId="77777777" w:rsidR="00E57279" w:rsidRPr="00E57279" w:rsidRDefault="00E57279" w:rsidP="00E57279"/>
    <w:p w14:paraId="1DFD2D67" w14:textId="77777777" w:rsidR="00E57279" w:rsidRPr="00E57279" w:rsidRDefault="00E57279" w:rsidP="00E57279"/>
    <w:p w14:paraId="14C380E1" w14:textId="77777777" w:rsidR="00E57279" w:rsidRPr="00E57279" w:rsidRDefault="00E57279" w:rsidP="00E57279"/>
    <w:p w14:paraId="2B33F944" w14:textId="77777777" w:rsidR="00E57279" w:rsidRPr="00E57279" w:rsidRDefault="00E57279" w:rsidP="00E57279"/>
    <w:p w14:paraId="03EE6668" w14:textId="77777777" w:rsidR="00984F56" w:rsidRDefault="00984F56">
      <w:pPr>
        <w:spacing w:before="0" w:line="240" w:lineRule="auto"/>
        <w:jc w:val="left"/>
      </w:pPr>
      <w:r>
        <w:br w:type="page"/>
      </w:r>
    </w:p>
    <w:p w14:paraId="26464669" w14:textId="77777777" w:rsidR="00FA7AAC" w:rsidRDefault="00FA7AAC" w:rsidP="00984F56">
      <w:pPr>
        <w:pBdr>
          <w:bottom w:val="single" w:sz="4" w:space="1" w:color="3898B2"/>
        </w:pBdr>
        <w:rPr>
          <w:rFonts w:ascii="Montserrat ExtraBold" w:hAnsi="Montserrat ExtraBold"/>
          <w:color w:val="3898B2"/>
          <w:sz w:val="24"/>
          <w:szCs w:val="24"/>
        </w:rPr>
      </w:pPr>
    </w:p>
    <w:p w14:paraId="6BDB648E" w14:textId="2DAB78CE"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t>INDICE</w:t>
      </w:r>
    </w:p>
    <w:p w14:paraId="1B315055" w14:textId="7E8A13F3" w:rsidR="0008313B"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4088466" w:history="1">
        <w:r w:rsidR="0008313B" w:rsidRPr="00BC3335">
          <w:rPr>
            <w:rStyle w:val="Hipervnculo"/>
            <w:noProof/>
          </w:rPr>
          <w:t>NUESTRO CENTRO</w:t>
        </w:r>
        <w:r w:rsidR="0008313B">
          <w:rPr>
            <w:noProof/>
            <w:webHidden/>
          </w:rPr>
          <w:tab/>
        </w:r>
        <w:r w:rsidR="0008313B">
          <w:rPr>
            <w:noProof/>
            <w:webHidden/>
          </w:rPr>
          <w:fldChar w:fldCharType="begin"/>
        </w:r>
        <w:r w:rsidR="0008313B">
          <w:rPr>
            <w:noProof/>
            <w:webHidden/>
          </w:rPr>
          <w:instrText xml:space="preserve"> PAGEREF _Toc84088466 \h </w:instrText>
        </w:r>
        <w:r w:rsidR="0008313B">
          <w:rPr>
            <w:noProof/>
            <w:webHidden/>
          </w:rPr>
        </w:r>
        <w:r w:rsidR="0008313B">
          <w:rPr>
            <w:noProof/>
            <w:webHidden/>
          </w:rPr>
          <w:fldChar w:fldCharType="separate"/>
        </w:r>
        <w:r w:rsidR="00350FD5">
          <w:rPr>
            <w:noProof/>
            <w:webHidden/>
          </w:rPr>
          <w:t>7</w:t>
        </w:r>
        <w:r w:rsidR="0008313B">
          <w:rPr>
            <w:noProof/>
            <w:webHidden/>
          </w:rPr>
          <w:fldChar w:fldCharType="end"/>
        </w:r>
      </w:hyperlink>
    </w:p>
    <w:p w14:paraId="4DE386CC" w14:textId="749E662A"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67" w:history="1">
        <w:r w:rsidR="0008313B" w:rsidRPr="00BC3335">
          <w:rPr>
            <w:rStyle w:val="Hipervnculo"/>
            <w:noProof/>
            <w:lang w:val="es"/>
          </w:rPr>
          <w:t>Presentación</w:t>
        </w:r>
        <w:r w:rsidR="0008313B">
          <w:rPr>
            <w:noProof/>
            <w:webHidden/>
          </w:rPr>
          <w:tab/>
        </w:r>
        <w:r w:rsidR="0008313B">
          <w:rPr>
            <w:noProof/>
            <w:webHidden/>
          </w:rPr>
          <w:fldChar w:fldCharType="begin"/>
        </w:r>
        <w:r w:rsidR="0008313B">
          <w:rPr>
            <w:noProof/>
            <w:webHidden/>
          </w:rPr>
          <w:instrText xml:space="preserve"> PAGEREF _Toc84088467 \h </w:instrText>
        </w:r>
        <w:r w:rsidR="0008313B">
          <w:rPr>
            <w:noProof/>
            <w:webHidden/>
          </w:rPr>
        </w:r>
        <w:r w:rsidR="0008313B">
          <w:rPr>
            <w:noProof/>
            <w:webHidden/>
          </w:rPr>
          <w:fldChar w:fldCharType="separate"/>
        </w:r>
        <w:r w:rsidR="00350FD5">
          <w:rPr>
            <w:noProof/>
            <w:webHidden/>
          </w:rPr>
          <w:t>7</w:t>
        </w:r>
        <w:r w:rsidR="0008313B">
          <w:rPr>
            <w:noProof/>
            <w:webHidden/>
          </w:rPr>
          <w:fldChar w:fldCharType="end"/>
        </w:r>
      </w:hyperlink>
    </w:p>
    <w:p w14:paraId="2CB7299C" w14:textId="383617A6"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68" w:history="1">
        <w:r w:rsidR="0008313B" w:rsidRPr="00BC3335">
          <w:rPr>
            <w:rStyle w:val="Hipervnculo"/>
            <w:noProof/>
          </w:rPr>
          <w:t>2020 en Cifras</w:t>
        </w:r>
        <w:r w:rsidR="0008313B">
          <w:rPr>
            <w:noProof/>
            <w:webHidden/>
          </w:rPr>
          <w:tab/>
        </w:r>
        <w:r w:rsidR="0008313B">
          <w:rPr>
            <w:noProof/>
            <w:webHidden/>
          </w:rPr>
          <w:fldChar w:fldCharType="begin"/>
        </w:r>
        <w:r w:rsidR="0008313B">
          <w:rPr>
            <w:noProof/>
            <w:webHidden/>
          </w:rPr>
          <w:instrText xml:space="preserve"> PAGEREF _Toc84088468 \h </w:instrText>
        </w:r>
        <w:r w:rsidR="0008313B">
          <w:rPr>
            <w:noProof/>
            <w:webHidden/>
          </w:rPr>
        </w:r>
        <w:r w:rsidR="0008313B">
          <w:rPr>
            <w:noProof/>
            <w:webHidden/>
          </w:rPr>
          <w:fldChar w:fldCharType="separate"/>
        </w:r>
        <w:r w:rsidR="00350FD5">
          <w:rPr>
            <w:noProof/>
            <w:webHidden/>
          </w:rPr>
          <w:t>9</w:t>
        </w:r>
        <w:r w:rsidR="0008313B">
          <w:rPr>
            <w:noProof/>
            <w:webHidden/>
          </w:rPr>
          <w:fldChar w:fldCharType="end"/>
        </w:r>
      </w:hyperlink>
    </w:p>
    <w:p w14:paraId="09C415EC" w14:textId="036D2EA8"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69" w:history="1">
        <w:r w:rsidR="0008313B" w:rsidRPr="00BC3335">
          <w:rPr>
            <w:rStyle w:val="Hipervnculo"/>
            <w:noProof/>
          </w:rPr>
          <w:t>Misión, Visión y Valores</w:t>
        </w:r>
        <w:r w:rsidR="0008313B">
          <w:rPr>
            <w:noProof/>
            <w:webHidden/>
          </w:rPr>
          <w:tab/>
        </w:r>
        <w:r w:rsidR="0008313B">
          <w:rPr>
            <w:noProof/>
            <w:webHidden/>
          </w:rPr>
          <w:fldChar w:fldCharType="begin"/>
        </w:r>
        <w:r w:rsidR="0008313B">
          <w:rPr>
            <w:noProof/>
            <w:webHidden/>
          </w:rPr>
          <w:instrText xml:space="preserve"> PAGEREF _Toc84088469 \h </w:instrText>
        </w:r>
        <w:r w:rsidR="0008313B">
          <w:rPr>
            <w:noProof/>
            <w:webHidden/>
          </w:rPr>
        </w:r>
        <w:r w:rsidR="0008313B">
          <w:rPr>
            <w:noProof/>
            <w:webHidden/>
          </w:rPr>
          <w:fldChar w:fldCharType="separate"/>
        </w:r>
        <w:r w:rsidR="00350FD5">
          <w:rPr>
            <w:noProof/>
            <w:webHidden/>
          </w:rPr>
          <w:t>9</w:t>
        </w:r>
        <w:r w:rsidR="0008313B">
          <w:rPr>
            <w:noProof/>
            <w:webHidden/>
          </w:rPr>
          <w:fldChar w:fldCharType="end"/>
        </w:r>
      </w:hyperlink>
    </w:p>
    <w:p w14:paraId="4289C6D1" w14:textId="3BFCB793"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70" w:history="1">
        <w:r w:rsidR="0008313B" w:rsidRPr="00BC3335">
          <w:rPr>
            <w:rStyle w:val="Hipervnculo"/>
            <w:noProof/>
          </w:rPr>
          <w:t>Área de Influencia</w:t>
        </w:r>
        <w:r w:rsidR="0008313B">
          <w:rPr>
            <w:noProof/>
            <w:webHidden/>
          </w:rPr>
          <w:tab/>
        </w:r>
        <w:r w:rsidR="0008313B">
          <w:rPr>
            <w:noProof/>
            <w:webHidden/>
          </w:rPr>
          <w:fldChar w:fldCharType="begin"/>
        </w:r>
        <w:r w:rsidR="0008313B">
          <w:rPr>
            <w:noProof/>
            <w:webHidden/>
          </w:rPr>
          <w:instrText xml:space="preserve"> PAGEREF _Toc84088470 \h </w:instrText>
        </w:r>
        <w:r w:rsidR="0008313B">
          <w:rPr>
            <w:noProof/>
            <w:webHidden/>
          </w:rPr>
        </w:r>
        <w:r w:rsidR="0008313B">
          <w:rPr>
            <w:noProof/>
            <w:webHidden/>
          </w:rPr>
          <w:fldChar w:fldCharType="separate"/>
        </w:r>
        <w:r w:rsidR="00350FD5">
          <w:rPr>
            <w:noProof/>
            <w:webHidden/>
          </w:rPr>
          <w:t>13</w:t>
        </w:r>
        <w:r w:rsidR="0008313B">
          <w:rPr>
            <w:noProof/>
            <w:webHidden/>
          </w:rPr>
          <w:fldChar w:fldCharType="end"/>
        </w:r>
      </w:hyperlink>
    </w:p>
    <w:p w14:paraId="3A9D0FBA" w14:textId="453CF1A0"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71" w:history="1">
        <w:r w:rsidR="0008313B" w:rsidRPr="00BC3335">
          <w:rPr>
            <w:rStyle w:val="Hipervnculo"/>
            <w:noProof/>
          </w:rPr>
          <w:t>El Hospital</w:t>
        </w:r>
        <w:r w:rsidR="0008313B">
          <w:rPr>
            <w:noProof/>
            <w:webHidden/>
          </w:rPr>
          <w:tab/>
        </w:r>
        <w:r w:rsidR="0008313B">
          <w:rPr>
            <w:noProof/>
            <w:webHidden/>
          </w:rPr>
          <w:fldChar w:fldCharType="begin"/>
        </w:r>
        <w:r w:rsidR="0008313B">
          <w:rPr>
            <w:noProof/>
            <w:webHidden/>
          </w:rPr>
          <w:instrText xml:space="preserve"> PAGEREF _Toc84088471 \h </w:instrText>
        </w:r>
        <w:r w:rsidR="0008313B">
          <w:rPr>
            <w:noProof/>
            <w:webHidden/>
          </w:rPr>
        </w:r>
        <w:r w:rsidR="0008313B">
          <w:rPr>
            <w:noProof/>
            <w:webHidden/>
          </w:rPr>
          <w:fldChar w:fldCharType="separate"/>
        </w:r>
        <w:r w:rsidR="00350FD5">
          <w:rPr>
            <w:noProof/>
            <w:webHidden/>
          </w:rPr>
          <w:t>15</w:t>
        </w:r>
        <w:r w:rsidR="0008313B">
          <w:rPr>
            <w:noProof/>
            <w:webHidden/>
          </w:rPr>
          <w:fldChar w:fldCharType="end"/>
        </w:r>
      </w:hyperlink>
    </w:p>
    <w:p w14:paraId="36711735" w14:textId="20D97729"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72" w:history="1">
        <w:r w:rsidR="0008313B" w:rsidRPr="00BC3335">
          <w:rPr>
            <w:rStyle w:val="Hipervnculo"/>
            <w:noProof/>
          </w:rPr>
          <w:t>Organigrama</w:t>
        </w:r>
        <w:r w:rsidR="0008313B">
          <w:rPr>
            <w:noProof/>
            <w:webHidden/>
          </w:rPr>
          <w:tab/>
        </w:r>
        <w:r w:rsidR="0008313B">
          <w:rPr>
            <w:noProof/>
            <w:webHidden/>
          </w:rPr>
          <w:fldChar w:fldCharType="begin"/>
        </w:r>
        <w:r w:rsidR="0008313B">
          <w:rPr>
            <w:noProof/>
            <w:webHidden/>
          </w:rPr>
          <w:instrText xml:space="preserve"> PAGEREF _Toc84088472 \h </w:instrText>
        </w:r>
        <w:r w:rsidR="0008313B">
          <w:rPr>
            <w:noProof/>
            <w:webHidden/>
          </w:rPr>
        </w:r>
        <w:r w:rsidR="0008313B">
          <w:rPr>
            <w:noProof/>
            <w:webHidden/>
          </w:rPr>
          <w:fldChar w:fldCharType="separate"/>
        </w:r>
        <w:r w:rsidR="00350FD5">
          <w:rPr>
            <w:noProof/>
            <w:webHidden/>
          </w:rPr>
          <w:t>18</w:t>
        </w:r>
        <w:r w:rsidR="0008313B">
          <w:rPr>
            <w:noProof/>
            <w:webHidden/>
          </w:rPr>
          <w:fldChar w:fldCharType="end"/>
        </w:r>
      </w:hyperlink>
    </w:p>
    <w:p w14:paraId="2B940E6B" w14:textId="344A2323"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73" w:history="1">
        <w:r w:rsidR="0008313B" w:rsidRPr="00BC3335">
          <w:rPr>
            <w:rStyle w:val="Hipervnculo"/>
            <w:noProof/>
          </w:rPr>
          <w:t>Cartera de Servicios</w:t>
        </w:r>
        <w:r w:rsidR="0008313B">
          <w:rPr>
            <w:noProof/>
            <w:webHidden/>
          </w:rPr>
          <w:tab/>
        </w:r>
        <w:r w:rsidR="0008313B">
          <w:rPr>
            <w:noProof/>
            <w:webHidden/>
          </w:rPr>
          <w:fldChar w:fldCharType="begin"/>
        </w:r>
        <w:r w:rsidR="0008313B">
          <w:rPr>
            <w:noProof/>
            <w:webHidden/>
          </w:rPr>
          <w:instrText xml:space="preserve"> PAGEREF _Toc84088473 \h </w:instrText>
        </w:r>
        <w:r w:rsidR="0008313B">
          <w:rPr>
            <w:noProof/>
            <w:webHidden/>
          </w:rPr>
        </w:r>
        <w:r w:rsidR="0008313B">
          <w:rPr>
            <w:noProof/>
            <w:webHidden/>
          </w:rPr>
          <w:fldChar w:fldCharType="separate"/>
        </w:r>
        <w:r w:rsidR="00350FD5">
          <w:rPr>
            <w:noProof/>
            <w:webHidden/>
          </w:rPr>
          <w:t>19</w:t>
        </w:r>
        <w:r w:rsidR="0008313B">
          <w:rPr>
            <w:noProof/>
            <w:webHidden/>
          </w:rPr>
          <w:fldChar w:fldCharType="end"/>
        </w:r>
      </w:hyperlink>
    </w:p>
    <w:p w14:paraId="69F9E141" w14:textId="066570AD"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74" w:history="1">
        <w:r w:rsidR="0008313B" w:rsidRPr="00BC3335">
          <w:rPr>
            <w:rStyle w:val="Hipervnculo"/>
            <w:noProof/>
          </w:rPr>
          <w:t>Recursos Humanos</w:t>
        </w:r>
        <w:r w:rsidR="0008313B">
          <w:rPr>
            <w:noProof/>
            <w:webHidden/>
          </w:rPr>
          <w:tab/>
        </w:r>
        <w:r w:rsidR="0008313B">
          <w:rPr>
            <w:noProof/>
            <w:webHidden/>
          </w:rPr>
          <w:fldChar w:fldCharType="begin"/>
        </w:r>
        <w:r w:rsidR="0008313B">
          <w:rPr>
            <w:noProof/>
            <w:webHidden/>
          </w:rPr>
          <w:instrText xml:space="preserve"> PAGEREF _Toc84088474 \h </w:instrText>
        </w:r>
        <w:r w:rsidR="0008313B">
          <w:rPr>
            <w:noProof/>
            <w:webHidden/>
          </w:rPr>
        </w:r>
        <w:r w:rsidR="0008313B">
          <w:rPr>
            <w:noProof/>
            <w:webHidden/>
          </w:rPr>
          <w:fldChar w:fldCharType="separate"/>
        </w:r>
        <w:r w:rsidR="00350FD5">
          <w:rPr>
            <w:noProof/>
            <w:webHidden/>
          </w:rPr>
          <w:t>21</w:t>
        </w:r>
        <w:r w:rsidR="0008313B">
          <w:rPr>
            <w:noProof/>
            <w:webHidden/>
          </w:rPr>
          <w:fldChar w:fldCharType="end"/>
        </w:r>
      </w:hyperlink>
    </w:p>
    <w:p w14:paraId="32437845" w14:textId="6469CCA3"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75" w:history="1">
        <w:r w:rsidR="0008313B" w:rsidRPr="00BC3335">
          <w:rPr>
            <w:rStyle w:val="Hipervnculo"/>
            <w:noProof/>
          </w:rPr>
          <w:t>Recursos Materiales</w:t>
        </w:r>
        <w:r w:rsidR="0008313B">
          <w:rPr>
            <w:noProof/>
            <w:webHidden/>
          </w:rPr>
          <w:tab/>
        </w:r>
        <w:r w:rsidR="0008313B">
          <w:rPr>
            <w:noProof/>
            <w:webHidden/>
          </w:rPr>
          <w:fldChar w:fldCharType="begin"/>
        </w:r>
        <w:r w:rsidR="0008313B">
          <w:rPr>
            <w:noProof/>
            <w:webHidden/>
          </w:rPr>
          <w:instrText xml:space="preserve"> PAGEREF _Toc84088475 \h </w:instrText>
        </w:r>
        <w:r w:rsidR="0008313B">
          <w:rPr>
            <w:noProof/>
            <w:webHidden/>
          </w:rPr>
        </w:r>
        <w:r w:rsidR="0008313B">
          <w:rPr>
            <w:noProof/>
            <w:webHidden/>
          </w:rPr>
          <w:fldChar w:fldCharType="separate"/>
        </w:r>
        <w:r w:rsidR="00350FD5">
          <w:rPr>
            <w:noProof/>
            <w:webHidden/>
          </w:rPr>
          <w:t>22</w:t>
        </w:r>
        <w:r w:rsidR="0008313B">
          <w:rPr>
            <w:noProof/>
            <w:webHidden/>
          </w:rPr>
          <w:fldChar w:fldCharType="end"/>
        </w:r>
      </w:hyperlink>
    </w:p>
    <w:p w14:paraId="6169B9FE" w14:textId="72FBC13C" w:rsidR="0008313B" w:rsidRDefault="00E8076B">
      <w:pPr>
        <w:pStyle w:val="TDC1"/>
        <w:tabs>
          <w:tab w:val="right" w:pos="7927"/>
        </w:tabs>
        <w:rPr>
          <w:rFonts w:asciiTheme="minorHAnsi" w:eastAsiaTheme="minorEastAsia" w:hAnsiTheme="minorHAnsi" w:cstheme="minorBidi"/>
          <w:b w:val="0"/>
          <w:bCs w:val="0"/>
          <w:caps w:val="0"/>
          <w:noProof/>
          <w:color w:val="auto"/>
          <w:sz w:val="22"/>
        </w:rPr>
      </w:pPr>
      <w:hyperlink w:anchor="_Toc84088476" w:history="1">
        <w:r w:rsidR="0008313B" w:rsidRPr="00BC3335">
          <w:rPr>
            <w:rStyle w:val="Hipervnculo"/>
            <w:noProof/>
          </w:rPr>
          <w:t>La Gestión de la Pandemia de COVID-19 desde el hospital</w:t>
        </w:r>
        <w:r w:rsidR="0008313B">
          <w:rPr>
            <w:noProof/>
            <w:webHidden/>
          </w:rPr>
          <w:tab/>
        </w:r>
        <w:r w:rsidR="0008313B">
          <w:rPr>
            <w:noProof/>
            <w:webHidden/>
          </w:rPr>
          <w:fldChar w:fldCharType="begin"/>
        </w:r>
        <w:r w:rsidR="0008313B">
          <w:rPr>
            <w:noProof/>
            <w:webHidden/>
          </w:rPr>
          <w:instrText xml:space="preserve"> PAGEREF _Toc84088476 \h </w:instrText>
        </w:r>
        <w:r w:rsidR="0008313B">
          <w:rPr>
            <w:noProof/>
            <w:webHidden/>
          </w:rPr>
        </w:r>
        <w:r w:rsidR="0008313B">
          <w:rPr>
            <w:noProof/>
            <w:webHidden/>
          </w:rPr>
          <w:fldChar w:fldCharType="separate"/>
        </w:r>
        <w:r w:rsidR="00350FD5">
          <w:rPr>
            <w:noProof/>
            <w:webHidden/>
          </w:rPr>
          <w:t>24</w:t>
        </w:r>
        <w:r w:rsidR="0008313B">
          <w:rPr>
            <w:noProof/>
            <w:webHidden/>
          </w:rPr>
          <w:fldChar w:fldCharType="end"/>
        </w:r>
      </w:hyperlink>
    </w:p>
    <w:p w14:paraId="301137B1" w14:textId="1CE9A47C"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77" w:history="1">
        <w:r w:rsidR="0008313B" w:rsidRPr="00BC3335">
          <w:rPr>
            <w:rStyle w:val="Hipervnculo"/>
            <w:noProof/>
          </w:rPr>
          <w:t>La transformación del centro</w:t>
        </w:r>
        <w:r w:rsidR="0008313B">
          <w:rPr>
            <w:noProof/>
            <w:webHidden/>
          </w:rPr>
          <w:tab/>
        </w:r>
        <w:r w:rsidR="0008313B">
          <w:rPr>
            <w:noProof/>
            <w:webHidden/>
          </w:rPr>
          <w:fldChar w:fldCharType="begin"/>
        </w:r>
        <w:r w:rsidR="0008313B">
          <w:rPr>
            <w:noProof/>
            <w:webHidden/>
          </w:rPr>
          <w:instrText xml:space="preserve"> PAGEREF _Toc84088477 \h </w:instrText>
        </w:r>
        <w:r w:rsidR="0008313B">
          <w:rPr>
            <w:noProof/>
            <w:webHidden/>
          </w:rPr>
        </w:r>
        <w:r w:rsidR="0008313B">
          <w:rPr>
            <w:noProof/>
            <w:webHidden/>
          </w:rPr>
          <w:fldChar w:fldCharType="separate"/>
        </w:r>
        <w:r w:rsidR="00350FD5">
          <w:rPr>
            <w:noProof/>
            <w:webHidden/>
          </w:rPr>
          <w:t>24</w:t>
        </w:r>
        <w:r w:rsidR="0008313B">
          <w:rPr>
            <w:noProof/>
            <w:webHidden/>
          </w:rPr>
          <w:fldChar w:fldCharType="end"/>
        </w:r>
      </w:hyperlink>
    </w:p>
    <w:p w14:paraId="1F9242CA" w14:textId="480EFACF"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78" w:history="1">
        <w:r w:rsidR="0008313B" w:rsidRPr="00BC3335">
          <w:rPr>
            <w:rStyle w:val="Hipervnculo"/>
            <w:noProof/>
          </w:rPr>
          <w:t>Rediseño de circuitos asistenciales</w:t>
        </w:r>
        <w:r w:rsidR="0008313B">
          <w:rPr>
            <w:noProof/>
            <w:webHidden/>
          </w:rPr>
          <w:tab/>
        </w:r>
        <w:r w:rsidR="0008313B">
          <w:rPr>
            <w:noProof/>
            <w:webHidden/>
          </w:rPr>
          <w:fldChar w:fldCharType="begin"/>
        </w:r>
        <w:r w:rsidR="0008313B">
          <w:rPr>
            <w:noProof/>
            <w:webHidden/>
          </w:rPr>
          <w:instrText xml:space="preserve"> PAGEREF _Toc84088478 \h </w:instrText>
        </w:r>
        <w:r w:rsidR="0008313B">
          <w:rPr>
            <w:noProof/>
            <w:webHidden/>
          </w:rPr>
        </w:r>
        <w:r w:rsidR="0008313B">
          <w:rPr>
            <w:noProof/>
            <w:webHidden/>
          </w:rPr>
          <w:fldChar w:fldCharType="separate"/>
        </w:r>
        <w:r w:rsidR="00350FD5">
          <w:rPr>
            <w:noProof/>
            <w:webHidden/>
          </w:rPr>
          <w:t>25</w:t>
        </w:r>
        <w:r w:rsidR="0008313B">
          <w:rPr>
            <w:noProof/>
            <w:webHidden/>
          </w:rPr>
          <w:fldChar w:fldCharType="end"/>
        </w:r>
      </w:hyperlink>
    </w:p>
    <w:p w14:paraId="49190FC8" w14:textId="4ED6D047"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79" w:history="1">
        <w:r w:rsidR="0008313B" w:rsidRPr="00BC3335">
          <w:rPr>
            <w:rStyle w:val="Hipervnculo"/>
            <w:noProof/>
          </w:rPr>
          <w:t>Nuevas competencias asistenciales</w:t>
        </w:r>
        <w:r w:rsidR="0008313B">
          <w:rPr>
            <w:noProof/>
            <w:webHidden/>
          </w:rPr>
          <w:tab/>
        </w:r>
        <w:r w:rsidR="0008313B">
          <w:rPr>
            <w:noProof/>
            <w:webHidden/>
          </w:rPr>
          <w:fldChar w:fldCharType="begin"/>
        </w:r>
        <w:r w:rsidR="0008313B">
          <w:rPr>
            <w:noProof/>
            <w:webHidden/>
          </w:rPr>
          <w:instrText xml:space="preserve"> PAGEREF _Toc84088479 \h </w:instrText>
        </w:r>
        <w:r w:rsidR="0008313B">
          <w:rPr>
            <w:noProof/>
            <w:webHidden/>
          </w:rPr>
        </w:r>
        <w:r w:rsidR="0008313B">
          <w:rPr>
            <w:noProof/>
            <w:webHidden/>
          </w:rPr>
          <w:fldChar w:fldCharType="separate"/>
        </w:r>
        <w:r w:rsidR="00350FD5">
          <w:rPr>
            <w:noProof/>
            <w:webHidden/>
          </w:rPr>
          <w:t>25</w:t>
        </w:r>
        <w:r w:rsidR="0008313B">
          <w:rPr>
            <w:noProof/>
            <w:webHidden/>
          </w:rPr>
          <w:fldChar w:fldCharType="end"/>
        </w:r>
      </w:hyperlink>
    </w:p>
    <w:p w14:paraId="617F41AC" w14:textId="7DBA552F"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80" w:history="1">
        <w:r w:rsidR="0008313B" w:rsidRPr="00BC3335">
          <w:rPr>
            <w:rStyle w:val="Hipervnculo"/>
            <w:noProof/>
          </w:rPr>
          <w:t>Protocolos específicos</w:t>
        </w:r>
        <w:r w:rsidR="0008313B">
          <w:rPr>
            <w:noProof/>
            <w:webHidden/>
          </w:rPr>
          <w:tab/>
        </w:r>
        <w:r w:rsidR="0008313B">
          <w:rPr>
            <w:noProof/>
            <w:webHidden/>
          </w:rPr>
          <w:fldChar w:fldCharType="begin"/>
        </w:r>
        <w:r w:rsidR="0008313B">
          <w:rPr>
            <w:noProof/>
            <w:webHidden/>
          </w:rPr>
          <w:instrText xml:space="preserve"> PAGEREF _Toc84088480 \h </w:instrText>
        </w:r>
        <w:r w:rsidR="0008313B">
          <w:rPr>
            <w:noProof/>
            <w:webHidden/>
          </w:rPr>
        </w:r>
        <w:r w:rsidR="0008313B">
          <w:rPr>
            <w:noProof/>
            <w:webHidden/>
          </w:rPr>
          <w:fldChar w:fldCharType="separate"/>
        </w:r>
        <w:r w:rsidR="00350FD5">
          <w:rPr>
            <w:noProof/>
            <w:webHidden/>
          </w:rPr>
          <w:t>25</w:t>
        </w:r>
        <w:r w:rsidR="0008313B">
          <w:rPr>
            <w:noProof/>
            <w:webHidden/>
          </w:rPr>
          <w:fldChar w:fldCharType="end"/>
        </w:r>
      </w:hyperlink>
    </w:p>
    <w:p w14:paraId="6A075167" w14:textId="22541112"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81" w:history="1">
        <w:r w:rsidR="0008313B" w:rsidRPr="00BC3335">
          <w:rPr>
            <w:rStyle w:val="Hipervnculo"/>
            <w:noProof/>
          </w:rPr>
          <w:t>Mirando al futuro: el aprendizaje fruto de la adaptación a la pandemia</w:t>
        </w:r>
        <w:r w:rsidR="0008313B">
          <w:rPr>
            <w:noProof/>
            <w:webHidden/>
          </w:rPr>
          <w:tab/>
        </w:r>
        <w:r w:rsidR="0008313B">
          <w:rPr>
            <w:noProof/>
            <w:webHidden/>
          </w:rPr>
          <w:fldChar w:fldCharType="begin"/>
        </w:r>
        <w:r w:rsidR="0008313B">
          <w:rPr>
            <w:noProof/>
            <w:webHidden/>
          </w:rPr>
          <w:instrText xml:space="preserve"> PAGEREF _Toc84088481 \h </w:instrText>
        </w:r>
        <w:r w:rsidR="0008313B">
          <w:rPr>
            <w:noProof/>
            <w:webHidden/>
          </w:rPr>
        </w:r>
        <w:r w:rsidR="0008313B">
          <w:rPr>
            <w:noProof/>
            <w:webHidden/>
          </w:rPr>
          <w:fldChar w:fldCharType="separate"/>
        </w:r>
        <w:r w:rsidR="00350FD5">
          <w:rPr>
            <w:noProof/>
            <w:webHidden/>
          </w:rPr>
          <w:t>26</w:t>
        </w:r>
        <w:r w:rsidR="0008313B">
          <w:rPr>
            <w:noProof/>
            <w:webHidden/>
          </w:rPr>
          <w:fldChar w:fldCharType="end"/>
        </w:r>
      </w:hyperlink>
    </w:p>
    <w:p w14:paraId="35CAC82A" w14:textId="5DFD1553" w:rsidR="0008313B" w:rsidRDefault="00E8076B">
      <w:pPr>
        <w:pStyle w:val="TDC1"/>
        <w:tabs>
          <w:tab w:val="right" w:pos="7927"/>
        </w:tabs>
        <w:rPr>
          <w:rFonts w:asciiTheme="minorHAnsi" w:eastAsiaTheme="minorEastAsia" w:hAnsiTheme="minorHAnsi" w:cstheme="minorBidi"/>
          <w:b w:val="0"/>
          <w:bCs w:val="0"/>
          <w:caps w:val="0"/>
          <w:noProof/>
          <w:color w:val="auto"/>
          <w:sz w:val="22"/>
        </w:rPr>
      </w:pPr>
      <w:hyperlink w:anchor="_Toc84088482" w:history="1">
        <w:r w:rsidR="0008313B" w:rsidRPr="00BC3335">
          <w:rPr>
            <w:rStyle w:val="Hipervnculo"/>
            <w:noProof/>
          </w:rPr>
          <w:t>Respuesta Integrada a las Necesidades Asistenciales</w:t>
        </w:r>
        <w:r w:rsidR="0008313B">
          <w:rPr>
            <w:noProof/>
            <w:webHidden/>
          </w:rPr>
          <w:tab/>
        </w:r>
        <w:r w:rsidR="0008313B">
          <w:rPr>
            <w:noProof/>
            <w:webHidden/>
          </w:rPr>
          <w:fldChar w:fldCharType="begin"/>
        </w:r>
        <w:r w:rsidR="0008313B">
          <w:rPr>
            <w:noProof/>
            <w:webHidden/>
          </w:rPr>
          <w:instrText xml:space="preserve"> PAGEREF _Toc84088482 \h </w:instrText>
        </w:r>
        <w:r w:rsidR="0008313B">
          <w:rPr>
            <w:noProof/>
            <w:webHidden/>
          </w:rPr>
        </w:r>
        <w:r w:rsidR="0008313B">
          <w:rPr>
            <w:noProof/>
            <w:webHidden/>
          </w:rPr>
          <w:fldChar w:fldCharType="separate"/>
        </w:r>
        <w:r w:rsidR="00350FD5">
          <w:rPr>
            <w:noProof/>
            <w:webHidden/>
          </w:rPr>
          <w:t>30</w:t>
        </w:r>
        <w:r w:rsidR="0008313B">
          <w:rPr>
            <w:noProof/>
            <w:webHidden/>
          </w:rPr>
          <w:fldChar w:fldCharType="end"/>
        </w:r>
      </w:hyperlink>
    </w:p>
    <w:p w14:paraId="3F6DD4BD" w14:textId="3A46DEBF"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83" w:history="1">
        <w:r w:rsidR="0008313B" w:rsidRPr="00BC3335">
          <w:rPr>
            <w:rStyle w:val="Hipervnculo"/>
            <w:noProof/>
          </w:rPr>
          <w:t>Actividad Asistencial</w:t>
        </w:r>
        <w:r w:rsidR="0008313B">
          <w:rPr>
            <w:noProof/>
            <w:webHidden/>
          </w:rPr>
          <w:tab/>
        </w:r>
        <w:r w:rsidR="0008313B">
          <w:rPr>
            <w:noProof/>
            <w:webHidden/>
          </w:rPr>
          <w:fldChar w:fldCharType="begin"/>
        </w:r>
        <w:r w:rsidR="0008313B">
          <w:rPr>
            <w:noProof/>
            <w:webHidden/>
          </w:rPr>
          <w:instrText xml:space="preserve"> PAGEREF _Toc84088483 \h </w:instrText>
        </w:r>
        <w:r w:rsidR="0008313B">
          <w:rPr>
            <w:noProof/>
            <w:webHidden/>
          </w:rPr>
        </w:r>
        <w:r w:rsidR="0008313B">
          <w:rPr>
            <w:noProof/>
            <w:webHidden/>
          </w:rPr>
          <w:fldChar w:fldCharType="separate"/>
        </w:r>
        <w:r w:rsidR="00350FD5">
          <w:rPr>
            <w:noProof/>
            <w:webHidden/>
          </w:rPr>
          <w:t>30</w:t>
        </w:r>
        <w:r w:rsidR="0008313B">
          <w:rPr>
            <w:noProof/>
            <w:webHidden/>
          </w:rPr>
          <w:fldChar w:fldCharType="end"/>
        </w:r>
      </w:hyperlink>
    </w:p>
    <w:p w14:paraId="73873C8F" w14:textId="180F728E"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84" w:history="1">
        <w:r w:rsidR="0008313B" w:rsidRPr="00BC3335">
          <w:rPr>
            <w:rStyle w:val="Hipervnculo"/>
            <w:noProof/>
          </w:rPr>
          <w:t>Actividad en Unidades Pluridisciplinares</w:t>
        </w:r>
        <w:r w:rsidR="0008313B">
          <w:rPr>
            <w:noProof/>
            <w:webHidden/>
          </w:rPr>
          <w:tab/>
        </w:r>
        <w:r w:rsidR="0008313B">
          <w:rPr>
            <w:noProof/>
            <w:webHidden/>
          </w:rPr>
          <w:fldChar w:fldCharType="begin"/>
        </w:r>
        <w:r w:rsidR="0008313B">
          <w:rPr>
            <w:noProof/>
            <w:webHidden/>
          </w:rPr>
          <w:instrText xml:space="preserve"> PAGEREF _Toc84088484 \h </w:instrText>
        </w:r>
        <w:r w:rsidR="0008313B">
          <w:rPr>
            <w:noProof/>
            <w:webHidden/>
          </w:rPr>
        </w:r>
        <w:r w:rsidR="0008313B">
          <w:rPr>
            <w:noProof/>
            <w:webHidden/>
          </w:rPr>
          <w:fldChar w:fldCharType="separate"/>
        </w:r>
        <w:r w:rsidR="00350FD5">
          <w:rPr>
            <w:noProof/>
            <w:webHidden/>
          </w:rPr>
          <w:t>30</w:t>
        </w:r>
        <w:r w:rsidR="0008313B">
          <w:rPr>
            <w:noProof/>
            <w:webHidden/>
          </w:rPr>
          <w:fldChar w:fldCharType="end"/>
        </w:r>
      </w:hyperlink>
    </w:p>
    <w:p w14:paraId="262B3B5A" w14:textId="67B92D18"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85" w:history="1">
        <w:r w:rsidR="0008313B" w:rsidRPr="00BC3335">
          <w:rPr>
            <w:rStyle w:val="Hipervnculo"/>
            <w:noProof/>
          </w:rPr>
          <w:t>Técnicas Utilizadas</w:t>
        </w:r>
        <w:r w:rsidR="0008313B">
          <w:rPr>
            <w:noProof/>
            <w:webHidden/>
          </w:rPr>
          <w:tab/>
        </w:r>
        <w:r w:rsidR="0008313B">
          <w:rPr>
            <w:noProof/>
            <w:webHidden/>
          </w:rPr>
          <w:fldChar w:fldCharType="begin"/>
        </w:r>
        <w:r w:rsidR="0008313B">
          <w:rPr>
            <w:noProof/>
            <w:webHidden/>
          </w:rPr>
          <w:instrText xml:space="preserve"> PAGEREF _Toc84088485 \h </w:instrText>
        </w:r>
        <w:r w:rsidR="0008313B">
          <w:rPr>
            <w:noProof/>
            <w:webHidden/>
          </w:rPr>
        </w:r>
        <w:r w:rsidR="0008313B">
          <w:rPr>
            <w:noProof/>
            <w:webHidden/>
          </w:rPr>
          <w:fldChar w:fldCharType="separate"/>
        </w:r>
        <w:r w:rsidR="00350FD5">
          <w:rPr>
            <w:noProof/>
            <w:webHidden/>
          </w:rPr>
          <w:t>30</w:t>
        </w:r>
        <w:r w:rsidR="0008313B">
          <w:rPr>
            <w:noProof/>
            <w:webHidden/>
          </w:rPr>
          <w:fldChar w:fldCharType="end"/>
        </w:r>
      </w:hyperlink>
    </w:p>
    <w:p w14:paraId="6390B9D8" w14:textId="45EF2767"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86" w:history="1">
        <w:r w:rsidR="0008313B" w:rsidRPr="00BC3335">
          <w:rPr>
            <w:rStyle w:val="Hipervnculo"/>
            <w:noProof/>
          </w:rPr>
          <w:t>Casuística (CMBD)</w:t>
        </w:r>
        <w:r w:rsidR="0008313B">
          <w:rPr>
            <w:noProof/>
            <w:webHidden/>
          </w:rPr>
          <w:tab/>
        </w:r>
        <w:r w:rsidR="0008313B">
          <w:rPr>
            <w:noProof/>
            <w:webHidden/>
          </w:rPr>
          <w:fldChar w:fldCharType="begin"/>
        </w:r>
        <w:r w:rsidR="0008313B">
          <w:rPr>
            <w:noProof/>
            <w:webHidden/>
          </w:rPr>
          <w:instrText xml:space="preserve"> PAGEREF _Toc84088486 \h </w:instrText>
        </w:r>
        <w:r w:rsidR="0008313B">
          <w:rPr>
            <w:noProof/>
            <w:webHidden/>
          </w:rPr>
        </w:r>
        <w:r w:rsidR="0008313B">
          <w:rPr>
            <w:noProof/>
            <w:webHidden/>
          </w:rPr>
          <w:fldChar w:fldCharType="separate"/>
        </w:r>
        <w:r w:rsidR="00350FD5">
          <w:rPr>
            <w:noProof/>
            <w:webHidden/>
          </w:rPr>
          <w:t>31</w:t>
        </w:r>
        <w:r w:rsidR="0008313B">
          <w:rPr>
            <w:noProof/>
            <w:webHidden/>
          </w:rPr>
          <w:fldChar w:fldCharType="end"/>
        </w:r>
      </w:hyperlink>
    </w:p>
    <w:p w14:paraId="42367E9E" w14:textId="504F56D3"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87" w:history="1">
        <w:r w:rsidR="0008313B" w:rsidRPr="00BC3335">
          <w:rPr>
            <w:rStyle w:val="Hipervnculo"/>
            <w:noProof/>
          </w:rPr>
          <w:t>Continuidad Asistencial</w:t>
        </w:r>
        <w:r w:rsidR="0008313B">
          <w:rPr>
            <w:noProof/>
            <w:webHidden/>
          </w:rPr>
          <w:tab/>
        </w:r>
        <w:r w:rsidR="0008313B">
          <w:rPr>
            <w:noProof/>
            <w:webHidden/>
          </w:rPr>
          <w:fldChar w:fldCharType="begin"/>
        </w:r>
        <w:r w:rsidR="0008313B">
          <w:rPr>
            <w:noProof/>
            <w:webHidden/>
          </w:rPr>
          <w:instrText xml:space="preserve"> PAGEREF _Toc84088487 \h </w:instrText>
        </w:r>
        <w:r w:rsidR="0008313B">
          <w:rPr>
            <w:noProof/>
            <w:webHidden/>
          </w:rPr>
        </w:r>
        <w:r w:rsidR="0008313B">
          <w:rPr>
            <w:noProof/>
            <w:webHidden/>
          </w:rPr>
          <w:fldChar w:fldCharType="separate"/>
        </w:r>
        <w:r w:rsidR="00350FD5">
          <w:rPr>
            <w:noProof/>
            <w:webHidden/>
          </w:rPr>
          <w:t>35</w:t>
        </w:r>
        <w:r w:rsidR="0008313B">
          <w:rPr>
            <w:noProof/>
            <w:webHidden/>
          </w:rPr>
          <w:fldChar w:fldCharType="end"/>
        </w:r>
      </w:hyperlink>
    </w:p>
    <w:p w14:paraId="3FA4437F" w14:textId="4B72DBCE"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88" w:history="1">
        <w:r w:rsidR="0008313B" w:rsidRPr="00BC3335">
          <w:rPr>
            <w:rStyle w:val="Hipervnculo"/>
            <w:noProof/>
          </w:rPr>
          <w:t>Cuidados</w:t>
        </w:r>
        <w:r w:rsidR="0008313B">
          <w:rPr>
            <w:noProof/>
            <w:webHidden/>
          </w:rPr>
          <w:tab/>
        </w:r>
        <w:r w:rsidR="0008313B">
          <w:rPr>
            <w:noProof/>
            <w:webHidden/>
          </w:rPr>
          <w:fldChar w:fldCharType="begin"/>
        </w:r>
        <w:r w:rsidR="0008313B">
          <w:rPr>
            <w:noProof/>
            <w:webHidden/>
          </w:rPr>
          <w:instrText xml:space="preserve"> PAGEREF _Toc84088488 \h </w:instrText>
        </w:r>
        <w:r w:rsidR="0008313B">
          <w:rPr>
            <w:noProof/>
            <w:webHidden/>
          </w:rPr>
        </w:r>
        <w:r w:rsidR="0008313B">
          <w:rPr>
            <w:noProof/>
            <w:webHidden/>
          </w:rPr>
          <w:fldChar w:fldCharType="separate"/>
        </w:r>
        <w:r w:rsidR="00350FD5">
          <w:rPr>
            <w:noProof/>
            <w:webHidden/>
          </w:rPr>
          <w:t>36</w:t>
        </w:r>
        <w:r w:rsidR="0008313B">
          <w:rPr>
            <w:noProof/>
            <w:webHidden/>
          </w:rPr>
          <w:fldChar w:fldCharType="end"/>
        </w:r>
      </w:hyperlink>
    </w:p>
    <w:p w14:paraId="1BBE3FA6" w14:textId="0D476FA8"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89" w:history="1">
        <w:r w:rsidR="0008313B" w:rsidRPr="00BC3335">
          <w:rPr>
            <w:rStyle w:val="Hipervnculo"/>
            <w:noProof/>
          </w:rPr>
          <w:t>Áreas de Soporte y Actividad</w:t>
        </w:r>
        <w:r w:rsidR="0008313B">
          <w:rPr>
            <w:noProof/>
            <w:webHidden/>
          </w:rPr>
          <w:tab/>
        </w:r>
        <w:r w:rsidR="0008313B">
          <w:rPr>
            <w:noProof/>
            <w:webHidden/>
          </w:rPr>
          <w:fldChar w:fldCharType="begin"/>
        </w:r>
        <w:r w:rsidR="0008313B">
          <w:rPr>
            <w:noProof/>
            <w:webHidden/>
          </w:rPr>
          <w:instrText xml:space="preserve"> PAGEREF _Toc84088489 \h </w:instrText>
        </w:r>
        <w:r w:rsidR="0008313B">
          <w:rPr>
            <w:noProof/>
            <w:webHidden/>
          </w:rPr>
        </w:r>
        <w:r w:rsidR="0008313B">
          <w:rPr>
            <w:noProof/>
            <w:webHidden/>
          </w:rPr>
          <w:fldChar w:fldCharType="separate"/>
        </w:r>
        <w:r w:rsidR="00350FD5">
          <w:rPr>
            <w:noProof/>
            <w:webHidden/>
          </w:rPr>
          <w:t>38</w:t>
        </w:r>
        <w:r w:rsidR="0008313B">
          <w:rPr>
            <w:noProof/>
            <w:webHidden/>
          </w:rPr>
          <w:fldChar w:fldCharType="end"/>
        </w:r>
      </w:hyperlink>
    </w:p>
    <w:p w14:paraId="6C9C74FB" w14:textId="3447D9AB" w:rsidR="0008313B" w:rsidRDefault="00E8076B">
      <w:pPr>
        <w:pStyle w:val="TDC1"/>
        <w:tabs>
          <w:tab w:val="right" w:pos="7927"/>
        </w:tabs>
        <w:rPr>
          <w:rFonts w:asciiTheme="minorHAnsi" w:eastAsiaTheme="minorEastAsia" w:hAnsiTheme="minorHAnsi" w:cstheme="minorBidi"/>
          <w:b w:val="0"/>
          <w:bCs w:val="0"/>
          <w:caps w:val="0"/>
          <w:noProof/>
          <w:color w:val="auto"/>
          <w:sz w:val="22"/>
        </w:rPr>
      </w:pPr>
      <w:hyperlink w:anchor="_Toc84088490" w:history="1">
        <w:r w:rsidR="0008313B" w:rsidRPr="00BC3335">
          <w:rPr>
            <w:rStyle w:val="Hipervnculo"/>
            <w:noProof/>
          </w:rPr>
          <w:t>Calidad</w:t>
        </w:r>
        <w:r w:rsidR="0008313B">
          <w:rPr>
            <w:noProof/>
            <w:webHidden/>
          </w:rPr>
          <w:tab/>
        </w:r>
        <w:r w:rsidR="0008313B">
          <w:rPr>
            <w:noProof/>
            <w:webHidden/>
          </w:rPr>
          <w:fldChar w:fldCharType="begin"/>
        </w:r>
        <w:r w:rsidR="0008313B">
          <w:rPr>
            <w:noProof/>
            <w:webHidden/>
          </w:rPr>
          <w:instrText xml:space="preserve"> PAGEREF _Toc84088490 \h </w:instrText>
        </w:r>
        <w:r w:rsidR="0008313B">
          <w:rPr>
            <w:noProof/>
            <w:webHidden/>
          </w:rPr>
        </w:r>
        <w:r w:rsidR="0008313B">
          <w:rPr>
            <w:noProof/>
            <w:webHidden/>
          </w:rPr>
          <w:fldChar w:fldCharType="separate"/>
        </w:r>
        <w:r w:rsidR="00350FD5">
          <w:rPr>
            <w:noProof/>
            <w:webHidden/>
          </w:rPr>
          <w:t>40</w:t>
        </w:r>
        <w:r w:rsidR="0008313B">
          <w:rPr>
            <w:noProof/>
            <w:webHidden/>
          </w:rPr>
          <w:fldChar w:fldCharType="end"/>
        </w:r>
      </w:hyperlink>
    </w:p>
    <w:p w14:paraId="4940AB6F" w14:textId="015EAD91"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91" w:history="1">
        <w:r w:rsidR="0008313B" w:rsidRPr="00BC3335">
          <w:rPr>
            <w:rStyle w:val="Hipervnculo"/>
            <w:noProof/>
          </w:rPr>
          <w:t>Objetivos institucionales de calidad</w:t>
        </w:r>
        <w:r w:rsidR="0008313B">
          <w:rPr>
            <w:noProof/>
            <w:webHidden/>
          </w:rPr>
          <w:tab/>
        </w:r>
        <w:r w:rsidR="0008313B">
          <w:rPr>
            <w:noProof/>
            <w:webHidden/>
          </w:rPr>
          <w:fldChar w:fldCharType="begin"/>
        </w:r>
        <w:r w:rsidR="0008313B">
          <w:rPr>
            <w:noProof/>
            <w:webHidden/>
          </w:rPr>
          <w:instrText xml:space="preserve"> PAGEREF _Toc84088491 \h </w:instrText>
        </w:r>
        <w:r w:rsidR="0008313B">
          <w:rPr>
            <w:noProof/>
            <w:webHidden/>
          </w:rPr>
        </w:r>
        <w:r w:rsidR="0008313B">
          <w:rPr>
            <w:noProof/>
            <w:webHidden/>
          </w:rPr>
          <w:fldChar w:fldCharType="separate"/>
        </w:r>
        <w:r w:rsidR="00350FD5">
          <w:rPr>
            <w:noProof/>
            <w:webHidden/>
          </w:rPr>
          <w:t>40</w:t>
        </w:r>
        <w:r w:rsidR="0008313B">
          <w:rPr>
            <w:noProof/>
            <w:webHidden/>
          </w:rPr>
          <w:fldChar w:fldCharType="end"/>
        </w:r>
      </w:hyperlink>
    </w:p>
    <w:p w14:paraId="50FD8AAE" w14:textId="1E6245AF"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92" w:history="1">
        <w:r w:rsidR="0008313B" w:rsidRPr="00BC3335">
          <w:rPr>
            <w:rStyle w:val="Hipervnculo"/>
            <w:noProof/>
          </w:rPr>
          <w:t>Comisiones Hospitalarias</w:t>
        </w:r>
        <w:r w:rsidR="0008313B">
          <w:rPr>
            <w:noProof/>
            <w:webHidden/>
          </w:rPr>
          <w:tab/>
        </w:r>
        <w:r w:rsidR="0008313B">
          <w:rPr>
            <w:noProof/>
            <w:webHidden/>
          </w:rPr>
          <w:fldChar w:fldCharType="begin"/>
        </w:r>
        <w:r w:rsidR="0008313B">
          <w:rPr>
            <w:noProof/>
            <w:webHidden/>
          </w:rPr>
          <w:instrText xml:space="preserve"> PAGEREF _Toc84088492 \h </w:instrText>
        </w:r>
        <w:r w:rsidR="0008313B">
          <w:rPr>
            <w:noProof/>
            <w:webHidden/>
          </w:rPr>
        </w:r>
        <w:r w:rsidR="0008313B">
          <w:rPr>
            <w:noProof/>
            <w:webHidden/>
          </w:rPr>
          <w:fldChar w:fldCharType="separate"/>
        </w:r>
        <w:r w:rsidR="00350FD5">
          <w:rPr>
            <w:noProof/>
            <w:webHidden/>
          </w:rPr>
          <w:t>45</w:t>
        </w:r>
        <w:r w:rsidR="0008313B">
          <w:rPr>
            <w:noProof/>
            <w:webHidden/>
          </w:rPr>
          <w:fldChar w:fldCharType="end"/>
        </w:r>
      </w:hyperlink>
    </w:p>
    <w:p w14:paraId="29BE0862" w14:textId="665D3E20"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93" w:history="1">
        <w:r w:rsidR="0008313B" w:rsidRPr="00BC3335">
          <w:rPr>
            <w:rStyle w:val="Hipervnculo"/>
            <w:noProof/>
          </w:rPr>
          <w:t>Grupos de Mejora</w:t>
        </w:r>
        <w:r w:rsidR="0008313B">
          <w:rPr>
            <w:noProof/>
            <w:webHidden/>
          </w:rPr>
          <w:tab/>
        </w:r>
        <w:r w:rsidR="0008313B">
          <w:rPr>
            <w:noProof/>
            <w:webHidden/>
          </w:rPr>
          <w:fldChar w:fldCharType="begin"/>
        </w:r>
        <w:r w:rsidR="0008313B">
          <w:rPr>
            <w:noProof/>
            <w:webHidden/>
          </w:rPr>
          <w:instrText xml:space="preserve"> PAGEREF _Toc84088493 \h </w:instrText>
        </w:r>
        <w:r w:rsidR="0008313B">
          <w:rPr>
            <w:noProof/>
            <w:webHidden/>
          </w:rPr>
        </w:r>
        <w:r w:rsidR="0008313B">
          <w:rPr>
            <w:noProof/>
            <w:webHidden/>
          </w:rPr>
          <w:fldChar w:fldCharType="separate"/>
        </w:r>
        <w:r w:rsidR="00350FD5">
          <w:rPr>
            <w:noProof/>
            <w:webHidden/>
          </w:rPr>
          <w:t>45</w:t>
        </w:r>
        <w:r w:rsidR="0008313B">
          <w:rPr>
            <w:noProof/>
            <w:webHidden/>
          </w:rPr>
          <w:fldChar w:fldCharType="end"/>
        </w:r>
      </w:hyperlink>
    </w:p>
    <w:p w14:paraId="7A5462E7" w14:textId="25A3AB37"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94" w:history="1">
        <w:r w:rsidR="0008313B" w:rsidRPr="00BC3335">
          <w:rPr>
            <w:rStyle w:val="Hipervnculo"/>
            <w:noProof/>
          </w:rPr>
          <w:t>Certificaciones y acreditaciones</w:t>
        </w:r>
        <w:r w:rsidR="0008313B">
          <w:rPr>
            <w:noProof/>
            <w:webHidden/>
          </w:rPr>
          <w:tab/>
        </w:r>
        <w:r w:rsidR="0008313B">
          <w:rPr>
            <w:noProof/>
            <w:webHidden/>
          </w:rPr>
          <w:fldChar w:fldCharType="begin"/>
        </w:r>
        <w:r w:rsidR="0008313B">
          <w:rPr>
            <w:noProof/>
            <w:webHidden/>
          </w:rPr>
          <w:instrText xml:space="preserve"> PAGEREF _Toc84088494 \h </w:instrText>
        </w:r>
        <w:r w:rsidR="0008313B">
          <w:rPr>
            <w:noProof/>
            <w:webHidden/>
          </w:rPr>
        </w:r>
        <w:r w:rsidR="0008313B">
          <w:rPr>
            <w:noProof/>
            <w:webHidden/>
          </w:rPr>
          <w:fldChar w:fldCharType="separate"/>
        </w:r>
        <w:r w:rsidR="00350FD5">
          <w:rPr>
            <w:noProof/>
            <w:webHidden/>
          </w:rPr>
          <w:t>46</w:t>
        </w:r>
        <w:r w:rsidR="0008313B">
          <w:rPr>
            <w:noProof/>
            <w:webHidden/>
          </w:rPr>
          <w:fldChar w:fldCharType="end"/>
        </w:r>
      </w:hyperlink>
    </w:p>
    <w:p w14:paraId="126326D1" w14:textId="5B91333C" w:rsidR="0008313B" w:rsidRDefault="00E8076B">
      <w:pPr>
        <w:pStyle w:val="TDC1"/>
        <w:tabs>
          <w:tab w:val="right" w:pos="7927"/>
        </w:tabs>
        <w:rPr>
          <w:rFonts w:asciiTheme="minorHAnsi" w:eastAsiaTheme="minorEastAsia" w:hAnsiTheme="minorHAnsi" w:cstheme="minorBidi"/>
          <w:b w:val="0"/>
          <w:bCs w:val="0"/>
          <w:caps w:val="0"/>
          <w:noProof/>
          <w:color w:val="auto"/>
          <w:sz w:val="22"/>
        </w:rPr>
      </w:pPr>
      <w:hyperlink w:anchor="_Toc84088495" w:history="1">
        <w:r w:rsidR="0008313B" w:rsidRPr="00BC3335">
          <w:rPr>
            <w:rStyle w:val="Hipervnculo"/>
            <w:noProof/>
          </w:rPr>
          <w:t>El Sistema al Servicio de las Personas</w:t>
        </w:r>
        <w:r w:rsidR="0008313B">
          <w:rPr>
            <w:noProof/>
            <w:webHidden/>
          </w:rPr>
          <w:tab/>
        </w:r>
        <w:r w:rsidR="0008313B">
          <w:rPr>
            <w:noProof/>
            <w:webHidden/>
          </w:rPr>
          <w:fldChar w:fldCharType="begin"/>
        </w:r>
        <w:r w:rsidR="0008313B">
          <w:rPr>
            <w:noProof/>
            <w:webHidden/>
          </w:rPr>
          <w:instrText xml:space="preserve"> PAGEREF _Toc84088495 \h </w:instrText>
        </w:r>
        <w:r w:rsidR="0008313B">
          <w:rPr>
            <w:noProof/>
            <w:webHidden/>
          </w:rPr>
        </w:r>
        <w:r w:rsidR="0008313B">
          <w:rPr>
            <w:noProof/>
            <w:webHidden/>
          </w:rPr>
          <w:fldChar w:fldCharType="separate"/>
        </w:r>
        <w:r w:rsidR="00350FD5">
          <w:rPr>
            <w:noProof/>
            <w:webHidden/>
          </w:rPr>
          <w:t>49</w:t>
        </w:r>
        <w:r w:rsidR="0008313B">
          <w:rPr>
            <w:noProof/>
            <w:webHidden/>
          </w:rPr>
          <w:fldChar w:fldCharType="end"/>
        </w:r>
      </w:hyperlink>
    </w:p>
    <w:p w14:paraId="00D4CCD0" w14:textId="3D177C65"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96" w:history="1">
        <w:r w:rsidR="0008313B" w:rsidRPr="00BC3335">
          <w:rPr>
            <w:rStyle w:val="Hipervnculo"/>
            <w:noProof/>
          </w:rPr>
          <w:t>Información y atención a la ciudadanía</w:t>
        </w:r>
        <w:r w:rsidR="0008313B">
          <w:rPr>
            <w:noProof/>
            <w:webHidden/>
          </w:rPr>
          <w:tab/>
        </w:r>
        <w:r w:rsidR="0008313B">
          <w:rPr>
            <w:noProof/>
            <w:webHidden/>
          </w:rPr>
          <w:fldChar w:fldCharType="begin"/>
        </w:r>
        <w:r w:rsidR="0008313B">
          <w:rPr>
            <w:noProof/>
            <w:webHidden/>
          </w:rPr>
          <w:instrText xml:space="preserve"> PAGEREF _Toc84088496 \h </w:instrText>
        </w:r>
        <w:r w:rsidR="0008313B">
          <w:rPr>
            <w:noProof/>
            <w:webHidden/>
          </w:rPr>
        </w:r>
        <w:r w:rsidR="0008313B">
          <w:rPr>
            <w:noProof/>
            <w:webHidden/>
          </w:rPr>
          <w:fldChar w:fldCharType="separate"/>
        </w:r>
        <w:r w:rsidR="00350FD5">
          <w:rPr>
            <w:noProof/>
            <w:webHidden/>
          </w:rPr>
          <w:t>49</w:t>
        </w:r>
        <w:r w:rsidR="0008313B">
          <w:rPr>
            <w:noProof/>
            <w:webHidden/>
          </w:rPr>
          <w:fldChar w:fldCharType="end"/>
        </w:r>
      </w:hyperlink>
    </w:p>
    <w:p w14:paraId="7EC1F378" w14:textId="285ACE21"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97" w:history="1">
        <w:r w:rsidR="0008313B" w:rsidRPr="00BC3335">
          <w:rPr>
            <w:rStyle w:val="Hipervnculo"/>
            <w:noProof/>
          </w:rPr>
          <w:t>Otras actividades de atención a las personas</w:t>
        </w:r>
        <w:r w:rsidR="0008313B">
          <w:rPr>
            <w:noProof/>
            <w:webHidden/>
          </w:rPr>
          <w:tab/>
        </w:r>
        <w:r w:rsidR="0008313B">
          <w:rPr>
            <w:noProof/>
            <w:webHidden/>
          </w:rPr>
          <w:fldChar w:fldCharType="begin"/>
        </w:r>
        <w:r w:rsidR="0008313B">
          <w:rPr>
            <w:noProof/>
            <w:webHidden/>
          </w:rPr>
          <w:instrText xml:space="preserve"> PAGEREF _Toc84088497 \h </w:instrText>
        </w:r>
        <w:r w:rsidR="0008313B">
          <w:rPr>
            <w:noProof/>
            <w:webHidden/>
          </w:rPr>
        </w:r>
        <w:r w:rsidR="0008313B">
          <w:rPr>
            <w:noProof/>
            <w:webHidden/>
          </w:rPr>
          <w:fldChar w:fldCharType="separate"/>
        </w:r>
        <w:r w:rsidR="00350FD5">
          <w:rPr>
            <w:noProof/>
            <w:webHidden/>
          </w:rPr>
          <w:t>50</w:t>
        </w:r>
        <w:r w:rsidR="0008313B">
          <w:rPr>
            <w:noProof/>
            <w:webHidden/>
          </w:rPr>
          <w:fldChar w:fldCharType="end"/>
        </w:r>
      </w:hyperlink>
    </w:p>
    <w:p w14:paraId="71A62D5D" w14:textId="29901BB3"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98" w:history="1">
        <w:r w:rsidR="0008313B" w:rsidRPr="00BC3335">
          <w:rPr>
            <w:rStyle w:val="Hipervnculo"/>
            <w:noProof/>
          </w:rPr>
          <w:t>Trabajo Social</w:t>
        </w:r>
        <w:r w:rsidR="0008313B">
          <w:rPr>
            <w:noProof/>
            <w:webHidden/>
          </w:rPr>
          <w:tab/>
        </w:r>
        <w:r w:rsidR="0008313B">
          <w:rPr>
            <w:noProof/>
            <w:webHidden/>
          </w:rPr>
          <w:fldChar w:fldCharType="begin"/>
        </w:r>
        <w:r w:rsidR="0008313B">
          <w:rPr>
            <w:noProof/>
            <w:webHidden/>
          </w:rPr>
          <w:instrText xml:space="preserve"> PAGEREF _Toc84088498 \h </w:instrText>
        </w:r>
        <w:r w:rsidR="0008313B">
          <w:rPr>
            <w:noProof/>
            <w:webHidden/>
          </w:rPr>
        </w:r>
        <w:r w:rsidR="0008313B">
          <w:rPr>
            <w:noProof/>
            <w:webHidden/>
          </w:rPr>
          <w:fldChar w:fldCharType="separate"/>
        </w:r>
        <w:r w:rsidR="00350FD5">
          <w:rPr>
            <w:noProof/>
            <w:webHidden/>
          </w:rPr>
          <w:t>50</w:t>
        </w:r>
        <w:r w:rsidR="0008313B">
          <w:rPr>
            <w:noProof/>
            <w:webHidden/>
          </w:rPr>
          <w:fldChar w:fldCharType="end"/>
        </w:r>
      </w:hyperlink>
    </w:p>
    <w:p w14:paraId="0F274E63" w14:textId="1F96B1E5"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499" w:history="1">
        <w:r w:rsidR="0008313B" w:rsidRPr="00BC3335">
          <w:rPr>
            <w:rStyle w:val="Hipervnculo"/>
            <w:noProof/>
          </w:rPr>
          <w:t>Registro de Voluntades Anticipadas</w:t>
        </w:r>
        <w:r w:rsidR="0008313B">
          <w:rPr>
            <w:noProof/>
            <w:webHidden/>
          </w:rPr>
          <w:tab/>
        </w:r>
        <w:r w:rsidR="0008313B">
          <w:rPr>
            <w:noProof/>
            <w:webHidden/>
          </w:rPr>
          <w:fldChar w:fldCharType="begin"/>
        </w:r>
        <w:r w:rsidR="0008313B">
          <w:rPr>
            <w:noProof/>
            <w:webHidden/>
          </w:rPr>
          <w:instrText xml:space="preserve"> PAGEREF _Toc84088499 \h </w:instrText>
        </w:r>
        <w:r w:rsidR="0008313B">
          <w:rPr>
            <w:noProof/>
            <w:webHidden/>
          </w:rPr>
        </w:r>
        <w:r w:rsidR="0008313B">
          <w:rPr>
            <w:noProof/>
            <w:webHidden/>
          </w:rPr>
          <w:fldChar w:fldCharType="separate"/>
        </w:r>
        <w:r w:rsidR="00350FD5">
          <w:rPr>
            <w:noProof/>
            <w:webHidden/>
          </w:rPr>
          <w:t>51</w:t>
        </w:r>
        <w:r w:rsidR="0008313B">
          <w:rPr>
            <w:noProof/>
            <w:webHidden/>
          </w:rPr>
          <w:fldChar w:fldCharType="end"/>
        </w:r>
      </w:hyperlink>
    </w:p>
    <w:p w14:paraId="71F6DA58" w14:textId="5C3A52C2"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00" w:history="1">
        <w:r w:rsidR="0008313B" w:rsidRPr="00BC3335">
          <w:rPr>
            <w:rStyle w:val="Hipervnculo"/>
            <w:noProof/>
          </w:rPr>
          <w:t>Responsabilidad Social Corporativa</w:t>
        </w:r>
        <w:r w:rsidR="0008313B">
          <w:rPr>
            <w:noProof/>
            <w:webHidden/>
          </w:rPr>
          <w:tab/>
        </w:r>
        <w:r w:rsidR="0008313B">
          <w:rPr>
            <w:noProof/>
            <w:webHidden/>
          </w:rPr>
          <w:fldChar w:fldCharType="begin"/>
        </w:r>
        <w:r w:rsidR="0008313B">
          <w:rPr>
            <w:noProof/>
            <w:webHidden/>
          </w:rPr>
          <w:instrText xml:space="preserve"> PAGEREF _Toc84088500 \h </w:instrText>
        </w:r>
        <w:r w:rsidR="0008313B">
          <w:rPr>
            <w:noProof/>
            <w:webHidden/>
          </w:rPr>
        </w:r>
        <w:r w:rsidR="0008313B">
          <w:rPr>
            <w:noProof/>
            <w:webHidden/>
          </w:rPr>
          <w:fldChar w:fldCharType="separate"/>
        </w:r>
        <w:r w:rsidR="00350FD5">
          <w:rPr>
            <w:noProof/>
            <w:webHidden/>
          </w:rPr>
          <w:t>51</w:t>
        </w:r>
        <w:r w:rsidR="0008313B">
          <w:rPr>
            <w:noProof/>
            <w:webHidden/>
          </w:rPr>
          <w:fldChar w:fldCharType="end"/>
        </w:r>
      </w:hyperlink>
    </w:p>
    <w:p w14:paraId="26234C85" w14:textId="53EFDFFF" w:rsidR="0008313B" w:rsidRDefault="00E8076B">
      <w:pPr>
        <w:pStyle w:val="TDC1"/>
        <w:tabs>
          <w:tab w:val="right" w:pos="7927"/>
        </w:tabs>
        <w:rPr>
          <w:rFonts w:asciiTheme="minorHAnsi" w:eastAsiaTheme="minorEastAsia" w:hAnsiTheme="minorHAnsi" w:cstheme="minorBidi"/>
          <w:b w:val="0"/>
          <w:bCs w:val="0"/>
          <w:caps w:val="0"/>
          <w:noProof/>
          <w:color w:val="auto"/>
          <w:sz w:val="22"/>
        </w:rPr>
      </w:pPr>
      <w:hyperlink w:anchor="_Toc84088501" w:history="1">
        <w:r w:rsidR="0008313B" w:rsidRPr="00BC3335">
          <w:rPr>
            <w:rStyle w:val="Hipervnculo"/>
            <w:noProof/>
          </w:rPr>
          <w:t>Los Profesionales del Hospital</w:t>
        </w:r>
        <w:r w:rsidR="0008313B">
          <w:rPr>
            <w:noProof/>
            <w:webHidden/>
          </w:rPr>
          <w:tab/>
        </w:r>
        <w:r w:rsidR="0008313B">
          <w:rPr>
            <w:noProof/>
            <w:webHidden/>
          </w:rPr>
          <w:fldChar w:fldCharType="begin"/>
        </w:r>
        <w:r w:rsidR="0008313B">
          <w:rPr>
            <w:noProof/>
            <w:webHidden/>
          </w:rPr>
          <w:instrText xml:space="preserve"> PAGEREF _Toc84088501 \h </w:instrText>
        </w:r>
        <w:r w:rsidR="0008313B">
          <w:rPr>
            <w:noProof/>
            <w:webHidden/>
          </w:rPr>
        </w:r>
        <w:r w:rsidR="0008313B">
          <w:rPr>
            <w:noProof/>
            <w:webHidden/>
          </w:rPr>
          <w:fldChar w:fldCharType="separate"/>
        </w:r>
        <w:r w:rsidR="00350FD5">
          <w:rPr>
            <w:noProof/>
            <w:webHidden/>
          </w:rPr>
          <w:t>53</w:t>
        </w:r>
        <w:r w:rsidR="0008313B">
          <w:rPr>
            <w:noProof/>
            <w:webHidden/>
          </w:rPr>
          <w:fldChar w:fldCharType="end"/>
        </w:r>
      </w:hyperlink>
    </w:p>
    <w:p w14:paraId="333B492F" w14:textId="602A1F31"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02" w:history="1">
        <w:r w:rsidR="0008313B" w:rsidRPr="00BC3335">
          <w:rPr>
            <w:rStyle w:val="Hipervnculo"/>
            <w:noProof/>
          </w:rPr>
          <w:t>Recursos Humanos</w:t>
        </w:r>
        <w:r w:rsidR="0008313B">
          <w:rPr>
            <w:noProof/>
            <w:webHidden/>
          </w:rPr>
          <w:tab/>
        </w:r>
        <w:r w:rsidR="0008313B">
          <w:rPr>
            <w:noProof/>
            <w:webHidden/>
          </w:rPr>
          <w:fldChar w:fldCharType="begin"/>
        </w:r>
        <w:r w:rsidR="0008313B">
          <w:rPr>
            <w:noProof/>
            <w:webHidden/>
          </w:rPr>
          <w:instrText xml:space="preserve"> PAGEREF _Toc84088502 \h </w:instrText>
        </w:r>
        <w:r w:rsidR="0008313B">
          <w:rPr>
            <w:noProof/>
            <w:webHidden/>
          </w:rPr>
        </w:r>
        <w:r w:rsidR="0008313B">
          <w:rPr>
            <w:noProof/>
            <w:webHidden/>
          </w:rPr>
          <w:fldChar w:fldCharType="separate"/>
        </w:r>
        <w:r w:rsidR="00350FD5">
          <w:rPr>
            <w:noProof/>
            <w:webHidden/>
          </w:rPr>
          <w:t>53</w:t>
        </w:r>
        <w:r w:rsidR="0008313B">
          <w:rPr>
            <w:noProof/>
            <w:webHidden/>
          </w:rPr>
          <w:fldChar w:fldCharType="end"/>
        </w:r>
      </w:hyperlink>
    </w:p>
    <w:p w14:paraId="047352C4" w14:textId="23F35627"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03" w:history="1">
        <w:r w:rsidR="0008313B" w:rsidRPr="00BC3335">
          <w:rPr>
            <w:rStyle w:val="Hipervnculo"/>
            <w:noProof/>
          </w:rPr>
          <w:t>Seguridad y Salud Laboral</w:t>
        </w:r>
        <w:r w:rsidR="0008313B">
          <w:rPr>
            <w:noProof/>
            <w:webHidden/>
          </w:rPr>
          <w:tab/>
        </w:r>
        <w:r w:rsidR="0008313B">
          <w:rPr>
            <w:noProof/>
            <w:webHidden/>
          </w:rPr>
          <w:fldChar w:fldCharType="begin"/>
        </w:r>
        <w:r w:rsidR="0008313B">
          <w:rPr>
            <w:noProof/>
            <w:webHidden/>
          </w:rPr>
          <w:instrText xml:space="preserve"> PAGEREF _Toc84088503 \h </w:instrText>
        </w:r>
        <w:r w:rsidR="0008313B">
          <w:rPr>
            <w:noProof/>
            <w:webHidden/>
          </w:rPr>
        </w:r>
        <w:r w:rsidR="0008313B">
          <w:rPr>
            <w:noProof/>
            <w:webHidden/>
          </w:rPr>
          <w:fldChar w:fldCharType="separate"/>
        </w:r>
        <w:r w:rsidR="00350FD5">
          <w:rPr>
            <w:noProof/>
            <w:webHidden/>
          </w:rPr>
          <w:t>59</w:t>
        </w:r>
        <w:r w:rsidR="0008313B">
          <w:rPr>
            <w:noProof/>
            <w:webHidden/>
          </w:rPr>
          <w:fldChar w:fldCharType="end"/>
        </w:r>
      </w:hyperlink>
    </w:p>
    <w:p w14:paraId="573ACFA4" w14:textId="5052A5E3" w:rsidR="0008313B" w:rsidRDefault="00E8076B">
      <w:pPr>
        <w:pStyle w:val="TDC1"/>
        <w:tabs>
          <w:tab w:val="right" w:pos="7927"/>
        </w:tabs>
        <w:rPr>
          <w:rFonts w:asciiTheme="minorHAnsi" w:eastAsiaTheme="minorEastAsia" w:hAnsiTheme="minorHAnsi" w:cstheme="minorBidi"/>
          <w:b w:val="0"/>
          <w:bCs w:val="0"/>
          <w:caps w:val="0"/>
          <w:noProof/>
          <w:color w:val="auto"/>
          <w:sz w:val="22"/>
        </w:rPr>
      </w:pPr>
      <w:hyperlink w:anchor="_Toc84088504" w:history="1">
        <w:r w:rsidR="0008313B" w:rsidRPr="00BC3335">
          <w:rPr>
            <w:rStyle w:val="Hipervnculo"/>
            <w:noProof/>
          </w:rPr>
          <w:t>Gestión del Conocimiento</w:t>
        </w:r>
        <w:r w:rsidR="0008313B">
          <w:rPr>
            <w:noProof/>
            <w:webHidden/>
          </w:rPr>
          <w:tab/>
        </w:r>
        <w:r w:rsidR="0008313B">
          <w:rPr>
            <w:noProof/>
            <w:webHidden/>
          </w:rPr>
          <w:fldChar w:fldCharType="begin"/>
        </w:r>
        <w:r w:rsidR="0008313B">
          <w:rPr>
            <w:noProof/>
            <w:webHidden/>
          </w:rPr>
          <w:instrText xml:space="preserve"> PAGEREF _Toc84088504 \h </w:instrText>
        </w:r>
        <w:r w:rsidR="0008313B">
          <w:rPr>
            <w:noProof/>
            <w:webHidden/>
          </w:rPr>
        </w:r>
        <w:r w:rsidR="0008313B">
          <w:rPr>
            <w:noProof/>
            <w:webHidden/>
          </w:rPr>
          <w:fldChar w:fldCharType="separate"/>
        </w:r>
        <w:r w:rsidR="00350FD5">
          <w:rPr>
            <w:noProof/>
            <w:webHidden/>
          </w:rPr>
          <w:t>64</w:t>
        </w:r>
        <w:r w:rsidR="0008313B">
          <w:rPr>
            <w:noProof/>
            <w:webHidden/>
          </w:rPr>
          <w:fldChar w:fldCharType="end"/>
        </w:r>
      </w:hyperlink>
    </w:p>
    <w:p w14:paraId="063CA764" w14:textId="12200558"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05" w:history="1">
        <w:r w:rsidR="0008313B" w:rsidRPr="00BC3335">
          <w:rPr>
            <w:rStyle w:val="Hipervnculo"/>
            <w:noProof/>
          </w:rPr>
          <w:t>Docencia</w:t>
        </w:r>
        <w:r w:rsidR="0008313B">
          <w:rPr>
            <w:noProof/>
            <w:webHidden/>
          </w:rPr>
          <w:tab/>
        </w:r>
        <w:r w:rsidR="0008313B">
          <w:rPr>
            <w:noProof/>
            <w:webHidden/>
          </w:rPr>
          <w:fldChar w:fldCharType="begin"/>
        </w:r>
        <w:r w:rsidR="0008313B">
          <w:rPr>
            <w:noProof/>
            <w:webHidden/>
          </w:rPr>
          <w:instrText xml:space="preserve"> PAGEREF _Toc84088505 \h </w:instrText>
        </w:r>
        <w:r w:rsidR="0008313B">
          <w:rPr>
            <w:noProof/>
            <w:webHidden/>
          </w:rPr>
        </w:r>
        <w:r w:rsidR="0008313B">
          <w:rPr>
            <w:noProof/>
            <w:webHidden/>
          </w:rPr>
          <w:fldChar w:fldCharType="separate"/>
        </w:r>
        <w:r w:rsidR="00350FD5">
          <w:rPr>
            <w:noProof/>
            <w:webHidden/>
          </w:rPr>
          <w:t>64</w:t>
        </w:r>
        <w:r w:rsidR="0008313B">
          <w:rPr>
            <w:noProof/>
            <w:webHidden/>
          </w:rPr>
          <w:fldChar w:fldCharType="end"/>
        </w:r>
      </w:hyperlink>
    </w:p>
    <w:p w14:paraId="5FEE4E84" w14:textId="337C1681"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06" w:history="1">
        <w:r w:rsidR="0008313B" w:rsidRPr="00BC3335">
          <w:rPr>
            <w:rStyle w:val="Hipervnculo"/>
            <w:noProof/>
          </w:rPr>
          <w:t>Formación Continuada</w:t>
        </w:r>
        <w:r w:rsidR="0008313B">
          <w:rPr>
            <w:noProof/>
            <w:webHidden/>
          </w:rPr>
          <w:tab/>
        </w:r>
        <w:r w:rsidR="0008313B">
          <w:rPr>
            <w:noProof/>
            <w:webHidden/>
          </w:rPr>
          <w:fldChar w:fldCharType="begin"/>
        </w:r>
        <w:r w:rsidR="0008313B">
          <w:rPr>
            <w:noProof/>
            <w:webHidden/>
          </w:rPr>
          <w:instrText xml:space="preserve"> PAGEREF _Toc84088506 \h </w:instrText>
        </w:r>
        <w:r w:rsidR="0008313B">
          <w:rPr>
            <w:noProof/>
            <w:webHidden/>
          </w:rPr>
        </w:r>
        <w:r w:rsidR="0008313B">
          <w:rPr>
            <w:noProof/>
            <w:webHidden/>
          </w:rPr>
          <w:fldChar w:fldCharType="separate"/>
        </w:r>
        <w:r w:rsidR="00350FD5">
          <w:rPr>
            <w:noProof/>
            <w:webHidden/>
          </w:rPr>
          <w:t>65</w:t>
        </w:r>
        <w:r w:rsidR="0008313B">
          <w:rPr>
            <w:noProof/>
            <w:webHidden/>
          </w:rPr>
          <w:fldChar w:fldCharType="end"/>
        </w:r>
      </w:hyperlink>
    </w:p>
    <w:p w14:paraId="5446F7B7" w14:textId="6F8C5F35" w:rsidR="0008313B" w:rsidRDefault="00E8076B">
      <w:pPr>
        <w:pStyle w:val="TDC1"/>
        <w:tabs>
          <w:tab w:val="right" w:pos="7927"/>
        </w:tabs>
        <w:rPr>
          <w:rFonts w:asciiTheme="minorHAnsi" w:eastAsiaTheme="minorEastAsia" w:hAnsiTheme="minorHAnsi" w:cstheme="minorBidi"/>
          <w:b w:val="0"/>
          <w:bCs w:val="0"/>
          <w:caps w:val="0"/>
          <w:noProof/>
          <w:color w:val="auto"/>
          <w:sz w:val="22"/>
        </w:rPr>
      </w:pPr>
      <w:hyperlink w:anchor="_Toc84088507" w:history="1">
        <w:r w:rsidR="0008313B" w:rsidRPr="00BC3335">
          <w:rPr>
            <w:rStyle w:val="Hipervnculo"/>
            <w:noProof/>
          </w:rPr>
          <w:t>Investigación: I+D+i</w:t>
        </w:r>
        <w:r w:rsidR="0008313B">
          <w:rPr>
            <w:noProof/>
            <w:webHidden/>
          </w:rPr>
          <w:tab/>
        </w:r>
        <w:r w:rsidR="0008313B">
          <w:rPr>
            <w:noProof/>
            <w:webHidden/>
          </w:rPr>
          <w:fldChar w:fldCharType="begin"/>
        </w:r>
        <w:r w:rsidR="0008313B">
          <w:rPr>
            <w:noProof/>
            <w:webHidden/>
          </w:rPr>
          <w:instrText xml:space="preserve"> PAGEREF _Toc84088507 \h </w:instrText>
        </w:r>
        <w:r w:rsidR="0008313B">
          <w:rPr>
            <w:noProof/>
            <w:webHidden/>
          </w:rPr>
        </w:r>
        <w:r w:rsidR="0008313B">
          <w:rPr>
            <w:noProof/>
            <w:webHidden/>
          </w:rPr>
          <w:fldChar w:fldCharType="separate"/>
        </w:r>
        <w:r w:rsidR="00350FD5">
          <w:rPr>
            <w:noProof/>
            <w:webHidden/>
          </w:rPr>
          <w:t>68</w:t>
        </w:r>
        <w:r w:rsidR="0008313B">
          <w:rPr>
            <w:noProof/>
            <w:webHidden/>
          </w:rPr>
          <w:fldChar w:fldCharType="end"/>
        </w:r>
      </w:hyperlink>
    </w:p>
    <w:p w14:paraId="419A188C" w14:textId="7B21D9B2"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08" w:history="1">
        <w:r w:rsidR="0008313B" w:rsidRPr="00BC3335">
          <w:rPr>
            <w:rStyle w:val="Hipervnculo"/>
            <w:noProof/>
          </w:rPr>
          <w:t>Publicaciones científicas</w:t>
        </w:r>
        <w:r w:rsidR="0008313B">
          <w:rPr>
            <w:noProof/>
            <w:webHidden/>
          </w:rPr>
          <w:tab/>
        </w:r>
        <w:r w:rsidR="0008313B">
          <w:rPr>
            <w:noProof/>
            <w:webHidden/>
          </w:rPr>
          <w:fldChar w:fldCharType="begin"/>
        </w:r>
        <w:r w:rsidR="0008313B">
          <w:rPr>
            <w:noProof/>
            <w:webHidden/>
          </w:rPr>
          <w:instrText xml:space="preserve"> PAGEREF _Toc84088508 \h </w:instrText>
        </w:r>
        <w:r w:rsidR="0008313B">
          <w:rPr>
            <w:noProof/>
            <w:webHidden/>
          </w:rPr>
        </w:r>
        <w:r w:rsidR="0008313B">
          <w:rPr>
            <w:noProof/>
            <w:webHidden/>
          </w:rPr>
          <w:fldChar w:fldCharType="separate"/>
        </w:r>
        <w:r w:rsidR="00350FD5">
          <w:rPr>
            <w:noProof/>
            <w:webHidden/>
          </w:rPr>
          <w:t>68</w:t>
        </w:r>
        <w:r w:rsidR="0008313B">
          <w:rPr>
            <w:noProof/>
            <w:webHidden/>
          </w:rPr>
          <w:fldChar w:fldCharType="end"/>
        </w:r>
      </w:hyperlink>
    </w:p>
    <w:p w14:paraId="4FAC905F" w14:textId="78363122"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09" w:history="1">
        <w:r w:rsidR="0008313B" w:rsidRPr="00BC3335">
          <w:rPr>
            <w:rStyle w:val="Hipervnculo"/>
            <w:noProof/>
          </w:rPr>
          <w:t>Actividades de divulgación científica</w:t>
        </w:r>
        <w:r w:rsidR="0008313B">
          <w:rPr>
            <w:noProof/>
            <w:webHidden/>
          </w:rPr>
          <w:tab/>
        </w:r>
        <w:r w:rsidR="0008313B">
          <w:rPr>
            <w:noProof/>
            <w:webHidden/>
          </w:rPr>
          <w:fldChar w:fldCharType="begin"/>
        </w:r>
        <w:r w:rsidR="0008313B">
          <w:rPr>
            <w:noProof/>
            <w:webHidden/>
          </w:rPr>
          <w:instrText xml:space="preserve"> PAGEREF _Toc84088509 \h </w:instrText>
        </w:r>
        <w:r w:rsidR="0008313B">
          <w:rPr>
            <w:noProof/>
            <w:webHidden/>
          </w:rPr>
        </w:r>
        <w:r w:rsidR="0008313B">
          <w:rPr>
            <w:noProof/>
            <w:webHidden/>
          </w:rPr>
          <w:fldChar w:fldCharType="separate"/>
        </w:r>
        <w:r w:rsidR="00350FD5">
          <w:rPr>
            <w:noProof/>
            <w:webHidden/>
          </w:rPr>
          <w:t>69</w:t>
        </w:r>
        <w:r w:rsidR="0008313B">
          <w:rPr>
            <w:noProof/>
            <w:webHidden/>
          </w:rPr>
          <w:fldChar w:fldCharType="end"/>
        </w:r>
      </w:hyperlink>
    </w:p>
    <w:p w14:paraId="2A2B5A5D" w14:textId="317450BB" w:rsidR="0008313B" w:rsidRDefault="00E8076B">
      <w:pPr>
        <w:pStyle w:val="TDC1"/>
        <w:tabs>
          <w:tab w:val="right" w:pos="7927"/>
        </w:tabs>
        <w:rPr>
          <w:rFonts w:asciiTheme="minorHAnsi" w:eastAsiaTheme="minorEastAsia" w:hAnsiTheme="minorHAnsi" w:cstheme="minorBidi"/>
          <w:b w:val="0"/>
          <w:bCs w:val="0"/>
          <w:caps w:val="0"/>
          <w:noProof/>
          <w:color w:val="auto"/>
          <w:sz w:val="22"/>
        </w:rPr>
      </w:pPr>
      <w:hyperlink w:anchor="_Toc84088510" w:history="1">
        <w:r w:rsidR="0008313B" w:rsidRPr="00BC3335">
          <w:rPr>
            <w:rStyle w:val="Hipervnculo"/>
            <w:noProof/>
          </w:rPr>
          <w:t>Sostenibilidad y gestión económica</w:t>
        </w:r>
        <w:r w:rsidR="0008313B">
          <w:rPr>
            <w:noProof/>
            <w:webHidden/>
          </w:rPr>
          <w:tab/>
        </w:r>
        <w:r w:rsidR="0008313B">
          <w:rPr>
            <w:noProof/>
            <w:webHidden/>
          </w:rPr>
          <w:fldChar w:fldCharType="begin"/>
        </w:r>
        <w:r w:rsidR="0008313B">
          <w:rPr>
            <w:noProof/>
            <w:webHidden/>
          </w:rPr>
          <w:instrText xml:space="preserve"> PAGEREF _Toc84088510 \h </w:instrText>
        </w:r>
        <w:r w:rsidR="0008313B">
          <w:rPr>
            <w:noProof/>
            <w:webHidden/>
          </w:rPr>
        </w:r>
        <w:r w:rsidR="0008313B">
          <w:rPr>
            <w:noProof/>
            <w:webHidden/>
          </w:rPr>
          <w:fldChar w:fldCharType="separate"/>
        </w:r>
        <w:r w:rsidR="00350FD5">
          <w:rPr>
            <w:noProof/>
            <w:webHidden/>
          </w:rPr>
          <w:t>71</w:t>
        </w:r>
        <w:r w:rsidR="0008313B">
          <w:rPr>
            <w:noProof/>
            <w:webHidden/>
          </w:rPr>
          <w:fldChar w:fldCharType="end"/>
        </w:r>
      </w:hyperlink>
    </w:p>
    <w:p w14:paraId="5C36710F" w14:textId="767AC7CD"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11" w:history="1">
        <w:r w:rsidR="0008313B" w:rsidRPr="00BC3335">
          <w:rPr>
            <w:rStyle w:val="Hipervnculo"/>
            <w:noProof/>
          </w:rPr>
          <w:t>Gestión económica</w:t>
        </w:r>
        <w:r w:rsidR="0008313B">
          <w:rPr>
            <w:noProof/>
            <w:webHidden/>
          </w:rPr>
          <w:tab/>
        </w:r>
        <w:r w:rsidR="0008313B">
          <w:rPr>
            <w:noProof/>
            <w:webHidden/>
          </w:rPr>
          <w:fldChar w:fldCharType="begin"/>
        </w:r>
        <w:r w:rsidR="0008313B">
          <w:rPr>
            <w:noProof/>
            <w:webHidden/>
          </w:rPr>
          <w:instrText xml:space="preserve"> PAGEREF _Toc84088511 \h </w:instrText>
        </w:r>
        <w:r w:rsidR="0008313B">
          <w:rPr>
            <w:noProof/>
            <w:webHidden/>
          </w:rPr>
        </w:r>
        <w:r w:rsidR="0008313B">
          <w:rPr>
            <w:noProof/>
            <w:webHidden/>
          </w:rPr>
          <w:fldChar w:fldCharType="separate"/>
        </w:r>
        <w:r w:rsidR="00350FD5">
          <w:rPr>
            <w:noProof/>
            <w:webHidden/>
          </w:rPr>
          <w:t>71</w:t>
        </w:r>
        <w:r w:rsidR="0008313B">
          <w:rPr>
            <w:noProof/>
            <w:webHidden/>
          </w:rPr>
          <w:fldChar w:fldCharType="end"/>
        </w:r>
      </w:hyperlink>
    </w:p>
    <w:p w14:paraId="2F9C2D08" w14:textId="2E5949C3"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12" w:history="1">
        <w:r w:rsidR="0008313B" w:rsidRPr="00BC3335">
          <w:rPr>
            <w:rStyle w:val="Hipervnculo"/>
            <w:noProof/>
          </w:rPr>
          <w:t>Farmacia</w:t>
        </w:r>
        <w:r w:rsidR="0008313B">
          <w:rPr>
            <w:noProof/>
            <w:webHidden/>
          </w:rPr>
          <w:tab/>
        </w:r>
        <w:r w:rsidR="0008313B">
          <w:rPr>
            <w:noProof/>
            <w:webHidden/>
          </w:rPr>
          <w:fldChar w:fldCharType="begin"/>
        </w:r>
        <w:r w:rsidR="0008313B">
          <w:rPr>
            <w:noProof/>
            <w:webHidden/>
          </w:rPr>
          <w:instrText xml:space="preserve"> PAGEREF _Toc84088512 \h </w:instrText>
        </w:r>
        <w:r w:rsidR="0008313B">
          <w:rPr>
            <w:noProof/>
            <w:webHidden/>
          </w:rPr>
        </w:r>
        <w:r w:rsidR="0008313B">
          <w:rPr>
            <w:noProof/>
            <w:webHidden/>
          </w:rPr>
          <w:fldChar w:fldCharType="separate"/>
        </w:r>
        <w:r w:rsidR="00350FD5">
          <w:rPr>
            <w:noProof/>
            <w:webHidden/>
          </w:rPr>
          <w:t>71</w:t>
        </w:r>
        <w:r w:rsidR="0008313B">
          <w:rPr>
            <w:noProof/>
            <w:webHidden/>
          </w:rPr>
          <w:fldChar w:fldCharType="end"/>
        </w:r>
      </w:hyperlink>
    </w:p>
    <w:p w14:paraId="15786AEB" w14:textId="0ECB4B65" w:rsidR="0008313B" w:rsidRDefault="00E8076B">
      <w:pPr>
        <w:pStyle w:val="TDC1"/>
        <w:tabs>
          <w:tab w:val="right" w:pos="7927"/>
        </w:tabs>
        <w:rPr>
          <w:rFonts w:asciiTheme="minorHAnsi" w:eastAsiaTheme="minorEastAsia" w:hAnsiTheme="minorHAnsi" w:cstheme="minorBidi"/>
          <w:b w:val="0"/>
          <w:bCs w:val="0"/>
          <w:caps w:val="0"/>
          <w:noProof/>
          <w:color w:val="auto"/>
          <w:sz w:val="22"/>
        </w:rPr>
      </w:pPr>
      <w:hyperlink w:anchor="_Toc84088513" w:history="1">
        <w:r w:rsidR="0008313B" w:rsidRPr="00BC3335">
          <w:rPr>
            <w:rStyle w:val="Hipervnculo"/>
            <w:noProof/>
          </w:rPr>
          <w:t>Otras actividades del Hospital</w:t>
        </w:r>
        <w:r w:rsidR="0008313B">
          <w:rPr>
            <w:noProof/>
            <w:webHidden/>
          </w:rPr>
          <w:tab/>
        </w:r>
        <w:r w:rsidR="0008313B">
          <w:rPr>
            <w:noProof/>
            <w:webHidden/>
          </w:rPr>
          <w:fldChar w:fldCharType="begin"/>
        </w:r>
        <w:r w:rsidR="0008313B">
          <w:rPr>
            <w:noProof/>
            <w:webHidden/>
          </w:rPr>
          <w:instrText xml:space="preserve"> PAGEREF _Toc84088513 \h </w:instrText>
        </w:r>
        <w:r w:rsidR="0008313B">
          <w:rPr>
            <w:noProof/>
            <w:webHidden/>
          </w:rPr>
        </w:r>
        <w:r w:rsidR="0008313B">
          <w:rPr>
            <w:noProof/>
            <w:webHidden/>
          </w:rPr>
          <w:fldChar w:fldCharType="separate"/>
        </w:r>
        <w:r w:rsidR="00350FD5">
          <w:rPr>
            <w:noProof/>
            <w:webHidden/>
          </w:rPr>
          <w:t>73</w:t>
        </w:r>
        <w:r w:rsidR="0008313B">
          <w:rPr>
            <w:noProof/>
            <w:webHidden/>
          </w:rPr>
          <w:fldChar w:fldCharType="end"/>
        </w:r>
      </w:hyperlink>
    </w:p>
    <w:p w14:paraId="47AA7923" w14:textId="5776BC05" w:rsidR="0008313B" w:rsidRDefault="00E8076B">
      <w:pPr>
        <w:pStyle w:val="TDC2"/>
        <w:tabs>
          <w:tab w:val="right" w:pos="7927"/>
        </w:tabs>
        <w:rPr>
          <w:rFonts w:asciiTheme="minorHAnsi" w:eastAsiaTheme="minorEastAsia" w:hAnsiTheme="minorHAnsi" w:cstheme="minorBidi"/>
          <w:bCs w:val="0"/>
          <w:noProof/>
          <w:color w:val="auto"/>
          <w:sz w:val="22"/>
        </w:rPr>
      </w:pPr>
      <w:hyperlink w:anchor="_Toc84088514" w:history="1">
        <w:r w:rsidR="0008313B" w:rsidRPr="00BC3335">
          <w:rPr>
            <w:rStyle w:val="Hipervnculo"/>
            <w:noProof/>
          </w:rPr>
          <w:t>El hospital en los Medios</w:t>
        </w:r>
        <w:r w:rsidR="0008313B">
          <w:rPr>
            <w:noProof/>
            <w:webHidden/>
          </w:rPr>
          <w:tab/>
        </w:r>
        <w:r w:rsidR="0008313B">
          <w:rPr>
            <w:noProof/>
            <w:webHidden/>
          </w:rPr>
          <w:fldChar w:fldCharType="begin"/>
        </w:r>
        <w:r w:rsidR="0008313B">
          <w:rPr>
            <w:noProof/>
            <w:webHidden/>
          </w:rPr>
          <w:instrText xml:space="preserve"> PAGEREF _Toc84088514 \h </w:instrText>
        </w:r>
        <w:r w:rsidR="0008313B">
          <w:rPr>
            <w:noProof/>
            <w:webHidden/>
          </w:rPr>
        </w:r>
        <w:r w:rsidR="0008313B">
          <w:rPr>
            <w:noProof/>
            <w:webHidden/>
          </w:rPr>
          <w:fldChar w:fldCharType="separate"/>
        </w:r>
        <w:r w:rsidR="00350FD5">
          <w:rPr>
            <w:noProof/>
            <w:webHidden/>
          </w:rPr>
          <w:t>73</w:t>
        </w:r>
        <w:r w:rsidR="0008313B">
          <w:rPr>
            <w:noProof/>
            <w:webHidden/>
          </w:rPr>
          <w:fldChar w:fldCharType="end"/>
        </w:r>
      </w:hyperlink>
    </w:p>
    <w:p w14:paraId="573B2A92" w14:textId="6DD4E3BA" w:rsidR="00C92EE4" w:rsidRPr="00E57279" w:rsidRDefault="00C92EE4" w:rsidP="00E57279">
      <w:r>
        <w:fldChar w:fldCharType="end"/>
      </w:r>
    </w:p>
    <w:p w14:paraId="13DD1336" w14:textId="77777777" w:rsidR="00E57279" w:rsidRPr="00E57279" w:rsidRDefault="00E57279" w:rsidP="00E57279"/>
    <w:p w14:paraId="2336AEE0" w14:textId="77777777" w:rsidR="00E57279" w:rsidRPr="00E57279" w:rsidRDefault="00E57279" w:rsidP="00E57279"/>
    <w:p w14:paraId="03DF79F5" w14:textId="77777777" w:rsidR="00C92EE4" w:rsidRDefault="00C92EE4">
      <w:pPr>
        <w:spacing w:before="0" w:line="240" w:lineRule="auto"/>
        <w:jc w:val="left"/>
        <w:rPr>
          <w:rFonts w:ascii="Montserrat ExtraBold" w:hAnsi="Montserrat ExtraBold"/>
          <w:caps/>
          <w:noProof/>
          <w:color w:val="3898B2"/>
          <w:spacing w:val="-6"/>
          <w:sz w:val="24"/>
        </w:rPr>
      </w:pPr>
      <w:r>
        <w:br w:type="page"/>
      </w:r>
    </w:p>
    <w:p w14:paraId="2F56506C" w14:textId="77777777" w:rsidR="004B6EF5" w:rsidRDefault="00173F5F" w:rsidP="00E50347">
      <w:pPr>
        <w:spacing w:beforeLines="40" w:before="96" w:line="20" w:lineRule="atLeast"/>
      </w:pPr>
      <w:r>
        <w:rPr>
          <w:noProof/>
        </w:rPr>
        <w:lastRenderedPageBreak/>
        <w:drawing>
          <wp:anchor distT="0" distB="0" distL="114300" distR="114300" simplePos="0" relativeHeight="251642366" behindDoc="0" locked="0" layoutInCell="1" allowOverlap="1" wp14:anchorId="6FA7734B" wp14:editId="5D932F7B">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5">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14:paraId="1D57FD5A" w14:textId="77777777" w:rsidR="004B6EF5" w:rsidRDefault="004B6EF5" w:rsidP="00E50347">
      <w:pPr>
        <w:spacing w:beforeLines="40" w:before="96" w:line="20" w:lineRule="atLeast"/>
      </w:pPr>
    </w:p>
    <w:p w14:paraId="539F2F6D" w14:textId="77777777" w:rsidR="004B6EF5" w:rsidRPr="00E50347" w:rsidRDefault="004B6EF5" w:rsidP="00E50347">
      <w:pPr>
        <w:spacing w:beforeLines="40" w:before="96" w:line="20" w:lineRule="atLeast"/>
      </w:pPr>
    </w:p>
    <w:p w14:paraId="1CEB3840" w14:textId="77777777" w:rsidR="00F11710" w:rsidRDefault="00F11710" w:rsidP="0068118A"/>
    <w:p w14:paraId="06D9A5F4" w14:textId="77777777" w:rsidR="00F11710" w:rsidRPr="00F02931" w:rsidRDefault="00305FA4" w:rsidP="0068118A">
      <w:r>
        <w:rPr>
          <w:noProof/>
        </w:rPr>
        <mc:AlternateContent>
          <mc:Choice Requires="wps">
            <w:drawing>
              <wp:anchor distT="0" distB="0" distL="114300" distR="114300" simplePos="0" relativeHeight="251692032" behindDoc="0" locked="0" layoutInCell="1" allowOverlap="1" wp14:anchorId="21F8F15C" wp14:editId="72915FA4">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3A48F930" w14:textId="77777777" w:rsidR="00067713" w:rsidRPr="004B6EF5" w:rsidRDefault="00067713"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1C8C7C02" w14:textId="77777777" w:rsidR="00067713" w:rsidRDefault="00067713"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547E1CD6" w14:textId="77777777" w:rsidR="00067713" w:rsidRPr="004B6EF5" w:rsidRDefault="00067713"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05251BDB" w14:textId="77777777" w:rsidR="00067713" w:rsidRPr="004B6EF5" w:rsidRDefault="00067713"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7BAA596D" w14:textId="77777777" w:rsidR="00067713" w:rsidRDefault="00067713"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5135A5A1" w14:textId="77777777" w:rsidR="00067713" w:rsidRPr="004B6EF5" w:rsidRDefault="00067713"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121FF539" w14:textId="77777777" w:rsidR="00067713" w:rsidRPr="004B6EF5" w:rsidRDefault="00067713"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6F0F361D" w14:textId="77777777" w:rsidR="00067713" w:rsidRDefault="00067713"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359BEF65" w14:textId="77777777" w:rsidR="00067713" w:rsidRDefault="00067713"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3A3BCF15" w14:textId="77777777" w:rsidR="00067713" w:rsidRPr="004B6EF5" w:rsidRDefault="00067713"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1F8F15C" id="_x0000_s1031" type="#_x0000_t202" style="position:absolute;left:0;text-align:left;margin-left:71.85pt;margin-top:352.85pt;width:303.85pt;height:293.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kqQYg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" filled="f" stroked="f" strokeweight="2pt">
                <o:lock v:ext="edit" aspectratio="t"/>
                <v:textbox>
                  <w:txbxContent>
                    <w:p w14:paraId="3A48F930" w14:textId="77777777" w:rsidR="00067713" w:rsidRPr="004B6EF5" w:rsidRDefault="00067713"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1C8C7C02" w14:textId="77777777" w:rsidR="00067713" w:rsidRDefault="00067713"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547E1CD6" w14:textId="77777777" w:rsidR="00067713" w:rsidRPr="004B6EF5" w:rsidRDefault="00067713"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05251BDB" w14:textId="77777777" w:rsidR="00067713" w:rsidRPr="004B6EF5" w:rsidRDefault="00067713"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7BAA596D" w14:textId="77777777" w:rsidR="00067713" w:rsidRDefault="00067713"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5135A5A1" w14:textId="77777777" w:rsidR="00067713" w:rsidRPr="004B6EF5" w:rsidRDefault="00067713"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121FF539" w14:textId="77777777" w:rsidR="00067713" w:rsidRPr="004B6EF5" w:rsidRDefault="00067713"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6F0F361D" w14:textId="77777777" w:rsidR="00067713" w:rsidRDefault="00067713"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359BEF65" w14:textId="77777777" w:rsidR="00067713" w:rsidRDefault="00067713"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3A3BCF15" w14:textId="77777777" w:rsidR="00067713" w:rsidRPr="004B6EF5" w:rsidRDefault="00067713"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28C0A0E8" wp14:editId="4E0F0E3D">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1FD36B50" w14:textId="77777777" w:rsidR="00067713" w:rsidRPr="004B6EF5" w:rsidRDefault="00067713"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w14:anchorId="28C0A0E8" id="_x0000_s1032" type="#_x0000_t202" style="position:absolute;left:0;text-align:left;margin-left:375.9pt;margin-top:380.9pt;width:95.45pt;height:129.3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" filled="f" stroked="f" strokeweight="2pt">
                <o:lock v:ext="edit" aspectratio="t"/>
                <v:textbox>
                  <w:txbxContent>
                    <w:p w14:paraId="1FD36B50" w14:textId="77777777" w:rsidR="00067713" w:rsidRPr="004B6EF5" w:rsidRDefault="00067713" w:rsidP="000C58B3">
                      <w:pPr>
                        <w:pStyle w:val="Capitulo"/>
                      </w:pPr>
                      <w:r w:rsidRPr="004B6EF5">
                        <w:t>1</w:t>
                      </w:r>
                    </w:p>
                  </w:txbxContent>
                </v:textbox>
              </v:shape>
            </w:pict>
          </mc:Fallback>
        </mc:AlternateContent>
      </w:r>
    </w:p>
    <w:p w14:paraId="66C025AE" w14:textId="77777777" w:rsidR="00AD1DA9" w:rsidRPr="009E7227" w:rsidRDefault="005B393F" w:rsidP="001A79AE">
      <w:pPr>
        <w:pStyle w:val="TITULO-Nivel1"/>
      </w:pPr>
      <w:bookmarkStart w:id="0" w:name="_Toc84088466"/>
      <w:r>
        <w:lastRenderedPageBreak/>
        <w:t>NUESTRO CENTRO</w:t>
      </w:r>
      <w:bookmarkEnd w:id="0"/>
    </w:p>
    <w:p w14:paraId="74726C35" w14:textId="77777777" w:rsidR="00F11710" w:rsidRDefault="005B393F" w:rsidP="005B393F">
      <w:pPr>
        <w:pStyle w:val="TITULO-Nivel2"/>
        <w:rPr>
          <w:lang w:val="es"/>
        </w:rPr>
      </w:pPr>
      <w:bookmarkStart w:id="1" w:name="_Toc84088467"/>
      <w:r>
        <w:rPr>
          <w:lang w:val="es"/>
        </w:rPr>
        <w:t>Presentación</w:t>
      </w:r>
      <w:bookmarkEnd w:id="1"/>
    </w:p>
    <w:p w14:paraId="08AFBCF2" w14:textId="24B4A86C" w:rsidR="00810047" w:rsidRPr="00022614" w:rsidRDefault="00810047" w:rsidP="00540815">
      <w:pPr>
        <w:rPr>
          <w:lang w:val="es-ES_tradnl"/>
        </w:rPr>
      </w:pPr>
      <w:r w:rsidRPr="00022614">
        <w:rPr>
          <w:lang w:val="es-ES_tradnl"/>
        </w:rPr>
        <w:t>Al cierre del año 20</w:t>
      </w:r>
      <w:r>
        <w:rPr>
          <w:lang w:val="es-ES_tradnl"/>
        </w:rPr>
        <w:t>20</w:t>
      </w:r>
      <w:r w:rsidRPr="00022614">
        <w:rPr>
          <w:lang w:val="es-ES_tradnl"/>
        </w:rPr>
        <w:t xml:space="preserve">, el </w:t>
      </w:r>
      <w:r>
        <w:rPr>
          <w:lang w:val="es-ES_tradnl"/>
        </w:rPr>
        <w:t xml:space="preserve">Hospital la Fuenfría </w:t>
      </w:r>
      <w:r w:rsidRPr="00022614">
        <w:rPr>
          <w:lang w:val="es-ES_tradnl"/>
        </w:rPr>
        <w:t xml:space="preserve">consiguió dar un total de </w:t>
      </w:r>
      <w:r w:rsidRPr="00290C53">
        <w:rPr>
          <w:lang w:val="es-ES_tradnl"/>
        </w:rPr>
        <w:t>715</w:t>
      </w:r>
      <w:r w:rsidRPr="00022614">
        <w:rPr>
          <w:lang w:val="es-ES_tradnl"/>
        </w:rPr>
        <w:t xml:space="preserve"> altas, obteniendo con ello un descenso de</w:t>
      </w:r>
      <w:r w:rsidR="00290C53">
        <w:rPr>
          <w:lang w:val="es-ES_tradnl"/>
        </w:rPr>
        <w:t>l total de</w:t>
      </w:r>
      <w:r w:rsidRPr="00022614">
        <w:rPr>
          <w:lang w:val="es-ES_tradnl"/>
        </w:rPr>
        <w:t xml:space="preserve"> altas respecto del año precedente</w:t>
      </w:r>
      <w:r w:rsidR="00290C53">
        <w:rPr>
          <w:lang w:val="es-ES_tradnl"/>
        </w:rPr>
        <w:t>. Sin duda ha de tenerse en cuenta</w:t>
      </w:r>
      <w:r w:rsidR="004B4856">
        <w:rPr>
          <w:lang w:val="es-ES_tradnl"/>
        </w:rPr>
        <w:t xml:space="preserve"> que</w:t>
      </w:r>
      <w:r w:rsidR="00290C53">
        <w:rPr>
          <w:lang w:val="es-ES_tradnl"/>
        </w:rPr>
        <w:t xml:space="preserve"> un </w:t>
      </w:r>
      <w:r w:rsidR="00A84D46" w:rsidRPr="00BC6B90">
        <w:rPr>
          <w:lang w:val="es-ES_tradnl"/>
        </w:rPr>
        <w:t>12,59%</w:t>
      </w:r>
      <w:r w:rsidR="00290C53" w:rsidRPr="00BC6B90">
        <w:rPr>
          <w:lang w:val="es-ES_tradnl"/>
        </w:rPr>
        <w:t xml:space="preserve"> </w:t>
      </w:r>
      <w:r w:rsidR="00290C53">
        <w:rPr>
          <w:lang w:val="es-ES_tradnl"/>
        </w:rPr>
        <w:t>de las altas du</w:t>
      </w:r>
      <w:r w:rsidR="00D2294E">
        <w:rPr>
          <w:lang w:val="es-ES_tradnl"/>
        </w:rPr>
        <w:t>rante el 2020 tenían como diagnó</w:t>
      </w:r>
      <w:r w:rsidR="00290C53">
        <w:rPr>
          <w:lang w:val="es-ES_tradnl"/>
        </w:rPr>
        <w:t>stico principal infección por SARS-CoV-2.</w:t>
      </w:r>
    </w:p>
    <w:p w14:paraId="58F0488F" w14:textId="7BB43817" w:rsidR="00810047" w:rsidRPr="00022614" w:rsidRDefault="00810047" w:rsidP="00540815">
      <w:pPr>
        <w:rPr>
          <w:lang w:val="es-ES_tradnl"/>
        </w:rPr>
      </w:pPr>
      <w:r w:rsidRPr="00022614">
        <w:rPr>
          <w:lang w:val="es-ES_tradnl"/>
        </w:rPr>
        <w:t>En cuanto a resultados financieros</w:t>
      </w:r>
      <w:r w:rsidR="00D2294E">
        <w:rPr>
          <w:lang w:val="es-ES_tradnl"/>
        </w:rPr>
        <w:t>,</w:t>
      </w:r>
      <w:r w:rsidRPr="00022614">
        <w:rPr>
          <w:lang w:val="es-ES_tradnl"/>
        </w:rPr>
        <w:t xml:space="preserve"> el 20</w:t>
      </w:r>
      <w:r w:rsidR="0024260C">
        <w:rPr>
          <w:lang w:val="es-ES_tradnl"/>
        </w:rPr>
        <w:t>20</w:t>
      </w:r>
      <w:r w:rsidRPr="00022614">
        <w:rPr>
          <w:lang w:val="es-ES_tradnl"/>
        </w:rPr>
        <w:t xml:space="preserve"> se incrementó el gasto respecto del año precedente </w:t>
      </w:r>
      <w:r w:rsidR="0024260C">
        <w:rPr>
          <w:lang w:val="es-ES_tradnl"/>
        </w:rPr>
        <w:t>en base a los gastos debidos al impacto de la pandemia en la actividad global del centro</w:t>
      </w:r>
      <w:r w:rsidRPr="00022614">
        <w:rPr>
          <w:lang w:val="es-ES_tradnl"/>
        </w:rPr>
        <w:t xml:space="preserve">. </w:t>
      </w:r>
    </w:p>
    <w:p w14:paraId="151C7C14" w14:textId="3D5FFFBE" w:rsidR="00810047" w:rsidRPr="00022614" w:rsidRDefault="00810047" w:rsidP="00540815">
      <w:pPr>
        <w:rPr>
          <w:lang w:val="es-ES_tradnl"/>
        </w:rPr>
      </w:pPr>
      <w:r w:rsidRPr="00022614">
        <w:rPr>
          <w:lang w:val="es-ES_tradnl"/>
        </w:rPr>
        <w:t>La contabilidad analítica indica que el total de altas del año 20</w:t>
      </w:r>
      <w:r w:rsidR="0024260C">
        <w:rPr>
          <w:lang w:val="es-ES_tradnl"/>
        </w:rPr>
        <w:t>20</w:t>
      </w:r>
      <w:r w:rsidRPr="00022614">
        <w:rPr>
          <w:lang w:val="es-ES_tradnl"/>
        </w:rPr>
        <w:t xml:space="preserve"> ha disminuido frente a las del 201</w:t>
      </w:r>
      <w:r w:rsidR="0024260C">
        <w:rPr>
          <w:lang w:val="es-ES_tradnl"/>
        </w:rPr>
        <w:t>9</w:t>
      </w:r>
      <w:r w:rsidRPr="00022614">
        <w:rPr>
          <w:lang w:val="es-ES_tradnl"/>
        </w:rPr>
        <w:t xml:space="preserve"> </w:t>
      </w:r>
      <w:r w:rsidR="0024260C">
        <w:rPr>
          <w:lang w:val="es-ES_tradnl"/>
        </w:rPr>
        <w:t xml:space="preserve">y el coste se ha visto incrementado debido a que los resultados se ven </w:t>
      </w:r>
      <w:r w:rsidRPr="00022614">
        <w:rPr>
          <w:lang w:val="es-ES_tradnl"/>
        </w:rPr>
        <w:t>penaliza</w:t>
      </w:r>
      <w:r w:rsidR="0024260C">
        <w:rPr>
          <w:lang w:val="es-ES_tradnl"/>
        </w:rPr>
        <w:t xml:space="preserve">dos por el efecto de la excepcionalidad de la pandemia y ello afecta a </w:t>
      </w:r>
      <w:r w:rsidRPr="00022614">
        <w:rPr>
          <w:lang w:val="es-ES_tradnl"/>
        </w:rPr>
        <w:t xml:space="preserve">los resultados </w:t>
      </w:r>
      <w:r w:rsidR="0024260C">
        <w:rPr>
          <w:lang w:val="es-ES_tradnl"/>
        </w:rPr>
        <w:t xml:space="preserve">de todas </w:t>
      </w:r>
      <w:r w:rsidRPr="00022614">
        <w:rPr>
          <w:lang w:val="es-ES_tradnl"/>
        </w:rPr>
        <w:t>las unidades asistenciales</w:t>
      </w:r>
      <w:r w:rsidR="0024260C">
        <w:rPr>
          <w:lang w:val="es-ES_tradnl"/>
        </w:rPr>
        <w:t>.</w:t>
      </w:r>
    </w:p>
    <w:p w14:paraId="00D0D4D9" w14:textId="41B10EA0" w:rsidR="0024260C" w:rsidRDefault="0024260C" w:rsidP="00540815">
      <w:pPr>
        <w:rPr>
          <w:lang w:val="es-ES_tradnl"/>
        </w:rPr>
      </w:pPr>
      <w:r>
        <w:rPr>
          <w:lang w:val="es-ES_tradnl"/>
        </w:rPr>
        <w:t xml:space="preserve">La experiencia derivada de la actividad bajo condiciones adversas del año 2020, </w:t>
      </w:r>
      <w:r w:rsidR="00D2294E">
        <w:rPr>
          <w:lang w:val="es-ES_tradnl"/>
        </w:rPr>
        <w:t>como consecuencia</w:t>
      </w:r>
      <w:r>
        <w:rPr>
          <w:lang w:val="es-ES_tradnl"/>
        </w:rPr>
        <w:t xml:space="preserve"> de las sucesivas olas de la pandemia de COVID-19, nos ha permitido plantearnos posible</w:t>
      </w:r>
      <w:r w:rsidR="00BD3DD7">
        <w:rPr>
          <w:lang w:val="es-ES_tradnl"/>
        </w:rPr>
        <w:t>s</w:t>
      </w:r>
      <w:r>
        <w:rPr>
          <w:lang w:val="es-ES_tradnl"/>
        </w:rPr>
        <w:t xml:space="preserve"> objetivos </w:t>
      </w:r>
      <w:r w:rsidR="00810047" w:rsidRPr="00022614">
        <w:rPr>
          <w:lang w:val="es-ES_tradnl"/>
        </w:rPr>
        <w:t xml:space="preserve">estratégicos </w:t>
      </w:r>
      <w:r>
        <w:rPr>
          <w:lang w:val="es-ES_tradnl"/>
        </w:rPr>
        <w:t>de ca</w:t>
      </w:r>
      <w:r w:rsidR="004B4856">
        <w:rPr>
          <w:lang w:val="es-ES_tradnl"/>
        </w:rPr>
        <w:t>r</w:t>
      </w:r>
      <w:r>
        <w:rPr>
          <w:lang w:val="es-ES_tradnl"/>
        </w:rPr>
        <w:t>a al año 2021 y siguientes, orientados a consolidar en las áreas donde el centro ha destacado fundamentalmente en fechas recientes. El fortalecimiento de la rehabilitación como eje central de nuestra actividad asegurando una oferta a los hospitales de agudos consistente y de calidad, pasando a plantearnos el incremento de actividad en el área específica de neurorehabilitación y fortalecer nuestra ofert</w:t>
      </w:r>
      <w:r w:rsidR="00093739">
        <w:rPr>
          <w:lang w:val="es-ES_tradnl"/>
        </w:rPr>
        <w:t>a</w:t>
      </w:r>
      <w:r>
        <w:rPr>
          <w:lang w:val="es-ES_tradnl"/>
        </w:rPr>
        <w:t xml:space="preserve"> en el área de rehabilitación funcional de pacientes amputados. Mantenemos un hecho diferenciador adicional que es la oferta de la </w:t>
      </w:r>
      <w:r w:rsidR="00D2294E">
        <w:rPr>
          <w:lang w:val="es-ES_tradnl"/>
        </w:rPr>
        <w:t>Unidad de T</w:t>
      </w:r>
      <w:r>
        <w:rPr>
          <w:lang w:val="es-ES_tradnl"/>
        </w:rPr>
        <w:t>uberculosis, con aislamiento respiratorio para pacientes bacil</w:t>
      </w:r>
      <w:r w:rsidR="00D2294E">
        <w:rPr>
          <w:lang w:val="es-ES_tradnl"/>
        </w:rPr>
        <w:t>í</w:t>
      </w:r>
      <w:r>
        <w:rPr>
          <w:lang w:val="es-ES_tradnl"/>
        </w:rPr>
        <w:t>feros</w:t>
      </w:r>
      <w:r w:rsidR="00D2294E">
        <w:rPr>
          <w:lang w:val="es-ES_tradnl"/>
        </w:rPr>
        <w:t xml:space="preserve"> y así mismo la U</w:t>
      </w:r>
      <w:r w:rsidR="00952B5D">
        <w:rPr>
          <w:lang w:val="es-ES_tradnl"/>
        </w:rPr>
        <w:t xml:space="preserve">nidad de </w:t>
      </w:r>
      <w:r w:rsidR="00D2294E">
        <w:rPr>
          <w:lang w:val="es-ES_tradnl"/>
        </w:rPr>
        <w:t>C</w:t>
      </w:r>
      <w:r w:rsidR="00952B5D">
        <w:rPr>
          <w:lang w:val="es-ES_tradnl"/>
        </w:rPr>
        <w:t xml:space="preserve">uidados </w:t>
      </w:r>
      <w:r w:rsidR="00D2294E">
        <w:rPr>
          <w:lang w:val="es-ES_tradnl"/>
        </w:rPr>
        <w:t>P</w:t>
      </w:r>
      <w:r w:rsidR="00952B5D">
        <w:rPr>
          <w:lang w:val="es-ES_tradnl"/>
        </w:rPr>
        <w:t>aliativos.</w:t>
      </w:r>
    </w:p>
    <w:p w14:paraId="66824A8B" w14:textId="7F53FFAD" w:rsidR="00810047" w:rsidRPr="00022614" w:rsidRDefault="00952B5D" w:rsidP="00540815">
      <w:pPr>
        <w:rPr>
          <w:lang w:val="es-ES_tradnl"/>
        </w:rPr>
      </w:pPr>
      <w:r>
        <w:rPr>
          <w:lang w:val="es-ES_tradnl"/>
        </w:rPr>
        <w:t>Dentro de los preparativos del año 2021, año del Ce</w:t>
      </w:r>
      <w:r w:rsidR="00D2294E">
        <w:rPr>
          <w:lang w:val="es-ES_tradnl"/>
        </w:rPr>
        <w:t>ntenario del Hospital La Fuenfrí</w:t>
      </w:r>
      <w:r>
        <w:rPr>
          <w:lang w:val="es-ES_tradnl"/>
        </w:rPr>
        <w:t>a, a pesar de la situación excepcional que hemos tenido</w:t>
      </w:r>
      <w:r w:rsidR="00D2294E">
        <w:rPr>
          <w:lang w:val="es-ES_tradnl"/>
        </w:rPr>
        <w:t>,</w:t>
      </w:r>
      <w:r>
        <w:rPr>
          <w:lang w:val="es-ES_tradnl"/>
        </w:rPr>
        <w:t xml:space="preserve"> </w:t>
      </w:r>
      <w:r w:rsidR="00810047" w:rsidRPr="00022614">
        <w:rPr>
          <w:lang w:val="es-ES_tradnl"/>
        </w:rPr>
        <w:t xml:space="preserve">nos permiten establecer algunos objetivos y estrategias para abordar un plan </w:t>
      </w:r>
      <w:r w:rsidR="00093739">
        <w:rPr>
          <w:lang w:val="es-ES_tradnl"/>
        </w:rPr>
        <w:t>con la</w:t>
      </w:r>
      <w:r>
        <w:rPr>
          <w:lang w:val="es-ES_tradnl"/>
        </w:rPr>
        <w:t xml:space="preserve"> premisa de </w:t>
      </w:r>
      <w:r w:rsidR="00810047" w:rsidRPr="00022614">
        <w:rPr>
          <w:lang w:val="es-ES_tradnl"/>
        </w:rPr>
        <w:t>la implementación de un plan de gestión por objetivos y compensación variable</w:t>
      </w:r>
      <w:r w:rsidR="00D2294E">
        <w:rPr>
          <w:lang w:val="es-ES_tradnl"/>
        </w:rPr>
        <w:t>,</w:t>
      </w:r>
      <w:r w:rsidR="00810047" w:rsidRPr="00022614">
        <w:rPr>
          <w:lang w:val="es-ES_tradnl"/>
        </w:rPr>
        <w:t xml:space="preserve"> y el lanzamiento y consolidación de la aplicación de las nuevas tecnologías aplicadas a la rehabilitación neurológica.</w:t>
      </w:r>
    </w:p>
    <w:p w14:paraId="7FF66C96" w14:textId="77777777" w:rsidR="00602596" w:rsidRPr="00C1308A" w:rsidRDefault="00602596" w:rsidP="00602596">
      <w:r w:rsidRPr="00C1308A">
        <w:t xml:space="preserve">El </w:t>
      </w:r>
      <w:r>
        <w:t>C</w:t>
      </w:r>
      <w:r w:rsidRPr="00C1308A">
        <w:t xml:space="preserve">entro se construye sobre una parcela de </w:t>
      </w:r>
      <w:smartTag w:uri="urn:schemas-microsoft-com:office:smarttags" w:element="metricconverter">
        <w:smartTagPr>
          <w:attr w:name="ProductID" w:val="2,2 hect￡reas"/>
        </w:smartTagPr>
        <w:r w:rsidRPr="00C1308A">
          <w:t>2,2 hectáreas</w:t>
        </w:r>
      </w:smartTag>
      <w:r w:rsidRPr="00C1308A">
        <w:t xml:space="preserve"> y consta de un edificio de </w:t>
      </w:r>
      <w:smartTag w:uri="urn:schemas-microsoft-com:office:smarttags" w:element="metricconverter">
        <w:smartTagPr>
          <w:attr w:name="ProductID" w:val="6.492 m2"/>
        </w:smartTagPr>
        <w:r w:rsidRPr="00C1308A">
          <w:t>6.492 m</w:t>
        </w:r>
        <w:r w:rsidRPr="00602596">
          <w:rPr>
            <w:vertAlign w:val="superscript"/>
          </w:rPr>
          <w:t>2</w:t>
        </w:r>
      </w:smartTag>
      <w:r w:rsidRPr="00C1308A">
        <w:t xml:space="preserve"> monobloque de hospitalización, en 4 plantas asistenciales y una de dirección y servicios centrales con </w:t>
      </w:r>
      <w:smartTag w:uri="urn:schemas-microsoft-com:office:smarttags" w:element="metricconverter">
        <w:smartTagPr>
          <w:attr w:name="ProductID" w:val="2.900 m2"/>
        </w:smartTagPr>
        <w:r w:rsidRPr="00C1308A">
          <w:t>2.900 m</w:t>
        </w:r>
        <w:r w:rsidRPr="00602596">
          <w:rPr>
            <w:vertAlign w:val="superscript"/>
          </w:rPr>
          <w:t>2</w:t>
        </w:r>
      </w:smartTag>
      <w:r w:rsidRPr="00C1308A">
        <w:t xml:space="preserve">, con un edificio anexo de </w:t>
      </w:r>
      <w:smartTag w:uri="urn:schemas-microsoft-com:office:smarttags" w:element="metricconverter">
        <w:smartTagPr>
          <w:attr w:name="ProductID" w:val="600 m2"/>
        </w:smartTagPr>
        <w:r w:rsidRPr="00C1308A">
          <w:t>600 m</w:t>
        </w:r>
        <w:r w:rsidRPr="00602596">
          <w:rPr>
            <w:vertAlign w:val="superscript"/>
          </w:rPr>
          <w:t>2</w:t>
        </w:r>
      </w:smartTag>
      <w:r w:rsidRPr="00C1308A">
        <w:t xml:space="preserve"> que alberga los servicios generales y de gestión; </w:t>
      </w:r>
      <w:r>
        <w:t xml:space="preserve">y </w:t>
      </w:r>
      <w:r w:rsidRPr="00C1308A">
        <w:t xml:space="preserve">con </w:t>
      </w:r>
      <w:r w:rsidRPr="00FA5E45">
        <w:t xml:space="preserve">un </w:t>
      </w:r>
      <w:r w:rsidRPr="00C1308A">
        <w:t>edificio independiente</w:t>
      </w:r>
      <w:r w:rsidRPr="00FA5E45">
        <w:t xml:space="preserve"> que era el antiguo salón-capilla del Hospital y que, tras la reforma que se </w:t>
      </w:r>
      <w:r>
        <w:t>llevó a cabo, es ahora un</w:t>
      </w:r>
      <w:r w:rsidRPr="00FA5E45">
        <w:t xml:space="preserve"> gimnasio de rehabilitación</w:t>
      </w:r>
      <w:r>
        <w:t xml:space="preserve"> desde marzo de 2015</w:t>
      </w:r>
      <w:r w:rsidRPr="00C1308A">
        <w:t>.</w:t>
      </w:r>
    </w:p>
    <w:p w14:paraId="2BB0C4C8" w14:textId="29F98AC7" w:rsidR="00602596" w:rsidRPr="00C1308A" w:rsidRDefault="00602596" w:rsidP="00602596">
      <w:r w:rsidRPr="00C1308A">
        <w:t xml:space="preserve">Entre 1995 y 1998 se desarrolla la obra de remodelación del área de hospitalización que ha permitido adaptarse y mejorar las necesidades </w:t>
      </w:r>
      <w:r w:rsidRPr="00C1308A">
        <w:lastRenderedPageBreak/>
        <w:t xml:space="preserve">asistenciales y hoteleras, disponiendo de </w:t>
      </w:r>
      <w:r>
        <w:t>192 camas distribuidas en 5</w:t>
      </w:r>
      <w:r w:rsidRPr="00C1308A">
        <w:t xml:space="preserve"> unidades hospitalarias. Servicios</w:t>
      </w:r>
      <w:r>
        <w:t xml:space="preserve"> centrales (sala de radiología y </w:t>
      </w:r>
      <w:r w:rsidRPr="00C1308A">
        <w:t xml:space="preserve">farmacia), </w:t>
      </w:r>
      <w:r>
        <w:t xml:space="preserve">una </w:t>
      </w:r>
      <w:r w:rsidRPr="00C1308A">
        <w:t>sala de Rehabilitación</w:t>
      </w:r>
      <w:r>
        <w:t xml:space="preserve"> Funcional</w:t>
      </w:r>
      <w:r w:rsidRPr="00C1308A">
        <w:t xml:space="preserve"> y con </w:t>
      </w:r>
      <w:r>
        <w:t xml:space="preserve">una sala de tratamiento Neurorehabilitación y </w:t>
      </w:r>
      <w:r w:rsidRPr="00C1308A">
        <w:t xml:space="preserve">las unidades de apoyo de </w:t>
      </w:r>
      <w:r>
        <w:t xml:space="preserve">Neuropsicología, </w:t>
      </w:r>
      <w:r w:rsidRPr="00C1308A">
        <w:t>Terapia Ocupacional y Logopedia. No dispone de quirófanos, consultas</w:t>
      </w:r>
      <w:r>
        <w:t>,</w:t>
      </w:r>
      <w:r w:rsidRPr="00C1308A">
        <w:t xml:space="preserve"> ni urgencias.</w:t>
      </w:r>
    </w:p>
    <w:p w14:paraId="377A0419" w14:textId="431CB903" w:rsidR="00602596" w:rsidRDefault="00975294" w:rsidP="00602596">
      <w:r>
        <w:t>E</w:t>
      </w:r>
      <w:r w:rsidR="00602596" w:rsidRPr="00C1308A">
        <w:t xml:space="preserve">n la actualidad </w:t>
      </w:r>
      <w:r>
        <w:t>disponemos de especialistas en Medicina Física y</w:t>
      </w:r>
      <w:r w:rsidR="00602596" w:rsidRPr="00C1308A">
        <w:t xml:space="preserve"> Rehabilitación, Medicina Interna</w:t>
      </w:r>
      <w:r w:rsidR="00602596">
        <w:t>,</w:t>
      </w:r>
      <w:r>
        <w:t xml:space="preserve"> Geriatría y</w:t>
      </w:r>
      <w:r w:rsidR="00602596">
        <w:t xml:space="preserve"> </w:t>
      </w:r>
      <w:r w:rsidR="00602596" w:rsidRPr="00975294">
        <w:t>Medicina de Familia</w:t>
      </w:r>
      <w:r>
        <w:t xml:space="preserve"> organizados</w:t>
      </w:r>
      <w:r w:rsidR="00602596" w:rsidRPr="00C1308A">
        <w:t xml:space="preserve"> para una oferta de servicios en las siguientes líneas de trabajo:</w:t>
      </w:r>
    </w:p>
    <w:p w14:paraId="5EFC0BF2" w14:textId="77777777" w:rsidR="00602596" w:rsidRPr="00C1308A" w:rsidRDefault="00602596" w:rsidP="00602596">
      <w:pPr>
        <w:pStyle w:val="Normallistas"/>
        <w:numPr>
          <w:ilvl w:val="0"/>
          <w:numId w:val="0"/>
        </w:numPr>
        <w:ind w:left="568"/>
      </w:pPr>
    </w:p>
    <w:p w14:paraId="06632D17" w14:textId="548FCE92" w:rsidR="00602596" w:rsidRPr="003A20C4" w:rsidRDefault="00602596" w:rsidP="003A20C4">
      <w:pPr>
        <w:pStyle w:val="Normallistas"/>
      </w:pPr>
      <w:r w:rsidRPr="003A20C4">
        <w:t>Unidad de Recuperación Funcional</w:t>
      </w:r>
      <w:r w:rsidRPr="003A20C4">
        <w:tab/>
      </w:r>
      <w:r w:rsidRPr="003A20C4">
        <w:tab/>
        <w:t>URF</w:t>
      </w:r>
    </w:p>
    <w:p w14:paraId="25C58D98" w14:textId="0A73FCBD" w:rsidR="00602596" w:rsidRPr="003A20C4" w:rsidRDefault="00602596" w:rsidP="003A20C4">
      <w:pPr>
        <w:pStyle w:val="Normallistas"/>
      </w:pPr>
      <w:r w:rsidRPr="003A20C4">
        <w:t>Unidad de Tratamiento Neurorehabilitador</w:t>
      </w:r>
      <w:r w:rsidRPr="003A20C4">
        <w:tab/>
        <w:t>UTN</w:t>
      </w:r>
    </w:p>
    <w:p w14:paraId="26D5C993" w14:textId="4A1F6B8F" w:rsidR="00602596" w:rsidRPr="003A20C4" w:rsidRDefault="00602596" w:rsidP="003A20C4">
      <w:pPr>
        <w:pStyle w:val="Normallistas"/>
      </w:pPr>
      <w:r w:rsidRPr="003A20C4">
        <w:t>Unidad de Cuidados Paliativos</w:t>
      </w:r>
      <w:r w:rsidRPr="003A20C4">
        <w:tab/>
      </w:r>
      <w:r w:rsidRPr="003A20C4">
        <w:tab/>
      </w:r>
      <w:r w:rsidRPr="003A20C4">
        <w:tab/>
        <w:t>UCP</w:t>
      </w:r>
    </w:p>
    <w:p w14:paraId="72A2DF92" w14:textId="797136DD" w:rsidR="00602596" w:rsidRPr="003A20C4" w:rsidRDefault="00602596" w:rsidP="003A20C4">
      <w:pPr>
        <w:pStyle w:val="Normallistas"/>
      </w:pPr>
      <w:r w:rsidRPr="003A20C4">
        <w:t>Unidad de Cuidados Continuos</w:t>
      </w:r>
      <w:r w:rsidRPr="003A20C4">
        <w:tab/>
      </w:r>
      <w:r w:rsidRPr="003A20C4">
        <w:tab/>
      </w:r>
      <w:r w:rsidRPr="003A20C4">
        <w:tab/>
        <w:t>UCC</w:t>
      </w:r>
    </w:p>
    <w:p w14:paraId="6D67D5B4" w14:textId="211ECB92" w:rsidR="00602596" w:rsidRPr="003A20C4" w:rsidRDefault="00602596" w:rsidP="003A20C4">
      <w:pPr>
        <w:pStyle w:val="Normallistas"/>
      </w:pPr>
      <w:r w:rsidRPr="003A20C4">
        <w:t>Unidad de Tuberculosis</w:t>
      </w:r>
      <w:r w:rsidRPr="003A20C4">
        <w:tab/>
      </w:r>
      <w:r w:rsidRPr="003A20C4">
        <w:tab/>
      </w:r>
      <w:r w:rsidRPr="003A20C4">
        <w:tab/>
      </w:r>
      <w:r w:rsidRPr="003A20C4">
        <w:tab/>
        <w:t>UTB</w:t>
      </w:r>
    </w:p>
    <w:p w14:paraId="437E495C" w14:textId="77777777" w:rsidR="00602596" w:rsidRPr="00C1308A" w:rsidRDefault="00602596" w:rsidP="00602596">
      <w:pPr>
        <w:tabs>
          <w:tab w:val="left" w:pos="-720"/>
        </w:tabs>
        <w:suppressAutoHyphens/>
        <w:spacing w:before="20" w:line="288" w:lineRule="auto"/>
        <w:ind w:left="720"/>
        <w:rPr>
          <w:rFonts w:ascii="Verdana" w:hAnsi="Verdana"/>
          <w:spacing w:val="-2"/>
          <w:lang w:val="es-ES_tradnl"/>
        </w:rPr>
      </w:pPr>
    </w:p>
    <w:tbl>
      <w:tblPr>
        <w:tblStyle w:val="TablaGeneral"/>
        <w:tblpPr w:leftFromText="142" w:rightFromText="142" w:vertAnchor="text" w:tblpY="1"/>
        <w:tblOverlap w:val="never"/>
        <w:tblW w:w="7968" w:type="dxa"/>
        <w:tblLook w:val="04E0" w:firstRow="1" w:lastRow="1" w:firstColumn="1" w:lastColumn="0" w:noHBand="0" w:noVBand="1"/>
      </w:tblPr>
      <w:tblGrid>
        <w:gridCol w:w="5836"/>
        <w:gridCol w:w="891"/>
        <w:gridCol w:w="1241"/>
      </w:tblGrid>
      <w:tr w:rsidR="00602596" w:rsidRPr="00625E6E" w14:paraId="216A1BD3" w14:textId="77777777" w:rsidTr="003C076B">
        <w:trPr>
          <w:cnfStyle w:val="100000000000" w:firstRow="1" w:lastRow="0" w:firstColumn="0" w:lastColumn="0" w:oddVBand="0" w:evenVBand="0" w:oddHBand="0"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5836" w:type="dxa"/>
            <w:noWrap/>
            <w:hideMark/>
          </w:tcPr>
          <w:p w14:paraId="5ED128B5" w14:textId="77777777" w:rsidR="00602596" w:rsidRPr="00FF410C" w:rsidRDefault="00602596" w:rsidP="003C076B">
            <w:pPr>
              <w:spacing w:before="0" w:line="240" w:lineRule="auto"/>
              <w:jc w:val="left"/>
              <w:rPr>
                <w:sz w:val="18"/>
              </w:rPr>
            </w:pPr>
          </w:p>
        </w:tc>
        <w:tc>
          <w:tcPr>
            <w:tcW w:w="2132" w:type="dxa"/>
            <w:gridSpan w:val="2"/>
            <w:noWrap/>
            <w:hideMark/>
          </w:tcPr>
          <w:p w14:paraId="1913A33D" w14:textId="77777777" w:rsidR="00602596" w:rsidRPr="003A20C4" w:rsidRDefault="00602596" w:rsidP="003C076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iCs/>
              </w:rPr>
            </w:pPr>
            <w:r w:rsidRPr="003A20C4">
              <w:rPr>
                <w:rFonts w:ascii="Montserrat SemiBold" w:hAnsi="Montserrat SemiBold"/>
                <w:b w:val="0"/>
                <w:bCs/>
                <w:iCs/>
              </w:rPr>
              <w:t>2020</w:t>
            </w:r>
          </w:p>
        </w:tc>
      </w:tr>
      <w:tr w:rsidR="00602596" w:rsidRPr="00625E6E" w14:paraId="1044C797" w14:textId="77777777" w:rsidTr="003C076B">
        <w:trPr>
          <w:trHeight w:val="580"/>
        </w:trPr>
        <w:tc>
          <w:tcPr>
            <w:cnfStyle w:val="001000000000" w:firstRow="0" w:lastRow="0" w:firstColumn="1" w:lastColumn="0" w:oddVBand="0" w:evenVBand="0" w:oddHBand="0" w:evenHBand="0" w:firstRowFirstColumn="0" w:firstRowLastColumn="0" w:lastRowFirstColumn="0" w:lastRowLastColumn="0"/>
            <w:tcW w:w="5836" w:type="dxa"/>
            <w:noWrap/>
            <w:hideMark/>
          </w:tcPr>
          <w:p w14:paraId="7EBA3E1F" w14:textId="77777777" w:rsidR="00602596" w:rsidRPr="00FF410C" w:rsidRDefault="00602596" w:rsidP="003C076B">
            <w:pPr>
              <w:spacing w:before="0" w:line="240" w:lineRule="auto"/>
              <w:jc w:val="left"/>
              <w:rPr>
                <w:b/>
                <w:bCs/>
                <w:i/>
                <w:iCs/>
              </w:rPr>
            </w:pPr>
          </w:p>
        </w:tc>
        <w:tc>
          <w:tcPr>
            <w:tcW w:w="891" w:type="dxa"/>
            <w:hideMark/>
          </w:tcPr>
          <w:p w14:paraId="49EE2E9C" w14:textId="3BA6A310" w:rsidR="00602596" w:rsidRPr="003A20C4"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iCs/>
              </w:rPr>
            </w:pPr>
            <w:r w:rsidRPr="003A20C4">
              <w:rPr>
                <w:b/>
                <w:bCs/>
                <w:iCs/>
              </w:rPr>
              <w:t>Camas UCR</w:t>
            </w:r>
          </w:p>
        </w:tc>
        <w:tc>
          <w:tcPr>
            <w:tcW w:w="1240" w:type="dxa"/>
            <w:hideMark/>
          </w:tcPr>
          <w:p w14:paraId="517F008B" w14:textId="77777777" w:rsidR="00602596" w:rsidRPr="003A20C4"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iCs/>
              </w:rPr>
            </w:pPr>
            <w:r w:rsidRPr="003A20C4">
              <w:rPr>
                <w:b/>
                <w:bCs/>
                <w:iCs/>
              </w:rPr>
              <w:t>% Camas Global UCR</w:t>
            </w:r>
          </w:p>
        </w:tc>
      </w:tr>
      <w:tr w:rsidR="00602596" w:rsidRPr="00625E6E" w14:paraId="4A06C043" w14:textId="77777777" w:rsidTr="003C076B">
        <w:trPr>
          <w:trHeight w:val="518"/>
        </w:trPr>
        <w:tc>
          <w:tcPr>
            <w:cnfStyle w:val="001000000000" w:firstRow="0" w:lastRow="0" w:firstColumn="1" w:lastColumn="0" w:oddVBand="0" w:evenVBand="0" w:oddHBand="0" w:evenHBand="0" w:firstRowFirstColumn="0" w:firstRowLastColumn="0" w:lastRowFirstColumn="0" w:lastRowLastColumn="0"/>
            <w:tcW w:w="5836" w:type="dxa"/>
            <w:noWrap/>
            <w:hideMark/>
          </w:tcPr>
          <w:p w14:paraId="39A99F55" w14:textId="77777777" w:rsidR="00602596" w:rsidRPr="00FF410C" w:rsidRDefault="00602596" w:rsidP="003C076B">
            <w:pPr>
              <w:spacing w:before="0" w:line="240" w:lineRule="auto"/>
              <w:jc w:val="right"/>
            </w:pPr>
            <w:r w:rsidRPr="00FF410C">
              <w:t>UNIDAD RECUPERACION FUNCIONAL</w:t>
            </w:r>
          </w:p>
        </w:tc>
        <w:tc>
          <w:tcPr>
            <w:tcW w:w="0" w:type="auto"/>
            <w:noWrap/>
            <w:hideMark/>
          </w:tcPr>
          <w:p w14:paraId="3B52518D"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625E6E">
              <w:t>84</w:t>
            </w:r>
          </w:p>
        </w:tc>
        <w:tc>
          <w:tcPr>
            <w:tcW w:w="1240" w:type="dxa"/>
            <w:vMerge w:val="restart"/>
            <w:hideMark/>
          </w:tcPr>
          <w:p w14:paraId="600F679C"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625E6E">
              <w:rPr>
                <w:b/>
                <w:bCs/>
              </w:rPr>
              <w:t>61,5</w:t>
            </w:r>
          </w:p>
        </w:tc>
      </w:tr>
      <w:tr w:rsidR="00602596" w:rsidRPr="00625E6E" w14:paraId="34858804" w14:textId="77777777" w:rsidTr="003C076B">
        <w:trPr>
          <w:trHeight w:val="518"/>
        </w:trPr>
        <w:tc>
          <w:tcPr>
            <w:cnfStyle w:val="001000000000" w:firstRow="0" w:lastRow="0" w:firstColumn="1" w:lastColumn="0" w:oddVBand="0" w:evenVBand="0" w:oddHBand="0" w:evenHBand="0" w:firstRowFirstColumn="0" w:firstRowLastColumn="0" w:lastRowFirstColumn="0" w:lastRowLastColumn="0"/>
            <w:tcW w:w="5836" w:type="dxa"/>
            <w:noWrap/>
            <w:hideMark/>
          </w:tcPr>
          <w:p w14:paraId="000A9619" w14:textId="77777777" w:rsidR="00602596" w:rsidRPr="00FF410C" w:rsidRDefault="00602596" w:rsidP="003C076B">
            <w:pPr>
              <w:spacing w:before="0" w:line="240" w:lineRule="auto"/>
              <w:jc w:val="right"/>
            </w:pPr>
            <w:r w:rsidRPr="00FF410C">
              <w:t>UNIDAD TRATAMIENTO NEUROREHABILITADOR</w:t>
            </w:r>
          </w:p>
        </w:tc>
        <w:tc>
          <w:tcPr>
            <w:tcW w:w="0" w:type="auto"/>
            <w:noWrap/>
            <w:hideMark/>
          </w:tcPr>
          <w:p w14:paraId="312CE2B3"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625E6E">
              <w:t>34</w:t>
            </w:r>
          </w:p>
        </w:tc>
        <w:tc>
          <w:tcPr>
            <w:tcW w:w="1240" w:type="dxa"/>
            <w:vMerge/>
            <w:hideMark/>
          </w:tcPr>
          <w:p w14:paraId="2201A78D"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rPr>
            </w:pPr>
          </w:p>
        </w:tc>
      </w:tr>
      <w:tr w:rsidR="00602596" w:rsidRPr="00625E6E" w14:paraId="3B2C589B" w14:textId="77777777" w:rsidTr="003C076B">
        <w:trPr>
          <w:trHeight w:val="518"/>
        </w:trPr>
        <w:tc>
          <w:tcPr>
            <w:cnfStyle w:val="001000000000" w:firstRow="0" w:lastRow="0" w:firstColumn="1" w:lastColumn="0" w:oddVBand="0" w:evenVBand="0" w:oddHBand="0" w:evenHBand="0" w:firstRowFirstColumn="0" w:firstRowLastColumn="0" w:lastRowFirstColumn="0" w:lastRowLastColumn="0"/>
            <w:tcW w:w="5836" w:type="dxa"/>
            <w:noWrap/>
            <w:hideMark/>
          </w:tcPr>
          <w:p w14:paraId="01BFD959" w14:textId="77777777" w:rsidR="00602596" w:rsidRPr="00F27458" w:rsidRDefault="00602596" w:rsidP="003C076B">
            <w:pPr>
              <w:spacing w:before="0" w:line="240" w:lineRule="auto"/>
              <w:jc w:val="right"/>
              <w:rPr>
                <w:b/>
              </w:rPr>
            </w:pPr>
            <w:r w:rsidRPr="00F27458">
              <w:rPr>
                <w:b/>
              </w:rPr>
              <w:t xml:space="preserve">TOTAL  UNIDAD CLÍNICA DE REHABILITACIÓN </w:t>
            </w:r>
          </w:p>
        </w:tc>
        <w:tc>
          <w:tcPr>
            <w:tcW w:w="2132" w:type="dxa"/>
            <w:gridSpan w:val="2"/>
            <w:noWrap/>
            <w:hideMark/>
          </w:tcPr>
          <w:p w14:paraId="3801E148"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625E6E">
              <w:rPr>
                <w:b/>
                <w:bCs/>
              </w:rPr>
              <w:t>118</w:t>
            </w:r>
          </w:p>
        </w:tc>
      </w:tr>
      <w:tr w:rsidR="00602596" w:rsidRPr="00625E6E" w14:paraId="601C0CCD" w14:textId="77777777" w:rsidTr="003C076B">
        <w:trPr>
          <w:trHeight w:val="1122"/>
        </w:trPr>
        <w:tc>
          <w:tcPr>
            <w:cnfStyle w:val="001000000000" w:firstRow="0" w:lastRow="0" w:firstColumn="1" w:lastColumn="0" w:oddVBand="0" w:evenVBand="0" w:oddHBand="0" w:evenHBand="0" w:firstRowFirstColumn="0" w:firstRowLastColumn="0" w:lastRowFirstColumn="0" w:lastRowLastColumn="0"/>
            <w:tcW w:w="5836" w:type="dxa"/>
            <w:noWrap/>
            <w:hideMark/>
          </w:tcPr>
          <w:p w14:paraId="2F500DCC" w14:textId="77777777" w:rsidR="00602596" w:rsidRPr="00FF410C" w:rsidRDefault="00602596" w:rsidP="003C076B">
            <w:pPr>
              <w:spacing w:before="0" w:line="240" w:lineRule="auto"/>
              <w:jc w:val="right"/>
              <w:rPr>
                <w:b/>
                <w:bCs/>
              </w:rPr>
            </w:pPr>
          </w:p>
        </w:tc>
        <w:tc>
          <w:tcPr>
            <w:tcW w:w="891" w:type="dxa"/>
            <w:hideMark/>
          </w:tcPr>
          <w:p w14:paraId="2D2E1CA2" w14:textId="54960C09" w:rsidR="00602596" w:rsidRPr="003A20C4"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iCs/>
              </w:rPr>
            </w:pPr>
            <w:r w:rsidRPr="003A20C4">
              <w:rPr>
                <w:b/>
                <w:bCs/>
                <w:iCs/>
              </w:rPr>
              <w:t>Camas  RESTO UCC-UTB-UC</w:t>
            </w:r>
          </w:p>
        </w:tc>
        <w:tc>
          <w:tcPr>
            <w:tcW w:w="1240" w:type="dxa"/>
            <w:hideMark/>
          </w:tcPr>
          <w:p w14:paraId="5D0D3E4E" w14:textId="77777777" w:rsidR="00602596" w:rsidRPr="003A20C4"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iCs/>
              </w:rPr>
            </w:pPr>
            <w:r w:rsidRPr="003A20C4">
              <w:rPr>
                <w:b/>
                <w:bCs/>
                <w:iCs/>
              </w:rPr>
              <w:t>% Global Resto</w:t>
            </w:r>
          </w:p>
        </w:tc>
      </w:tr>
      <w:tr w:rsidR="00602596" w:rsidRPr="00625E6E" w14:paraId="0B99C2D6" w14:textId="77777777" w:rsidTr="003C076B">
        <w:trPr>
          <w:trHeight w:val="518"/>
        </w:trPr>
        <w:tc>
          <w:tcPr>
            <w:cnfStyle w:val="001000000000" w:firstRow="0" w:lastRow="0" w:firstColumn="1" w:lastColumn="0" w:oddVBand="0" w:evenVBand="0" w:oddHBand="0" w:evenHBand="0" w:firstRowFirstColumn="0" w:firstRowLastColumn="0" w:lastRowFirstColumn="0" w:lastRowLastColumn="0"/>
            <w:tcW w:w="5836" w:type="dxa"/>
            <w:noWrap/>
            <w:hideMark/>
          </w:tcPr>
          <w:p w14:paraId="2F2405D7" w14:textId="77777777" w:rsidR="00602596" w:rsidRPr="00FF410C" w:rsidRDefault="00602596" w:rsidP="003C076B">
            <w:pPr>
              <w:spacing w:before="0" w:line="240" w:lineRule="auto"/>
              <w:jc w:val="right"/>
            </w:pPr>
            <w:r w:rsidRPr="00FF410C">
              <w:t>UNIDAD CUIDADOS CONTÍNUOS</w:t>
            </w:r>
          </w:p>
        </w:tc>
        <w:tc>
          <w:tcPr>
            <w:tcW w:w="0" w:type="auto"/>
            <w:noWrap/>
            <w:hideMark/>
          </w:tcPr>
          <w:p w14:paraId="1400DC21"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625E6E">
              <w:t>54</w:t>
            </w:r>
          </w:p>
        </w:tc>
        <w:tc>
          <w:tcPr>
            <w:tcW w:w="1240" w:type="dxa"/>
            <w:vMerge w:val="restart"/>
            <w:hideMark/>
          </w:tcPr>
          <w:p w14:paraId="00099B5C"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625E6E">
              <w:rPr>
                <w:b/>
                <w:bCs/>
              </w:rPr>
              <w:t>38,5</w:t>
            </w:r>
          </w:p>
        </w:tc>
      </w:tr>
      <w:tr w:rsidR="00602596" w:rsidRPr="00625E6E" w14:paraId="5947AE6D" w14:textId="77777777" w:rsidTr="003C076B">
        <w:trPr>
          <w:trHeight w:val="518"/>
        </w:trPr>
        <w:tc>
          <w:tcPr>
            <w:cnfStyle w:val="001000000000" w:firstRow="0" w:lastRow="0" w:firstColumn="1" w:lastColumn="0" w:oddVBand="0" w:evenVBand="0" w:oddHBand="0" w:evenHBand="0" w:firstRowFirstColumn="0" w:firstRowLastColumn="0" w:lastRowFirstColumn="0" w:lastRowLastColumn="0"/>
            <w:tcW w:w="5836" w:type="dxa"/>
            <w:noWrap/>
            <w:hideMark/>
          </w:tcPr>
          <w:p w14:paraId="24D437E1" w14:textId="77777777" w:rsidR="00602596" w:rsidRPr="00FF410C" w:rsidRDefault="00602596" w:rsidP="003C076B">
            <w:pPr>
              <w:spacing w:before="0" w:line="240" w:lineRule="auto"/>
              <w:jc w:val="right"/>
            </w:pPr>
            <w:r w:rsidRPr="00FF410C">
              <w:t>UNIDAD CUIDADOS PALIATIVOS</w:t>
            </w:r>
          </w:p>
        </w:tc>
        <w:tc>
          <w:tcPr>
            <w:tcW w:w="0" w:type="auto"/>
            <w:noWrap/>
            <w:hideMark/>
          </w:tcPr>
          <w:p w14:paraId="7C707358"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625E6E">
              <w:t>16</w:t>
            </w:r>
          </w:p>
        </w:tc>
        <w:tc>
          <w:tcPr>
            <w:tcW w:w="1240" w:type="dxa"/>
            <w:vMerge/>
            <w:hideMark/>
          </w:tcPr>
          <w:p w14:paraId="0105DEF9"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rPr>
            </w:pPr>
          </w:p>
        </w:tc>
      </w:tr>
      <w:tr w:rsidR="00602596" w:rsidRPr="00625E6E" w14:paraId="6C5CF73A" w14:textId="77777777" w:rsidTr="003C076B">
        <w:trPr>
          <w:trHeight w:val="518"/>
        </w:trPr>
        <w:tc>
          <w:tcPr>
            <w:cnfStyle w:val="001000000000" w:firstRow="0" w:lastRow="0" w:firstColumn="1" w:lastColumn="0" w:oddVBand="0" w:evenVBand="0" w:oddHBand="0" w:evenHBand="0" w:firstRowFirstColumn="0" w:firstRowLastColumn="0" w:lastRowFirstColumn="0" w:lastRowLastColumn="0"/>
            <w:tcW w:w="5836" w:type="dxa"/>
            <w:noWrap/>
            <w:hideMark/>
          </w:tcPr>
          <w:p w14:paraId="2DFB7FBD" w14:textId="77777777" w:rsidR="00602596" w:rsidRPr="00FF410C" w:rsidRDefault="00602596" w:rsidP="003C076B">
            <w:pPr>
              <w:spacing w:before="0" w:line="240" w:lineRule="auto"/>
              <w:jc w:val="right"/>
            </w:pPr>
            <w:r w:rsidRPr="00FF410C">
              <w:t>UNIDAD TRATAMIENTO TUBERCULOSIS</w:t>
            </w:r>
          </w:p>
        </w:tc>
        <w:tc>
          <w:tcPr>
            <w:tcW w:w="0" w:type="auto"/>
            <w:noWrap/>
            <w:hideMark/>
          </w:tcPr>
          <w:p w14:paraId="2460496F"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625E6E">
              <w:t>4</w:t>
            </w:r>
          </w:p>
        </w:tc>
        <w:tc>
          <w:tcPr>
            <w:tcW w:w="1240" w:type="dxa"/>
            <w:vMerge/>
            <w:hideMark/>
          </w:tcPr>
          <w:p w14:paraId="1CEDDDA6" w14:textId="77777777" w:rsidR="00602596" w:rsidRPr="00625E6E"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rPr>
            </w:pPr>
          </w:p>
        </w:tc>
      </w:tr>
      <w:tr w:rsidR="00602596" w:rsidRPr="00625E6E" w14:paraId="658F42F4" w14:textId="77777777" w:rsidTr="003C076B">
        <w:trPr>
          <w:trHeight w:val="518"/>
        </w:trPr>
        <w:tc>
          <w:tcPr>
            <w:cnfStyle w:val="001000000000" w:firstRow="0" w:lastRow="0" w:firstColumn="1" w:lastColumn="0" w:oddVBand="0" w:evenVBand="0" w:oddHBand="0" w:evenHBand="0" w:firstRowFirstColumn="0" w:firstRowLastColumn="0" w:lastRowFirstColumn="0" w:lastRowLastColumn="0"/>
            <w:tcW w:w="5836" w:type="dxa"/>
            <w:noWrap/>
            <w:hideMark/>
          </w:tcPr>
          <w:p w14:paraId="458568AD" w14:textId="77777777" w:rsidR="00602596" w:rsidRPr="00F27458" w:rsidRDefault="00602596" w:rsidP="003C076B">
            <w:pPr>
              <w:spacing w:before="0" w:line="240" w:lineRule="auto"/>
              <w:jc w:val="right"/>
              <w:rPr>
                <w:b/>
              </w:rPr>
            </w:pPr>
            <w:r w:rsidRPr="00F27458">
              <w:rPr>
                <w:b/>
              </w:rPr>
              <w:t>TOTAL CAMAS  RESTO</w:t>
            </w:r>
          </w:p>
        </w:tc>
        <w:tc>
          <w:tcPr>
            <w:tcW w:w="2132" w:type="dxa"/>
            <w:gridSpan w:val="2"/>
            <w:noWrap/>
            <w:hideMark/>
          </w:tcPr>
          <w:p w14:paraId="2A0D9163" w14:textId="77777777" w:rsidR="00602596" w:rsidRPr="00F27458" w:rsidRDefault="00602596" w:rsidP="003C076B">
            <w:pPr>
              <w:spacing w:before="0"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F27458">
              <w:rPr>
                <w:b/>
                <w:bCs/>
              </w:rPr>
              <w:t>74</w:t>
            </w:r>
          </w:p>
        </w:tc>
      </w:tr>
      <w:tr w:rsidR="00602596" w:rsidRPr="00625E6E" w14:paraId="1AB3B694" w14:textId="77777777" w:rsidTr="003C076B">
        <w:trPr>
          <w:cnfStyle w:val="010000000000" w:firstRow="0" w:lastRow="1" w:firstColumn="0" w:lastColumn="0" w:oddVBand="0" w:evenVBand="0" w:oddHBand="0"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5836" w:type="dxa"/>
            <w:noWrap/>
            <w:hideMark/>
          </w:tcPr>
          <w:p w14:paraId="44086920" w14:textId="77777777" w:rsidR="00602596" w:rsidRPr="00FF410C" w:rsidRDefault="00602596" w:rsidP="003C076B">
            <w:pPr>
              <w:spacing w:before="0" w:line="240" w:lineRule="auto"/>
              <w:jc w:val="right"/>
            </w:pPr>
            <w:r w:rsidRPr="00FF410C">
              <w:t>TOTAL CAMAS  HOSPITAL LA FUENFRIA</w:t>
            </w:r>
          </w:p>
        </w:tc>
        <w:tc>
          <w:tcPr>
            <w:tcW w:w="0" w:type="auto"/>
            <w:noWrap/>
            <w:hideMark/>
          </w:tcPr>
          <w:p w14:paraId="11B5CC57" w14:textId="77777777" w:rsidR="00602596" w:rsidRPr="00625E6E" w:rsidRDefault="00602596" w:rsidP="003C076B">
            <w:pPr>
              <w:spacing w:before="0" w:line="240" w:lineRule="auto"/>
              <w:jc w:val="center"/>
              <w:cnfStyle w:val="010000000000" w:firstRow="0" w:lastRow="1" w:firstColumn="0" w:lastColumn="0" w:oddVBand="0" w:evenVBand="0" w:oddHBand="0" w:evenHBand="0" w:firstRowFirstColumn="0" w:firstRowLastColumn="0" w:lastRowFirstColumn="0" w:lastRowLastColumn="0"/>
            </w:pPr>
            <w:r w:rsidRPr="00625E6E">
              <w:t>192</w:t>
            </w:r>
          </w:p>
        </w:tc>
        <w:tc>
          <w:tcPr>
            <w:tcW w:w="1240" w:type="dxa"/>
            <w:noWrap/>
            <w:hideMark/>
          </w:tcPr>
          <w:p w14:paraId="066CE5AC" w14:textId="77777777" w:rsidR="00602596" w:rsidRPr="00625E6E" w:rsidRDefault="00602596" w:rsidP="003C076B">
            <w:pPr>
              <w:spacing w:before="0" w:line="240" w:lineRule="auto"/>
              <w:jc w:val="center"/>
              <w:cnfStyle w:val="010000000000" w:firstRow="0" w:lastRow="1" w:firstColumn="0" w:lastColumn="0" w:oddVBand="0" w:evenVBand="0" w:oddHBand="0" w:evenHBand="0" w:firstRowFirstColumn="0" w:firstRowLastColumn="0" w:lastRowFirstColumn="0" w:lastRowLastColumn="0"/>
            </w:pPr>
            <w:r w:rsidRPr="00625E6E">
              <w:t>100,0</w:t>
            </w:r>
          </w:p>
        </w:tc>
      </w:tr>
    </w:tbl>
    <w:p w14:paraId="7C6B4364" w14:textId="77777777" w:rsidR="003C076B" w:rsidRDefault="003C076B">
      <w:pPr>
        <w:spacing w:before="0" w:line="240" w:lineRule="auto"/>
        <w:jc w:val="left"/>
        <w:rPr>
          <w:rFonts w:ascii="Montserrat SemiBold" w:hAnsi="Montserrat SemiBold"/>
          <w:caps/>
          <w:noProof/>
          <w:color w:val="48ACC6"/>
          <w:spacing w:val="-6"/>
          <w:sz w:val="24"/>
        </w:rPr>
      </w:pPr>
      <w:bookmarkStart w:id="2" w:name="_Toc74228244"/>
      <w:bookmarkStart w:id="3" w:name="_Toc75343935"/>
      <w:bookmarkStart w:id="4" w:name="_Toc84088468"/>
      <w:r>
        <w:br w:type="page"/>
      </w:r>
    </w:p>
    <w:p w14:paraId="296B658A" w14:textId="1F32D6E8" w:rsidR="00E470F1" w:rsidRDefault="00E470F1" w:rsidP="006B7FE2">
      <w:pPr>
        <w:pStyle w:val="TITULO-Nivel2"/>
      </w:pPr>
      <w:r w:rsidRPr="003B72C5">
        <w:lastRenderedPageBreak/>
        <w:t>2020 en Cifras</w:t>
      </w:r>
      <w:bookmarkEnd w:id="2"/>
      <w:bookmarkEnd w:id="3"/>
      <w:bookmarkEnd w:id="4"/>
    </w:p>
    <w:p w14:paraId="5281C168" w14:textId="77777777" w:rsidR="003C076B" w:rsidRDefault="003C076B" w:rsidP="007D3794">
      <w:pPr>
        <w:pStyle w:val="Nombredetabla"/>
      </w:pPr>
      <w:bookmarkStart w:id="5" w:name="_Toc77243987"/>
      <w:bookmarkStart w:id="6" w:name="_Toc74228245"/>
      <w:bookmarkStart w:id="7" w:name="_Toc75343936"/>
      <w:bookmarkStart w:id="8" w:name="_Toc84088469"/>
    </w:p>
    <w:p w14:paraId="423B8115" w14:textId="4D1C51FA" w:rsidR="007D3794" w:rsidRPr="009E7227" w:rsidRDefault="007D3794" w:rsidP="007D3794">
      <w:pPr>
        <w:pStyle w:val="Nombredetabla"/>
      </w:pPr>
      <w:r>
        <w:t>A</w:t>
      </w:r>
      <w:r w:rsidRPr="006E09A0">
        <w:t>ctividad Asistencial</w:t>
      </w:r>
      <w:bookmarkEnd w:id="5"/>
    </w:p>
    <w:tbl>
      <w:tblPr>
        <w:tblStyle w:val="TablaGeneral"/>
        <w:tblpPr w:leftFromText="142" w:rightFromText="142" w:vertAnchor="text" w:horzAnchor="margin" w:tblpY="1"/>
        <w:tblOverlap w:val="never"/>
        <w:tblW w:w="2590" w:type="pct"/>
        <w:tblLook w:val="0000" w:firstRow="0" w:lastRow="0" w:firstColumn="0" w:lastColumn="0" w:noHBand="0" w:noVBand="0"/>
      </w:tblPr>
      <w:tblGrid>
        <w:gridCol w:w="2268"/>
        <w:gridCol w:w="1843"/>
      </w:tblGrid>
      <w:tr w:rsidR="007D3794" w:rsidRPr="00E13490" w14:paraId="160B887F" w14:textId="77777777" w:rsidTr="003C076B">
        <w:trPr>
          <w:trHeight w:val="197"/>
        </w:trPr>
        <w:tc>
          <w:tcPr>
            <w:tcW w:w="2758" w:type="pct"/>
          </w:tcPr>
          <w:p w14:paraId="7FD3D772" w14:textId="77777777" w:rsidR="007D3794" w:rsidRPr="00E13490" w:rsidRDefault="007D3794" w:rsidP="003C076B">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2242" w:type="pct"/>
            <w:shd w:val="clear" w:color="auto" w:fill="F3FBFF"/>
            <w:vAlign w:val="top"/>
          </w:tcPr>
          <w:p w14:paraId="7CFD21ED" w14:textId="77777777" w:rsidR="007D3794" w:rsidRPr="00AD7478" w:rsidRDefault="007D3794" w:rsidP="003C076B">
            <w:pPr>
              <w:jc w:val="right"/>
            </w:pPr>
            <w:r w:rsidRPr="00AD7478">
              <w:t>715</w:t>
            </w:r>
          </w:p>
        </w:tc>
      </w:tr>
      <w:tr w:rsidR="007D3794" w:rsidRPr="00E13490" w14:paraId="1AC66776" w14:textId="77777777" w:rsidTr="003C076B">
        <w:trPr>
          <w:trHeight w:val="197"/>
        </w:trPr>
        <w:tc>
          <w:tcPr>
            <w:tcW w:w="2758" w:type="pct"/>
          </w:tcPr>
          <w:p w14:paraId="53802C4E" w14:textId="77777777" w:rsidR="007D3794" w:rsidRPr="00E13490" w:rsidRDefault="007D3794" w:rsidP="003C076B">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2242" w:type="pct"/>
            <w:shd w:val="clear" w:color="auto" w:fill="F3FBFF"/>
            <w:vAlign w:val="top"/>
          </w:tcPr>
          <w:p w14:paraId="773080B4" w14:textId="77777777" w:rsidR="007D3794" w:rsidRPr="00AD7478" w:rsidRDefault="007D3794" w:rsidP="003C076B">
            <w:pPr>
              <w:jc w:val="right"/>
            </w:pPr>
            <w:r w:rsidRPr="00AD7478">
              <w:t>64,27</w:t>
            </w:r>
          </w:p>
        </w:tc>
      </w:tr>
      <w:tr w:rsidR="007D3794" w:rsidRPr="00E13490" w14:paraId="1376F465" w14:textId="77777777" w:rsidTr="003C076B">
        <w:trPr>
          <w:trHeight w:val="197"/>
        </w:trPr>
        <w:tc>
          <w:tcPr>
            <w:tcW w:w="2758" w:type="pct"/>
          </w:tcPr>
          <w:p w14:paraId="487BED43" w14:textId="77777777" w:rsidR="007D3794" w:rsidRPr="00E13490" w:rsidRDefault="007D3794" w:rsidP="003C076B">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2242" w:type="pct"/>
            <w:shd w:val="clear" w:color="auto" w:fill="F3FBFF"/>
            <w:vAlign w:val="top"/>
          </w:tcPr>
          <w:p w14:paraId="554A038C" w14:textId="77777777" w:rsidR="007D3794" w:rsidRPr="00AD7478" w:rsidRDefault="007D3794" w:rsidP="003C076B">
            <w:pPr>
              <w:jc w:val="right"/>
            </w:pPr>
            <w:r w:rsidRPr="00AD7478">
              <w:t>0,6876</w:t>
            </w:r>
          </w:p>
        </w:tc>
      </w:tr>
      <w:tr w:rsidR="007D3794" w:rsidRPr="00E13490" w14:paraId="46C1059E" w14:textId="77777777" w:rsidTr="003C076B">
        <w:trPr>
          <w:trHeight w:val="197"/>
        </w:trPr>
        <w:tc>
          <w:tcPr>
            <w:tcW w:w="2758" w:type="pct"/>
          </w:tcPr>
          <w:p w14:paraId="558A74B2" w14:textId="77777777" w:rsidR="007D3794" w:rsidRPr="00E13490" w:rsidRDefault="007D3794" w:rsidP="003C076B">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2242" w:type="pct"/>
            <w:shd w:val="clear" w:color="auto" w:fill="F3FBFF"/>
            <w:vAlign w:val="top"/>
          </w:tcPr>
          <w:p w14:paraId="3BABBEBC" w14:textId="77777777" w:rsidR="007D3794" w:rsidRPr="00AD7478" w:rsidRDefault="007D3794" w:rsidP="003C076B">
            <w:pPr>
              <w:jc w:val="right"/>
            </w:pPr>
            <w:r w:rsidRPr="00AD7478">
              <w:t>640</w:t>
            </w:r>
          </w:p>
        </w:tc>
      </w:tr>
    </w:tbl>
    <w:p w14:paraId="760157A3" w14:textId="77777777" w:rsidR="007D3794" w:rsidRDefault="007D3794" w:rsidP="007D3794">
      <w:pPr>
        <w:pStyle w:val="Piedetabla"/>
      </w:pPr>
    </w:p>
    <w:p w14:paraId="2C8BEEDE" w14:textId="77777777" w:rsidR="007D3794" w:rsidRDefault="007D3794" w:rsidP="007D3794">
      <w:pPr>
        <w:pStyle w:val="Piedetabla"/>
      </w:pPr>
    </w:p>
    <w:p w14:paraId="0F578ECC" w14:textId="77777777" w:rsidR="007D3794" w:rsidRDefault="007D3794" w:rsidP="007D3794">
      <w:pPr>
        <w:spacing w:before="0" w:line="240" w:lineRule="auto"/>
        <w:jc w:val="left"/>
        <w:rPr>
          <w:rFonts w:ascii="Montserrat SemiBold" w:hAnsi="Montserrat SemiBold"/>
          <w:caps/>
          <w:noProof/>
          <w:color w:val="7F7F7F" w:themeColor="text1" w:themeTint="80"/>
        </w:rPr>
      </w:pPr>
    </w:p>
    <w:p w14:paraId="2D0DDAEA" w14:textId="77777777" w:rsidR="007D3794" w:rsidRDefault="007D3794" w:rsidP="007D3794">
      <w:pPr>
        <w:pStyle w:val="Nombredetabla"/>
      </w:pPr>
    </w:p>
    <w:p w14:paraId="0793FC55" w14:textId="77777777" w:rsidR="007D3794" w:rsidRDefault="007D3794" w:rsidP="007D3794">
      <w:pPr>
        <w:pStyle w:val="Nombredetabla"/>
      </w:pPr>
    </w:p>
    <w:p w14:paraId="61918A59" w14:textId="77777777" w:rsidR="003C076B" w:rsidRDefault="003C076B" w:rsidP="007D3794">
      <w:pPr>
        <w:pStyle w:val="Nombredetabla"/>
      </w:pPr>
    </w:p>
    <w:p w14:paraId="5343FAA1" w14:textId="7BA77071" w:rsidR="007D3794" w:rsidRDefault="007D3794" w:rsidP="007D3794">
      <w:pPr>
        <w:pStyle w:val="Nombredetabla"/>
      </w:pPr>
      <w:r>
        <w:t>Actividad en Unidades Pluridisciplinares</w:t>
      </w:r>
    </w:p>
    <w:tbl>
      <w:tblPr>
        <w:tblStyle w:val="TablaGeneral"/>
        <w:tblpPr w:leftFromText="142" w:rightFromText="142" w:vertAnchor="text" w:tblpY="1"/>
        <w:tblOverlap w:val="never"/>
        <w:tblW w:w="0" w:type="auto"/>
        <w:tblLook w:val="04A0" w:firstRow="1" w:lastRow="0" w:firstColumn="1" w:lastColumn="0" w:noHBand="0" w:noVBand="1"/>
      </w:tblPr>
      <w:tblGrid>
        <w:gridCol w:w="3544"/>
        <w:gridCol w:w="851"/>
        <w:gridCol w:w="988"/>
        <w:gridCol w:w="1162"/>
        <w:gridCol w:w="1392"/>
      </w:tblGrid>
      <w:tr w:rsidR="007D3794" w14:paraId="2182F9FD" w14:textId="77777777" w:rsidTr="003C07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vAlign w:val="top"/>
          </w:tcPr>
          <w:p w14:paraId="71F2E3B4" w14:textId="77777777" w:rsidR="007D3794" w:rsidRPr="00B7101C" w:rsidRDefault="007D3794" w:rsidP="003C076B">
            <w:pPr>
              <w:rPr>
                <w:rFonts w:ascii="Montserrat SemiBold" w:hAnsi="Montserrat SemiBold"/>
                <w:b w:val="0"/>
                <w:sz w:val="18"/>
              </w:rPr>
            </w:pPr>
            <w:r w:rsidRPr="00B7101C">
              <w:rPr>
                <w:rFonts w:ascii="Montserrat SemiBold" w:hAnsi="Montserrat SemiBold"/>
                <w:b w:val="0"/>
                <w:sz w:val="18"/>
              </w:rPr>
              <w:t>Hospitalización</w:t>
            </w:r>
          </w:p>
        </w:tc>
        <w:tc>
          <w:tcPr>
            <w:tcW w:w="851" w:type="dxa"/>
            <w:vAlign w:val="top"/>
          </w:tcPr>
          <w:p w14:paraId="0E165BD7" w14:textId="77777777" w:rsidR="007D3794" w:rsidRPr="00B7101C" w:rsidRDefault="007D3794" w:rsidP="003C076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B7101C">
              <w:rPr>
                <w:rFonts w:ascii="Montserrat SemiBold" w:hAnsi="Montserrat SemiBold"/>
                <w:b w:val="0"/>
                <w:sz w:val="18"/>
              </w:rPr>
              <w:t>Nº de altas</w:t>
            </w:r>
          </w:p>
        </w:tc>
        <w:tc>
          <w:tcPr>
            <w:tcW w:w="988" w:type="dxa"/>
            <w:vAlign w:val="top"/>
          </w:tcPr>
          <w:p w14:paraId="0ACE0CDE" w14:textId="77777777" w:rsidR="007D3794" w:rsidRPr="00B7101C" w:rsidRDefault="007D3794" w:rsidP="003C076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B7101C">
              <w:rPr>
                <w:rFonts w:ascii="Montserrat SemiBold" w:hAnsi="Montserrat SemiBold"/>
                <w:b w:val="0"/>
                <w:sz w:val="18"/>
              </w:rPr>
              <w:t>Peso medio</w:t>
            </w:r>
          </w:p>
        </w:tc>
        <w:tc>
          <w:tcPr>
            <w:tcW w:w="1162" w:type="dxa"/>
            <w:vAlign w:val="top"/>
          </w:tcPr>
          <w:p w14:paraId="1DD0583F" w14:textId="77777777" w:rsidR="007D3794" w:rsidRPr="00B7101C" w:rsidRDefault="007D3794" w:rsidP="003C076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B7101C">
              <w:rPr>
                <w:rFonts w:ascii="Montserrat SemiBold" w:hAnsi="Montserrat SemiBold"/>
                <w:b w:val="0"/>
                <w:sz w:val="18"/>
              </w:rPr>
              <w:t>Estancia media</w:t>
            </w:r>
          </w:p>
        </w:tc>
        <w:tc>
          <w:tcPr>
            <w:tcW w:w="1392" w:type="dxa"/>
            <w:vAlign w:val="top"/>
          </w:tcPr>
          <w:p w14:paraId="5CD63A2F" w14:textId="77777777" w:rsidR="007D3794" w:rsidRPr="00B7101C" w:rsidRDefault="007D3794" w:rsidP="003C076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B7101C">
              <w:rPr>
                <w:rFonts w:ascii="Montserrat SemiBold" w:hAnsi="Montserrat SemiBold"/>
                <w:b w:val="0"/>
                <w:sz w:val="18"/>
              </w:rPr>
              <w:t>Índice de ocupación</w:t>
            </w:r>
          </w:p>
        </w:tc>
      </w:tr>
      <w:tr w:rsidR="007D3794" w14:paraId="50200B81" w14:textId="77777777" w:rsidTr="003C076B">
        <w:tc>
          <w:tcPr>
            <w:cnfStyle w:val="001000000000" w:firstRow="0" w:lastRow="0" w:firstColumn="1" w:lastColumn="0" w:oddVBand="0" w:evenVBand="0" w:oddHBand="0" w:evenHBand="0" w:firstRowFirstColumn="0" w:firstRowLastColumn="0" w:lastRowFirstColumn="0" w:lastRowLastColumn="0"/>
            <w:tcW w:w="3544" w:type="dxa"/>
            <w:vAlign w:val="top"/>
          </w:tcPr>
          <w:p w14:paraId="38BD1B61" w14:textId="77777777" w:rsidR="007D3794" w:rsidRPr="00C824F7" w:rsidRDefault="007D3794" w:rsidP="003C076B">
            <w:r w:rsidRPr="00C824F7">
              <w:t>Unidad de Recuperación Funcional</w:t>
            </w:r>
          </w:p>
        </w:tc>
        <w:tc>
          <w:tcPr>
            <w:tcW w:w="851" w:type="dxa"/>
            <w:vAlign w:val="top"/>
          </w:tcPr>
          <w:p w14:paraId="49D0221E"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297</w:t>
            </w:r>
          </w:p>
        </w:tc>
        <w:tc>
          <w:tcPr>
            <w:tcW w:w="988" w:type="dxa"/>
            <w:vAlign w:val="top"/>
          </w:tcPr>
          <w:p w14:paraId="50B9B67C"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0,6307</w:t>
            </w:r>
          </w:p>
        </w:tc>
        <w:tc>
          <w:tcPr>
            <w:tcW w:w="1162" w:type="dxa"/>
            <w:vAlign w:val="top"/>
          </w:tcPr>
          <w:p w14:paraId="7F9A87DD"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60,39</w:t>
            </w:r>
          </w:p>
        </w:tc>
        <w:tc>
          <w:tcPr>
            <w:tcW w:w="1392" w:type="dxa"/>
            <w:vAlign w:val="top"/>
          </w:tcPr>
          <w:p w14:paraId="665B1ACD"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80,77</w:t>
            </w:r>
          </w:p>
        </w:tc>
      </w:tr>
      <w:tr w:rsidR="007D3794" w14:paraId="2B18D317" w14:textId="77777777" w:rsidTr="003C076B">
        <w:tc>
          <w:tcPr>
            <w:cnfStyle w:val="001000000000" w:firstRow="0" w:lastRow="0" w:firstColumn="1" w:lastColumn="0" w:oddVBand="0" w:evenVBand="0" w:oddHBand="0" w:evenHBand="0" w:firstRowFirstColumn="0" w:firstRowLastColumn="0" w:lastRowFirstColumn="0" w:lastRowLastColumn="0"/>
            <w:tcW w:w="3544" w:type="dxa"/>
            <w:vAlign w:val="top"/>
          </w:tcPr>
          <w:p w14:paraId="78663651" w14:textId="77777777" w:rsidR="007D3794" w:rsidRPr="00C824F7" w:rsidRDefault="007D3794" w:rsidP="003C076B">
            <w:r w:rsidRPr="00C824F7">
              <w:t xml:space="preserve">Unidad de Tratamiento </w:t>
            </w:r>
            <w:r>
              <w:t>Neuro</w:t>
            </w:r>
            <w:r w:rsidRPr="00C824F7">
              <w:t>rehabilitador</w:t>
            </w:r>
          </w:p>
        </w:tc>
        <w:tc>
          <w:tcPr>
            <w:tcW w:w="851" w:type="dxa"/>
            <w:vAlign w:val="top"/>
          </w:tcPr>
          <w:p w14:paraId="043EB532"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114</w:t>
            </w:r>
          </w:p>
        </w:tc>
        <w:tc>
          <w:tcPr>
            <w:tcW w:w="988" w:type="dxa"/>
            <w:vAlign w:val="top"/>
          </w:tcPr>
          <w:p w14:paraId="74B9E4B3"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0,6797</w:t>
            </w:r>
          </w:p>
        </w:tc>
        <w:tc>
          <w:tcPr>
            <w:tcW w:w="1162" w:type="dxa"/>
            <w:vAlign w:val="top"/>
          </w:tcPr>
          <w:p w14:paraId="1A87A74F"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71,17</w:t>
            </w:r>
          </w:p>
        </w:tc>
        <w:tc>
          <w:tcPr>
            <w:tcW w:w="1392" w:type="dxa"/>
            <w:vAlign w:val="top"/>
          </w:tcPr>
          <w:p w14:paraId="612A33F9"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40,66</w:t>
            </w:r>
          </w:p>
        </w:tc>
      </w:tr>
      <w:tr w:rsidR="007D3794" w14:paraId="619DE816" w14:textId="77777777" w:rsidTr="003C076B">
        <w:tc>
          <w:tcPr>
            <w:cnfStyle w:val="001000000000" w:firstRow="0" w:lastRow="0" w:firstColumn="1" w:lastColumn="0" w:oddVBand="0" w:evenVBand="0" w:oddHBand="0" w:evenHBand="0" w:firstRowFirstColumn="0" w:firstRowLastColumn="0" w:lastRowFirstColumn="0" w:lastRowLastColumn="0"/>
            <w:tcW w:w="3544" w:type="dxa"/>
            <w:vAlign w:val="top"/>
          </w:tcPr>
          <w:p w14:paraId="7266E7F4" w14:textId="77777777" w:rsidR="007D3794" w:rsidRPr="00C824F7" w:rsidRDefault="007D3794" w:rsidP="003C076B">
            <w:r w:rsidRPr="00C824F7">
              <w:t>Unidad de Cuidados Paliativos</w:t>
            </w:r>
          </w:p>
        </w:tc>
        <w:tc>
          <w:tcPr>
            <w:tcW w:w="851" w:type="dxa"/>
            <w:vAlign w:val="top"/>
          </w:tcPr>
          <w:p w14:paraId="70DD6A3B"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71</w:t>
            </w:r>
          </w:p>
        </w:tc>
        <w:tc>
          <w:tcPr>
            <w:tcW w:w="988" w:type="dxa"/>
            <w:vAlign w:val="top"/>
          </w:tcPr>
          <w:p w14:paraId="79415D87"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0,7409</w:t>
            </w:r>
          </w:p>
        </w:tc>
        <w:tc>
          <w:tcPr>
            <w:tcW w:w="1162" w:type="dxa"/>
            <w:vAlign w:val="top"/>
          </w:tcPr>
          <w:p w14:paraId="5BAE0D3C"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47,90</w:t>
            </w:r>
          </w:p>
        </w:tc>
        <w:tc>
          <w:tcPr>
            <w:tcW w:w="1392" w:type="dxa"/>
            <w:vAlign w:val="top"/>
          </w:tcPr>
          <w:p w14:paraId="3F3EA71D"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59,30</w:t>
            </w:r>
          </w:p>
        </w:tc>
      </w:tr>
      <w:tr w:rsidR="007D3794" w14:paraId="7A03F923" w14:textId="77777777" w:rsidTr="003C076B">
        <w:tc>
          <w:tcPr>
            <w:cnfStyle w:val="001000000000" w:firstRow="0" w:lastRow="0" w:firstColumn="1" w:lastColumn="0" w:oddVBand="0" w:evenVBand="0" w:oddHBand="0" w:evenHBand="0" w:firstRowFirstColumn="0" w:firstRowLastColumn="0" w:lastRowFirstColumn="0" w:lastRowLastColumn="0"/>
            <w:tcW w:w="3544" w:type="dxa"/>
            <w:vAlign w:val="top"/>
          </w:tcPr>
          <w:p w14:paraId="01DD8B0F" w14:textId="77777777" w:rsidR="007D3794" w:rsidRPr="00C824F7" w:rsidRDefault="007D3794" w:rsidP="003C076B">
            <w:r w:rsidRPr="00C824F7">
              <w:t>Unidad de Cuidados Continuos</w:t>
            </w:r>
          </w:p>
        </w:tc>
        <w:tc>
          <w:tcPr>
            <w:tcW w:w="851" w:type="dxa"/>
            <w:vAlign w:val="top"/>
          </w:tcPr>
          <w:p w14:paraId="2B2C639E"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224</w:t>
            </w:r>
          </w:p>
        </w:tc>
        <w:tc>
          <w:tcPr>
            <w:tcW w:w="988" w:type="dxa"/>
            <w:vAlign w:val="top"/>
          </w:tcPr>
          <w:p w14:paraId="60F65B79"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0,7559</w:t>
            </w:r>
          </w:p>
        </w:tc>
        <w:tc>
          <w:tcPr>
            <w:tcW w:w="1162" w:type="dxa"/>
            <w:vAlign w:val="top"/>
          </w:tcPr>
          <w:p w14:paraId="66200ED7"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71,67</w:t>
            </w:r>
          </w:p>
        </w:tc>
        <w:tc>
          <w:tcPr>
            <w:tcW w:w="1392" w:type="dxa"/>
            <w:vAlign w:val="top"/>
          </w:tcPr>
          <w:p w14:paraId="76E63ECB"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30,74</w:t>
            </w:r>
          </w:p>
        </w:tc>
      </w:tr>
      <w:tr w:rsidR="007D3794" w14:paraId="18D94215" w14:textId="77777777" w:rsidTr="003C076B">
        <w:tc>
          <w:tcPr>
            <w:cnfStyle w:val="001000000000" w:firstRow="0" w:lastRow="0" w:firstColumn="1" w:lastColumn="0" w:oddVBand="0" w:evenVBand="0" w:oddHBand="0" w:evenHBand="0" w:firstRowFirstColumn="0" w:firstRowLastColumn="0" w:lastRowFirstColumn="0" w:lastRowLastColumn="0"/>
            <w:tcW w:w="3544" w:type="dxa"/>
            <w:vAlign w:val="top"/>
          </w:tcPr>
          <w:p w14:paraId="0579BC9D" w14:textId="77777777" w:rsidR="007D3794" w:rsidRPr="00C824F7" w:rsidRDefault="007D3794" w:rsidP="003C076B">
            <w:r w:rsidRPr="00C824F7">
              <w:t>Unidad de Tuberculosis</w:t>
            </w:r>
          </w:p>
        </w:tc>
        <w:tc>
          <w:tcPr>
            <w:tcW w:w="851" w:type="dxa"/>
            <w:vAlign w:val="top"/>
          </w:tcPr>
          <w:p w14:paraId="2A45811E"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9</w:t>
            </w:r>
          </w:p>
        </w:tc>
        <w:tc>
          <w:tcPr>
            <w:tcW w:w="988" w:type="dxa"/>
            <w:vAlign w:val="top"/>
          </w:tcPr>
          <w:p w14:paraId="47772A93"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0,5425</w:t>
            </w:r>
          </w:p>
        </w:tc>
        <w:tc>
          <w:tcPr>
            <w:tcW w:w="1162" w:type="dxa"/>
            <w:vAlign w:val="top"/>
          </w:tcPr>
          <w:p w14:paraId="41A9189A"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50,00</w:t>
            </w:r>
          </w:p>
        </w:tc>
        <w:tc>
          <w:tcPr>
            <w:tcW w:w="1392" w:type="dxa"/>
            <w:vAlign w:val="top"/>
          </w:tcPr>
          <w:p w14:paraId="0F21A590" w14:textId="77777777" w:rsidR="007D3794" w:rsidRPr="009945D0" w:rsidRDefault="007D3794" w:rsidP="003C076B">
            <w:pPr>
              <w:jc w:val="right"/>
              <w:cnfStyle w:val="000000000000" w:firstRow="0" w:lastRow="0" w:firstColumn="0" w:lastColumn="0" w:oddVBand="0" w:evenVBand="0" w:oddHBand="0" w:evenHBand="0" w:firstRowFirstColumn="0" w:firstRowLastColumn="0" w:lastRowFirstColumn="0" w:lastRowLastColumn="0"/>
            </w:pPr>
            <w:r>
              <w:t>64,20</w:t>
            </w:r>
          </w:p>
        </w:tc>
      </w:tr>
    </w:tbl>
    <w:p w14:paraId="61C8DF04" w14:textId="77777777" w:rsidR="007D3794" w:rsidRDefault="007D3794" w:rsidP="007D3794">
      <w:pPr>
        <w:pStyle w:val="Nombredetabla"/>
        <w:spacing w:after="0"/>
      </w:pPr>
    </w:p>
    <w:p w14:paraId="25538887" w14:textId="77777777" w:rsidR="003C076B" w:rsidRDefault="003C076B" w:rsidP="007D3794">
      <w:pPr>
        <w:pStyle w:val="Nombredetabla"/>
        <w:spacing w:before="0"/>
      </w:pPr>
    </w:p>
    <w:p w14:paraId="72208FEA" w14:textId="1BFF1EF6" w:rsidR="007D3794" w:rsidRDefault="007D3794" w:rsidP="007D3794">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7D3794" w:rsidRPr="009E7227" w14:paraId="58FE4869" w14:textId="77777777" w:rsidTr="00067713">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14:paraId="663E00B0" w14:textId="77777777" w:rsidR="007D3794" w:rsidRPr="00DF3267" w:rsidRDefault="007D3794" w:rsidP="00067713">
            <w:pPr>
              <w:ind w:left="114"/>
            </w:pPr>
            <w:r>
              <w:rPr>
                <w:lang w:val="es-ES_tradnl"/>
              </w:rPr>
              <w:t>Equipo Directivo</w:t>
            </w:r>
          </w:p>
        </w:tc>
        <w:tc>
          <w:tcPr>
            <w:tcW w:w="1559" w:type="dxa"/>
            <w:shd w:val="clear" w:color="auto" w:fill="F3FBFF"/>
          </w:tcPr>
          <w:p w14:paraId="73AD435D" w14:textId="77777777" w:rsidR="007D3794" w:rsidRPr="00DF3267" w:rsidRDefault="007D3794" w:rsidP="0006771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r>
      <w:tr w:rsidR="007D3794" w:rsidRPr="009E7227" w14:paraId="34580E2D" w14:textId="77777777" w:rsidTr="00067713">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2E2CC747" w14:textId="77777777" w:rsidR="007D3794" w:rsidRPr="00DF3267" w:rsidRDefault="007D3794" w:rsidP="00067713">
            <w:pPr>
              <w:ind w:left="114"/>
            </w:pPr>
            <w:r>
              <w:t>Área Médica- Facultativos</w:t>
            </w:r>
          </w:p>
        </w:tc>
        <w:tc>
          <w:tcPr>
            <w:tcW w:w="1559" w:type="dxa"/>
            <w:shd w:val="clear" w:color="auto" w:fill="F3FBFF"/>
          </w:tcPr>
          <w:p w14:paraId="06E5AE30" w14:textId="77777777" w:rsidR="007D3794" w:rsidRPr="00DF3267" w:rsidRDefault="007D3794" w:rsidP="0006771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19</w:t>
            </w:r>
          </w:p>
        </w:tc>
      </w:tr>
      <w:tr w:rsidR="007D3794" w:rsidRPr="009E7227" w14:paraId="271D4FB4" w14:textId="77777777" w:rsidTr="00067713">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3124AAAB" w14:textId="77777777" w:rsidR="007D3794" w:rsidRPr="00DF3267" w:rsidRDefault="007D3794" w:rsidP="00067713">
            <w:pPr>
              <w:ind w:left="114"/>
              <w:rPr>
                <w:lang w:val="es-ES_tradnl"/>
              </w:rPr>
            </w:pPr>
            <w:r>
              <w:rPr>
                <w:lang w:val="es-ES_tradnl"/>
              </w:rPr>
              <w:t>Área Enfermería</w:t>
            </w:r>
          </w:p>
        </w:tc>
        <w:tc>
          <w:tcPr>
            <w:tcW w:w="1559" w:type="dxa"/>
            <w:shd w:val="clear" w:color="auto" w:fill="F3FBFF"/>
          </w:tcPr>
          <w:p w14:paraId="66B41F30" w14:textId="77777777" w:rsidR="007D3794" w:rsidRPr="00DF3267" w:rsidRDefault="007D3794" w:rsidP="0006771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171</w:t>
            </w:r>
          </w:p>
        </w:tc>
      </w:tr>
      <w:tr w:rsidR="007D3794" w:rsidRPr="009E7227" w14:paraId="16162ED8" w14:textId="77777777" w:rsidTr="00067713">
        <w:trPr>
          <w:trHeight w:val="199"/>
        </w:trPr>
        <w:tc>
          <w:tcPr>
            <w:cnfStyle w:val="001000000000" w:firstRow="0" w:lastRow="0" w:firstColumn="1" w:lastColumn="0" w:oddVBand="0" w:evenVBand="0" w:oddHBand="0" w:evenHBand="0" w:firstRowFirstColumn="0" w:firstRowLastColumn="0" w:lastRowFirstColumn="0" w:lastRowLastColumn="0"/>
            <w:tcW w:w="3686" w:type="dxa"/>
          </w:tcPr>
          <w:p w14:paraId="2A876902" w14:textId="77777777" w:rsidR="007D3794" w:rsidRPr="00DF3267" w:rsidRDefault="007D3794" w:rsidP="00067713">
            <w:pPr>
              <w:ind w:left="114"/>
            </w:pPr>
            <w:r>
              <w:t>Personal No Sanitario</w:t>
            </w:r>
          </w:p>
        </w:tc>
        <w:tc>
          <w:tcPr>
            <w:tcW w:w="1559" w:type="dxa"/>
            <w:shd w:val="clear" w:color="auto" w:fill="F3FBFF"/>
          </w:tcPr>
          <w:p w14:paraId="27D4498B" w14:textId="77777777" w:rsidR="007D3794" w:rsidRPr="00DF3267" w:rsidRDefault="007D3794" w:rsidP="0006771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136</w:t>
            </w:r>
          </w:p>
        </w:tc>
      </w:tr>
      <w:tr w:rsidR="007D3794" w:rsidRPr="009E7227" w14:paraId="2EB6A031" w14:textId="77777777" w:rsidTr="00067713">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14:paraId="6C0FC3AC" w14:textId="77777777" w:rsidR="007D3794" w:rsidRPr="00493983" w:rsidRDefault="007D3794" w:rsidP="00067713">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14:paraId="33D287F5" w14:textId="77777777" w:rsidR="007D3794" w:rsidRPr="005E5F1C" w:rsidRDefault="007D3794" w:rsidP="00067713">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lang w:val="es-ES_tradnl"/>
              </w:rPr>
            </w:pPr>
            <w:r w:rsidRPr="005E5F1C">
              <w:rPr>
                <w:rFonts w:ascii="Montserrat SemiBold" w:hAnsi="Montserrat SemiBold"/>
                <w:lang w:val="es-ES_tradnl"/>
              </w:rPr>
              <w:t>330</w:t>
            </w:r>
          </w:p>
        </w:tc>
      </w:tr>
    </w:tbl>
    <w:p w14:paraId="2F2C37A4" w14:textId="77777777" w:rsidR="007D3794" w:rsidRPr="00C2572E" w:rsidRDefault="007D3794" w:rsidP="007D3794"/>
    <w:p w14:paraId="4E5F5F20" w14:textId="77777777" w:rsidR="007D3794" w:rsidRPr="00C2572E" w:rsidRDefault="007D3794" w:rsidP="007D3794">
      <w:bookmarkStart w:id="9" w:name="_Toc77243979"/>
    </w:p>
    <w:p w14:paraId="3BD13294" w14:textId="77777777" w:rsidR="007D3794" w:rsidRPr="00C2572E" w:rsidRDefault="007D3794" w:rsidP="007D3794"/>
    <w:p w14:paraId="638E3D71" w14:textId="77777777" w:rsidR="007D3794" w:rsidRPr="00C2572E" w:rsidRDefault="007D3794" w:rsidP="007D3794"/>
    <w:p w14:paraId="62D8048C" w14:textId="77777777" w:rsidR="007D3794" w:rsidRDefault="007D3794" w:rsidP="007D3794"/>
    <w:p w14:paraId="74B4DE59" w14:textId="77777777" w:rsidR="003C076B" w:rsidRDefault="003C076B">
      <w:pPr>
        <w:spacing w:before="0" w:line="240" w:lineRule="auto"/>
        <w:jc w:val="left"/>
        <w:rPr>
          <w:rFonts w:ascii="Montserrat SemiBold" w:hAnsi="Montserrat SemiBold"/>
          <w:caps/>
          <w:noProof/>
          <w:color w:val="7F7F7F" w:themeColor="text1" w:themeTint="80"/>
        </w:rPr>
      </w:pPr>
      <w:r>
        <w:br w:type="page"/>
      </w:r>
    </w:p>
    <w:p w14:paraId="1433494D" w14:textId="10570058" w:rsidR="007D3794" w:rsidRPr="00C2572E" w:rsidRDefault="007D3794" w:rsidP="007D3794">
      <w:pPr>
        <w:pStyle w:val="Nombredetabla"/>
      </w:pPr>
      <w:r w:rsidRPr="00C2572E">
        <w:lastRenderedPageBreak/>
        <w:t>GESTIÓN DEL CONOCIMIENTO</w:t>
      </w:r>
    </w:p>
    <w:tbl>
      <w:tblPr>
        <w:tblStyle w:val="Tablasimple0"/>
        <w:tblW w:w="0" w:type="auto"/>
        <w:tblLook w:val="0180" w:firstRow="0" w:lastRow="0" w:firstColumn="1" w:lastColumn="1" w:noHBand="0" w:noVBand="0"/>
      </w:tblPr>
      <w:tblGrid>
        <w:gridCol w:w="3686"/>
        <w:gridCol w:w="3392"/>
      </w:tblGrid>
      <w:tr w:rsidR="007D3794" w14:paraId="35E500B8" w14:textId="77777777" w:rsidTr="00067713">
        <w:trPr>
          <w:trHeight w:val="418"/>
        </w:trPr>
        <w:tc>
          <w:tcPr>
            <w:tcW w:w="3686" w:type="dxa"/>
          </w:tcPr>
          <w:p w14:paraId="0E8FCBAB" w14:textId="77777777" w:rsidR="007D3794" w:rsidRPr="00C2572E" w:rsidRDefault="007D3794" w:rsidP="00067713">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3392" w:type="dxa"/>
          </w:tcPr>
          <w:p w14:paraId="3D85178B" w14:textId="77777777" w:rsidR="007D3794" w:rsidRPr="00391571" w:rsidRDefault="007D3794" w:rsidP="00067713">
            <w:pPr>
              <w:jc w:val="right"/>
              <w:rPr>
                <w:color w:val="7F7F7F" w:themeColor="text1" w:themeTint="80"/>
                <w:sz w:val="16"/>
              </w:rPr>
            </w:pPr>
            <w:r>
              <w:rPr>
                <w:color w:val="7F7F7F" w:themeColor="text1" w:themeTint="80"/>
                <w:sz w:val="16"/>
              </w:rPr>
              <w:t xml:space="preserve"> 9</w:t>
            </w:r>
            <w:r w:rsidRPr="00391571">
              <w:rPr>
                <w:color w:val="7F7F7F" w:themeColor="text1" w:themeTint="80"/>
                <w:sz w:val="16"/>
              </w:rPr>
              <w:t xml:space="preserve"> </w:t>
            </w:r>
            <w:r>
              <w:rPr>
                <w:color w:val="7F7F7F" w:themeColor="text1" w:themeTint="80"/>
                <w:sz w:val="16"/>
              </w:rPr>
              <w:t>a</w:t>
            </w:r>
            <w:r w:rsidRPr="00391571">
              <w:rPr>
                <w:color w:val="7F7F7F" w:themeColor="text1" w:themeTint="80"/>
                <w:sz w:val="16"/>
              </w:rPr>
              <w:t>lumnos</w:t>
            </w:r>
          </w:p>
        </w:tc>
      </w:tr>
      <w:tr w:rsidR="007D3794" w14:paraId="118B92F7" w14:textId="77777777" w:rsidTr="00067713">
        <w:trPr>
          <w:cnfStyle w:val="000000010000" w:firstRow="0" w:lastRow="0" w:firstColumn="0" w:lastColumn="0" w:oddVBand="0" w:evenVBand="0" w:oddHBand="0" w:evenHBand="1" w:firstRowFirstColumn="0" w:firstRowLastColumn="0" w:lastRowFirstColumn="0" w:lastRowLastColumn="0"/>
          <w:trHeight w:val="418"/>
        </w:trPr>
        <w:tc>
          <w:tcPr>
            <w:tcW w:w="3686" w:type="dxa"/>
          </w:tcPr>
          <w:p w14:paraId="2D5968CA" w14:textId="77777777" w:rsidR="007D3794" w:rsidRPr="00C2572E" w:rsidRDefault="007D3794" w:rsidP="00067713">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3392" w:type="dxa"/>
          </w:tcPr>
          <w:p w14:paraId="5A15CDF8" w14:textId="77777777" w:rsidR="007D3794" w:rsidRPr="00391571" w:rsidRDefault="007D3794" w:rsidP="00067713">
            <w:pPr>
              <w:jc w:val="right"/>
              <w:rPr>
                <w:color w:val="7F7F7F" w:themeColor="text1" w:themeTint="80"/>
                <w:sz w:val="16"/>
              </w:rPr>
            </w:pPr>
            <w:r>
              <w:rPr>
                <w:color w:val="7F7F7F" w:themeColor="text1" w:themeTint="80"/>
                <w:sz w:val="16"/>
              </w:rPr>
              <w:t xml:space="preserve"> 20</w:t>
            </w:r>
            <w:r w:rsidRPr="00391571">
              <w:rPr>
                <w:color w:val="7F7F7F" w:themeColor="text1" w:themeTint="80"/>
                <w:sz w:val="16"/>
              </w:rPr>
              <w:t xml:space="preserve"> </w:t>
            </w:r>
            <w:r>
              <w:rPr>
                <w:color w:val="7F7F7F" w:themeColor="text1" w:themeTint="80"/>
                <w:sz w:val="16"/>
              </w:rPr>
              <w:t>a</w:t>
            </w:r>
            <w:r w:rsidRPr="00391571">
              <w:rPr>
                <w:color w:val="7F7F7F" w:themeColor="text1" w:themeTint="80"/>
                <w:sz w:val="16"/>
              </w:rPr>
              <w:t>lumnos</w:t>
            </w:r>
          </w:p>
        </w:tc>
      </w:tr>
      <w:tr w:rsidR="007D3794" w14:paraId="1E227FE2" w14:textId="77777777" w:rsidTr="00067713">
        <w:trPr>
          <w:trHeight w:val="418"/>
        </w:trPr>
        <w:tc>
          <w:tcPr>
            <w:tcW w:w="3686" w:type="dxa"/>
          </w:tcPr>
          <w:p w14:paraId="3291C87A" w14:textId="77777777" w:rsidR="007D3794" w:rsidRPr="00C2572E" w:rsidRDefault="007D3794" w:rsidP="00067713">
            <w:pPr>
              <w:ind w:left="114"/>
              <w:rPr>
                <w:color w:val="31849B" w:themeColor="accent5" w:themeShade="BF"/>
                <w:lang w:val="es-ES_tradnl"/>
              </w:rPr>
            </w:pPr>
            <w:r w:rsidRPr="00C2572E">
              <w:rPr>
                <w:color w:val="31849B" w:themeColor="accent5" w:themeShade="BF"/>
                <w:lang w:val="es-ES_tradnl"/>
              </w:rPr>
              <w:t>Formación Posgrado</w:t>
            </w:r>
            <w:r>
              <w:rPr>
                <w:color w:val="31849B" w:themeColor="accent5" w:themeShade="BF"/>
                <w:lang w:val="es-ES_tradnl"/>
              </w:rPr>
              <w:t xml:space="preserve"> </w:t>
            </w:r>
          </w:p>
        </w:tc>
        <w:tc>
          <w:tcPr>
            <w:cnfStyle w:val="000001000000" w:firstRow="0" w:lastRow="0" w:firstColumn="0" w:lastColumn="0" w:oddVBand="0" w:evenVBand="1" w:oddHBand="0" w:evenHBand="0" w:firstRowFirstColumn="0" w:firstRowLastColumn="0" w:lastRowFirstColumn="0" w:lastRowLastColumn="0"/>
            <w:tcW w:w="3392" w:type="dxa"/>
          </w:tcPr>
          <w:p w14:paraId="1DC4B362" w14:textId="77777777" w:rsidR="007D3794" w:rsidRPr="00391571" w:rsidRDefault="007D3794" w:rsidP="00067713">
            <w:pPr>
              <w:jc w:val="right"/>
              <w:rPr>
                <w:color w:val="7F7F7F" w:themeColor="text1" w:themeTint="80"/>
                <w:sz w:val="16"/>
              </w:rPr>
            </w:pPr>
            <w:r>
              <w:rPr>
                <w:color w:val="7F7F7F" w:themeColor="text1" w:themeTint="80"/>
                <w:sz w:val="16"/>
              </w:rPr>
              <w:t>2 alumnos</w:t>
            </w:r>
          </w:p>
        </w:tc>
      </w:tr>
      <w:tr w:rsidR="007D3794" w14:paraId="02F4E773" w14:textId="77777777" w:rsidTr="00067713">
        <w:trPr>
          <w:cnfStyle w:val="000000010000" w:firstRow="0" w:lastRow="0" w:firstColumn="0" w:lastColumn="0" w:oddVBand="0" w:evenVBand="0" w:oddHBand="0" w:evenHBand="1" w:firstRowFirstColumn="0" w:firstRowLastColumn="0" w:lastRowFirstColumn="0" w:lastRowLastColumn="0"/>
          <w:trHeight w:val="1279"/>
        </w:trPr>
        <w:tc>
          <w:tcPr>
            <w:tcW w:w="3686" w:type="dxa"/>
          </w:tcPr>
          <w:p w14:paraId="2C90CD4E" w14:textId="77777777" w:rsidR="007D3794" w:rsidRPr="00C2572E" w:rsidRDefault="007D3794" w:rsidP="00067713">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3392" w:type="dxa"/>
          </w:tcPr>
          <w:p w14:paraId="4A20F8C2" w14:textId="77777777" w:rsidR="007D3794" w:rsidRDefault="007D3794" w:rsidP="00067713">
            <w:pPr>
              <w:jc w:val="right"/>
              <w:rPr>
                <w:color w:val="7F7F7F" w:themeColor="text1" w:themeTint="80"/>
                <w:sz w:val="16"/>
              </w:rPr>
            </w:pPr>
            <w:r>
              <w:rPr>
                <w:color w:val="7F7F7F" w:themeColor="text1" w:themeTint="80"/>
                <w:sz w:val="16"/>
              </w:rPr>
              <w:t>16</w:t>
            </w:r>
            <w:r w:rsidRPr="00391571">
              <w:rPr>
                <w:color w:val="7F7F7F" w:themeColor="text1" w:themeTint="80"/>
                <w:sz w:val="16"/>
              </w:rPr>
              <w:t xml:space="preserve"> actividades</w:t>
            </w:r>
          </w:p>
          <w:p w14:paraId="6DF418FE" w14:textId="77777777" w:rsidR="007D3794" w:rsidRDefault="007D3794" w:rsidP="00067713">
            <w:pPr>
              <w:jc w:val="right"/>
              <w:rPr>
                <w:color w:val="7F7F7F" w:themeColor="text1" w:themeTint="80"/>
                <w:sz w:val="16"/>
              </w:rPr>
            </w:pPr>
            <w:r>
              <w:rPr>
                <w:color w:val="7F7F7F" w:themeColor="text1" w:themeTint="80"/>
                <w:sz w:val="16"/>
              </w:rPr>
              <w:t>54,75 h de formación</w:t>
            </w:r>
          </w:p>
          <w:p w14:paraId="486FC567" w14:textId="77777777" w:rsidR="007D3794" w:rsidRPr="00391571" w:rsidRDefault="007D3794" w:rsidP="00067713">
            <w:pPr>
              <w:jc w:val="right"/>
              <w:rPr>
                <w:color w:val="7F7F7F" w:themeColor="text1" w:themeTint="80"/>
                <w:sz w:val="16"/>
              </w:rPr>
            </w:pPr>
            <w:r>
              <w:rPr>
                <w:color w:val="7F7F7F" w:themeColor="text1" w:themeTint="80"/>
                <w:sz w:val="16"/>
              </w:rPr>
              <w:t xml:space="preserve">710 </w:t>
            </w:r>
            <w:r w:rsidRPr="00391571">
              <w:rPr>
                <w:color w:val="7F7F7F" w:themeColor="text1" w:themeTint="80"/>
                <w:sz w:val="16"/>
              </w:rPr>
              <w:t>profesionales participantes</w:t>
            </w:r>
          </w:p>
        </w:tc>
      </w:tr>
    </w:tbl>
    <w:p w14:paraId="085FD0E4" w14:textId="77777777" w:rsidR="007D3794" w:rsidRDefault="007D3794" w:rsidP="007D3794">
      <w:pPr>
        <w:pStyle w:val="Nombredetabla"/>
        <w:spacing w:before="0"/>
      </w:pPr>
      <w:bookmarkStart w:id="10" w:name="_Toc18407830"/>
      <w:bookmarkStart w:id="11" w:name="_Toc74228282"/>
      <w:bookmarkStart w:id="12" w:name="_Toc75343979"/>
      <w:bookmarkStart w:id="13" w:name="_Toc77244018"/>
      <w:bookmarkEnd w:id="9"/>
    </w:p>
    <w:p w14:paraId="5EDD7174" w14:textId="77777777" w:rsidR="007D3794" w:rsidRPr="009E7227" w:rsidRDefault="007D3794" w:rsidP="007D3794">
      <w:pPr>
        <w:pStyle w:val="Nombredetabla"/>
      </w:pPr>
      <w:r w:rsidRPr="009E7227">
        <w:t>investigación</w:t>
      </w:r>
      <w:bookmarkEnd w:id="10"/>
      <w:bookmarkEnd w:id="11"/>
      <w:bookmarkEnd w:id="12"/>
      <w:bookmarkEnd w:id="13"/>
      <w:r>
        <w:t xml:space="preserve"> I+D+I</w:t>
      </w:r>
    </w:p>
    <w:tbl>
      <w:tblPr>
        <w:tblStyle w:val="TablaGeneral"/>
        <w:tblW w:w="6096" w:type="dxa"/>
        <w:tblLayout w:type="fixed"/>
        <w:tblLook w:val="0000" w:firstRow="0" w:lastRow="0" w:firstColumn="0" w:lastColumn="0" w:noHBand="0" w:noVBand="0"/>
      </w:tblPr>
      <w:tblGrid>
        <w:gridCol w:w="3686"/>
        <w:gridCol w:w="2410"/>
      </w:tblGrid>
      <w:tr w:rsidR="007D3794" w:rsidRPr="003C5C76" w14:paraId="7C239708" w14:textId="77777777" w:rsidTr="00067713">
        <w:trPr>
          <w:trHeight w:val="410"/>
        </w:trPr>
        <w:tc>
          <w:tcPr>
            <w:tcW w:w="3686" w:type="dxa"/>
          </w:tcPr>
          <w:p w14:paraId="70564991" w14:textId="77777777" w:rsidR="007D3794" w:rsidRPr="008F1E86" w:rsidRDefault="007D3794" w:rsidP="00067713">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14:paraId="395139CF" w14:textId="77777777" w:rsidR="007D3794" w:rsidRPr="003C5C76" w:rsidRDefault="007D3794" w:rsidP="007D3794">
            <w:pPr>
              <w:jc w:val="right"/>
              <w:rPr>
                <w:rFonts w:eastAsiaTheme="minorHAnsi"/>
                <w:lang w:eastAsia="en-US"/>
              </w:rPr>
            </w:pPr>
            <w:r>
              <w:rPr>
                <w:rFonts w:eastAsiaTheme="minorHAnsi"/>
                <w:lang w:eastAsia="en-US"/>
              </w:rPr>
              <w:t>4</w:t>
            </w:r>
          </w:p>
        </w:tc>
      </w:tr>
    </w:tbl>
    <w:p w14:paraId="635350D4" w14:textId="77777777" w:rsidR="003C076B" w:rsidRDefault="003C076B">
      <w:pPr>
        <w:spacing w:before="0" w:line="240" w:lineRule="auto"/>
        <w:jc w:val="left"/>
        <w:rPr>
          <w:rFonts w:ascii="Montserrat SemiBold" w:hAnsi="Montserrat SemiBold"/>
          <w:caps/>
          <w:noProof/>
          <w:color w:val="48ACC6"/>
          <w:spacing w:val="-6"/>
          <w:sz w:val="24"/>
        </w:rPr>
      </w:pPr>
      <w:r>
        <w:br w:type="page"/>
      </w:r>
    </w:p>
    <w:p w14:paraId="7FEB798C" w14:textId="6B3ECD35" w:rsidR="00E470F1" w:rsidRDefault="00E470F1" w:rsidP="006B7FE2">
      <w:pPr>
        <w:pStyle w:val="TITULO-Nivel2"/>
      </w:pPr>
      <w:r>
        <w:lastRenderedPageBreak/>
        <w:t>Misión, Visión y Valores</w:t>
      </w:r>
      <w:bookmarkEnd w:id="6"/>
      <w:bookmarkEnd w:id="7"/>
      <w:bookmarkEnd w:id="8"/>
    </w:p>
    <w:p w14:paraId="63CD10BD" w14:textId="77777777" w:rsidR="0008313B" w:rsidRDefault="0008313B" w:rsidP="001069BF">
      <w:pPr>
        <w:pStyle w:val="TITULO-Nivel3"/>
      </w:pPr>
    </w:p>
    <w:p w14:paraId="387CD806" w14:textId="033D4065" w:rsidR="001069BF" w:rsidRDefault="001069BF" w:rsidP="001069BF">
      <w:pPr>
        <w:pStyle w:val="TITULO-Nivel3"/>
      </w:pPr>
      <w:r>
        <w:t>Misión</w:t>
      </w:r>
    </w:p>
    <w:p w14:paraId="5FDC0CBA" w14:textId="77777777" w:rsidR="0008313B" w:rsidRDefault="0008313B" w:rsidP="001069BF">
      <w:pPr>
        <w:pStyle w:val="TITULO-Nivel3"/>
      </w:pPr>
    </w:p>
    <w:tbl>
      <w:tblPr>
        <w:tblStyle w:val="TablaGeneral"/>
        <w:tblW w:w="0" w:type="auto"/>
        <w:tblLook w:val="04A0" w:firstRow="1" w:lastRow="0" w:firstColumn="1" w:lastColumn="0" w:noHBand="0" w:noVBand="1"/>
      </w:tblPr>
      <w:tblGrid>
        <w:gridCol w:w="7792"/>
      </w:tblGrid>
      <w:tr w:rsidR="001069BF" w:rsidRPr="00602596" w14:paraId="7778BFFC" w14:textId="77777777" w:rsidTr="00602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tcPr>
          <w:p w14:paraId="6C1B898C" w14:textId="6ACBF7D3" w:rsidR="001069BF" w:rsidRPr="00602596" w:rsidRDefault="001069BF" w:rsidP="00AA2CAB">
            <w:r w:rsidRPr="00602596">
              <w:rPr>
                <w:rFonts w:cs="Arial"/>
                <w:b w:val="0"/>
                <w:bCs/>
                <w:sz w:val="18"/>
                <w:szCs w:val="18"/>
              </w:rPr>
              <w:t>MISIÓN</w:t>
            </w:r>
          </w:p>
        </w:tc>
      </w:tr>
      <w:tr w:rsidR="001069BF" w:rsidRPr="00602596" w14:paraId="771E7F5C" w14:textId="77777777" w:rsidTr="00602596">
        <w:tc>
          <w:tcPr>
            <w:cnfStyle w:val="001000000000" w:firstRow="0" w:lastRow="0" w:firstColumn="1" w:lastColumn="0" w:oddVBand="0" w:evenVBand="0" w:oddHBand="0" w:evenHBand="0" w:firstRowFirstColumn="0" w:firstRowLastColumn="0" w:lastRowFirstColumn="0" w:lastRowLastColumn="0"/>
            <w:tcW w:w="7792" w:type="dxa"/>
          </w:tcPr>
          <w:p w14:paraId="6E6A17C3" w14:textId="77777777" w:rsidR="001069BF" w:rsidRPr="00602596" w:rsidRDefault="001069BF" w:rsidP="001069BF">
            <w:pPr>
              <w:rPr>
                <w:color w:val="000000" w:themeColor="text1"/>
                <w:szCs w:val="18"/>
              </w:rPr>
            </w:pPr>
            <w:r w:rsidRPr="00602596">
              <w:rPr>
                <w:rFonts w:cs="Arial"/>
                <w:color w:val="000000" w:themeColor="text1"/>
                <w:szCs w:val="18"/>
              </w:rPr>
              <w:t>Asistencia sanitaria con suficiencia científico-técnica en la atención.</w:t>
            </w:r>
          </w:p>
        </w:tc>
      </w:tr>
      <w:tr w:rsidR="001069BF" w:rsidRPr="00602596" w14:paraId="37709EA2" w14:textId="77777777" w:rsidTr="00602596">
        <w:tc>
          <w:tcPr>
            <w:cnfStyle w:val="001000000000" w:firstRow="0" w:lastRow="0" w:firstColumn="1" w:lastColumn="0" w:oddVBand="0" w:evenVBand="0" w:oddHBand="0" w:evenHBand="0" w:firstRowFirstColumn="0" w:firstRowLastColumn="0" w:lastRowFirstColumn="0" w:lastRowLastColumn="0"/>
            <w:tcW w:w="7792" w:type="dxa"/>
          </w:tcPr>
          <w:p w14:paraId="6808DF6F" w14:textId="77777777" w:rsidR="001069BF" w:rsidRPr="00602596" w:rsidRDefault="001069BF" w:rsidP="001069BF">
            <w:pPr>
              <w:rPr>
                <w:color w:val="000000" w:themeColor="text1"/>
                <w:szCs w:val="18"/>
              </w:rPr>
            </w:pPr>
            <w:r w:rsidRPr="00602596">
              <w:rPr>
                <w:rFonts w:cs="Arial"/>
                <w:color w:val="000000" w:themeColor="text1"/>
                <w:szCs w:val="18"/>
              </w:rPr>
              <w:t>Prestar una atención en un entorno de media estancia, personalizada, con garantía de respeto a los derechos y valores y con trato humano y respetuoso.</w:t>
            </w:r>
          </w:p>
        </w:tc>
      </w:tr>
      <w:tr w:rsidR="001069BF" w:rsidRPr="00602596" w14:paraId="08E620EF" w14:textId="77777777" w:rsidTr="00602596">
        <w:tc>
          <w:tcPr>
            <w:cnfStyle w:val="001000000000" w:firstRow="0" w:lastRow="0" w:firstColumn="1" w:lastColumn="0" w:oddVBand="0" w:evenVBand="0" w:oddHBand="0" w:evenHBand="0" w:firstRowFirstColumn="0" w:firstRowLastColumn="0" w:lastRowFirstColumn="0" w:lastRowLastColumn="0"/>
            <w:tcW w:w="7792" w:type="dxa"/>
          </w:tcPr>
          <w:p w14:paraId="7682899C" w14:textId="77777777" w:rsidR="001069BF" w:rsidRPr="00602596" w:rsidRDefault="001069BF" w:rsidP="001069BF">
            <w:pPr>
              <w:rPr>
                <w:color w:val="000000" w:themeColor="text1"/>
                <w:szCs w:val="18"/>
              </w:rPr>
            </w:pPr>
            <w:r w:rsidRPr="00602596">
              <w:rPr>
                <w:rFonts w:cs="Arial"/>
                <w:color w:val="000000" w:themeColor="text1"/>
                <w:szCs w:val="18"/>
              </w:rPr>
              <w:t>Será una atención segura, coordinada e integrada entre los diferentes estamentos y eficiente en el uso adecuado de los recursos.</w:t>
            </w:r>
          </w:p>
        </w:tc>
      </w:tr>
      <w:tr w:rsidR="001069BF" w:rsidRPr="00602596" w14:paraId="707A3CD5" w14:textId="77777777" w:rsidTr="00602596">
        <w:tc>
          <w:tcPr>
            <w:cnfStyle w:val="001000000000" w:firstRow="0" w:lastRow="0" w:firstColumn="1" w:lastColumn="0" w:oddVBand="0" w:evenVBand="0" w:oddHBand="0" w:evenHBand="0" w:firstRowFirstColumn="0" w:firstRowLastColumn="0" w:lastRowFirstColumn="0" w:lastRowLastColumn="0"/>
            <w:tcW w:w="7792" w:type="dxa"/>
          </w:tcPr>
          <w:p w14:paraId="7F8A1CA7" w14:textId="77777777" w:rsidR="001069BF" w:rsidRPr="00602596" w:rsidRDefault="001069BF" w:rsidP="001069BF">
            <w:pPr>
              <w:rPr>
                <w:color w:val="000000" w:themeColor="text1"/>
                <w:szCs w:val="18"/>
              </w:rPr>
            </w:pPr>
            <w:r w:rsidRPr="00602596">
              <w:rPr>
                <w:rFonts w:cs="Arial"/>
                <w:color w:val="000000" w:themeColor="text1"/>
                <w:szCs w:val="18"/>
              </w:rPr>
              <w:t>Promocionar la salud para preservarla y con ello prevenir la enfermedad.</w:t>
            </w:r>
          </w:p>
        </w:tc>
      </w:tr>
      <w:tr w:rsidR="001069BF" w:rsidRPr="00602596" w14:paraId="774B247E" w14:textId="77777777" w:rsidTr="00602596">
        <w:tc>
          <w:tcPr>
            <w:cnfStyle w:val="001000000000" w:firstRow="0" w:lastRow="0" w:firstColumn="1" w:lastColumn="0" w:oddVBand="0" w:evenVBand="0" w:oddHBand="0" w:evenHBand="0" w:firstRowFirstColumn="0" w:firstRowLastColumn="0" w:lastRowFirstColumn="0" w:lastRowLastColumn="0"/>
            <w:tcW w:w="7792" w:type="dxa"/>
          </w:tcPr>
          <w:p w14:paraId="1C7CB57C" w14:textId="77777777" w:rsidR="001069BF" w:rsidRPr="00602596" w:rsidRDefault="001069BF" w:rsidP="001069BF">
            <w:pPr>
              <w:rPr>
                <w:color w:val="000000" w:themeColor="text1"/>
                <w:szCs w:val="18"/>
              </w:rPr>
            </w:pPr>
            <w:r w:rsidRPr="00602596">
              <w:rPr>
                <w:rFonts w:cs="Arial"/>
                <w:color w:val="000000" w:themeColor="text1"/>
                <w:szCs w:val="18"/>
              </w:rPr>
              <w:t>Desarrollar programas de asistencia con orientación a la formación, docencia, investigación y diseminación del conocimiento.</w:t>
            </w:r>
          </w:p>
        </w:tc>
      </w:tr>
      <w:tr w:rsidR="001069BF" w:rsidRPr="00602596" w14:paraId="31C5DDE0" w14:textId="77777777" w:rsidTr="00602596">
        <w:tc>
          <w:tcPr>
            <w:cnfStyle w:val="001000000000" w:firstRow="0" w:lastRow="0" w:firstColumn="1" w:lastColumn="0" w:oddVBand="0" w:evenVBand="0" w:oddHBand="0" w:evenHBand="0" w:firstRowFirstColumn="0" w:firstRowLastColumn="0" w:lastRowFirstColumn="0" w:lastRowLastColumn="0"/>
            <w:tcW w:w="7792" w:type="dxa"/>
          </w:tcPr>
          <w:p w14:paraId="18C3FCCC" w14:textId="31FA0F86" w:rsidR="001069BF" w:rsidRPr="00602596" w:rsidRDefault="001069BF" w:rsidP="001069BF">
            <w:pPr>
              <w:rPr>
                <w:rFonts w:cs="Arial"/>
                <w:color w:val="000000" w:themeColor="text1"/>
                <w:szCs w:val="18"/>
              </w:rPr>
            </w:pPr>
            <w:r w:rsidRPr="00602596">
              <w:rPr>
                <w:rFonts w:cs="Arial"/>
                <w:color w:val="000000" w:themeColor="text1"/>
                <w:szCs w:val="18"/>
              </w:rPr>
              <w:t>Coordinación con el</w:t>
            </w:r>
            <w:r w:rsidR="005B418D">
              <w:rPr>
                <w:rFonts w:cs="Arial"/>
                <w:color w:val="000000" w:themeColor="text1"/>
                <w:szCs w:val="18"/>
              </w:rPr>
              <w:t xml:space="preserve"> resto de los actores del Servicio Madrileño de Salud</w:t>
            </w:r>
            <w:r w:rsidRPr="00602596">
              <w:rPr>
                <w:rFonts w:cs="Arial"/>
                <w:color w:val="000000" w:themeColor="text1"/>
                <w:szCs w:val="18"/>
              </w:rPr>
              <w:t>, aportándoles procedimientos fuera de su cartera de servicios.</w:t>
            </w:r>
          </w:p>
        </w:tc>
      </w:tr>
    </w:tbl>
    <w:p w14:paraId="0F231A2B" w14:textId="77777777" w:rsidR="0008313B" w:rsidRDefault="0008313B" w:rsidP="006B7FE2">
      <w:pPr>
        <w:pStyle w:val="TITULO-Nivel3"/>
      </w:pPr>
    </w:p>
    <w:p w14:paraId="482A426B" w14:textId="0D445326" w:rsidR="008C2A21" w:rsidRDefault="006B7FE2" w:rsidP="006B7FE2">
      <w:pPr>
        <w:pStyle w:val="TITULO-Nivel3"/>
      </w:pPr>
      <w:r>
        <w:t>Visión</w:t>
      </w:r>
    </w:p>
    <w:p w14:paraId="1136877D" w14:textId="77777777" w:rsidR="0008313B" w:rsidRDefault="0008313B" w:rsidP="006B7FE2">
      <w:pPr>
        <w:pStyle w:val="TITULO-Nivel3"/>
      </w:pPr>
    </w:p>
    <w:tbl>
      <w:tblPr>
        <w:tblStyle w:val="TablaGeneral"/>
        <w:tblW w:w="0" w:type="auto"/>
        <w:tblLook w:val="04A0" w:firstRow="1" w:lastRow="0" w:firstColumn="1" w:lastColumn="0" w:noHBand="0" w:noVBand="1"/>
      </w:tblPr>
      <w:tblGrid>
        <w:gridCol w:w="7797"/>
      </w:tblGrid>
      <w:tr w:rsidR="001069BF" w:rsidRPr="00602596" w14:paraId="444B4FAE" w14:textId="77777777" w:rsidTr="00602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14:paraId="7E707496" w14:textId="77777777" w:rsidR="0008313B" w:rsidRDefault="001069BF" w:rsidP="00AA2CAB">
            <w:pPr>
              <w:rPr>
                <w:rFonts w:cs="Arial"/>
                <w:b w:val="0"/>
                <w:bCs/>
                <w:sz w:val="18"/>
                <w:szCs w:val="18"/>
              </w:rPr>
            </w:pPr>
            <w:r w:rsidRPr="00602596">
              <w:rPr>
                <w:rFonts w:cs="Arial"/>
                <w:b w:val="0"/>
                <w:bCs/>
                <w:sz w:val="18"/>
                <w:szCs w:val="18"/>
              </w:rPr>
              <w:t>VISIÓN</w:t>
            </w:r>
            <w:r w:rsidR="00AA2CAB">
              <w:rPr>
                <w:rFonts w:cs="Arial"/>
                <w:b w:val="0"/>
                <w:bCs/>
                <w:sz w:val="18"/>
                <w:szCs w:val="18"/>
              </w:rPr>
              <w:t xml:space="preserve">  </w:t>
            </w:r>
          </w:p>
          <w:p w14:paraId="029C613F" w14:textId="6E4C4142" w:rsidR="001069BF" w:rsidRPr="00602596" w:rsidRDefault="001069BF" w:rsidP="00AA2CAB">
            <w:pPr>
              <w:rPr>
                <w:rFonts w:cs="Arial"/>
                <w:i/>
                <w:iCs/>
                <w:sz w:val="18"/>
                <w:szCs w:val="18"/>
              </w:rPr>
            </w:pPr>
            <w:r w:rsidRPr="0008313B">
              <w:rPr>
                <w:rFonts w:cs="Arial"/>
                <w:iCs/>
                <w:sz w:val="13"/>
                <w:szCs w:val="13"/>
              </w:rPr>
              <w:t>COMO HOSPITAL DE MEDIA ESTANCIA</w:t>
            </w:r>
          </w:p>
        </w:tc>
      </w:tr>
      <w:tr w:rsidR="001069BF" w:rsidRPr="00602596" w14:paraId="685F20B3"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183C9CFC" w14:textId="77777777" w:rsidR="001069BF" w:rsidRPr="00602596" w:rsidRDefault="001069BF" w:rsidP="001069BF">
            <w:pPr>
              <w:rPr>
                <w:color w:val="000000" w:themeColor="text1"/>
                <w:szCs w:val="18"/>
              </w:rPr>
            </w:pPr>
            <w:r w:rsidRPr="00602596">
              <w:rPr>
                <w:rFonts w:cs="Arial"/>
                <w:color w:val="000000" w:themeColor="text1"/>
                <w:szCs w:val="18"/>
              </w:rPr>
              <w:t>Eficaz, eficiente y coordinado con el Sistema de Salud de la Comunidad Autónoma de Madrid.</w:t>
            </w:r>
          </w:p>
        </w:tc>
      </w:tr>
      <w:tr w:rsidR="001069BF" w:rsidRPr="00602596" w14:paraId="6A55A7F9"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247652DD" w14:textId="77777777" w:rsidR="001069BF" w:rsidRPr="00602596" w:rsidRDefault="001069BF" w:rsidP="001069BF">
            <w:pPr>
              <w:rPr>
                <w:rFonts w:cs="Arial"/>
                <w:color w:val="000000" w:themeColor="text1"/>
                <w:szCs w:val="18"/>
              </w:rPr>
            </w:pPr>
            <w:r w:rsidRPr="00602596">
              <w:rPr>
                <w:rFonts w:cs="Arial"/>
                <w:color w:val="000000" w:themeColor="text1"/>
                <w:szCs w:val="18"/>
              </w:rPr>
              <w:t>Ágil y altamente resolutivo, seguro y confortable.</w:t>
            </w:r>
          </w:p>
        </w:tc>
      </w:tr>
      <w:tr w:rsidR="001069BF" w:rsidRPr="00602596" w14:paraId="435D3C28"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7319E46E" w14:textId="77777777" w:rsidR="001069BF" w:rsidRPr="00602596" w:rsidRDefault="001069BF" w:rsidP="001069BF">
            <w:pPr>
              <w:rPr>
                <w:rFonts w:cs="Arial"/>
                <w:color w:val="000000" w:themeColor="text1"/>
                <w:szCs w:val="18"/>
              </w:rPr>
            </w:pPr>
            <w:r w:rsidRPr="00602596">
              <w:rPr>
                <w:rFonts w:cs="Arial"/>
                <w:color w:val="000000" w:themeColor="text1"/>
                <w:szCs w:val="18"/>
              </w:rPr>
              <w:t>Accesible y eficaz en donde trabajan de forma coordinada sus profesionales y colaboradores.</w:t>
            </w:r>
          </w:p>
        </w:tc>
      </w:tr>
      <w:tr w:rsidR="001069BF" w:rsidRPr="00602596" w14:paraId="3C2D0F0B"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6AD9AF75" w14:textId="77777777" w:rsidR="001069BF" w:rsidRPr="00602596" w:rsidRDefault="001069BF" w:rsidP="001069BF">
            <w:pPr>
              <w:rPr>
                <w:rFonts w:cs="Arial"/>
                <w:color w:val="000000" w:themeColor="text1"/>
                <w:szCs w:val="18"/>
              </w:rPr>
            </w:pPr>
            <w:r w:rsidRPr="00602596">
              <w:rPr>
                <w:rFonts w:cs="Arial"/>
                <w:color w:val="000000" w:themeColor="text1"/>
                <w:szCs w:val="18"/>
              </w:rPr>
              <w:t>En permanente adaptación a las necesidades asistenciales de los pacientes.</w:t>
            </w:r>
          </w:p>
        </w:tc>
      </w:tr>
      <w:tr w:rsidR="001069BF" w:rsidRPr="00602596" w14:paraId="4B48C735"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27A6F66F" w14:textId="77777777" w:rsidR="001069BF" w:rsidRPr="00602596" w:rsidRDefault="001069BF" w:rsidP="001069BF">
            <w:pPr>
              <w:rPr>
                <w:rFonts w:cs="Arial"/>
                <w:color w:val="000000" w:themeColor="text1"/>
                <w:szCs w:val="18"/>
              </w:rPr>
            </w:pPr>
            <w:r w:rsidRPr="00602596">
              <w:rPr>
                <w:rFonts w:cs="Arial"/>
                <w:color w:val="000000" w:themeColor="text1"/>
                <w:szCs w:val="18"/>
              </w:rPr>
              <w:t>Orientado a la seguridad del paciente y del profesional con base en la formación de sus profesionales y la investigación orientada a diseminar los resultados.</w:t>
            </w:r>
          </w:p>
        </w:tc>
      </w:tr>
      <w:tr w:rsidR="001069BF" w:rsidRPr="00602596" w14:paraId="56D83383"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420F0FA6" w14:textId="77777777" w:rsidR="001069BF" w:rsidRPr="00602596" w:rsidRDefault="001069BF" w:rsidP="001069BF">
            <w:pPr>
              <w:rPr>
                <w:rFonts w:cs="Arial"/>
                <w:color w:val="000000" w:themeColor="text1"/>
                <w:szCs w:val="18"/>
              </w:rPr>
            </w:pPr>
            <w:r w:rsidRPr="00602596">
              <w:rPr>
                <w:rFonts w:cs="Arial"/>
                <w:color w:val="000000" w:themeColor="text1"/>
                <w:szCs w:val="18"/>
              </w:rPr>
              <w:t>Orientado a la mejora continua de los procesos de trabajo, en base a recursos tecnológicos e innovando sistemas y tecnología de la información.</w:t>
            </w:r>
          </w:p>
        </w:tc>
      </w:tr>
      <w:tr w:rsidR="001069BF" w:rsidRPr="00602596" w14:paraId="23E078A2"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3F3D0B1F" w14:textId="0A464FC4" w:rsidR="001069BF" w:rsidRPr="00602596" w:rsidRDefault="001069BF" w:rsidP="001069BF">
            <w:pPr>
              <w:rPr>
                <w:rFonts w:cs="Arial"/>
                <w:color w:val="000000" w:themeColor="text1"/>
                <w:szCs w:val="18"/>
              </w:rPr>
            </w:pPr>
            <w:r w:rsidRPr="00602596">
              <w:rPr>
                <w:rFonts w:cs="Arial"/>
                <w:color w:val="000000" w:themeColor="text1"/>
                <w:szCs w:val="18"/>
              </w:rPr>
              <w:t xml:space="preserve">Orientado a la mejora </w:t>
            </w:r>
            <w:r w:rsidR="00093739" w:rsidRPr="00602596">
              <w:rPr>
                <w:rFonts w:cs="Arial"/>
                <w:color w:val="000000" w:themeColor="text1"/>
                <w:szCs w:val="18"/>
              </w:rPr>
              <w:t>continua</w:t>
            </w:r>
            <w:r w:rsidRPr="00602596">
              <w:rPr>
                <w:rFonts w:cs="Arial"/>
                <w:color w:val="000000" w:themeColor="text1"/>
                <w:szCs w:val="18"/>
              </w:rPr>
              <w:t xml:space="preserve"> en función de las necesidades pacientes, profesionales y la sociedad.</w:t>
            </w:r>
          </w:p>
        </w:tc>
      </w:tr>
    </w:tbl>
    <w:p w14:paraId="505BA9AC" w14:textId="77777777" w:rsidR="0008313B" w:rsidRDefault="0008313B" w:rsidP="006B7FE2">
      <w:pPr>
        <w:pStyle w:val="TITULO-Nivel3"/>
      </w:pPr>
    </w:p>
    <w:p w14:paraId="3FE6A92D" w14:textId="77777777" w:rsidR="0008313B" w:rsidRDefault="0008313B">
      <w:pPr>
        <w:spacing w:before="0" w:line="240" w:lineRule="auto"/>
        <w:jc w:val="left"/>
        <w:rPr>
          <w:rFonts w:ascii="Montserrat SemiBold" w:hAnsi="Montserrat SemiBold"/>
          <w:noProof/>
          <w:color w:val="48ACC6"/>
          <w:sz w:val="24"/>
        </w:rPr>
      </w:pPr>
      <w:r>
        <w:br w:type="page"/>
      </w:r>
    </w:p>
    <w:p w14:paraId="65FC5A68" w14:textId="4B8EC9F5" w:rsidR="006B7FE2" w:rsidRDefault="006B7FE2" w:rsidP="006B7FE2">
      <w:pPr>
        <w:pStyle w:val="TITULO-Nivel3"/>
      </w:pPr>
      <w:r>
        <w:lastRenderedPageBreak/>
        <w:t>Valores</w:t>
      </w:r>
    </w:p>
    <w:tbl>
      <w:tblPr>
        <w:tblStyle w:val="TablaGeneral"/>
        <w:tblW w:w="0" w:type="auto"/>
        <w:tblLook w:val="04A0" w:firstRow="1" w:lastRow="0" w:firstColumn="1" w:lastColumn="0" w:noHBand="0" w:noVBand="1"/>
      </w:tblPr>
      <w:tblGrid>
        <w:gridCol w:w="7797"/>
      </w:tblGrid>
      <w:tr w:rsidR="001069BF" w:rsidRPr="00602596" w14:paraId="29FE541B" w14:textId="77777777" w:rsidTr="00602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14:paraId="7F05E702" w14:textId="77777777" w:rsidR="0008313B" w:rsidRDefault="001069BF" w:rsidP="00AA2CAB">
            <w:pPr>
              <w:rPr>
                <w:rFonts w:cs="Arial"/>
                <w:b w:val="0"/>
                <w:bCs/>
                <w:sz w:val="18"/>
                <w:szCs w:val="18"/>
              </w:rPr>
            </w:pPr>
            <w:r w:rsidRPr="00602596">
              <w:rPr>
                <w:rFonts w:cs="Arial"/>
                <w:b w:val="0"/>
                <w:bCs/>
                <w:sz w:val="18"/>
                <w:szCs w:val="18"/>
              </w:rPr>
              <w:t>VALORES</w:t>
            </w:r>
            <w:r w:rsidR="00AA2CAB">
              <w:rPr>
                <w:rFonts w:cs="Arial"/>
                <w:b w:val="0"/>
                <w:bCs/>
                <w:sz w:val="18"/>
                <w:szCs w:val="18"/>
              </w:rPr>
              <w:t xml:space="preserve">  </w:t>
            </w:r>
            <w:r w:rsidR="00AA2CAB" w:rsidRPr="0008313B">
              <w:rPr>
                <w:rFonts w:cs="Arial"/>
                <w:b w:val="0"/>
                <w:bCs/>
                <w:sz w:val="18"/>
                <w:szCs w:val="18"/>
              </w:rPr>
              <w:t xml:space="preserve"> </w:t>
            </w:r>
          </w:p>
          <w:p w14:paraId="618798D0" w14:textId="25EFE3E1" w:rsidR="001069BF" w:rsidRPr="00602596" w:rsidRDefault="001069BF" w:rsidP="00AA2CAB">
            <w:pPr>
              <w:rPr>
                <w:rFonts w:cs="Arial"/>
                <w:sz w:val="13"/>
                <w:szCs w:val="13"/>
              </w:rPr>
            </w:pPr>
            <w:r w:rsidRPr="0008313B">
              <w:rPr>
                <w:rFonts w:cs="Arial"/>
                <w:iCs/>
                <w:sz w:val="13"/>
                <w:szCs w:val="13"/>
              </w:rPr>
              <w:t>COM</w:t>
            </w:r>
            <w:r w:rsidR="00602596" w:rsidRPr="0008313B">
              <w:rPr>
                <w:rFonts w:cs="Arial"/>
                <w:iCs/>
                <w:sz w:val="13"/>
                <w:szCs w:val="13"/>
              </w:rPr>
              <w:t>O HOSPITAL INTEGRADO EN EL SERVICIO MADRILEÑO DE SALUD</w:t>
            </w:r>
          </w:p>
        </w:tc>
      </w:tr>
      <w:tr w:rsidR="001069BF" w:rsidRPr="00602596" w14:paraId="59F8229D"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1CED62E8" w14:textId="521D2EC7" w:rsidR="001069BF" w:rsidRPr="00602596" w:rsidRDefault="001069BF" w:rsidP="001069BF">
            <w:pPr>
              <w:rPr>
                <w:rFonts w:cs="Arial"/>
                <w:color w:val="000000" w:themeColor="text1"/>
                <w:szCs w:val="18"/>
              </w:rPr>
            </w:pPr>
            <w:r w:rsidRPr="00602596">
              <w:rPr>
                <w:rFonts w:cs="Arial"/>
                <w:color w:val="000000" w:themeColor="text1"/>
                <w:szCs w:val="18"/>
              </w:rPr>
              <w:t>Orientación al paciente</w:t>
            </w:r>
            <w:r w:rsidR="005B418D">
              <w:rPr>
                <w:rFonts w:cs="Arial"/>
                <w:color w:val="000000" w:themeColor="text1"/>
                <w:szCs w:val="18"/>
              </w:rPr>
              <w:t>.</w:t>
            </w:r>
          </w:p>
        </w:tc>
      </w:tr>
      <w:tr w:rsidR="001069BF" w:rsidRPr="00602596" w14:paraId="06DDA204"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1457C999" w14:textId="015B357C" w:rsidR="001069BF" w:rsidRPr="00602596" w:rsidRDefault="001069BF" w:rsidP="001948F1">
            <w:pPr>
              <w:rPr>
                <w:rFonts w:cs="Arial"/>
                <w:color w:val="000000" w:themeColor="text1"/>
                <w:szCs w:val="18"/>
              </w:rPr>
            </w:pPr>
            <w:r w:rsidRPr="00602596">
              <w:rPr>
                <w:rFonts w:cs="Arial"/>
                <w:color w:val="000000" w:themeColor="text1"/>
                <w:szCs w:val="18"/>
              </w:rPr>
              <w:t>Servicio público de calidad</w:t>
            </w:r>
            <w:r w:rsidR="005B418D">
              <w:rPr>
                <w:rFonts w:cs="Arial"/>
                <w:color w:val="000000" w:themeColor="text1"/>
                <w:szCs w:val="18"/>
              </w:rPr>
              <w:t>.</w:t>
            </w:r>
          </w:p>
        </w:tc>
      </w:tr>
      <w:tr w:rsidR="001069BF" w:rsidRPr="00602596" w14:paraId="02814706"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4ACBAB8E" w14:textId="2CA22FC0" w:rsidR="001069BF" w:rsidRPr="00602596" w:rsidRDefault="001069BF" w:rsidP="001948F1">
            <w:pPr>
              <w:rPr>
                <w:rFonts w:cs="Arial"/>
                <w:color w:val="000000" w:themeColor="text1"/>
                <w:szCs w:val="18"/>
              </w:rPr>
            </w:pPr>
            <w:r w:rsidRPr="00602596">
              <w:rPr>
                <w:rFonts w:cs="Arial"/>
                <w:color w:val="000000" w:themeColor="text1"/>
                <w:szCs w:val="18"/>
              </w:rPr>
              <w:t>Seguridad del paciente</w:t>
            </w:r>
            <w:r w:rsidR="005B418D">
              <w:rPr>
                <w:rFonts w:cs="Arial"/>
                <w:color w:val="000000" w:themeColor="text1"/>
                <w:szCs w:val="18"/>
              </w:rPr>
              <w:t>.</w:t>
            </w:r>
          </w:p>
        </w:tc>
      </w:tr>
      <w:tr w:rsidR="001069BF" w:rsidRPr="00602596" w14:paraId="351B4E94"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546801D6" w14:textId="742287C9" w:rsidR="001069BF" w:rsidRPr="00602596" w:rsidRDefault="001069BF" w:rsidP="001948F1">
            <w:pPr>
              <w:rPr>
                <w:rFonts w:cs="Arial"/>
                <w:color w:val="000000" w:themeColor="text1"/>
                <w:szCs w:val="18"/>
              </w:rPr>
            </w:pPr>
            <w:r w:rsidRPr="00602596">
              <w:rPr>
                <w:rFonts w:cs="Arial"/>
                <w:color w:val="000000" w:themeColor="text1"/>
                <w:szCs w:val="18"/>
              </w:rPr>
              <w:t>Desarrollo de los profesionales como principal activo</w:t>
            </w:r>
            <w:r w:rsidR="005B418D">
              <w:rPr>
                <w:rFonts w:cs="Arial"/>
                <w:color w:val="000000" w:themeColor="text1"/>
                <w:szCs w:val="18"/>
              </w:rPr>
              <w:t>.</w:t>
            </w:r>
          </w:p>
        </w:tc>
      </w:tr>
      <w:tr w:rsidR="001069BF" w:rsidRPr="00602596" w14:paraId="07121ECF"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3302A21E" w14:textId="71ABCCD1" w:rsidR="001069BF" w:rsidRPr="00602596" w:rsidRDefault="001069BF" w:rsidP="001948F1">
            <w:pPr>
              <w:rPr>
                <w:rFonts w:cs="Arial"/>
                <w:color w:val="000000" w:themeColor="text1"/>
                <w:szCs w:val="18"/>
              </w:rPr>
            </w:pPr>
            <w:r w:rsidRPr="00602596">
              <w:rPr>
                <w:rFonts w:cs="Arial"/>
                <w:color w:val="000000" w:themeColor="text1"/>
                <w:szCs w:val="18"/>
              </w:rPr>
              <w:t>Vigilancia permanente de la mejora continua de la calidad</w:t>
            </w:r>
            <w:r w:rsidR="005B418D">
              <w:rPr>
                <w:rFonts w:cs="Arial"/>
                <w:color w:val="000000" w:themeColor="text1"/>
                <w:szCs w:val="18"/>
              </w:rPr>
              <w:t>.</w:t>
            </w:r>
          </w:p>
        </w:tc>
      </w:tr>
      <w:tr w:rsidR="001069BF" w:rsidRPr="00602596" w14:paraId="71A78B5A"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496CE55A" w14:textId="7F863FC3" w:rsidR="001069BF" w:rsidRPr="00602596" w:rsidRDefault="001069BF" w:rsidP="001948F1">
            <w:pPr>
              <w:rPr>
                <w:rFonts w:cs="Arial"/>
                <w:color w:val="000000" w:themeColor="text1"/>
                <w:szCs w:val="18"/>
              </w:rPr>
            </w:pPr>
            <w:r w:rsidRPr="00602596">
              <w:rPr>
                <w:rFonts w:cs="Arial"/>
                <w:color w:val="000000" w:themeColor="text1"/>
                <w:szCs w:val="18"/>
              </w:rPr>
              <w:t>Avance científico-técnico permanente y orientado a resultados asistenciales.</w:t>
            </w:r>
          </w:p>
        </w:tc>
      </w:tr>
      <w:tr w:rsidR="001069BF" w:rsidRPr="00602596" w14:paraId="3A77C37D"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05AC34F1" w14:textId="5C492316" w:rsidR="001069BF" w:rsidRPr="00602596" w:rsidRDefault="001069BF" w:rsidP="001948F1">
            <w:pPr>
              <w:rPr>
                <w:rFonts w:cs="Arial"/>
                <w:color w:val="000000" w:themeColor="text1"/>
                <w:szCs w:val="18"/>
              </w:rPr>
            </w:pPr>
            <w:r w:rsidRPr="00602596">
              <w:rPr>
                <w:rFonts w:cs="Arial"/>
                <w:color w:val="000000" w:themeColor="text1"/>
                <w:szCs w:val="18"/>
              </w:rPr>
              <w:t>Respeto con el medio ambiente, el entorno y la sostenibilidad.</w:t>
            </w:r>
          </w:p>
        </w:tc>
      </w:tr>
      <w:tr w:rsidR="001069BF" w:rsidRPr="00602596" w14:paraId="74C6AF44" w14:textId="77777777" w:rsidTr="00602596">
        <w:tc>
          <w:tcPr>
            <w:cnfStyle w:val="001000000000" w:firstRow="0" w:lastRow="0" w:firstColumn="1" w:lastColumn="0" w:oddVBand="0" w:evenVBand="0" w:oddHBand="0" w:evenHBand="0" w:firstRowFirstColumn="0" w:firstRowLastColumn="0" w:lastRowFirstColumn="0" w:lastRowLastColumn="0"/>
            <w:tcW w:w="7797" w:type="dxa"/>
          </w:tcPr>
          <w:p w14:paraId="1F936642" w14:textId="6602721A" w:rsidR="001069BF" w:rsidRPr="00602596" w:rsidRDefault="001069BF" w:rsidP="001069BF">
            <w:pPr>
              <w:rPr>
                <w:rFonts w:cs="Arial"/>
                <w:color w:val="000000" w:themeColor="text1"/>
                <w:szCs w:val="18"/>
              </w:rPr>
            </w:pPr>
            <w:r w:rsidRPr="00602596">
              <w:rPr>
                <w:rFonts w:cs="Arial"/>
                <w:color w:val="000000" w:themeColor="text1"/>
                <w:szCs w:val="18"/>
              </w:rPr>
              <w:t xml:space="preserve">Utilización de las tecnologías de la información </w:t>
            </w:r>
            <w:r w:rsidR="001948F1" w:rsidRPr="00602596">
              <w:rPr>
                <w:rFonts w:cs="Arial"/>
                <w:color w:val="000000" w:themeColor="text1"/>
                <w:szCs w:val="18"/>
              </w:rPr>
              <w:t>orientada</w:t>
            </w:r>
            <w:r w:rsidRPr="00602596">
              <w:rPr>
                <w:rFonts w:cs="Arial"/>
                <w:color w:val="000000" w:themeColor="text1"/>
                <w:szCs w:val="18"/>
              </w:rPr>
              <w:t xml:space="preserve"> al trato humano, a la dignidad de la persona y la calidad de las prestaciones.</w:t>
            </w:r>
          </w:p>
        </w:tc>
      </w:tr>
    </w:tbl>
    <w:p w14:paraId="793BFD98" w14:textId="77777777" w:rsidR="0008313B" w:rsidRDefault="0008313B">
      <w:pPr>
        <w:spacing w:before="0" w:line="240" w:lineRule="auto"/>
        <w:jc w:val="left"/>
        <w:rPr>
          <w:rFonts w:ascii="Montserrat SemiBold" w:hAnsi="Montserrat SemiBold"/>
          <w:caps/>
          <w:noProof/>
          <w:color w:val="48ACC6"/>
          <w:spacing w:val="-6"/>
          <w:sz w:val="24"/>
        </w:rPr>
      </w:pPr>
      <w:bookmarkStart w:id="14" w:name="_Toc318202523"/>
      <w:bookmarkStart w:id="15" w:name="_Toc415220110"/>
      <w:bookmarkStart w:id="16" w:name="_Toc75343937"/>
      <w:bookmarkStart w:id="17" w:name="area"/>
      <w:r>
        <w:br w:type="page"/>
      </w:r>
    </w:p>
    <w:p w14:paraId="644A8799" w14:textId="54270D74" w:rsidR="00DE07B5" w:rsidRPr="00E03F17" w:rsidRDefault="00EB498F" w:rsidP="005A7C6A">
      <w:pPr>
        <w:pStyle w:val="TITULO-Nivel2"/>
      </w:pPr>
      <w:bookmarkStart w:id="18" w:name="_Toc84088470"/>
      <w:r>
        <w:lastRenderedPageBreak/>
        <w:t>Á</w:t>
      </w:r>
      <w:r w:rsidR="005A7C6A">
        <w:t>rea</w:t>
      </w:r>
      <w:r w:rsidR="00540727" w:rsidRPr="00E03F17">
        <w:t xml:space="preserve"> de Influencia</w:t>
      </w:r>
      <w:bookmarkEnd w:id="14"/>
      <w:bookmarkEnd w:id="15"/>
      <w:bookmarkEnd w:id="16"/>
      <w:bookmarkEnd w:id="18"/>
    </w:p>
    <w:bookmarkEnd w:id="17"/>
    <w:p w14:paraId="1A40DF03" w14:textId="77777777" w:rsidR="00E470F1" w:rsidRPr="00E03F17" w:rsidRDefault="00E470F1" w:rsidP="005A7C6A">
      <w:pPr>
        <w:pStyle w:val="TITULO-Nivel3"/>
      </w:pPr>
      <w:r w:rsidRPr="00E03F17">
        <w:t xml:space="preserve">El entorno </w:t>
      </w:r>
    </w:p>
    <w:p w14:paraId="4894C984" w14:textId="77777777" w:rsidR="001C451D" w:rsidRDefault="001C451D" w:rsidP="001C451D">
      <w:pPr>
        <w:pStyle w:val="TITULO-Nivel4"/>
      </w:pPr>
      <w:r>
        <w:t>Ubicación del Hospital</w:t>
      </w:r>
    </w:p>
    <w:p w14:paraId="0F03A30D" w14:textId="1B8E3311" w:rsidR="001C451D" w:rsidRDefault="001C451D" w:rsidP="001C451D">
      <w:r>
        <w:t>El hospital se encuentra a 3 kilómetros del pueblo de Cercedilla por la Carret</w:t>
      </w:r>
      <w:r w:rsidR="00FD6467">
        <w:t>er</w:t>
      </w:r>
      <w:r>
        <w:t>a de las Dehesas.</w:t>
      </w:r>
    </w:p>
    <w:p w14:paraId="1992D1E3" w14:textId="77777777" w:rsidR="001C451D" w:rsidRDefault="001C451D" w:rsidP="001C451D"/>
    <w:p w14:paraId="308AB2BB" w14:textId="77777777" w:rsidR="001C451D" w:rsidRDefault="001C451D" w:rsidP="001C451D">
      <w:pPr>
        <w:jc w:val="center"/>
      </w:pPr>
      <w:r>
        <w:rPr>
          <w:noProof/>
        </w:rPr>
        <w:drawing>
          <wp:inline distT="0" distB="0" distL="0" distR="0" wp14:anchorId="21BF61FB" wp14:editId="32A21726">
            <wp:extent cx="2578735" cy="2737485"/>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78735" cy="2737485"/>
                    </a:xfrm>
                    <a:prstGeom prst="rect">
                      <a:avLst/>
                    </a:prstGeom>
                    <a:noFill/>
                  </pic:spPr>
                </pic:pic>
              </a:graphicData>
            </a:graphic>
          </wp:inline>
        </w:drawing>
      </w:r>
    </w:p>
    <w:p w14:paraId="53F76B6D" w14:textId="77777777" w:rsidR="001C451D" w:rsidRDefault="001C451D" w:rsidP="001C451D"/>
    <w:p w14:paraId="55E116FA" w14:textId="77777777" w:rsidR="001C451D" w:rsidRDefault="001C451D" w:rsidP="001C451D">
      <w:pPr>
        <w:pStyle w:val="TITULO-Nivel4"/>
      </w:pPr>
      <w:r>
        <w:t>Accesos</w:t>
      </w:r>
    </w:p>
    <w:p w14:paraId="373B619E" w14:textId="77777777" w:rsidR="001C451D" w:rsidRDefault="001C451D" w:rsidP="001C451D"/>
    <w:p w14:paraId="7C1CBA58" w14:textId="77777777" w:rsidR="001C451D" w:rsidRDefault="001C451D" w:rsidP="001C451D">
      <w:r>
        <w:rPr>
          <w:noProof/>
        </w:rPr>
        <mc:AlternateContent>
          <mc:Choice Requires="wps">
            <w:drawing>
              <wp:anchor distT="45720" distB="45720" distL="114300" distR="114300" simplePos="0" relativeHeight="251760640" behindDoc="0" locked="0" layoutInCell="1" allowOverlap="1" wp14:anchorId="1E32FDCD" wp14:editId="0F5ED03E">
                <wp:simplePos x="0" y="0"/>
                <wp:positionH relativeFrom="column">
                  <wp:posOffset>2634615</wp:posOffset>
                </wp:positionH>
                <wp:positionV relativeFrom="paragraph">
                  <wp:posOffset>351155</wp:posOffset>
                </wp:positionV>
                <wp:extent cx="2771775" cy="2085975"/>
                <wp:effectExtent l="0" t="0" r="9525" b="952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085975"/>
                        </a:xfrm>
                        <a:prstGeom prst="rect">
                          <a:avLst/>
                        </a:prstGeom>
                        <a:solidFill>
                          <a:srgbClr val="FFFFFF"/>
                        </a:solidFill>
                        <a:ln w="9525">
                          <a:noFill/>
                          <a:miter lim="800000"/>
                          <a:headEnd/>
                          <a:tailEnd/>
                        </a:ln>
                      </wps:spPr>
                      <wps:txbx>
                        <w:txbxContent>
                          <w:p w14:paraId="08E36885" w14:textId="77777777" w:rsidR="00067713" w:rsidRDefault="00067713" w:rsidP="001C451D">
                            <w:r>
                              <w:t>Hallándose a 60 kilómetros de Madrid capital, por carretera se accede a Cercedilla:</w:t>
                            </w:r>
                          </w:p>
                          <w:p w14:paraId="172D647A" w14:textId="77777777" w:rsidR="00067713" w:rsidRDefault="00067713" w:rsidP="001C451D">
                            <w:r>
                              <w:t>-</w:t>
                            </w:r>
                            <w:r>
                              <w:tab/>
                              <w:t>Por la A-6 y desvío por la M-601 en Collado Villalba.</w:t>
                            </w:r>
                          </w:p>
                          <w:p w14:paraId="43744B9A" w14:textId="77777777" w:rsidR="00067713" w:rsidRDefault="00067713" w:rsidP="001C451D">
                            <w:r>
                              <w:t>-</w:t>
                            </w:r>
                            <w:r>
                              <w:tab/>
                              <w:t>Por la M-607 (carretera de Colmenar Viejo), desvío por la M-614 y luego M-622.</w:t>
                            </w:r>
                          </w:p>
                          <w:p w14:paraId="5F851E06" w14:textId="77777777" w:rsidR="00067713" w:rsidRDefault="000677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2FDCD" id="_x0000_s1033" type="#_x0000_t202" style="position:absolute;left:0;text-align:left;margin-left:207.45pt;margin-top:27.65pt;width:218.25pt;height:164.25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" stroked="f">
                <v:textbox>
                  <w:txbxContent>
                    <w:p w14:paraId="08E36885" w14:textId="77777777" w:rsidR="00067713" w:rsidRDefault="00067713" w:rsidP="001C451D">
                      <w:r>
                        <w:t>Hallándose a 60 kilómetros de Madrid capital, por carretera se accede a Cercedilla:</w:t>
                      </w:r>
                    </w:p>
                    <w:p w14:paraId="172D647A" w14:textId="77777777" w:rsidR="00067713" w:rsidRDefault="00067713" w:rsidP="001C451D">
                      <w:r>
                        <w:t>-</w:t>
                      </w:r>
                      <w:r>
                        <w:tab/>
                        <w:t>Por la A-6 y desvío por la M-601 en Collado Villalba.</w:t>
                      </w:r>
                    </w:p>
                    <w:p w14:paraId="43744B9A" w14:textId="77777777" w:rsidR="00067713" w:rsidRDefault="00067713" w:rsidP="001C451D">
                      <w:r>
                        <w:t>-</w:t>
                      </w:r>
                      <w:r>
                        <w:tab/>
                        <w:t>Por la M-607 (carretera de Colmenar Viejo), desvío por la M-614 y luego M-622.</w:t>
                      </w:r>
                    </w:p>
                    <w:p w14:paraId="5F851E06" w14:textId="77777777" w:rsidR="00067713" w:rsidRDefault="00067713"/>
                  </w:txbxContent>
                </v:textbox>
                <w10:wrap type="square"/>
              </v:shape>
            </w:pict>
          </mc:Fallback>
        </mc:AlternateContent>
      </w:r>
      <w:r>
        <w:rPr>
          <w:noProof/>
        </w:rPr>
        <w:t xml:space="preserve"> </w:t>
      </w:r>
      <w:r>
        <w:rPr>
          <w:noProof/>
        </w:rPr>
        <w:drawing>
          <wp:inline distT="0" distB="0" distL="0" distR="0" wp14:anchorId="0D177882" wp14:editId="4367A048">
            <wp:extent cx="2334895" cy="2395855"/>
            <wp:effectExtent l="0" t="0" r="8255"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4895" cy="2395855"/>
                    </a:xfrm>
                    <a:prstGeom prst="rect">
                      <a:avLst/>
                    </a:prstGeom>
                    <a:noFill/>
                  </pic:spPr>
                </pic:pic>
              </a:graphicData>
            </a:graphic>
          </wp:inline>
        </w:drawing>
      </w:r>
    </w:p>
    <w:p w14:paraId="7525BAE6" w14:textId="77777777" w:rsidR="001C451D" w:rsidRDefault="001C451D" w:rsidP="001C451D"/>
    <w:p w14:paraId="4380105A" w14:textId="77777777" w:rsidR="001C451D" w:rsidRDefault="001C451D" w:rsidP="001C451D"/>
    <w:p w14:paraId="23001DD8" w14:textId="77777777" w:rsidR="001C451D" w:rsidRDefault="001C451D" w:rsidP="001C451D"/>
    <w:p w14:paraId="5685B671" w14:textId="77777777" w:rsidR="001C451D" w:rsidRDefault="001C451D" w:rsidP="001C451D"/>
    <w:p w14:paraId="7F88C301" w14:textId="77777777" w:rsidR="005B418D" w:rsidRDefault="005B418D" w:rsidP="007A096F">
      <w:pPr>
        <w:pStyle w:val="TITULO-Nivel4"/>
      </w:pPr>
    </w:p>
    <w:p w14:paraId="62B4F81F" w14:textId="44EE2831" w:rsidR="007A096F" w:rsidRDefault="007A096F" w:rsidP="007A096F">
      <w:pPr>
        <w:pStyle w:val="TITULO-Nivel4"/>
      </w:pPr>
      <w:r>
        <w:t>Accesos en transporte público:</w:t>
      </w:r>
    </w:p>
    <w:p w14:paraId="539FACC1" w14:textId="77777777" w:rsidR="007A096F" w:rsidRDefault="007A096F" w:rsidP="007A096F"/>
    <w:p w14:paraId="2FB34CBE" w14:textId="77777777" w:rsidR="007A096F" w:rsidRDefault="007A096F" w:rsidP="007A096F">
      <w:r>
        <w:rPr>
          <w:noProof/>
        </w:rPr>
        <mc:AlternateContent>
          <mc:Choice Requires="wps">
            <w:drawing>
              <wp:anchor distT="45720" distB="45720" distL="114300" distR="114300" simplePos="0" relativeHeight="251762688" behindDoc="0" locked="0" layoutInCell="1" allowOverlap="1" wp14:anchorId="60FC4A30" wp14:editId="797CC81D">
                <wp:simplePos x="0" y="0"/>
                <wp:positionH relativeFrom="margin">
                  <wp:posOffset>2691765</wp:posOffset>
                </wp:positionH>
                <wp:positionV relativeFrom="paragraph">
                  <wp:posOffset>708025</wp:posOffset>
                </wp:positionV>
                <wp:extent cx="2327275" cy="1778635"/>
                <wp:effectExtent l="0" t="0" r="0" b="0"/>
                <wp:wrapSquare wrapText="bothSides"/>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275" cy="1778635"/>
                        </a:xfrm>
                        <a:prstGeom prst="rect">
                          <a:avLst/>
                        </a:prstGeom>
                        <a:solidFill>
                          <a:srgbClr val="FFFFFF"/>
                        </a:solidFill>
                        <a:ln w="9525">
                          <a:noFill/>
                          <a:miter lim="800000"/>
                          <a:headEnd/>
                          <a:tailEnd/>
                        </a:ln>
                      </wps:spPr>
                      <wps:txbx>
                        <w:txbxContent>
                          <w:p w14:paraId="223C9F3B" w14:textId="77777777" w:rsidR="00067713" w:rsidRPr="007A096F" w:rsidRDefault="00067713" w:rsidP="007A096F">
                            <w:pPr>
                              <w:rPr>
                                <w:b/>
                              </w:rPr>
                            </w:pPr>
                            <w:r w:rsidRPr="007A096F">
                              <w:rPr>
                                <w:b/>
                              </w:rPr>
                              <w:t>Tren de cercanías "Atocha - Cercedilla" línea: C-8B.</w:t>
                            </w:r>
                          </w:p>
                          <w:p w14:paraId="0AB56B96" w14:textId="77777777" w:rsidR="00067713" w:rsidRDefault="00067713" w:rsidP="007A096F">
                            <w:r>
                              <w:t xml:space="preserve">Teléfono de información de RENFE: 912 320 320 </w:t>
                            </w:r>
                          </w:p>
                          <w:p w14:paraId="6CED021A" w14:textId="68AF06E0" w:rsidR="00067713" w:rsidRDefault="00067713" w:rsidP="007A096F">
                            <w:r>
                              <w:t xml:space="preserve"> Página web: </w:t>
                            </w:r>
                            <w:hyperlink r:id="rId18" w:history="1">
                              <w:r w:rsidRPr="00B9272F">
                                <w:rPr>
                                  <w:rStyle w:val="Hipervnculo"/>
                                </w:rPr>
                                <w:t>www.renfe.com</w:t>
                              </w:r>
                            </w:hyperlink>
                          </w:p>
                          <w:p w14:paraId="5E0416A5" w14:textId="77777777" w:rsidR="00067713" w:rsidRDefault="00067713" w:rsidP="007A096F"/>
                          <w:p w14:paraId="5B768A84" w14:textId="77777777" w:rsidR="00067713" w:rsidRDefault="0006771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FC4A30" id="_x0000_s1034" type="#_x0000_t202" style="position:absolute;left:0;text-align:left;margin-left:211.95pt;margin-top:55.75pt;width:183.25pt;height:140.05pt;z-index:2517626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" stroked="f">
                <v:textbox style="mso-fit-shape-to-text:t">
                  <w:txbxContent>
                    <w:p w14:paraId="223C9F3B" w14:textId="77777777" w:rsidR="00067713" w:rsidRPr="007A096F" w:rsidRDefault="00067713" w:rsidP="007A096F">
                      <w:pPr>
                        <w:rPr>
                          <w:b/>
                        </w:rPr>
                      </w:pPr>
                      <w:r w:rsidRPr="007A096F">
                        <w:rPr>
                          <w:b/>
                        </w:rPr>
                        <w:t>Tren de cercanías "Atocha - Cercedilla" línea: C-8B.</w:t>
                      </w:r>
                    </w:p>
                    <w:p w14:paraId="0AB56B96" w14:textId="77777777" w:rsidR="00067713" w:rsidRDefault="00067713" w:rsidP="007A096F">
                      <w:r>
                        <w:t xml:space="preserve">Teléfono de información de RENFE: 912 320 320 </w:t>
                      </w:r>
                    </w:p>
                    <w:p w14:paraId="6CED021A" w14:textId="68AF06E0" w:rsidR="00067713" w:rsidRDefault="00067713" w:rsidP="007A096F">
                      <w:r>
                        <w:t xml:space="preserve"> Página web: </w:t>
                      </w:r>
                      <w:hyperlink r:id="rId19" w:history="1">
                        <w:r w:rsidRPr="00B9272F">
                          <w:rPr>
                            <w:rStyle w:val="Hipervnculo"/>
                          </w:rPr>
                          <w:t>www.renfe.com</w:t>
                        </w:r>
                      </w:hyperlink>
                    </w:p>
                    <w:p w14:paraId="5E0416A5" w14:textId="77777777" w:rsidR="00067713" w:rsidRDefault="00067713" w:rsidP="007A096F"/>
                    <w:p w14:paraId="5B768A84" w14:textId="77777777" w:rsidR="00067713" w:rsidRDefault="00067713"/>
                  </w:txbxContent>
                </v:textbox>
                <w10:wrap type="square" anchorx="margin"/>
              </v:shape>
            </w:pict>
          </mc:Fallback>
        </mc:AlternateContent>
      </w:r>
      <w:r>
        <w:rPr>
          <w:noProof/>
        </w:rPr>
        <w:drawing>
          <wp:inline distT="0" distB="0" distL="0" distR="0" wp14:anchorId="0D5FC470" wp14:editId="4315F832">
            <wp:extent cx="2524125" cy="289560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2895600"/>
                    </a:xfrm>
                    <a:prstGeom prst="rect">
                      <a:avLst/>
                    </a:prstGeom>
                    <a:noFill/>
                  </pic:spPr>
                </pic:pic>
              </a:graphicData>
            </a:graphic>
          </wp:inline>
        </w:drawing>
      </w:r>
    </w:p>
    <w:p w14:paraId="0C93ECB1" w14:textId="77777777" w:rsidR="007A096F" w:rsidRDefault="007A096F" w:rsidP="007A096F"/>
    <w:p w14:paraId="21EC09B6" w14:textId="77777777" w:rsidR="007A096F" w:rsidRDefault="007A096F" w:rsidP="007A096F"/>
    <w:p w14:paraId="773D4290" w14:textId="77777777" w:rsidR="007A096F" w:rsidRDefault="007A096F" w:rsidP="007A096F">
      <w:r w:rsidRPr="007A096F">
        <w:rPr>
          <w:b/>
        </w:rPr>
        <w:t>Autobuses "LARREA, S.A."</w:t>
      </w:r>
    </w:p>
    <w:p w14:paraId="042F780A" w14:textId="7CD20C4B" w:rsidR="007A096F" w:rsidRDefault="007A096F" w:rsidP="007A096F">
      <w:r>
        <w:t xml:space="preserve">El centro cuenta con una línea de transporte regular de viajeros para comunicar directamente diversos puntos de la localidad de Cercedilla con el </w:t>
      </w:r>
      <w:r w:rsidR="004B4856">
        <w:t>H</w:t>
      </w:r>
      <w:r>
        <w:t xml:space="preserve">ospital (con parada en la estación de Renfe y la Plaza Mayor), la Línea 1 de las Líneas Urbanas de Cercedilla. Los horarios de los autobuses coinciden con los de visita. Si accede a Cercedilla a través del Tren de Cercanías, en la misma estación del pueblo puede coger el autobús que le llevará al </w:t>
      </w:r>
      <w:r w:rsidR="004B4856">
        <w:t>H</w:t>
      </w:r>
      <w:r>
        <w:t>ospital.</w:t>
      </w:r>
    </w:p>
    <w:p w14:paraId="2C1CD680" w14:textId="77777777" w:rsidR="007A096F" w:rsidRDefault="007A096F" w:rsidP="007A096F">
      <w:r>
        <w:t>Para comunicar la localidad de Cercedilla con Madrid, la empresa Larrea, S.A., integrada en el Consorcio de Transportes de la Comunidad de Madrid tiene en funcionamiento la línea 684 Madrid (Moncloa) - Cercedilla. La duración del trayecto es de unos 75 minutos.</w:t>
      </w:r>
    </w:p>
    <w:p w14:paraId="695DAF2F" w14:textId="77777777" w:rsidR="007A096F" w:rsidRDefault="007A096F" w:rsidP="007A096F">
      <w:r>
        <w:t>- Lugar de salida/llegada en Madrid: Intercambiador de Moncloa, dársena 20.</w:t>
      </w:r>
    </w:p>
    <w:p w14:paraId="4A16913D" w14:textId="77777777" w:rsidR="007A096F" w:rsidRDefault="007A096F" w:rsidP="007A096F">
      <w:r>
        <w:t>- Lugar de salida/llegada en Cercedilla: Plaza del Ayuntamiento.</w:t>
      </w:r>
    </w:p>
    <w:p w14:paraId="5ECEB1F7" w14:textId="77777777" w:rsidR="007A096F" w:rsidRDefault="007A096F" w:rsidP="007A096F">
      <w:r>
        <w:t xml:space="preserve">Información Empresa Larrea: teléfono 91 851 55 92 (Sucursal en Villalba) y página web: </w:t>
      </w:r>
      <w:hyperlink r:id="rId21" w:history="1">
        <w:r w:rsidRPr="000C03A7">
          <w:rPr>
            <w:rStyle w:val="Hipervnculo"/>
          </w:rPr>
          <w:t>www.autobuseslarrea.com</w:t>
        </w:r>
      </w:hyperlink>
      <w:r>
        <w:t xml:space="preserve">  </w:t>
      </w:r>
    </w:p>
    <w:p w14:paraId="3A8E44A5" w14:textId="6911F8D2" w:rsidR="007A096F" w:rsidRDefault="007A096F" w:rsidP="007A096F"/>
    <w:p w14:paraId="718379B6" w14:textId="77777777" w:rsidR="003C076B" w:rsidRDefault="003C076B" w:rsidP="007A096F"/>
    <w:p w14:paraId="7EEC47B4" w14:textId="77777777" w:rsidR="007A096F" w:rsidRDefault="007A096F" w:rsidP="007A096F">
      <w:pPr>
        <w:pStyle w:val="TITULO-Nivel4"/>
      </w:pPr>
      <w:r>
        <w:lastRenderedPageBreak/>
        <w:t>Mapa de la zona de asignada:</w:t>
      </w:r>
    </w:p>
    <w:p w14:paraId="4BB456A1" w14:textId="68230916" w:rsidR="00602596" w:rsidRDefault="007A096F" w:rsidP="00602596">
      <w:r>
        <w:t>Situado físicamente en la zona noroeste de Madrid, el Centro no tiene población de referencia asignada y sus pacientes proceden de los Centros del Servicio Madrileño de Salud. Desde mayo de 2016, los pacientes que se ingresan en el Hospital la Fuenfría se gestionan de manera centralizada desde la Unidad de Central de Ordenación Asistencial (UCOA)</w:t>
      </w:r>
      <w:r w:rsidR="00A77653">
        <w:t xml:space="preserve"> que pasó a denominarse Unidad de Coordinación de la Media Estancia (UCME) durante el último trimestre de 2020.</w:t>
      </w:r>
    </w:p>
    <w:p w14:paraId="25F6EE2E" w14:textId="77777777" w:rsidR="00602596" w:rsidRDefault="00602596" w:rsidP="00602596">
      <w:pPr>
        <w:pStyle w:val="TITULO-Nivel2"/>
      </w:pPr>
      <w:bookmarkStart w:id="19" w:name="_Toc79401725"/>
      <w:bookmarkStart w:id="20" w:name="_Toc84088471"/>
      <w:r>
        <w:t>El Hospital</w:t>
      </w:r>
      <w:bookmarkEnd w:id="19"/>
      <w:bookmarkEnd w:id="20"/>
    </w:p>
    <w:p w14:paraId="21904FA9" w14:textId="77777777" w:rsidR="00602596" w:rsidRDefault="00602596" w:rsidP="00602596"/>
    <w:p w14:paraId="625C2382" w14:textId="3E55EB6E" w:rsidR="00602596" w:rsidRDefault="00602596" w:rsidP="00602596"/>
    <w:p w14:paraId="2D0BF7F9" w14:textId="77777777" w:rsidR="00602596" w:rsidRDefault="00602596" w:rsidP="00602596">
      <w:pPr>
        <w:jc w:val="center"/>
      </w:pPr>
      <w:r w:rsidRPr="00AC2D8B">
        <w:rPr>
          <w:rFonts w:ascii="Montserrat SemiBold" w:hAnsi="Montserrat SemiBold"/>
          <w:b/>
          <w:noProof/>
        </w:rPr>
        <w:drawing>
          <wp:inline distT="0" distB="0" distL="0" distR="0" wp14:anchorId="12F00AD4" wp14:editId="3CDF7327">
            <wp:extent cx="4393151" cy="3287806"/>
            <wp:effectExtent l="0" t="0" r="7620" b="8255"/>
            <wp:docPr id="27" name="Imagen 27" descr="Z:\DireccionAdmon\Documentación de interés\CATÁLOGO DE FOTOGRAFÍAS\Fotos fachada entrada hospital marzo 2021\WhatsApp Image 2021-03-31 at 12.10.5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ireccionAdmon\Documentación de interés\CATÁLOGO DE FOTOGRAFÍAS\Fotos fachada entrada hospital marzo 2021\WhatsApp Image 2021-03-31 at 12.10.53. (2).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98100" cy="3291509"/>
                    </a:xfrm>
                    <a:prstGeom prst="rect">
                      <a:avLst/>
                    </a:prstGeom>
                    <a:noFill/>
                    <a:ln>
                      <a:noFill/>
                    </a:ln>
                  </pic:spPr>
                </pic:pic>
              </a:graphicData>
            </a:graphic>
          </wp:inline>
        </w:drawing>
      </w:r>
    </w:p>
    <w:p w14:paraId="30F91478" w14:textId="13B47D82" w:rsidR="00602596" w:rsidRDefault="00602596" w:rsidP="00602596"/>
    <w:p w14:paraId="5E92FCF5" w14:textId="77777777" w:rsidR="00602596" w:rsidRDefault="00602596" w:rsidP="00602596">
      <w:r>
        <w:t>El Hospital La Fuenfría se ubica en la localidad de Cercedilla, en el valle de su mismo nombre y fue diseñado y construido a principios del siglo pasado por el arquitecto D. Antonio Palacios por encargo del Dr. Félix Egaña, prestigioso médico de la época y amplio conocedor de la enfermedad tuberculosa.</w:t>
      </w:r>
    </w:p>
    <w:p w14:paraId="47FF3A24" w14:textId="77777777" w:rsidR="00602596" w:rsidRDefault="00602596" w:rsidP="00602596">
      <w:r>
        <w:t xml:space="preserve">En 1921 se inauguró por S.A.R. Alfonso XIII como Sanatorio Antituberculoso a imagen y semejanza de los mejores de Europa. </w:t>
      </w:r>
    </w:p>
    <w:p w14:paraId="25664993" w14:textId="77777777" w:rsidR="00602596" w:rsidRDefault="00602596" w:rsidP="00602596">
      <w:r>
        <w:t xml:space="preserve">Durante esta etapa de gestión privada (1920-1936) del que inicialmente se llamó Hotel-Sanatorio de la Fuenfría, una sociedad sanitaria privada dedicó el centro a la atención de enfermos de tuberculosis pulmonar, con 90 camas y los más avanzados medios técnicos y humanos disponibles en la época. </w:t>
      </w:r>
    </w:p>
    <w:p w14:paraId="602165B7" w14:textId="77777777" w:rsidR="00602596" w:rsidRDefault="00602596" w:rsidP="00602596">
      <w:r>
        <w:lastRenderedPageBreak/>
        <w:t>La Guerra Civil truncó la trayectoria de la institución en los inicios del conflicto, y el centro fue utilizado como recurso asistencial médico-quirúrgico para los heridos, pero la proximidad del frente y los intensos bombardeos que alcanzaron la zona obligó a la evacuación de los pacientes y posteriormente, tuvo un funcionamiento discontinuo de la actividad asistencial entre 1937 y 1949.</w:t>
      </w:r>
    </w:p>
    <w:p w14:paraId="7C480B19" w14:textId="77777777" w:rsidR="00602596" w:rsidRDefault="00602596" w:rsidP="00602596">
      <w:r>
        <w:t>Entre 1950 y 1984 atraviesa por su etapa de Fundación. En noviembre de 1950, al amparo del artículo 38 del Decreto de 26 de mayo de 1943, se constituye la Fundación denominada Sanatorio de la Fuenfría, financiada por la Caja de Compensación y Reaseguro de las Mutualidades Laborales, continuando su actividad con el tratamiento médico-quirúrgico de mutualistas afectados por lesiones pulmonares o enfermedades del aparato respiratorio. El hospital se abrió con 250 camas y llegó a tener 316.</w:t>
      </w:r>
    </w:p>
    <w:p w14:paraId="72DEB451" w14:textId="77777777" w:rsidR="00602596" w:rsidRDefault="00602596" w:rsidP="00602596">
      <w:r>
        <w:t>De 1969 a 1971 se acomete una importante reforma del centro y modernización de su equipamiento, dándosele la entidad jurídica como Fundación Laboral el 21 de octubre de 1972. Desaparecida la Caja de Compensación se hace cargo de la financiación y tutela del sanatorio el Servicio de Mutualismo Laboral. El número de camas llegó a 422.</w:t>
      </w:r>
    </w:p>
    <w:p w14:paraId="64B8798A" w14:textId="77777777" w:rsidR="00602596" w:rsidRDefault="00602596" w:rsidP="00602596">
      <w:r>
        <w:t>En 1980 comienza la gestión para transferirse al Instituto Nacional de la Salud y como consecuencia de los RD 1855 y 1856/79 y 36/78, la Dirección General de Cooperativas y Fundaciones Laborales resuelve la extinción de la Fundación en 1984 (causa baja en el registro el 14 de mayo de 1985).</w:t>
      </w:r>
    </w:p>
    <w:p w14:paraId="141B958D" w14:textId="77777777" w:rsidR="00602596" w:rsidRDefault="00602596" w:rsidP="00602596">
      <w:r>
        <w:t>La etapa INSALUD se extiende desde 1985 a 2002, que en sus inicios mantuvo el centro a la mitad de funcionamiento dirigiendo su actividad a la atención de enfermos de cuidados mínimos y terminales, llegando así a ocuparse tres plantas. Administrativa y funcionalmente, el centro dependía del Hospital Universitario La Paz y era utilizado como una unidad más de hospitalización del mismo.</w:t>
      </w:r>
    </w:p>
    <w:p w14:paraId="014503B7" w14:textId="77777777" w:rsidR="00602596" w:rsidRDefault="00602596" w:rsidP="00602596">
      <w:r>
        <w:t>En 1995, a raíz de independizarse como centro de gasto, se propusieron las obras de remodelación en el área asistencial, que concluyeron en 1998, con un presupuesto global de 500 millones de pesetas (unos 3 millones de euros). Simultáneamente se diseña una nueva oferta asistencial como hospital de apoyo, en respuesta a las demandas observadas en los Hospitales de agudos y de Atención Primaria de nuestra Comunidad.</w:t>
      </w:r>
    </w:p>
    <w:p w14:paraId="4FAC2D84" w14:textId="77777777" w:rsidR="00602596" w:rsidRDefault="00602596" w:rsidP="00602596">
      <w:r>
        <w:t>El 27 de diciembre de 2001, en virtud del RD 1479/2001 de transferencias sanitarias queda definitivamente integrado en la Red Sanitaria Única de la Comunidad de Madrid en su Instituto Madrileño de Salud y posteriormente en el actual Servicio Madrileño de Salud.</w:t>
      </w:r>
    </w:p>
    <w:p w14:paraId="1B5AF6F9" w14:textId="77777777" w:rsidR="00602596" w:rsidRPr="002340D5" w:rsidRDefault="00602596" w:rsidP="00602596">
      <w:pPr>
        <w:spacing w:line="360" w:lineRule="auto"/>
        <w:ind w:left="360"/>
        <w:rPr>
          <w:rFonts w:cs="Arial"/>
          <w:color w:val="333399"/>
          <w:sz w:val="24"/>
          <w:szCs w:val="24"/>
          <w:lang w:val="es-ES_tradnl"/>
        </w:rPr>
      </w:pPr>
    </w:p>
    <w:p w14:paraId="0BC1817B" w14:textId="77777777" w:rsidR="00602596" w:rsidRPr="002340D5" w:rsidRDefault="00602596" w:rsidP="00602596">
      <w:pPr>
        <w:spacing w:line="360" w:lineRule="auto"/>
        <w:rPr>
          <w:rFonts w:cs="Arial"/>
          <w:color w:val="333399"/>
          <w:sz w:val="24"/>
          <w:szCs w:val="24"/>
          <w:lang w:val="es-ES_tradnl"/>
        </w:rPr>
      </w:pPr>
      <w:r w:rsidRPr="006066A1">
        <w:rPr>
          <w:rFonts w:cs="Arial"/>
          <w:noProof/>
          <w:color w:val="333399"/>
          <w:sz w:val="24"/>
          <w:szCs w:val="24"/>
        </w:rPr>
        <w:lastRenderedPageBreak/>
        <w:drawing>
          <wp:inline distT="0" distB="0" distL="0" distR="0" wp14:anchorId="1EE011BC" wp14:editId="6351629A">
            <wp:extent cx="5039995" cy="2450435"/>
            <wp:effectExtent l="0" t="0" r="8255" b="7620"/>
            <wp:docPr id="28" name="Imagen 28" descr="Z:\DireccionAdmon\Documentación de interés\CATÁLOGO DE FOTOGRAFÍAS\FOTOS SALÓN FEB 2019\20190301_10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ireccionAdmon\Documentación de interés\CATÁLOGO DE FOTOGRAFÍAS\FOTOS SALÓN FEB 2019\20190301_1040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9995" cy="2450435"/>
                    </a:xfrm>
                    <a:prstGeom prst="rect">
                      <a:avLst/>
                    </a:prstGeom>
                    <a:noFill/>
                    <a:ln>
                      <a:noFill/>
                    </a:ln>
                  </pic:spPr>
                </pic:pic>
              </a:graphicData>
            </a:graphic>
          </wp:inline>
        </w:drawing>
      </w:r>
    </w:p>
    <w:p w14:paraId="1991090D" w14:textId="77777777" w:rsidR="00602596" w:rsidRPr="0068118A" w:rsidRDefault="00602596" w:rsidP="00602596">
      <w:pPr>
        <w:rPr>
          <w:rFonts w:ascii="Montserrat SemiBold" w:hAnsi="Montserrat SemiBold"/>
          <w:b/>
        </w:rPr>
      </w:pPr>
    </w:p>
    <w:p w14:paraId="6C15087E" w14:textId="77777777" w:rsidR="00602596" w:rsidRPr="0068118A" w:rsidRDefault="00602596" w:rsidP="00602596">
      <w:pPr>
        <w:rPr>
          <w:rFonts w:ascii="Montserrat SemiBold" w:hAnsi="Montserrat SemiBold"/>
          <w:b/>
        </w:rPr>
      </w:pPr>
    </w:p>
    <w:p w14:paraId="7DF3C2A1" w14:textId="77777777" w:rsidR="00602596" w:rsidRPr="0068118A" w:rsidRDefault="00602596" w:rsidP="00602596">
      <w:pPr>
        <w:rPr>
          <w:rFonts w:ascii="Montserrat SemiBold" w:hAnsi="Montserrat SemiBold"/>
          <w:b/>
        </w:rPr>
      </w:pPr>
    </w:p>
    <w:p w14:paraId="0B7E9A3F" w14:textId="77777777" w:rsidR="00602596" w:rsidRDefault="00602596" w:rsidP="00602596">
      <w:pPr>
        <w:rPr>
          <w:lang w:val="es"/>
        </w:rPr>
      </w:pPr>
      <w:r>
        <w:rPr>
          <w:lang w:val="es"/>
        </w:rPr>
        <w:br w:type="page"/>
      </w:r>
    </w:p>
    <w:p w14:paraId="0135A525" w14:textId="77777777" w:rsidR="00602596" w:rsidRPr="00F847DE" w:rsidRDefault="00602596" w:rsidP="00602596">
      <w:pPr>
        <w:sectPr w:rsidR="00602596" w:rsidRPr="00F847DE" w:rsidSect="00F63FBE">
          <w:headerReference w:type="first" r:id="rId24"/>
          <w:footerReference w:type="first" r:id="rId25"/>
          <w:pgSz w:w="11906" w:h="16838" w:code="9"/>
          <w:pgMar w:top="1418" w:right="2268" w:bottom="1276" w:left="1701" w:header="737" w:footer="284" w:gutter="0"/>
          <w:cols w:space="720"/>
          <w:titlePg/>
        </w:sectPr>
      </w:pPr>
    </w:p>
    <w:p w14:paraId="5EDDBE94" w14:textId="77777777" w:rsidR="00E470F1" w:rsidRPr="00201122" w:rsidRDefault="00E470F1" w:rsidP="001A79AE">
      <w:pPr>
        <w:pStyle w:val="TITULO-Nivel2"/>
      </w:pPr>
      <w:bookmarkStart w:id="21" w:name="_Toc74228247"/>
      <w:bookmarkStart w:id="22" w:name="_Toc75343938"/>
      <w:bookmarkStart w:id="23" w:name="_Toc84088472"/>
      <w:bookmarkStart w:id="24" w:name="_Toc318202526"/>
      <w:r w:rsidRPr="00201122">
        <w:lastRenderedPageBreak/>
        <w:t>Organigrama</w:t>
      </w:r>
      <w:bookmarkEnd w:id="21"/>
      <w:bookmarkEnd w:id="22"/>
      <w:bookmarkEnd w:id="23"/>
    </w:p>
    <w:p w14:paraId="5FFAAF3F" w14:textId="0A2F11ED" w:rsidR="0004394E" w:rsidRDefault="0004394E" w:rsidP="005A7C6A">
      <w:pPr>
        <w:rPr>
          <w:noProof/>
        </w:rPr>
      </w:pPr>
    </w:p>
    <w:p w14:paraId="2AAAFE44" w14:textId="6724058F" w:rsidR="005B418D" w:rsidRDefault="005B418D" w:rsidP="005A7C6A">
      <w:pPr>
        <w:rPr>
          <w:noProof/>
        </w:rPr>
      </w:pPr>
      <w:r>
        <w:rPr>
          <w:noProof/>
        </w:rPr>
        <w:drawing>
          <wp:inline distT="0" distB="0" distL="0" distR="0" wp14:anchorId="6BF63243" wp14:editId="44409A11">
            <wp:extent cx="5039995" cy="2845559"/>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39995" cy="2845559"/>
                    </a:xfrm>
                    <a:prstGeom prst="rect">
                      <a:avLst/>
                    </a:prstGeom>
                  </pic:spPr>
                </pic:pic>
              </a:graphicData>
            </a:graphic>
          </wp:inline>
        </w:drawing>
      </w:r>
    </w:p>
    <w:p w14:paraId="22520EE7" w14:textId="77777777" w:rsidR="00F901C1" w:rsidRDefault="00F901C1" w:rsidP="005A7C6A"/>
    <w:p w14:paraId="4112825E" w14:textId="77777777" w:rsidR="00AE186B" w:rsidRPr="007A2B8C" w:rsidRDefault="007C5293" w:rsidP="00F901C1">
      <w:pPr>
        <w:pStyle w:val="TITULO-Nivel3"/>
      </w:pPr>
      <w:r>
        <w:t>Dirección G</w:t>
      </w:r>
      <w:r w:rsidR="00D0764F" w:rsidRPr="007A2B8C">
        <w:t>erencia</w:t>
      </w:r>
    </w:p>
    <w:p w14:paraId="33FD34D0" w14:textId="16B72A25" w:rsidR="007A2B8C" w:rsidRPr="00A77653" w:rsidRDefault="00A77653" w:rsidP="00EA1858">
      <w:pPr>
        <w:pStyle w:val="TITULO-Nivel3"/>
        <w:rPr>
          <w:rFonts w:ascii="Montserrat Medium" w:hAnsi="Montserrat Medium"/>
          <w:noProof w:val="0"/>
          <w:color w:val="auto"/>
          <w:sz w:val="20"/>
        </w:rPr>
      </w:pPr>
      <w:r w:rsidRPr="00A77653">
        <w:rPr>
          <w:rFonts w:ascii="Montserrat Medium" w:hAnsi="Montserrat Medium"/>
          <w:noProof w:val="0"/>
          <w:color w:val="auto"/>
          <w:sz w:val="20"/>
        </w:rPr>
        <w:t>La Dirección Gerencia</w:t>
      </w:r>
      <w:r>
        <w:rPr>
          <w:rFonts w:ascii="Montserrat Medium" w:hAnsi="Montserrat Medium"/>
          <w:noProof w:val="0"/>
          <w:color w:val="auto"/>
          <w:sz w:val="20"/>
        </w:rPr>
        <w:t xml:space="preserve"> se encuentra liderada por Javier Rodríguez Hernández desde </w:t>
      </w:r>
      <w:r w:rsidR="00FA7AAC">
        <w:rPr>
          <w:rFonts w:ascii="Montserrat Medium" w:hAnsi="Montserrat Medium"/>
          <w:noProof w:val="0"/>
          <w:color w:val="auto"/>
          <w:sz w:val="20"/>
        </w:rPr>
        <w:t>noviembre</w:t>
      </w:r>
      <w:r>
        <w:rPr>
          <w:rFonts w:ascii="Montserrat Medium" w:hAnsi="Montserrat Medium"/>
          <w:noProof w:val="0"/>
          <w:color w:val="auto"/>
          <w:sz w:val="20"/>
        </w:rPr>
        <w:t xml:space="preserve"> de 2020</w:t>
      </w:r>
      <w:r w:rsidR="00EA1858">
        <w:rPr>
          <w:rFonts w:ascii="Montserrat Medium" w:hAnsi="Montserrat Medium"/>
          <w:noProof w:val="0"/>
          <w:color w:val="auto"/>
          <w:sz w:val="20"/>
        </w:rPr>
        <w:t>,</w:t>
      </w:r>
      <w:r>
        <w:rPr>
          <w:rFonts w:ascii="Montserrat Medium" w:hAnsi="Montserrat Medium"/>
          <w:noProof w:val="0"/>
          <w:color w:val="auto"/>
          <w:sz w:val="20"/>
        </w:rPr>
        <w:t xml:space="preserve"> según Resolución de la Dirección General de RR.HH y Relaciones Laborales del SERMAS de 27 de noviembre de 2020 y publicado en BOCM</w:t>
      </w:r>
      <w:r w:rsidR="00EA1858">
        <w:rPr>
          <w:rFonts w:ascii="Montserrat Medium" w:hAnsi="Montserrat Medium"/>
          <w:noProof w:val="0"/>
          <w:color w:val="auto"/>
          <w:sz w:val="20"/>
        </w:rPr>
        <w:t xml:space="preserve"> nº</w:t>
      </w:r>
      <w:r>
        <w:rPr>
          <w:rFonts w:ascii="Montserrat Medium" w:hAnsi="Montserrat Medium"/>
          <w:noProof w:val="0"/>
          <w:color w:val="auto"/>
          <w:sz w:val="20"/>
        </w:rPr>
        <w:t xml:space="preserve"> 293 del martes 1 de diciembre de 2020. Previa a esta actividad en </w:t>
      </w:r>
      <w:r w:rsidR="00EA1858">
        <w:rPr>
          <w:rFonts w:ascii="Montserrat Medium" w:hAnsi="Montserrat Medium"/>
          <w:noProof w:val="0"/>
          <w:color w:val="auto"/>
          <w:sz w:val="20"/>
        </w:rPr>
        <w:t>funciones</w:t>
      </w:r>
      <w:r>
        <w:rPr>
          <w:rFonts w:ascii="Montserrat Medium" w:hAnsi="Montserrat Medium"/>
          <w:noProof w:val="0"/>
          <w:color w:val="auto"/>
          <w:sz w:val="20"/>
        </w:rPr>
        <w:t xml:space="preserve">, su actividad </w:t>
      </w:r>
      <w:r w:rsidR="002126E2">
        <w:rPr>
          <w:rFonts w:ascii="Montserrat Medium" w:hAnsi="Montserrat Medium"/>
          <w:noProof w:val="0"/>
          <w:color w:val="auto"/>
          <w:sz w:val="20"/>
        </w:rPr>
        <w:t>fue como</w:t>
      </w:r>
      <w:r>
        <w:rPr>
          <w:rFonts w:ascii="Montserrat Medium" w:hAnsi="Montserrat Medium"/>
          <w:noProof w:val="0"/>
          <w:color w:val="auto"/>
          <w:sz w:val="20"/>
        </w:rPr>
        <w:t xml:space="preserve"> Director Médico</w:t>
      </w:r>
      <w:r w:rsidR="00EA1858">
        <w:rPr>
          <w:rFonts w:ascii="Montserrat Medium" w:hAnsi="Montserrat Medium"/>
          <w:noProof w:val="0"/>
          <w:color w:val="auto"/>
          <w:sz w:val="20"/>
        </w:rPr>
        <w:t xml:space="preserve"> del Hospital La Fuenfria desde 2016.</w:t>
      </w:r>
    </w:p>
    <w:p w14:paraId="13DFF1A6" w14:textId="77777777" w:rsidR="007A2B8C" w:rsidRDefault="00BC57B2" w:rsidP="00E151FE">
      <w:pPr>
        <w:pStyle w:val="TITULO-Nivel3"/>
        <w:tabs>
          <w:tab w:val="left" w:pos="4576"/>
        </w:tabs>
        <w:spacing w:before="0"/>
      </w:pPr>
      <w:r>
        <w:tab/>
      </w:r>
    </w:p>
    <w:p w14:paraId="39663523" w14:textId="77777777" w:rsidR="0068118A" w:rsidRDefault="00AE186B" w:rsidP="00F901C1">
      <w:pPr>
        <w:pStyle w:val="TITULO-Nivel3"/>
      </w:pPr>
      <w:r w:rsidRPr="009E7227">
        <w:t>Dirección Médica</w:t>
      </w:r>
    </w:p>
    <w:p w14:paraId="31F02AE6" w14:textId="20DAED21" w:rsidR="00A44117" w:rsidRPr="00F02A69" w:rsidRDefault="00A37990" w:rsidP="0068118A">
      <w:pPr>
        <w:pStyle w:val="TITULO-Nivel3"/>
        <w:rPr>
          <w:rFonts w:ascii="Montserrat Medium" w:hAnsi="Montserrat Medium"/>
          <w:noProof w:val="0"/>
          <w:color w:val="auto"/>
          <w:sz w:val="20"/>
        </w:rPr>
      </w:pPr>
      <w:r w:rsidRPr="00A37990">
        <w:rPr>
          <w:rFonts w:ascii="Montserrat Medium" w:hAnsi="Montserrat Medium"/>
          <w:noProof w:val="0"/>
          <w:color w:val="auto"/>
          <w:sz w:val="20"/>
        </w:rPr>
        <w:t xml:space="preserve">La Direccion Médica, la llevaba el Director Gerente en funciones hasta </w:t>
      </w:r>
      <w:r w:rsidR="00FA7AAC" w:rsidRPr="00A37990">
        <w:rPr>
          <w:rFonts w:ascii="Montserrat Medium" w:hAnsi="Montserrat Medium"/>
          <w:noProof w:val="0"/>
          <w:color w:val="auto"/>
          <w:sz w:val="20"/>
        </w:rPr>
        <w:t>noviembre</w:t>
      </w:r>
      <w:r w:rsidRPr="00A37990">
        <w:rPr>
          <w:rFonts w:ascii="Montserrat Medium" w:hAnsi="Montserrat Medium"/>
          <w:noProof w:val="0"/>
          <w:color w:val="auto"/>
          <w:sz w:val="20"/>
        </w:rPr>
        <w:t xml:space="preserve"> 2020</w:t>
      </w:r>
      <w:r>
        <w:rPr>
          <w:rFonts w:ascii="Montserrat Medium" w:hAnsi="Montserrat Medium"/>
          <w:noProof w:val="0"/>
          <w:color w:val="auto"/>
          <w:sz w:val="20"/>
        </w:rPr>
        <w:t>.</w:t>
      </w:r>
    </w:p>
    <w:p w14:paraId="65AA7485" w14:textId="77777777" w:rsidR="00A44117" w:rsidRDefault="00BC57B2" w:rsidP="00E151FE">
      <w:pPr>
        <w:pStyle w:val="TITULO-Nivel3"/>
        <w:tabs>
          <w:tab w:val="left" w:pos="4517"/>
        </w:tabs>
        <w:spacing w:before="0"/>
      </w:pPr>
      <w:r>
        <w:tab/>
      </w:r>
    </w:p>
    <w:p w14:paraId="11962A72" w14:textId="7FFA1F84" w:rsidR="00E470F1" w:rsidRPr="009E7227" w:rsidRDefault="00E470F1" w:rsidP="00F901C1">
      <w:pPr>
        <w:pStyle w:val="TITULO-Nivel3"/>
      </w:pPr>
      <w:r w:rsidRPr="009E7227">
        <w:t>Dirección de Enfermería</w:t>
      </w:r>
    </w:p>
    <w:p w14:paraId="4E689DE8" w14:textId="42604547" w:rsidR="00F02A69" w:rsidRPr="00F02A69" w:rsidRDefault="00F02A69" w:rsidP="00F02A69">
      <w:pPr>
        <w:pStyle w:val="TITULO-Nivel3"/>
        <w:rPr>
          <w:rFonts w:ascii="Montserrat Medium" w:hAnsi="Montserrat Medium"/>
          <w:noProof w:val="0"/>
          <w:color w:val="auto"/>
          <w:sz w:val="20"/>
        </w:rPr>
      </w:pPr>
      <w:r w:rsidRPr="00F02A69">
        <w:rPr>
          <w:rFonts w:ascii="Montserrat Medium" w:hAnsi="Montserrat Medium"/>
          <w:noProof w:val="0"/>
          <w:color w:val="auto"/>
          <w:sz w:val="20"/>
        </w:rPr>
        <w:t>La Dirección de Enfermer</w:t>
      </w:r>
      <w:r w:rsidR="005B418D">
        <w:rPr>
          <w:rFonts w:ascii="Montserrat Medium" w:hAnsi="Montserrat Medium"/>
          <w:noProof w:val="0"/>
          <w:color w:val="auto"/>
          <w:sz w:val="20"/>
        </w:rPr>
        <w:t>í</w:t>
      </w:r>
      <w:r w:rsidRPr="00F02A69">
        <w:rPr>
          <w:rFonts w:ascii="Montserrat Medium" w:hAnsi="Montserrat Medium"/>
          <w:noProof w:val="0"/>
          <w:color w:val="auto"/>
          <w:sz w:val="20"/>
        </w:rPr>
        <w:t xml:space="preserve">a se encuentra liderada por Dña. Pilar Monje Alfaro, según Acuerdo de nombramiento del Director General de Recursos Humanos y Relaciones Laborales del SERMAS de 24 de junio de 2019 y </w:t>
      </w:r>
      <w:r w:rsidR="00FA7AAC">
        <w:rPr>
          <w:rFonts w:ascii="Montserrat Medium" w:hAnsi="Montserrat Medium"/>
          <w:noProof w:val="0"/>
          <w:color w:val="auto"/>
          <w:sz w:val="20"/>
        </w:rPr>
        <w:t>publicad</w:t>
      </w:r>
      <w:r w:rsidR="00FA7AAC" w:rsidRPr="00F02A69">
        <w:rPr>
          <w:rFonts w:ascii="Montserrat Medium" w:hAnsi="Montserrat Medium"/>
          <w:noProof w:val="0"/>
          <w:color w:val="auto"/>
          <w:sz w:val="20"/>
        </w:rPr>
        <w:t>o en</w:t>
      </w:r>
      <w:r w:rsidRPr="00F02A69">
        <w:rPr>
          <w:rFonts w:ascii="Montserrat Medium" w:hAnsi="Montserrat Medium"/>
          <w:noProof w:val="0"/>
          <w:color w:val="auto"/>
          <w:sz w:val="20"/>
        </w:rPr>
        <w:t xml:space="preserve"> BOCM nº 156 del 3 de julio de 2019.</w:t>
      </w:r>
    </w:p>
    <w:p w14:paraId="71953163" w14:textId="77777777" w:rsidR="00E470F1" w:rsidRPr="009E7227" w:rsidRDefault="00E470F1" w:rsidP="0068118A">
      <w:pPr>
        <w:rPr>
          <w:color w:val="FF0000"/>
        </w:rPr>
      </w:pPr>
    </w:p>
    <w:p w14:paraId="791853B7" w14:textId="77777777" w:rsidR="00AE186B" w:rsidRPr="009E7227" w:rsidRDefault="00AE186B" w:rsidP="00F901C1">
      <w:pPr>
        <w:pStyle w:val="TITULO-Nivel3"/>
      </w:pPr>
      <w:r w:rsidRPr="009E7227">
        <w:lastRenderedPageBreak/>
        <w:t>Dirección de Gestión y SSGG</w:t>
      </w:r>
    </w:p>
    <w:p w14:paraId="52821427" w14:textId="1CFCBC54" w:rsidR="00A37990" w:rsidRPr="00A37990" w:rsidRDefault="00A37990" w:rsidP="00A37990">
      <w:r>
        <w:t xml:space="preserve">La Dirección de Gestión la llevaba D. Carlos Fernández Seijo, en funciones, </w:t>
      </w:r>
      <w:r w:rsidR="003F7A0C" w:rsidRPr="00A37990">
        <w:t>d</w:t>
      </w:r>
      <w:r w:rsidR="003F7A0C">
        <w:t>esde marzo 2020 a marzo 2021, compatibilizándolo con su puesto como Asesor Jurídico.</w:t>
      </w:r>
    </w:p>
    <w:p w14:paraId="652FF1BE" w14:textId="77777777" w:rsidR="006C779E" w:rsidRPr="00964D18" w:rsidRDefault="006C779E" w:rsidP="00964D18">
      <w:pPr>
        <w:pStyle w:val="TITULO-Nivel2"/>
      </w:pPr>
      <w:bookmarkStart w:id="25" w:name="_Toc74228248"/>
      <w:bookmarkStart w:id="26" w:name="_Toc75343939"/>
      <w:bookmarkStart w:id="27" w:name="_Toc84088473"/>
      <w:bookmarkStart w:id="28" w:name="_Toc318202528"/>
      <w:bookmarkEnd w:id="24"/>
      <w:r w:rsidRPr="00964D18">
        <w:t>Cartera de Servicios</w:t>
      </w:r>
      <w:bookmarkEnd w:id="25"/>
      <w:bookmarkEnd w:id="26"/>
      <w:bookmarkEnd w:id="27"/>
    </w:p>
    <w:p w14:paraId="47491545" w14:textId="77777777" w:rsidR="006C779E" w:rsidRPr="00646BB5" w:rsidRDefault="006C779E" w:rsidP="00E44602">
      <w:pPr>
        <w:pStyle w:val="Nivel03confilete"/>
      </w:pPr>
      <w:r w:rsidRPr="00646BB5">
        <w:t>Servicios Médicos</w:t>
      </w:r>
    </w:p>
    <w:p w14:paraId="59C1C850"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7A2E9381" w14:textId="0F4F1D45" w:rsidR="006C779E" w:rsidRPr="003A208C" w:rsidRDefault="006C779E" w:rsidP="00192F55">
      <w:pPr>
        <w:pStyle w:val="Columnas"/>
      </w:pPr>
      <w:r w:rsidRPr="003A208C">
        <w:t>Geriatría</w:t>
      </w:r>
    </w:p>
    <w:p w14:paraId="6918904D" w14:textId="1212F936" w:rsidR="00642D3B" w:rsidRDefault="00642D3B" w:rsidP="00192F55">
      <w:pPr>
        <w:pStyle w:val="Columnas"/>
      </w:pPr>
      <w:r w:rsidRPr="00975294">
        <w:t>Medicina Familiar y Comunitaria</w:t>
      </w:r>
    </w:p>
    <w:p w14:paraId="67DDB206" w14:textId="0389AF1B" w:rsidR="006C779E" w:rsidRPr="003A208C" w:rsidRDefault="006C779E" w:rsidP="00192F55">
      <w:pPr>
        <w:pStyle w:val="Columnas"/>
      </w:pPr>
      <w:r w:rsidRPr="003A208C">
        <w:t>Medicina Interna</w:t>
      </w:r>
    </w:p>
    <w:p w14:paraId="3F037B41" w14:textId="77777777" w:rsidR="00DF0804" w:rsidRDefault="00DF0804" w:rsidP="0068118A">
      <w:pPr>
        <w:rPr>
          <w:color w:val="595959" w:themeColor="text1" w:themeTint="A6"/>
        </w:rPr>
        <w:sectPr w:rsidR="00DF0804" w:rsidSect="00DF0804">
          <w:type w:val="continuous"/>
          <w:pgSz w:w="11906" w:h="16838"/>
          <w:pgMar w:top="1418" w:right="2268" w:bottom="1276" w:left="1701" w:header="720" w:footer="260" w:gutter="0"/>
          <w:cols w:space="497"/>
          <w:titlePg/>
        </w:sectPr>
      </w:pPr>
    </w:p>
    <w:p w14:paraId="21675EA7" w14:textId="64ADFDB5" w:rsidR="006C779E" w:rsidRPr="00201122" w:rsidRDefault="006C779E" w:rsidP="00E44602">
      <w:pPr>
        <w:pStyle w:val="Nivel03confilete"/>
      </w:pPr>
      <w:r w:rsidRPr="005A7C6A">
        <w:t>Servicios</w:t>
      </w:r>
      <w:r w:rsidRPr="00201122">
        <w:t xml:space="preserve"> Centrales</w:t>
      </w:r>
    </w:p>
    <w:p w14:paraId="15A6E41E"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3E8A1642" w14:textId="2CF94001" w:rsidR="006C779E" w:rsidRDefault="006C779E" w:rsidP="00192F55">
      <w:pPr>
        <w:pStyle w:val="Columnas"/>
      </w:pPr>
      <w:r w:rsidRPr="003A208C">
        <w:t>Admisión y Documentación Clínica</w:t>
      </w:r>
    </w:p>
    <w:p w14:paraId="71193B54" w14:textId="66C386B4" w:rsidR="00642D3B" w:rsidRPr="003A208C" w:rsidRDefault="00642D3B" w:rsidP="00192F55">
      <w:pPr>
        <w:pStyle w:val="Columnas"/>
      </w:pPr>
      <w:r>
        <w:t>Análisis Clínicos (H El Escorial)</w:t>
      </w:r>
    </w:p>
    <w:p w14:paraId="5284C721" w14:textId="2C21EE46" w:rsidR="0093719F" w:rsidRPr="003A208C" w:rsidRDefault="0093719F" w:rsidP="0093719F">
      <w:pPr>
        <w:pStyle w:val="Columnas"/>
      </w:pPr>
      <w:r w:rsidRPr="003A208C">
        <w:t>Bioquímica</w:t>
      </w:r>
      <w:r w:rsidR="00642D3B">
        <w:t xml:space="preserve"> (H El Escorial)</w:t>
      </w:r>
    </w:p>
    <w:p w14:paraId="4AD81F12" w14:textId="07EF004B" w:rsidR="006C779E" w:rsidRPr="003A208C" w:rsidRDefault="006C779E" w:rsidP="00192F55">
      <w:pPr>
        <w:pStyle w:val="Columnas"/>
      </w:pPr>
      <w:r w:rsidRPr="003A208C">
        <w:t>Farmacia Hospitalaria</w:t>
      </w:r>
    </w:p>
    <w:p w14:paraId="602CC676" w14:textId="213C1827" w:rsidR="006C779E" w:rsidRPr="003A208C" w:rsidRDefault="006C779E" w:rsidP="00192F55">
      <w:pPr>
        <w:pStyle w:val="Columnas"/>
      </w:pPr>
      <w:r w:rsidRPr="003A208C">
        <w:t>Medicina Preventiva</w:t>
      </w:r>
      <w:r w:rsidR="00642D3B">
        <w:t xml:space="preserve"> (HU La Paz)</w:t>
      </w:r>
    </w:p>
    <w:p w14:paraId="30C67D4D" w14:textId="645EBFFA" w:rsidR="0093719F" w:rsidRDefault="0093719F" w:rsidP="00192F55">
      <w:pPr>
        <w:pStyle w:val="Columnas"/>
      </w:pPr>
      <w:r>
        <w:t>Medicina del Trabajo</w:t>
      </w:r>
      <w:r w:rsidR="00642D3B">
        <w:t xml:space="preserve"> (HU Puerta de Hierro Majadahonda)</w:t>
      </w:r>
    </w:p>
    <w:p w14:paraId="49C1C40B" w14:textId="77777777" w:rsidR="00DF0804" w:rsidRDefault="00BD32F9" w:rsidP="00192F55">
      <w:pPr>
        <w:pStyle w:val="Columnas"/>
      </w:pPr>
      <w:r>
        <w:t>Microbiología</w:t>
      </w:r>
      <w:r w:rsidR="00DF0804">
        <w:t xml:space="preserve"> y Parasitología (H El Escorial)</w:t>
      </w:r>
    </w:p>
    <w:p w14:paraId="20017D5D" w14:textId="6E707574" w:rsidR="00642D3B" w:rsidRDefault="00642D3B" w:rsidP="00192F55">
      <w:pPr>
        <w:pStyle w:val="Columnas"/>
      </w:pPr>
      <w:r>
        <w:t>Psicología Clínica</w:t>
      </w:r>
    </w:p>
    <w:p w14:paraId="4C3586FA" w14:textId="32CD14F2" w:rsidR="006C779E" w:rsidRPr="003A208C" w:rsidRDefault="006C779E" w:rsidP="00192F55">
      <w:pPr>
        <w:pStyle w:val="Columnas"/>
      </w:pPr>
      <w:r w:rsidRPr="003A208C">
        <w:t>Radiodiagnóstico</w:t>
      </w:r>
      <w:r w:rsidR="00DF0804">
        <w:t xml:space="preserve"> (HU Puerta de Hierro Majadahonda)</w:t>
      </w:r>
    </w:p>
    <w:p w14:paraId="3C8813F1" w14:textId="124B4081" w:rsidR="006C779E" w:rsidRPr="003A208C" w:rsidRDefault="006C779E" w:rsidP="00192F55">
      <w:pPr>
        <w:pStyle w:val="Columnas"/>
      </w:pPr>
      <w:r w:rsidRPr="003A208C">
        <w:t>Rehabilitación</w:t>
      </w:r>
    </w:p>
    <w:p w14:paraId="2521BAF8" w14:textId="77777777" w:rsidR="00637B56" w:rsidRDefault="00637B56" w:rsidP="00192F55">
      <w:pPr>
        <w:pStyle w:val="Columnas"/>
        <w:sectPr w:rsidR="00637B56" w:rsidSect="00637B56">
          <w:type w:val="continuous"/>
          <w:pgSz w:w="11906" w:h="16838"/>
          <w:pgMar w:top="1418" w:right="2268" w:bottom="1276" w:left="1701" w:header="720" w:footer="260" w:gutter="0"/>
          <w:cols w:space="571"/>
          <w:titlePg/>
        </w:sectPr>
      </w:pPr>
    </w:p>
    <w:p w14:paraId="48DE4D6A" w14:textId="023778CB" w:rsidR="00637B56" w:rsidRDefault="00637B56" w:rsidP="00192F55">
      <w:pPr>
        <w:pStyle w:val="Columnas"/>
      </w:pPr>
    </w:p>
    <w:p w14:paraId="19CC64E6" w14:textId="77777777" w:rsidR="00637B56" w:rsidRPr="00E44602" w:rsidRDefault="00637B56" w:rsidP="00637B56">
      <w:pPr>
        <w:pStyle w:val="Nivel03confilete"/>
        <w:ind w:left="-3969" w:firstLine="3969"/>
      </w:pPr>
      <w:r w:rsidRPr="00E44602">
        <w:t>Áreas de Enfermería</w:t>
      </w:r>
    </w:p>
    <w:p w14:paraId="51478A92" w14:textId="77777777" w:rsidR="00637B56" w:rsidRDefault="00637B56" w:rsidP="00637B56">
      <w:pPr>
        <w:pStyle w:val="Textocomentario"/>
        <w:ind w:left="-3969" w:firstLine="3969"/>
      </w:pPr>
      <w:r>
        <w:t>Supervisión de Hospitalización</w:t>
      </w:r>
    </w:p>
    <w:p w14:paraId="409BD3AA" w14:textId="77777777" w:rsidR="00637B56" w:rsidRDefault="00637B56" w:rsidP="00637B56">
      <w:pPr>
        <w:pStyle w:val="Textocomentario"/>
        <w:ind w:left="-3969" w:firstLine="3969"/>
      </w:pPr>
      <w:r>
        <w:t>Supervisión de Servicios Centrales</w:t>
      </w:r>
    </w:p>
    <w:p w14:paraId="3513E551" w14:textId="549BA5A5" w:rsidR="00637B56" w:rsidRDefault="00637B56" w:rsidP="00637B56">
      <w:pPr>
        <w:pStyle w:val="Textocomentario"/>
        <w:ind w:left="-3969" w:firstLine="3969"/>
      </w:pPr>
      <w:r>
        <w:t>Supervisión de Rehabilitación</w:t>
      </w:r>
    </w:p>
    <w:p w14:paraId="722E9B1B" w14:textId="77777777" w:rsidR="003C076B" w:rsidRDefault="003C076B" w:rsidP="00637B56">
      <w:pPr>
        <w:pStyle w:val="Textocomentario"/>
        <w:ind w:left="-3969" w:firstLine="3969"/>
      </w:pPr>
    </w:p>
    <w:p w14:paraId="575135FB" w14:textId="14FD09BD" w:rsidR="00637B56" w:rsidRDefault="00637B56" w:rsidP="00637B56">
      <w:pPr>
        <w:pStyle w:val="Nivel03confilete"/>
        <w:ind w:left="-3969" w:firstLine="3969"/>
      </w:pPr>
      <w:r>
        <w:t>Unidades Pluridisciplinares</w:t>
      </w:r>
    </w:p>
    <w:p w14:paraId="6190CB0D" w14:textId="77777777" w:rsidR="00637B56" w:rsidRPr="003C076B" w:rsidRDefault="00637B56" w:rsidP="00637B56">
      <w:pPr>
        <w:tabs>
          <w:tab w:val="left" w:pos="-720"/>
        </w:tabs>
        <w:suppressAutoHyphens/>
        <w:spacing w:before="20" w:line="288" w:lineRule="auto"/>
        <w:ind w:left="-3969" w:firstLine="3969"/>
        <w:rPr>
          <w:spacing w:val="-2"/>
          <w:lang w:val="es-ES_tradnl"/>
        </w:rPr>
      </w:pPr>
      <w:r w:rsidRPr="003C076B">
        <w:rPr>
          <w:spacing w:val="-2"/>
          <w:lang w:val="es-ES_tradnl"/>
        </w:rPr>
        <w:t>Unidad de Recuperación Funcional</w:t>
      </w:r>
      <w:r w:rsidRPr="003C076B">
        <w:rPr>
          <w:spacing w:val="-2"/>
          <w:lang w:val="es-ES_tradnl"/>
        </w:rPr>
        <w:tab/>
      </w:r>
      <w:r w:rsidRPr="003C076B">
        <w:rPr>
          <w:spacing w:val="-2"/>
          <w:lang w:val="es-ES_tradnl"/>
        </w:rPr>
        <w:tab/>
      </w:r>
      <w:r w:rsidRPr="003C076B">
        <w:rPr>
          <w:spacing w:val="-2"/>
          <w:lang w:val="es-ES_tradnl"/>
        </w:rPr>
        <w:tab/>
        <w:t>URF</w:t>
      </w:r>
    </w:p>
    <w:p w14:paraId="0ACAAF02" w14:textId="77777777" w:rsidR="00637B56" w:rsidRPr="003C076B" w:rsidRDefault="00637B56" w:rsidP="00637B56">
      <w:pPr>
        <w:tabs>
          <w:tab w:val="left" w:pos="-720"/>
        </w:tabs>
        <w:suppressAutoHyphens/>
        <w:spacing w:before="20" w:line="288" w:lineRule="auto"/>
        <w:ind w:left="-3969" w:firstLine="3969"/>
        <w:rPr>
          <w:spacing w:val="-2"/>
          <w:lang w:val="es-ES_tradnl"/>
        </w:rPr>
      </w:pPr>
      <w:r w:rsidRPr="003C076B">
        <w:rPr>
          <w:spacing w:val="-2"/>
          <w:lang w:val="es-ES_tradnl"/>
        </w:rPr>
        <w:t>Unidad de Tratamiento Neurorehabilitador</w:t>
      </w:r>
      <w:r w:rsidRPr="003C076B">
        <w:rPr>
          <w:spacing w:val="-2"/>
          <w:lang w:val="es-ES_tradnl"/>
        </w:rPr>
        <w:tab/>
      </w:r>
      <w:r w:rsidRPr="003C076B">
        <w:rPr>
          <w:spacing w:val="-2"/>
          <w:lang w:val="es-ES_tradnl"/>
        </w:rPr>
        <w:tab/>
        <w:t>UTN</w:t>
      </w:r>
    </w:p>
    <w:p w14:paraId="1CA887D1" w14:textId="77777777" w:rsidR="00637B56" w:rsidRPr="003C076B" w:rsidRDefault="00637B56" w:rsidP="00637B56">
      <w:pPr>
        <w:tabs>
          <w:tab w:val="left" w:pos="-720"/>
        </w:tabs>
        <w:suppressAutoHyphens/>
        <w:spacing w:before="20" w:line="288" w:lineRule="auto"/>
        <w:ind w:left="-3969" w:firstLine="3969"/>
        <w:rPr>
          <w:spacing w:val="-2"/>
          <w:lang w:val="es-ES_tradnl"/>
        </w:rPr>
      </w:pPr>
      <w:r w:rsidRPr="003C076B">
        <w:rPr>
          <w:spacing w:val="-2"/>
          <w:lang w:val="es-ES_tradnl"/>
        </w:rPr>
        <w:t>Unidad de Cuidados Paliativos</w:t>
      </w:r>
      <w:r w:rsidRPr="003C076B">
        <w:rPr>
          <w:spacing w:val="-2"/>
          <w:lang w:val="es-ES_tradnl"/>
        </w:rPr>
        <w:tab/>
      </w:r>
      <w:r w:rsidRPr="003C076B">
        <w:rPr>
          <w:spacing w:val="-2"/>
          <w:lang w:val="es-ES_tradnl"/>
        </w:rPr>
        <w:tab/>
      </w:r>
      <w:r w:rsidRPr="003C076B">
        <w:rPr>
          <w:spacing w:val="-2"/>
          <w:lang w:val="es-ES_tradnl"/>
        </w:rPr>
        <w:tab/>
      </w:r>
      <w:r w:rsidRPr="003C076B">
        <w:rPr>
          <w:spacing w:val="-2"/>
          <w:lang w:val="es-ES_tradnl"/>
        </w:rPr>
        <w:tab/>
        <w:t>UCP</w:t>
      </w:r>
    </w:p>
    <w:p w14:paraId="086F1739" w14:textId="77777777" w:rsidR="00637B56" w:rsidRPr="003C076B" w:rsidRDefault="00637B56" w:rsidP="00637B56">
      <w:pPr>
        <w:tabs>
          <w:tab w:val="left" w:pos="-720"/>
        </w:tabs>
        <w:suppressAutoHyphens/>
        <w:spacing w:before="20" w:line="288" w:lineRule="auto"/>
        <w:ind w:left="-3969" w:firstLine="3969"/>
        <w:rPr>
          <w:spacing w:val="-2"/>
          <w:lang w:val="es-ES_tradnl"/>
        </w:rPr>
      </w:pPr>
      <w:r w:rsidRPr="003C076B">
        <w:rPr>
          <w:spacing w:val="-2"/>
          <w:lang w:val="es-ES_tradnl"/>
        </w:rPr>
        <w:t>Unidad de Cuidados Continuos</w:t>
      </w:r>
      <w:r w:rsidRPr="003C076B">
        <w:rPr>
          <w:spacing w:val="-2"/>
          <w:lang w:val="es-ES_tradnl"/>
        </w:rPr>
        <w:tab/>
      </w:r>
      <w:r w:rsidRPr="003C076B">
        <w:rPr>
          <w:spacing w:val="-2"/>
          <w:lang w:val="es-ES_tradnl"/>
        </w:rPr>
        <w:tab/>
      </w:r>
      <w:r w:rsidRPr="003C076B">
        <w:rPr>
          <w:spacing w:val="-2"/>
          <w:lang w:val="es-ES_tradnl"/>
        </w:rPr>
        <w:tab/>
      </w:r>
      <w:r w:rsidRPr="003C076B">
        <w:rPr>
          <w:spacing w:val="-2"/>
          <w:lang w:val="es-ES_tradnl"/>
        </w:rPr>
        <w:tab/>
        <w:t>UCC</w:t>
      </w:r>
    </w:p>
    <w:p w14:paraId="28DAA553" w14:textId="77777777" w:rsidR="00637B56" w:rsidRPr="003C076B" w:rsidRDefault="00637B56" w:rsidP="00637B56">
      <w:pPr>
        <w:tabs>
          <w:tab w:val="left" w:pos="-720"/>
        </w:tabs>
        <w:suppressAutoHyphens/>
        <w:spacing w:before="20" w:line="288" w:lineRule="auto"/>
        <w:ind w:left="-3969" w:firstLine="3969"/>
        <w:rPr>
          <w:spacing w:val="-2"/>
          <w:lang w:val="es-ES_tradnl"/>
        </w:rPr>
      </w:pPr>
      <w:r w:rsidRPr="003C076B">
        <w:rPr>
          <w:spacing w:val="-2"/>
          <w:lang w:val="es-ES_tradnl"/>
        </w:rPr>
        <w:t>Unidad de Tuberculosis</w:t>
      </w:r>
      <w:r w:rsidRPr="003C076B">
        <w:rPr>
          <w:spacing w:val="-2"/>
          <w:lang w:val="es-ES_tradnl"/>
        </w:rPr>
        <w:tab/>
      </w:r>
      <w:r w:rsidRPr="003C076B">
        <w:rPr>
          <w:spacing w:val="-2"/>
          <w:lang w:val="es-ES_tradnl"/>
        </w:rPr>
        <w:tab/>
      </w:r>
      <w:r w:rsidRPr="003C076B">
        <w:rPr>
          <w:spacing w:val="-2"/>
          <w:lang w:val="es-ES_tradnl"/>
        </w:rPr>
        <w:tab/>
      </w:r>
      <w:r w:rsidRPr="003C076B">
        <w:rPr>
          <w:spacing w:val="-2"/>
          <w:lang w:val="es-ES_tradnl"/>
        </w:rPr>
        <w:tab/>
      </w:r>
      <w:r w:rsidRPr="003C076B">
        <w:rPr>
          <w:spacing w:val="-2"/>
          <w:lang w:val="es-ES_tradnl"/>
        </w:rPr>
        <w:tab/>
        <w:t>UTB</w:t>
      </w:r>
    </w:p>
    <w:p w14:paraId="67051CCB" w14:textId="77777777" w:rsidR="00637B56" w:rsidRPr="003C076B" w:rsidRDefault="00637B56" w:rsidP="00637B56">
      <w:pPr>
        <w:pStyle w:val="Columnas"/>
        <w:sectPr w:rsidR="00637B56" w:rsidRPr="003C076B" w:rsidSect="00637B56">
          <w:type w:val="continuous"/>
          <w:pgSz w:w="11906" w:h="16838"/>
          <w:pgMar w:top="1418" w:right="2268" w:bottom="1276" w:left="1701" w:header="720" w:footer="260" w:gutter="0"/>
          <w:cols w:space="571"/>
          <w:titlePg/>
        </w:sectPr>
      </w:pPr>
    </w:p>
    <w:p w14:paraId="50AAB134" w14:textId="1BD1DB59" w:rsidR="00637B56" w:rsidRDefault="00637B56" w:rsidP="00192F55">
      <w:pPr>
        <w:pStyle w:val="Columnas"/>
      </w:pPr>
    </w:p>
    <w:p w14:paraId="03F114F0" w14:textId="66E77186" w:rsidR="00637B56" w:rsidRDefault="00637B56" w:rsidP="00192F55">
      <w:pPr>
        <w:pStyle w:val="Columnas"/>
      </w:pPr>
    </w:p>
    <w:p w14:paraId="57FB0B54" w14:textId="11D044C6" w:rsidR="00637B56" w:rsidRDefault="00637B56" w:rsidP="00192F55">
      <w:pPr>
        <w:pStyle w:val="Columnas"/>
      </w:pPr>
    </w:p>
    <w:p w14:paraId="568E7E1B" w14:textId="106BD628" w:rsidR="00637B56" w:rsidRPr="00201122" w:rsidRDefault="00637B56" w:rsidP="00192F55">
      <w:pPr>
        <w:pStyle w:val="Columnas"/>
        <w:sectPr w:rsidR="00637B56" w:rsidRPr="00201122" w:rsidSect="00BE5500">
          <w:type w:val="continuous"/>
          <w:pgSz w:w="11906" w:h="16838"/>
          <w:pgMar w:top="1418" w:right="2268" w:bottom="1276" w:left="1701" w:header="720" w:footer="260" w:gutter="0"/>
          <w:cols w:num="3" w:space="720"/>
          <w:titlePg/>
        </w:sectPr>
      </w:pPr>
    </w:p>
    <w:p w14:paraId="6CC0562A" w14:textId="77777777" w:rsidR="006C779E" w:rsidRPr="00E44602" w:rsidRDefault="006C779E" w:rsidP="00E44602">
      <w:pPr>
        <w:pStyle w:val="TITULO-Nivel3"/>
      </w:pPr>
      <w:r w:rsidRPr="00E44602">
        <w:lastRenderedPageBreak/>
        <w:t>Alianzas Estratégicas</w:t>
      </w:r>
    </w:p>
    <w:p w14:paraId="3AFDE4CB" w14:textId="1F42D07C" w:rsidR="00C903D3" w:rsidRDefault="00C903D3" w:rsidP="00C903D3"/>
    <w:tbl>
      <w:tblPr>
        <w:tblStyle w:val="Tablasimple0"/>
        <w:tblW w:w="0" w:type="auto"/>
        <w:tblLook w:val="04A0" w:firstRow="1" w:lastRow="0" w:firstColumn="1" w:lastColumn="0" w:noHBand="0" w:noVBand="1"/>
      </w:tblPr>
      <w:tblGrid>
        <w:gridCol w:w="3992"/>
        <w:gridCol w:w="3945"/>
      </w:tblGrid>
      <w:tr w:rsidR="00C903D3" w14:paraId="26842C2C" w14:textId="77777777" w:rsidTr="00637B56">
        <w:trPr>
          <w:cnfStyle w:val="100000000000" w:firstRow="1" w:lastRow="0" w:firstColumn="0" w:lastColumn="0" w:oddVBand="0" w:evenVBand="0" w:oddHBand="0" w:evenHBand="0" w:firstRowFirstColumn="0" w:firstRowLastColumn="0" w:lastRowFirstColumn="0" w:lastRowLastColumn="0"/>
        </w:trPr>
        <w:tc>
          <w:tcPr>
            <w:tcW w:w="4247" w:type="dxa"/>
          </w:tcPr>
          <w:p w14:paraId="393F0A27" w14:textId="0CDA222E" w:rsidR="00C903D3" w:rsidRPr="00637B56" w:rsidRDefault="00637B56" w:rsidP="00EA2708">
            <w:pPr>
              <w:ind w:left="114"/>
              <w:jc w:val="center"/>
              <w:rPr>
                <w:rFonts w:ascii="Montserrat SemiBold" w:hAnsi="Montserrat SemiBold"/>
                <w:b/>
                <w:color w:val="7F7F7F" w:themeColor="text1" w:themeTint="80"/>
                <w:lang w:val="es-ES_tradnl"/>
              </w:rPr>
            </w:pPr>
            <w:r>
              <w:rPr>
                <w:rFonts w:ascii="Montserrat SemiBold" w:hAnsi="Montserrat SemiBold"/>
                <w:b/>
                <w:color w:val="7F7F7F" w:themeColor="text1" w:themeTint="80"/>
                <w:lang w:val="es-ES_tradnl"/>
              </w:rPr>
              <w:t>Á</w:t>
            </w:r>
            <w:r w:rsidR="00C903D3" w:rsidRPr="00637B56">
              <w:rPr>
                <w:rFonts w:ascii="Montserrat SemiBold" w:hAnsi="Montserrat SemiBold"/>
                <w:b/>
                <w:color w:val="7F7F7F" w:themeColor="text1" w:themeTint="80"/>
                <w:lang w:val="es-ES_tradnl"/>
              </w:rPr>
              <w:t>rea de acuerdo de la Alianza Estratégica</w:t>
            </w:r>
          </w:p>
        </w:tc>
        <w:tc>
          <w:tcPr>
            <w:tcW w:w="4247" w:type="dxa"/>
          </w:tcPr>
          <w:p w14:paraId="42753BCE" w14:textId="77777777" w:rsidR="00C903D3" w:rsidRPr="00637B56" w:rsidRDefault="00C903D3" w:rsidP="00EA2708">
            <w:pPr>
              <w:ind w:left="114"/>
              <w:jc w:val="center"/>
              <w:rPr>
                <w:rFonts w:ascii="Montserrat SemiBold" w:hAnsi="Montserrat SemiBold"/>
                <w:b/>
                <w:color w:val="7F7F7F" w:themeColor="text1" w:themeTint="80"/>
                <w:lang w:val="es-ES_tradnl"/>
              </w:rPr>
            </w:pPr>
            <w:r w:rsidRPr="00637B56">
              <w:rPr>
                <w:rFonts w:ascii="Montserrat SemiBold" w:hAnsi="Montserrat SemiBold"/>
                <w:b/>
                <w:color w:val="7F7F7F" w:themeColor="text1" w:themeTint="80"/>
                <w:lang w:val="es-ES_tradnl"/>
              </w:rPr>
              <w:t>Hospital de Referencia</w:t>
            </w:r>
          </w:p>
        </w:tc>
      </w:tr>
      <w:tr w:rsidR="00C903D3" w14:paraId="6B3AF625" w14:textId="77777777" w:rsidTr="00637B56">
        <w:tc>
          <w:tcPr>
            <w:tcW w:w="4247" w:type="dxa"/>
          </w:tcPr>
          <w:p w14:paraId="379F61C3" w14:textId="77777777" w:rsidR="00C903D3" w:rsidRDefault="00C903D3" w:rsidP="00C903D3">
            <w:r>
              <w:t>Radiodiagnóstico</w:t>
            </w:r>
          </w:p>
        </w:tc>
        <w:tc>
          <w:tcPr>
            <w:tcW w:w="4247" w:type="dxa"/>
          </w:tcPr>
          <w:p w14:paraId="78763E24" w14:textId="77777777" w:rsidR="00C903D3" w:rsidRDefault="00C903D3" w:rsidP="00C903D3">
            <w:r>
              <w:t>Hospital Universitario Puerta de Hierro</w:t>
            </w:r>
          </w:p>
        </w:tc>
      </w:tr>
      <w:tr w:rsidR="00C903D3" w14:paraId="20B86148" w14:textId="77777777" w:rsidTr="00637B56">
        <w:trPr>
          <w:cnfStyle w:val="000000010000" w:firstRow="0" w:lastRow="0" w:firstColumn="0" w:lastColumn="0" w:oddVBand="0" w:evenVBand="0" w:oddHBand="0" w:evenHBand="1" w:firstRowFirstColumn="0" w:firstRowLastColumn="0" w:lastRowFirstColumn="0" w:lastRowLastColumn="0"/>
        </w:trPr>
        <w:tc>
          <w:tcPr>
            <w:tcW w:w="4247" w:type="dxa"/>
          </w:tcPr>
          <w:p w14:paraId="5001C813" w14:textId="08E62715" w:rsidR="00C903D3" w:rsidRDefault="00C903D3" w:rsidP="00C903D3">
            <w:r>
              <w:t xml:space="preserve">Microbiología </w:t>
            </w:r>
            <w:r w:rsidR="00C24955">
              <w:t>Clínica</w:t>
            </w:r>
          </w:p>
        </w:tc>
        <w:tc>
          <w:tcPr>
            <w:tcW w:w="4247" w:type="dxa"/>
          </w:tcPr>
          <w:p w14:paraId="6F656AA0" w14:textId="5F76CB86" w:rsidR="00C903D3" w:rsidRDefault="00C903D3" w:rsidP="00FF0781">
            <w:r>
              <w:t xml:space="preserve">Hospital </w:t>
            </w:r>
            <w:r w:rsidR="00FF0781">
              <w:t>El Escorial</w:t>
            </w:r>
          </w:p>
        </w:tc>
      </w:tr>
      <w:tr w:rsidR="00C903D3" w14:paraId="3A1503D3" w14:textId="77777777" w:rsidTr="00637B56">
        <w:tc>
          <w:tcPr>
            <w:tcW w:w="4247" w:type="dxa"/>
          </w:tcPr>
          <w:p w14:paraId="5C78C306" w14:textId="77777777" w:rsidR="00C903D3" w:rsidRDefault="00C903D3" w:rsidP="00C903D3">
            <w:r>
              <w:t>Cirugía Plástica y Reconstructiva</w:t>
            </w:r>
          </w:p>
        </w:tc>
        <w:tc>
          <w:tcPr>
            <w:tcW w:w="4247" w:type="dxa"/>
          </w:tcPr>
          <w:p w14:paraId="1FDE9C0B" w14:textId="77777777" w:rsidR="00C903D3" w:rsidRDefault="00C903D3" w:rsidP="00C903D3">
            <w:r>
              <w:t>Hospital Universitario La Paz</w:t>
            </w:r>
          </w:p>
        </w:tc>
      </w:tr>
    </w:tbl>
    <w:p w14:paraId="592C17FA" w14:textId="42A55A3D" w:rsidR="006C779E" w:rsidRDefault="006C779E" w:rsidP="0068118A"/>
    <w:p w14:paraId="2DC4D215" w14:textId="77777777" w:rsidR="0008313B" w:rsidRPr="0033011D" w:rsidRDefault="0008313B" w:rsidP="0008313B">
      <w:pPr>
        <w:pStyle w:val="TITULO-Nivel3"/>
      </w:pPr>
      <w:r>
        <w:t>Otros Servicios</w:t>
      </w:r>
    </w:p>
    <w:p w14:paraId="72BC4C03" w14:textId="77777777" w:rsidR="0008313B" w:rsidRDefault="0008313B" w:rsidP="0008313B"/>
    <w:tbl>
      <w:tblPr>
        <w:tblStyle w:val="TablaGeneral"/>
        <w:tblW w:w="8018" w:type="dxa"/>
        <w:tblLook w:val="04A0" w:firstRow="1" w:lastRow="0" w:firstColumn="1" w:lastColumn="0" w:noHBand="0" w:noVBand="1"/>
      </w:tblPr>
      <w:tblGrid>
        <w:gridCol w:w="2267"/>
        <w:gridCol w:w="5751"/>
      </w:tblGrid>
      <w:tr w:rsidR="0008313B" w:rsidRPr="0033011D" w14:paraId="4B4B11D6" w14:textId="77777777" w:rsidTr="0008313B">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0" w:type="auto"/>
          </w:tcPr>
          <w:p w14:paraId="3CBD0DDE" w14:textId="77777777" w:rsidR="0008313B" w:rsidRPr="00EA2708" w:rsidRDefault="0008313B" w:rsidP="00975294">
            <w:pPr>
              <w:ind w:left="114"/>
              <w:jc w:val="center"/>
              <w:rPr>
                <w:rFonts w:ascii="Montserrat SemiBold" w:hAnsi="Montserrat SemiBold"/>
                <w:b w:val="0"/>
                <w:color w:val="000000" w:themeColor="text1"/>
                <w:lang w:val="es-ES_tradnl"/>
              </w:rPr>
            </w:pPr>
            <w:r w:rsidRPr="00EA2708">
              <w:rPr>
                <w:rFonts w:ascii="Montserrat SemiBold" w:hAnsi="Montserrat SemiBold"/>
                <w:color w:val="000000" w:themeColor="text1"/>
                <w:lang w:val="es-ES_tradnl"/>
              </w:rPr>
              <w:t>SERVICIO</w:t>
            </w:r>
          </w:p>
        </w:tc>
        <w:tc>
          <w:tcPr>
            <w:tcW w:w="0" w:type="auto"/>
          </w:tcPr>
          <w:p w14:paraId="3BC9E460" w14:textId="77777777" w:rsidR="0008313B" w:rsidRPr="00EA2708" w:rsidRDefault="0008313B" w:rsidP="00975294">
            <w:pPr>
              <w:ind w:left="114"/>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EA2708">
              <w:rPr>
                <w:rFonts w:ascii="Montserrat SemiBold" w:hAnsi="Montserrat SemiBold"/>
                <w:color w:val="000000" w:themeColor="text1"/>
                <w:lang w:val="es-ES_tradnl"/>
              </w:rPr>
              <w:t>EMPRESA RESPONSABLE</w:t>
            </w:r>
          </w:p>
        </w:tc>
      </w:tr>
      <w:tr w:rsidR="0008313B" w:rsidRPr="0033011D" w14:paraId="00013A38" w14:textId="77777777" w:rsidTr="0008313B">
        <w:trPr>
          <w:trHeight w:val="372"/>
        </w:trPr>
        <w:tc>
          <w:tcPr>
            <w:cnfStyle w:val="001000000000" w:firstRow="0" w:lastRow="0" w:firstColumn="1" w:lastColumn="0" w:oddVBand="0" w:evenVBand="0" w:oddHBand="0" w:evenHBand="0" w:firstRowFirstColumn="0" w:firstRowLastColumn="0" w:lastRowFirstColumn="0" w:lastRowLastColumn="0"/>
            <w:tcW w:w="0" w:type="auto"/>
          </w:tcPr>
          <w:p w14:paraId="19F82C37" w14:textId="77777777" w:rsidR="0008313B" w:rsidRPr="0033011D" w:rsidRDefault="0008313B" w:rsidP="00975294">
            <w:pPr>
              <w:jc w:val="center"/>
            </w:pPr>
            <w:r w:rsidRPr="0033011D">
              <w:t>Cafetería</w:t>
            </w:r>
          </w:p>
        </w:tc>
        <w:tc>
          <w:tcPr>
            <w:tcW w:w="0" w:type="auto"/>
          </w:tcPr>
          <w:p w14:paraId="60C4FBEA" w14:textId="77777777" w:rsidR="0008313B" w:rsidRPr="0033011D" w:rsidRDefault="0008313B" w:rsidP="00975294">
            <w:pPr>
              <w:jc w:val="center"/>
              <w:cnfStyle w:val="000000000000" w:firstRow="0" w:lastRow="0" w:firstColumn="0" w:lastColumn="0" w:oddVBand="0" w:evenVBand="0" w:oddHBand="0" w:evenHBand="0" w:firstRowFirstColumn="0" w:firstRowLastColumn="0" w:lastRowFirstColumn="0" w:lastRowLastColumn="0"/>
            </w:pPr>
            <w:r w:rsidRPr="0033011D">
              <w:t>ALBIE, S.A.</w:t>
            </w:r>
          </w:p>
        </w:tc>
      </w:tr>
      <w:tr w:rsidR="0008313B" w:rsidRPr="0033011D" w14:paraId="3D06AA4C" w14:textId="77777777" w:rsidTr="0008313B">
        <w:trPr>
          <w:trHeight w:val="353"/>
        </w:trPr>
        <w:tc>
          <w:tcPr>
            <w:cnfStyle w:val="001000000000" w:firstRow="0" w:lastRow="0" w:firstColumn="1" w:lastColumn="0" w:oddVBand="0" w:evenVBand="0" w:oddHBand="0" w:evenHBand="0" w:firstRowFirstColumn="0" w:firstRowLastColumn="0" w:lastRowFirstColumn="0" w:lastRowLastColumn="0"/>
            <w:tcW w:w="0" w:type="auto"/>
          </w:tcPr>
          <w:p w14:paraId="4A2333A3" w14:textId="77777777" w:rsidR="0008313B" w:rsidRPr="0033011D" w:rsidRDefault="0008313B" w:rsidP="00975294">
            <w:pPr>
              <w:jc w:val="center"/>
            </w:pPr>
            <w:r w:rsidRPr="0033011D">
              <w:t>Lavandería</w:t>
            </w:r>
          </w:p>
        </w:tc>
        <w:tc>
          <w:tcPr>
            <w:tcW w:w="0" w:type="auto"/>
          </w:tcPr>
          <w:p w14:paraId="4380BE05" w14:textId="77777777" w:rsidR="0008313B" w:rsidRPr="0033011D" w:rsidRDefault="0008313B" w:rsidP="00975294">
            <w:pPr>
              <w:jc w:val="center"/>
              <w:cnfStyle w:val="000000000000" w:firstRow="0" w:lastRow="0" w:firstColumn="0" w:lastColumn="0" w:oddVBand="0" w:evenVBand="0" w:oddHBand="0" w:evenHBand="0" w:firstRowFirstColumn="0" w:firstRowLastColumn="0" w:lastRowFirstColumn="0" w:lastRowLastColumn="0"/>
            </w:pPr>
            <w:r w:rsidRPr="0033011D">
              <w:rPr>
                <w:lang w:val="es-ES_tradnl"/>
              </w:rPr>
              <w:t>ILUNION LAVANDERIAS, S.A.</w:t>
            </w:r>
          </w:p>
        </w:tc>
      </w:tr>
      <w:tr w:rsidR="0008313B" w:rsidRPr="0033011D" w14:paraId="7FD616AC" w14:textId="77777777" w:rsidTr="0008313B">
        <w:trPr>
          <w:trHeight w:val="372"/>
        </w:trPr>
        <w:tc>
          <w:tcPr>
            <w:cnfStyle w:val="001000000000" w:firstRow="0" w:lastRow="0" w:firstColumn="1" w:lastColumn="0" w:oddVBand="0" w:evenVBand="0" w:oddHBand="0" w:evenHBand="0" w:firstRowFirstColumn="0" w:firstRowLastColumn="0" w:lastRowFirstColumn="0" w:lastRowLastColumn="0"/>
            <w:tcW w:w="0" w:type="auto"/>
          </w:tcPr>
          <w:p w14:paraId="43BFEF57" w14:textId="77777777" w:rsidR="0008313B" w:rsidRPr="0033011D" w:rsidRDefault="0008313B" w:rsidP="00975294">
            <w:pPr>
              <w:jc w:val="center"/>
            </w:pPr>
            <w:r w:rsidRPr="0033011D">
              <w:t>Limpieza</w:t>
            </w:r>
          </w:p>
        </w:tc>
        <w:tc>
          <w:tcPr>
            <w:tcW w:w="0" w:type="auto"/>
          </w:tcPr>
          <w:p w14:paraId="354DAC41" w14:textId="77777777" w:rsidR="0008313B" w:rsidRPr="0033011D" w:rsidRDefault="0008313B" w:rsidP="00975294">
            <w:pPr>
              <w:jc w:val="center"/>
              <w:cnfStyle w:val="000000000000" w:firstRow="0" w:lastRow="0" w:firstColumn="0" w:lastColumn="0" w:oddVBand="0" w:evenVBand="0" w:oddHBand="0" w:evenHBand="0" w:firstRowFirstColumn="0" w:firstRowLastColumn="0" w:lastRowFirstColumn="0" w:lastRowLastColumn="0"/>
            </w:pPr>
            <w:r w:rsidRPr="0033011D">
              <w:rPr>
                <w:bCs/>
                <w:lang w:val="es-ES_tradnl"/>
              </w:rPr>
              <w:t>FERROSER SERVICIOS AUXILIARES, S.A.</w:t>
            </w:r>
          </w:p>
        </w:tc>
      </w:tr>
      <w:tr w:rsidR="0008313B" w14:paraId="1AFE9575" w14:textId="77777777" w:rsidTr="0008313B">
        <w:trPr>
          <w:trHeight w:val="333"/>
        </w:trPr>
        <w:tc>
          <w:tcPr>
            <w:cnfStyle w:val="001000000000" w:firstRow="0" w:lastRow="0" w:firstColumn="1" w:lastColumn="0" w:oddVBand="0" w:evenVBand="0" w:oddHBand="0" w:evenHBand="0" w:firstRowFirstColumn="0" w:firstRowLastColumn="0" w:lastRowFirstColumn="0" w:lastRowLastColumn="0"/>
            <w:tcW w:w="0" w:type="auto"/>
          </w:tcPr>
          <w:p w14:paraId="5330B540" w14:textId="77777777" w:rsidR="0008313B" w:rsidRPr="0033011D" w:rsidRDefault="0008313B" w:rsidP="00975294">
            <w:pPr>
              <w:jc w:val="center"/>
            </w:pPr>
            <w:r w:rsidRPr="0033011D">
              <w:t>Vigilancia</w:t>
            </w:r>
          </w:p>
        </w:tc>
        <w:tc>
          <w:tcPr>
            <w:tcW w:w="0" w:type="auto"/>
          </w:tcPr>
          <w:p w14:paraId="0EA64054" w14:textId="77777777" w:rsidR="0008313B" w:rsidRDefault="0008313B" w:rsidP="00975294">
            <w:pPr>
              <w:jc w:val="center"/>
              <w:cnfStyle w:val="000000000000" w:firstRow="0" w:lastRow="0" w:firstColumn="0" w:lastColumn="0" w:oddVBand="0" w:evenVBand="0" w:oddHBand="0" w:evenHBand="0" w:firstRowFirstColumn="0" w:firstRowLastColumn="0" w:lastRowFirstColumn="0" w:lastRowLastColumn="0"/>
            </w:pPr>
            <w:r w:rsidRPr="0033011D">
              <w:t>ALERTA Y CONTROL, S.A.</w:t>
            </w:r>
          </w:p>
        </w:tc>
      </w:tr>
    </w:tbl>
    <w:p w14:paraId="33B87329" w14:textId="77777777" w:rsidR="0008313B" w:rsidRDefault="0008313B" w:rsidP="0008313B"/>
    <w:p w14:paraId="5C83AF40" w14:textId="77777777" w:rsidR="0008313B" w:rsidRDefault="0008313B" w:rsidP="0068118A"/>
    <w:p w14:paraId="77A76727" w14:textId="77777777" w:rsidR="00ED48B7" w:rsidRDefault="00692E5F" w:rsidP="00E44602">
      <w:pPr>
        <w:pStyle w:val="TITULO-Nivel2"/>
        <w:pageBreakBefore/>
      </w:pPr>
      <w:bookmarkStart w:id="29" w:name="_Toc75343940"/>
      <w:bookmarkStart w:id="30" w:name="_Toc84088474"/>
      <w:r w:rsidRPr="009E7227">
        <w:lastRenderedPageBreak/>
        <w:t>Recursos Humanos</w:t>
      </w:r>
      <w:bookmarkEnd w:id="29"/>
      <w:bookmarkEnd w:id="30"/>
    </w:p>
    <w:tbl>
      <w:tblPr>
        <w:tblStyle w:val="TablaGeneral"/>
        <w:tblpPr w:leftFromText="141" w:rightFromText="141" w:vertAnchor="text"/>
        <w:tblW w:w="8419" w:type="dxa"/>
        <w:tblLayout w:type="fixed"/>
        <w:tblLook w:val="06E0" w:firstRow="1" w:lastRow="1" w:firstColumn="1" w:lastColumn="0" w:noHBand="1" w:noVBand="1"/>
      </w:tblPr>
      <w:tblGrid>
        <w:gridCol w:w="5864"/>
        <w:gridCol w:w="1277"/>
        <w:gridCol w:w="1278"/>
      </w:tblGrid>
      <w:tr w:rsidR="005E078F" w:rsidRPr="005E078F" w14:paraId="38F782D8" w14:textId="77777777" w:rsidTr="003A20C4">
        <w:trPr>
          <w:cnfStyle w:val="100000000000" w:firstRow="1" w:lastRow="0" w:firstColumn="0" w:lastColumn="0" w:oddVBand="0" w:evenVBand="0" w:oddHBand="0"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5864" w:type="dxa"/>
          </w:tcPr>
          <w:p w14:paraId="210DF35C" w14:textId="77777777" w:rsidR="00621118" w:rsidRPr="001F13ED" w:rsidRDefault="00621118" w:rsidP="00736C14">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w:t>
            </w:r>
            <w:r w:rsidR="00EF255C" w:rsidRPr="001F13ED">
              <w:rPr>
                <w:rFonts w:ascii="Montserrat SemiBold" w:hAnsi="Montserrat SemiBold"/>
                <w:b w:val="0"/>
                <w:color w:val="000000" w:themeColor="text1"/>
                <w:lang w:val="es-ES_tradnl"/>
              </w:rPr>
              <w:t>Í</w:t>
            </w:r>
            <w:r w:rsidRPr="001F13ED">
              <w:rPr>
                <w:rFonts w:ascii="Montserrat SemiBold" w:hAnsi="Montserrat SemiBold"/>
                <w:b w:val="0"/>
                <w:color w:val="000000" w:themeColor="text1"/>
                <w:lang w:val="es-ES_tradnl"/>
              </w:rPr>
              <w:t>A PROFESIONAL</w:t>
            </w:r>
          </w:p>
        </w:tc>
        <w:tc>
          <w:tcPr>
            <w:tcW w:w="1277" w:type="dxa"/>
          </w:tcPr>
          <w:p w14:paraId="2F3DD415" w14:textId="77777777" w:rsidR="00621118" w:rsidRPr="001F13ED"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278" w:type="dxa"/>
          </w:tcPr>
          <w:p w14:paraId="71FE044A" w14:textId="77777777" w:rsidR="00621118" w:rsidRPr="001F13ED" w:rsidRDefault="00621118" w:rsidP="00736C1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1052E4" w:rsidRPr="009E7227" w14:paraId="63527B45"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0A636AF8" w14:textId="77777777" w:rsidR="001052E4" w:rsidRPr="00DF3267" w:rsidRDefault="001052E4" w:rsidP="001052E4">
            <w:pPr>
              <w:ind w:left="114"/>
            </w:pPr>
            <w:r w:rsidRPr="00DF3267">
              <w:rPr>
                <w:lang w:val="es-ES_tradnl"/>
              </w:rPr>
              <w:t>Director Gerente</w:t>
            </w:r>
          </w:p>
        </w:tc>
        <w:tc>
          <w:tcPr>
            <w:tcW w:w="1277" w:type="dxa"/>
          </w:tcPr>
          <w:p w14:paraId="230B5F0C" w14:textId="77777777" w:rsidR="001052E4" w:rsidRPr="00DF3267" w:rsidRDefault="001052E4" w:rsidP="00EA2708">
            <w:pPr>
              <w:ind w:right="246"/>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78" w:type="dxa"/>
          </w:tcPr>
          <w:p w14:paraId="064A169F" w14:textId="3DC32D85" w:rsidR="001052E4" w:rsidRPr="00DF3267" w:rsidRDefault="001052E4" w:rsidP="00EA2708">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1052E4" w:rsidRPr="009E7227" w14:paraId="76DEBC6B"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6E4FF808" w14:textId="77777777" w:rsidR="001052E4" w:rsidRPr="00DF3267" w:rsidRDefault="001052E4" w:rsidP="001052E4">
            <w:pPr>
              <w:ind w:left="114"/>
            </w:pPr>
            <w:r w:rsidRPr="00DF3267">
              <w:rPr>
                <w:lang w:val="es-ES_tradnl"/>
              </w:rPr>
              <w:t>Director Médico</w:t>
            </w:r>
          </w:p>
        </w:tc>
        <w:tc>
          <w:tcPr>
            <w:tcW w:w="1277" w:type="dxa"/>
          </w:tcPr>
          <w:p w14:paraId="0CEB2F50" w14:textId="77777777" w:rsidR="001052E4" w:rsidRPr="00DF3267" w:rsidRDefault="001052E4" w:rsidP="00EA2708">
            <w:pPr>
              <w:ind w:right="246"/>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78" w:type="dxa"/>
          </w:tcPr>
          <w:p w14:paraId="3582D2D3" w14:textId="03B62ECC" w:rsidR="001052E4" w:rsidRPr="00DF3267" w:rsidRDefault="001052E4" w:rsidP="00EA2708">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1052E4" w:rsidRPr="009E7227" w14:paraId="3B7C3FD8"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1EE15FE3" w14:textId="77777777" w:rsidR="001052E4" w:rsidRPr="00DF3267" w:rsidRDefault="001052E4" w:rsidP="001052E4">
            <w:pPr>
              <w:ind w:left="114"/>
            </w:pPr>
            <w:r w:rsidRPr="00DF3267">
              <w:rPr>
                <w:lang w:val="es-ES_tradnl"/>
              </w:rPr>
              <w:t>Director de Gestión</w:t>
            </w:r>
          </w:p>
        </w:tc>
        <w:tc>
          <w:tcPr>
            <w:tcW w:w="1277" w:type="dxa"/>
          </w:tcPr>
          <w:p w14:paraId="472855D7" w14:textId="77777777" w:rsidR="001052E4" w:rsidRPr="00DF3267" w:rsidRDefault="001052E4" w:rsidP="00EA2708">
            <w:pPr>
              <w:ind w:right="246"/>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78" w:type="dxa"/>
          </w:tcPr>
          <w:p w14:paraId="7171F2CB" w14:textId="3EDC265C" w:rsidR="001052E4" w:rsidRPr="00DF3267" w:rsidRDefault="001052E4" w:rsidP="00EA2708">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1052E4" w:rsidRPr="009E7227" w14:paraId="7B35CBB4"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6EE8E191" w14:textId="77777777" w:rsidR="001052E4" w:rsidRPr="00DF3267" w:rsidRDefault="001052E4" w:rsidP="001052E4">
            <w:pPr>
              <w:ind w:left="114"/>
            </w:pPr>
            <w:r w:rsidRPr="00DF3267">
              <w:rPr>
                <w:lang w:val="es-ES_tradnl"/>
              </w:rPr>
              <w:t>Director de Enfermería</w:t>
            </w:r>
          </w:p>
        </w:tc>
        <w:tc>
          <w:tcPr>
            <w:tcW w:w="1277" w:type="dxa"/>
          </w:tcPr>
          <w:p w14:paraId="77226F68" w14:textId="77777777" w:rsidR="001052E4" w:rsidRPr="00DF3267" w:rsidRDefault="001052E4" w:rsidP="00EA2708">
            <w:pPr>
              <w:ind w:right="246"/>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78" w:type="dxa"/>
          </w:tcPr>
          <w:p w14:paraId="7F18F32C" w14:textId="257C01E7" w:rsidR="001052E4" w:rsidRPr="00DF3267" w:rsidRDefault="001052E4" w:rsidP="00EA2708">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E078F" w:rsidRPr="005E078F" w14:paraId="7B50C60C" w14:textId="77777777" w:rsidTr="003A20C4">
        <w:trPr>
          <w:trHeight w:val="453"/>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DAEEF3" w:themeFill="accent5" w:themeFillTint="33"/>
            <w:hideMark/>
          </w:tcPr>
          <w:p w14:paraId="62D40856" w14:textId="77777777" w:rsidR="00644583" w:rsidRPr="005E078F" w:rsidRDefault="00644583" w:rsidP="00EA2708">
            <w:pPr>
              <w:spacing w:before="0"/>
              <w:ind w:left="114" w:right="183"/>
              <w:jc w:val="center"/>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644583" w:rsidRPr="009E7227" w14:paraId="25B585FC"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64CAAF65" w14:textId="77777777" w:rsidR="00644583" w:rsidRPr="009E7227" w:rsidRDefault="00644583" w:rsidP="00736C14">
            <w:pPr>
              <w:ind w:left="114"/>
            </w:pPr>
            <w:r w:rsidRPr="009E7227">
              <w:rPr>
                <w:lang w:val="es-ES_tradnl"/>
              </w:rPr>
              <w:t>Facultativos</w:t>
            </w:r>
          </w:p>
        </w:tc>
        <w:tc>
          <w:tcPr>
            <w:tcW w:w="1277" w:type="dxa"/>
          </w:tcPr>
          <w:p w14:paraId="4EB7AB67" w14:textId="61B4C461" w:rsidR="00644583" w:rsidRPr="009E7227" w:rsidRDefault="00DF0804" w:rsidP="00EA2708">
            <w:pPr>
              <w:ind w:left="114" w:right="246"/>
              <w:jc w:val="center"/>
              <w:cnfStyle w:val="000000000000" w:firstRow="0" w:lastRow="0" w:firstColumn="0" w:lastColumn="0" w:oddVBand="0" w:evenVBand="0" w:oddHBand="0" w:evenHBand="0" w:firstRowFirstColumn="0" w:firstRowLastColumn="0" w:lastRowFirstColumn="0" w:lastRowLastColumn="0"/>
            </w:pPr>
            <w:r>
              <w:t>1</w:t>
            </w:r>
            <w:r w:rsidR="000247AE">
              <w:t>9</w:t>
            </w:r>
          </w:p>
        </w:tc>
        <w:tc>
          <w:tcPr>
            <w:tcW w:w="1278" w:type="dxa"/>
          </w:tcPr>
          <w:p w14:paraId="773775F7" w14:textId="3BE20510" w:rsidR="00644583" w:rsidRPr="009E7227" w:rsidRDefault="001052E4" w:rsidP="00EA2708">
            <w:pPr>
              <w:ind w:left="114" w:right="183"/>
              <w:jc w:val="center"/>
              <w:cnfStyle w:val="000000000000" w:firstRow="0" w:lastRow="0" w:firstColumn="0" w:lastColumn="0" w:oddVBand="0" w:evenVBand="0" w:oddHBand="0" w:evenHBand="0" w:firstRowFirstColumn="0" w:firstRowLastColumn="0" w:lastRowFirstColumn="0" w:lastRowLastColumn="0"/>
            </w:pPr>
            <w:r>
              <w:t>19</w:t>
            </w:r>
          </w:p>
        </w:tc>
      </w:tr>
      <w:tr w:rsidR="00644583" w:rsidRPr="009E7227" w14:paraId="55AC09DD" w14:textId="77777777" w:rsidTr="003A20C4">
        <w:trPr>
          <w:trHeight w:val="453"/>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DAEEF3" w:themeFill="accent5" w:themeFillTint="33"/>
          </w:tcPr>
          <w:p w14:paraId="3FE1D4C3" w14:textId="77777777" w:rsidR="00644583" w:rsidRPr="005E078F" w:rsidRDefault="00644583" w:rsidP="00EA2708">
            <w:pPr>
              <w:spacing w:before="0"/>
              <w:ind w:left="114" w:right="183"/>
              <w:jc w:val="center"/>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1052E4" w:rsidRPr="009E7227" w14:paraId="5E42F8A7"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440358FF" w14:textId="77777777" w:rsidR="001052E4" w:rsidRPr="009E7227" w:rsidRDefault="001052E4" w:rsidP="001052E4">
            <w:pPr>
              <w:ind w:left="114"/>
            </w:pPr>
            <w:r w:rsidRPr="009E7227">
              <w:rPr>
                <w:lang w:val="es-ES_tradnl"/>
              </w:rPr>
              <w:t>Enfermeras/os</w:t>
            </w:r>
          </w:p>
        </w:tc>
        <w:tc>
          <w:tcPr>
            <w:tcW w:w="1277" w:type="dxa"/>
          </w:tcPr>
          <w:p w14:paraId="4F7A1630" w14:textId="77777777" w:rsidR="001052E4" w:rsidRPr="009E7227" w:rsidRDefault="001052E4" w:rsidP="00EA2708">
            <w:pPr>
              <w:ind w:left="114" w:right="246"/>
              <w:jc w:val="center"/>
              <w:cnfStyle w:val="000000000000" w:firstRow="0" w:lastRow="0" w:firstColumn="0" w:lastColumn="0" w:oddVBand="0" w:evenVBand="0" w:oddHBand="0" w:evenHBand="0" w:firstRowFirstColumn="0" w:firstRowLastColumn="0" w:lastRowFirstColumn="0" w:lastRowLastColumn="0"/>
            </w:pPr>
            <w:r>
              <w:t>62</w:t>
            </w:r>
          </w:p>
        </w:tc>
        <w:tc>
          <w:tcPr>
            <w:tcW w:w="1278" w:type="dxa"/>
          </w:tcPr>
          <w:p w14:paraId="19B20A54" w14:textId="5DCC7C98" w:rsidR="001052E4" w:rsidRPr="009E7227" w:rsidRDefault="001052E4" w:rsidP="00EA2708">
            <w:pPr>
              <w:ind w:left="114" w:right="183"/>
              <w:jc w:val="center"/>
              <w:cnfStyle w:val="000000000000" w:firstRow="0" w:lastRow="0" w:firstColumn="0" w:lastColumn="0" w:oddVBand="0" w:evenVBand="0" w:oddHBand="0" w:evenHBand="0" w:firstRowFirstColumn="0" w:firstRowLastColumn="0" w:lastRowFirstColumn="0" w:lastRowLastColumn="0"/>
            </w:pPr>
            <w:r>
              <w:t>62</w:t>
            </w:r>
          </w:p>
        </w:tc>
      </w:tr>
      <w:tr w:rsidR="001052E4" w:rsidRPr="009E7227" w14:paraId="30D8586D"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4A4A0B17" w14:textId="77777777" w:rsidR="001052E4" w:rsidRPr="009E7227" w:rsidRDefault="001052E4" w:rsidP="001052E4">
            <w:pPr>
              <w:ind w:left="114"/>
            </w:pPr>
            <w:r w:rsidRPr="009E7227">
              <w:rPr>
                <w:lang w:val="es-ES_tradnl"/>
              </w:rPr>
              <w:t>Fisioterapeutas/logopedas</w:t>
            </w:r>
          </w:p>
        </w:tc>
        <w:tc>
          <w:tcPr>
            <w:tcW w:w="1277" w:type="dxa"/>
          </w:tcPr>
          <w:p w14:paraId="159844D4" w14:textId="6DFD38ED" w:rsidR="001052E4" w:rsidRPr="009E7227" w:rsidRDefault="000247AE" w:rsidP="00EA2708">
            <w:pPr>
              <w:ind w:left="114" w:right="246"/>
              <w:jc w:val="center"/>
              <w:cnfStyle w:val="000000000000" w:firstRow="0" w:lastRow="0" w:firstColumn="0" w:lastColumn="0" w:oddVBand="0" w:evenVBand="0" w:oddHBand="0" w:evenHBand="0" w:firstRowFirstColumn="0" w:firstRowLastColumn="0" w:lastRowFirstColumn="0" w:lastRowLastColumn="0"/>
            </w:pPr>
            <w:r>
              <w:t>10</w:t>
            </w:r>
          </w:p>
        </w:tc>
        <w:tc>
          <w:tcPr>
            <w:tcW w:w="1278" w:type="dxa"/>
          </w:tcPr>
          <w:p w14:paraId="0D9539D5" w14:textId="08D4BBE6" w:rsidR="001052E4" w:rsidRPr="009E7227" w:rsidRDefault="001052E4" w:rsidP="00EA2708">
            <w:pPr>
              <w:ind w:left="114" w:right="183"/>
              <w:jc w:val="center"/>
              <w:cnfStyle w:val="000000000000" w:firstRow="0" w:lastRow="0" w:firstColumn="0" w:lastColumn="0" w:oddVBand="0" w:evenVBand="0" w:oddHBand="0" w:evenHBand="0" w:firstRowFirstColumn="0" w:firstRowLastColumn="0" w:lastRowFirstColumn="0" w:lastRowLastColumn="0"/>
            </w:pPr>
            <w:r>
              <w:t>10</w:t>
            </w:r>
          </w:p>
        </w:tc>
      </w:tr>
      <w:tr w:rsidR="001052E4" w:rsidRPr="009E7227" w14:paraId="0FE6F2BF"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76C52257" w14:textId="77777777" w:rsidR="001052E4" w:rsidRPr="009E7227" w:rsidRDefault="001052E4" w:rsidP="001052E4">
            <w:pPr>
              <w:ind w:left="114"/>
            </w:pPr>
            <w:r w:rsidRPr="009E7227">
              <w:rPr>
                <w:lang w:val="es-ES_tradnl"/>
              </w:rPr>
              <w:t>Terapeutas ocupacionales</w:t>
            </w:r>
          </w:p>
        </w:tc>
        <w:tc>
          <w:tcPr>
            <w:tcW w:w="1277" w:type="dxa"/>
          </w:tcPr>
          <w:p w14:paraId="03C34E28" w14:textId="40DEBCBE" w:rsidR="001052E4" w:rsidRPr="009E7227" w:rsidRDefault="000247AE" w:rsidP="00EA2708">
            <w:pPr>
              <w:ind w:left="114" w:right="246"/>
              <w:jc w:val="center"/>
              <w:cnfStyle w:val="000000000000" w:firstRow="0" w:lastRow="0" w:firstColumn="0" w:lastColumn="0" w:oddVBand="0" w:evenVBand="0" w:oddHBand="0" w:evenHBand="0" w:firstRowFirstColumn="0" w:firstRowLastColumn="0" w:lastRowFirstColumn="0" w:lastRowLastColumn="0"/>
            </w:pPr>
            <w:r>
              <w:t>2</w:t>
            </w:r>
          </w:p>
        </w:tc>
        <w:tc>
          <w:tcPr>
            <w:tcW w:w="1278" w:type="dxa"/>
          </w:tcPr>
          <w:p w14:paraId="769A1365" w14:textId="64391083" w:rsidR="001052E4" w:rsidRPr="009E7227" w:rsidRDefault="001052E4" w:rsidP="00EA2708">
            <w:pPr>
              <w:ind w:left="114" w:right="183"/>
              <w:jc w:val="center"/>
              <w:cnfStyle w:val="000000000000" w:firstRow="0" w:lastRow="0" w:firstColumn="0" w:lastColumn="0" w:oddVBand="0" w:evenVBand="0" w:oddHBand="0" w:evenHBand="0" w:firstRowFirstColumn="0" w:firstRowLastColumn="0" w:lastRowFirstColumn="0" w:lastRowLastColumn="0"/>
            </w:pPr>
            <w:r>
              <w:t>2</w:t>
            </w:r>
          </w:p>
        </w:tc>
      </w:tr>
      <w:tr w:rsidR="001052E4" w:rsidRPr="009E7227" w14:paraId="384C2FC3"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49FD36A8" w14:textId="77777777" w:rsidR="001052E4" w:rsidRPr="009E7227" w:rsidRDefault="001052E4" w:rsidP="001052E4">
            <w:pPr>
              <w:ind w:left="114"/>
            </w:pPr>
            <w:r w:rsidRPr="009E7227">
              <w:rPr>
                <w:lang w:val="es-ES_tradnl"/>
              </w:rPr>
              <w:t>Técnicos superiores especialistas</w:t>
            </w:r>
          </w:p>
        </w:tc>
        <w:tc>
          <w:tcPr>
            <w:tcW w:w="1277" w:type="dxa"/>
          </w:tcPr>
          <w:p w14:paraId="1226A5B3" w14:textId="3BFBA708" w:rsidR="001052E4" w:rsidRPr="009E7227" w:rsidRDefault="000247AE" w:rsidP="00EA2708">
            <w:pPr>
              <w:ind w:left="114" w:right="246"/>
              <w:jc w:val="center"/>
              <w:cnfStyle w:val="000000000000" w:firstRow="0" w:lastRow="0" w:firstColumn="0" w:lastColumn="0" w:oddVBand="0" w:evenVBand="0" w:oddHBand="0" w:evenHBand="0" w:firstRowFirstColumn="0" w:firstRowLastColumn="0" w:lastRowFirstColumn="0" w:lastRowLastColumn="0"/>
            </w:pPr>
            <w:r>
              <w:t>3</w:t>
            </w:r>
          </w:p>
        </w:tc>
        <w:tc>
          <w:tcPr>
            <w:tcW w:w="1278" w:type="dxa"/>
          </w:tcPr>
          <w:p w14:paraId="6FAF6F42" w14:textId="0DEB5D0B" w:rsidR="001052E4" w:rsidRPr="009E7227" w:rsidRDefault="001052E4" w:rsidP="00EA2708">
            <w:pPr>
              <w:ind w:left="114" w:right="183"/>
              <w:jc w:val="center"/>
              <w:cnfStyle w:val="000000000000" w:firstRow="0" w:lastRow="0" w:firstColumn="0" w:lastColumn="0" w:oddVBand="0" w:evenVBand="0" w:oddHBand="0" w:evenHBand="0" w:firstRowFirstColumn="0" w:firstRowLastColumn="0" w:lastRowFirstColumn="0" w:lastRowLastColumn="0"/>
            </w:pPr>
            <w:r>
              <w:t>3</w:t>
            </w:r>
          </w:p>
        </w:tc>
      </w:tr>
      <w:tr w:rsidR="001052E4" w:rsidRPr="009E7227" w14:paraId="7D4D93B8"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tcPr>
          <w:p w14:paraId="5DD11E2F" w14:textId="77777777" w:rsidR="001052E4" w:rsidRPr="009E7227" w:rsidRDefault="001052E4" w:rsidP="001052E4">
            <w:pPr>
              <w:ind w:left="114"/>
              <w:rPr>
                <w:lang w:val="es-ES_tradnl"/>
              </w:rPr>
            </w:pPr>
            <w:r w:rsidRPr="00276700">
              <w:rPr>
                <w:lang w:val="es-ES_tradnl"/>
              </w:rPr>
              <w:t>Técnicos en Farmacia</w:t>
            </w:r>
            <w:r>
              <w:rPr>
                <w:lang w:val="es-ES_tradnl"/>
              </w:rPr>
              <w:t xml:space="preserve"> </w:t>
            </w:r>
          </w:p>
        </w:tc>
        <w:tc>
          <w:tcPr>
            <w:tcW w:w="1277" w:type="dxa"/>
          </w:tcPr>
          <w:p w14:paraId="3A7FE2D1" w14:textId="4043A7DC" w:rsidR="001052E4" w:rsidRPr="009E7227" w:rsidRDefault="000247AE" w:rsidP="00EA2708">
            <w:pPr>
              <w:ind w:left="114" w:right="246"/>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c>
          <w:tcPr>
            <w:tcW w:w="1278" w:type="dxa"/>
          </w:tcPr>
          <w:p w14:paraId="572D3B6C" w14:textId="195D3428" w:rsidR="001052E4" w:rsidRPr="009E7227" w:rsidRDefault="001052E4" w:rsidP="00EA2708">
            <w:pPr>
              <w:ind w:left="114"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r>
      <w:tr w:rsidR="001052E4" w:rsidRPr="009E7227" w14:paraId="67DFD442"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2428F2DB" w14:textId="77777777" w:rsidR="001052E4" w:rsidRPr="009E7227" w:rsidRDefault="001052E4" w:rsidP="001052E4">
            <w:pPr>
              <w:ind w:left="114"/>
            </w:pPr>
            <w:r w:rsidRPr="009E7227">
              <w:rPr>
                <w:lang w:val="es-ES_tradnl"/>
              </w:rPr>
              <w:t>Técnico en Cuidados Auxiliares Enfermería</w:t>
            </w:r>
          </w:p>
        </w:tc>
        <w:tc>
          <w:tcPr>
            <w:tcW w:w="1277" w:type="dxa"/>
          </w:tcPr>
          <w:p w14:paraId="51F97C85" w14:textId="49D92405" w:rsidR="001052E4" w:rsidRPr="009E7227" w:rsidRDefault="000247AE" w:rsidP="00EA2708">
            <w:pPr>
              <w:ind w:left="114" w:right="246"/>
              <w:jc w:val="center"/>
              <w:cnfStyle w:val="000000000000" w:firstRow="0" w:lastRow="0" w:firstColumn="0" w:lastColumn="0" w:oddVBand="0" w:evenVBand="0" w:oddHBand="0" w:evenHBand="0" w:firstRowFirstColumn="0" w:firstRowLastColumn="0" w:lastRowFirstColumn="0" w:lastRowLastColumn="0"/>
            </w:pPr>
            <w:r>
              <w:t>90</w:t>
            </w:r>
          </w:p>
        </w:tc>
        <w:tc>
          <w:tcPr>
            <w:tcW w:w="1278" w:type="dxa"/>
          </w:tcPr>
          <w:p w14:paraId="6B2AE6A9" w14:textId="27A6AF1C" w:rsidR="001052E4" w:rsidRPr="009E7227" w:rsidRDefault="001052E4" w:rsidP="00EA2708">
            <w:pPr>
              <w:ind w:left="114" w:right="183"/>
              <w:jc w:val="center"/>
              <w:cnfStyle w:val="000000000000" w:firstRow="0" w:lastRow="0" w:firstColumn="0" w:lastColumn="0" w:oddVBand="0" w:evenVBand="0" w:oddHBand="0" w:evenHBand="0" w:firstRowFirstColumn="0" w:firstRowLastColumn="0" w:lastRowFirstColumn="0" w:lastRowLastColumn="0"/>
            </w:pPr>
            <w:r>
              <w:t>90</w:t>
            </w:r>
          </w:p>
        </w:tc>
      </w:tr>
      <w:tr w:rsidR="00644583" w:rsidRPr="009E7227" w14:paraId="4F5EE256" w14:textId="77777777" w:rsidTr="003A20C4">
        <w:trPr>
          <w:trHeight w:val="453"/>
        </w:trPr>
        <w:tc>
          <w:tcPr>
            <w:cnfStyle w:val="001000000000" w:firstRow="0" w:lastRow="0" w:firstColumn="1" w:lastColumn="0" w:oddVBand="0" w:evenVBand="0" w:oddHBand="0" w:evenHBand="0" w:firstRowFirstColumn="0" w:firstRowLastColumn="0" w:lastRowFirstColumn="0" w:lastRowLastColumn="0"/>
            <w:tcW w:w="8419" w:type="dxa"/>
            <w:gridSpan w:val="3"/>
            <w:shd w:val="clear" w:color="auto" w:fill="DAEEF3" w:themeFill="accent5" w:themeFillTint="33"/>
            <w:hideMark/>
          </w:tcPr>
          <w:p w14:paraId="10DED35A" w14:textId="77777777" w:rsidR="00644583" w:rsidRPr="005E078F" w:rsidRDefault="00644583" w:rsidP="00EA2708">
            <w:pPr>
              <w:spacing w:before="0"/>
              <w:ind w:left="114" w:right="181"/>
              <w:jc w:val="center"/>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p>
        </w:tc>
      </w:tr>
      <w:tr w:rsidR="001052E4" w:rsidRPr="009E7227" w14:paraId="0C72079B"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061DD164" w14:textId="77777777" w:rsidR="001052E4" w:rsidRPr="00DE4F5C" w:rsidRDefault="001052E4" w:rsidP="001052E4">
            <w:pPr>
              <w:ind w:left="114"/>
            </w:pPr>
            <w:r w:rsidRPr="00DE4F5C">
              <w:t>Grupo Técnico Función Administrativa</w:t>
            </w:r>
          </w:p>
        </w:tc>
        <w:tc>
          <w:tcPr>
            <w:tcW w:w="1277" w:type="dxa"/>
          </w:tcPr>
          <w:p w14:paraId="40F69C21" w14:textId="77777777" w:rsidR="001052E4" w:rsidRPr="009E7227" w:rsidRDefault="001052E4" w:rsidP="00EA2708">
            <w:pPr>
              <w:ind w:right="246"/>
              <w:jc w:val="center"/>
              <w:cnfStyle w:val="000000000000" w:firstRow="0" w:lastRow="0" w:firstColumn="0" w:lastColumn="0" w:oddVBand="0" w:evenVBand="0" w:oddHBand="0" w:evenHBand="0" w:firstRowFirstColumn="0" w:firstRowLastColumn="0" w:lastRowFirstColumn="0" w:lastRowLastColumn="0"/>
            </w:pPr>
            <w:r>
              <w:t>7</w:t>
            </w:r>
          </w:p>
        </w:tc>
        <w:tc>
          <w:tcPr>
            <w:tcW w:w="1278" w:type="dxa"/>
          </w:tcPr>
          <w:p w14:paraId="4FD07DAC" w14:textId="50D77621" w:rsidR="001052E4" w:rsidRPr="009E7227" w:rsidRDefault="001052E4" w:rsidP="00EA2708">
            <w:pPr>
              <w:ind w:right="183"/>
              <w:jc w:val="center"/>
              <w:cnfStyle w:val="000000000000" w:firstRow="0" w:lastRow="0" w:firstColumn="0" w:lastColumn="0" w:oddVBand="0" w:evenVBand="0" w:oddHBand="0" w:evenHBand="0" w:firstRowFirstColumn="0" w:firstRowLastColumn="0" w:lastRowFirstColumn="0" w:lastRowLastColumn="0"/>
            </w:pPr>
            <w:r>
              <w:t>7</w:t>
            </w:r>
          </w:p>
        </w:tc>
      </w:tr>
      <w:tr w:rsidR="001052E4" w:rsidRPr="009E7227" w14:paraId="2E9AF70D"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0D9A69CD" w14:textId="77777777" w:rsidR="001052E4" w:rsidRPr="00DE4F5C" w:rsidRDefault="001052E4" w:rsidP="001052E4">
            <w:pPr>
              <w:ind w:left="114"/>
            </w:pPr>
            <w:r w:rsidRPr="00DE4F5C">
              <w:t>Grupo Gestión Función Administrativa</w:t>
            </w:r>
          </w:p>
        </w:tc>
        <w:tc>
          <w:tcPr>
            <w:tcW w:w="1277" w:type="dxa"/>
          </w:tcPr>
          <w:p w14:paraId="77D9A28E" w14:textId="77777777" w:rsidR="001052E4" w:rsidRPr="009E7227" w:rsidRDefault="001052E4" w:rsidP="00EA2708">
            <w:pPr>
              <w:ind w:right="246"/>
              <w:jc w:val="center"/>
              <w:cnfStyle w:val="000000000000" w:firstRow="0" w:lastRow="0" w:firstColumn="0" w:lastColumn="0" w:oddVBand="0" w:evenVBand="0" w:oddHBand="0" w:evenHBand="0" w:firstRowFirstColumn="0" w:firstRowLastColumn="0" w:lastRowFirstColumn="0" w:lastRowLastColumn="0"/>
            </w:pPr>
            <w:r>
              <w:t>4</w:t>
            </w:r>
          </w:p>
        </w:tc>
        <w:tc>
          <w:tcPr>
            <w:tcW w:w="1278" w:type="dxa"/>
          </w:tcPr>
          <w:p w14:paraId="733E0D8E" w14:textId="74DBAC99" w:rsidR="001052E4" w:rsidRPr="009E7227" w:rsidRDefault="001052E4" w:rsidP="00EA2708">
            <w:pPr>
              <w:ind w:right="183"/>
              <w:jc w:val="center"/>
              <w:cnfStyle w:val="000000000000" w:firstRow="0" w:lastRow="0" w:firstColumn="0" w:lastColumn="0" w:oddVBand="0" w:evenVBand="0" w:oddHBand="0" w:evenHBand="0" w:firstRowFirstColumn="0" w:firstRowLastColumn="0" w:lastRowFirstColumn="0" w:lastRowLastColumn="0"/>
            </w:pPr>
            <w:r>
              <w:t>4</w:t>
            </w:r>
          </w:p>
        </w:tc>
      </w:tr>
      <w:tr w:rsidR="001052E4" w:rsidRPr="009E7227" w14:paraId="1E102BD9"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0A0467F2" w14:textId="77777777" w:rsidR="001052E4" w:rsidRPr="00DE4F5C" w:rsidRDefault="001052E4" w:rsidP="001052E4">
            <w:pPr>
              <w:ind w:left="114"/>
            </w:pPr>
            <w:r w:rsidRPr="00DE4F5C">
              <w:t>Grupo Administrativo y resto</w:t>
            </w:r>
            <w:r>
              <w:t xml:space="preserve"> de la categoría</w:t>
            </w:r>
            <w:r w:rsidRPr="00DE4F5C">
              <w:t xml:space="preserve"> C</w:t>
            </w:r>
          </w:p>
        </w:tc>
        <w:tc>
          <w:tcPr>
            <w:tcW w:w="1277" w:type="dxa"/>
          </w:tcPr>
          <w:p w14:paraId="6614678F" w14:textId="77777777" w:rsidR="001052E4" w:rsidRPr="009E7227" w:rsidRDefault="001052E4" w:rsidP="00EA2708">
            <w:pPr>
              <w:ind w:right="246"/>
              <w:jc w:val="center"/>
              <w:cnfStyle w:val="000000000000" w:firstRow="0" w:lastRow="0" w:firstColumn="0" w:lastColumn="0" w:oddVBand="0" w:evenVBand="0" w:oddHBand="0" w:evenHBand="0" w:firstRowFirstColumn="0" w:firstRowLastColumn="0" w:lastRowFirstColumn="0" w:lastRowLastColumn="0"/>
            </w:pPr>
            <w:r>
              <w:t>19</w:t>
            </w:r>
          </w:p>
        </w:tc>
        <w:tc>
          <w:tcPr>
            <w:tcW w:w="1278" w:type="dxa"/>
          </w:tcPr>
          <w:p w14:paraId="37D5BF14" w14:textId="2A7956E7" w:rsidR="001052E4" w:rsidRPr="009E7227" w:rsidRDefault="001052E4" w:rsidP="00EA2708">
            <w:pPr>
              <w:ind w:right="183"/>
              <w:jc w:val="center"/>
              <w:cnfStyle w:val="000000000000" w:firstRow="0" w:lastRow="0" w:firstColumn="0" w:lastColumn="0" w:oddVBand="0" w:evenVBand="0" w:oddHBand="0" w:evenHBand="0" w:firstRowFirstColumn="0" w:firstRowLastColumn="0" w:lastRowFirstColumn="0" w:lastRowLastColumn="0"/>
            </w:pPr>
            <w:r>
              <w:t>19</w:t>
            </w:r>
          </w:p>
        </w:tc>
      </w:tr>
      <w:tr w:rsidR="001052E4" w:rsidRPr="009E7227" w14:paraId="2E4DAEAC"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6D6EE58B" w14:textId="77777777" w:rsidR="001052E4" w:rsidRPr="00DE4F5C" w:rsidRDefault="001052E4" w:rsidP="001052E4">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77" w:type="dxa"/>
          </w:tcPr>
          <w:p w14:paraId="5268EACC" w14:textId="77777777" w:rsidR="001052E4" w:rsidRPr="009E7227" w:rsidRDefault="001052E4" w:rsidP="00EA2708">
            <w:pPr>
              <w:ind w:right="246"/>
              <w:jc w:val="center"/>
              <w:cnfStyle w:val="000000000000" w:firstRow="0" w:lastRow="0" w:firstColumn="0" w:lastColumn="0" w:oddVBand="0" w:evenVBand="0" w:oddHBand="0" w:evenHBand="0" w:firstRowFirstColumn="0" w:firstRowLastColumn="0" w:lastRowFirstColumn="0" w:lastRowLastColumn="0"/>
            </w:pPr>
            <w:r>
              <w:t>26</w:t>
            </w:r>
          </w:p>
        </w:tc>
        <w:tc>
          <w:tcPr>
            <w:tcW w:w="1278" w:type="dxa"/>
          </w:tcPr>
          <w:p w14:paraId="1E048421" w14:textId="0C07B65C" w:rsidR="001052E4" w:rsidRPr="009E7227" w:rsidRDefault="001052E4" w:rsidP="00EA2708">
            <w:pPr>
              <w:ind w:right="183"/>
              <w:jc w:val="center"/>
              <w:cnfStyle w:val="000000000000" w:firstRow="0" w:lastRow="0" w:firstColumn="0" w:lastColumn="0" w:oddVBand="0" w:evenVBand="0" w:oddHBand="0" w:evenHBand="0" w:firstRowFirstColumn="0" w:firstRowLastColumn="0" w:lastRowFirstColumn="0" w:lastRowLastColumn="0"/>
            </w:pPr>
            <w:r>
              <w:t>26</w:t>
            </w:r>
          </w:p>
        </w:tc>
      </w:tr>
      <w:tr w:rsidR="001052E4" w:rsidRPr="009E7227" w14:paraId="0C9B8F48" w14:textId="77777777" w:rsidTr="003A20C4">
        <w:trPr>
          <w:trHeight w:val="382"/>
        </w:trPr>
        <w:tc>
          <w:tcPr>
            <w:cnfStyle w:val="001000000000" w:firstRow="0" w:lastRow="0" w:firstColumn="1" w:lastColumn="0" w:oddVBand="0" w:evenVBand="0" w:oddHBand="0" w:evenHBand="0" w:firstRowFirstColumn="0" w:firstRowLastColumn="0" w:lastRowFirstColumn="0" w:lastRowLastColumn="0"/>
            <w:tcW w:w="5864" w:type="dxa"/>
            <w:hideMark/>
          </w:tcPr>
          <w:p w14:paraId="7532B74D" w14:textId="77777777" w:rsidR="001052E4" w:rsidRPr="00DE4F5C" w:rsidRDefault="001052E4" w:rsidP="001052E4">
            <w:pPr>
              <w:ind w:left="114"/>
            </w:pPr>
            <w:r>
              <w:t>C</w:t>
            </w:r>
            <w:r w:rsidRPr="00DE4F5C">
              <w:t xml:space="preserve">eladores y resto </w:t>
            </w:r>
          </w:p>
        </w:tc>
        <w:tc>
          <w:tcPr>
            <w:tcW w:w="1277" w:type="dxa"/>
          </w:tcPr>
          <w:p w14:paraId="35AEF55E" w14:textId="77777777" w:rsidR="001052E4" w:rsidRPr="009E7227" w:rsidRDefault="001052E4" w:rsidP="00EA2708">
            <w:pPr>
              <w:ind w:right="246"/>
              <w:jc w:val="center"/>
              <w:cnfStyle w:val="000000000000" w:firstRow="0" w:lastRow="0" w:firstColumn="0" w:lastColumn="0" w:oddVBand="0" w:evenVBand="0" w:oddHBand="0" w:evenHBand="0" w:firstRowFirstColumn="0" w:firstRowLastColumn="0" w:lastRowFirstColumn="0" w:lastRowLastColumn="0"/>
            </w:pPr>
            <w:r>
              <w:t>80</w:t>
            </w:r>
          </w:p>
        </w:tc>
        <w:tc>
          <w:tcPr>
            <w:tcW w:w="1278" w:type="dxa"/>
          </w:tcPr>
          <w:p w14:paraId="1407DC4F" w14:textId="1EEBA41E" w:rsidR="001052E4" w:rsidRPr="009E7227" w:rsidRDefault="001052E4" w:rsidP="00EA2708">
            <w:pPr>
              <w:ind w:right="183"/>
              <w:jc w:val="center"/>
              <w:cnfStyle w:val="000000000000" w:firstRow="0" w:lastRow="0" w:firstColumn="0" w:lastColumn="0" w:oddVBand="0" w:evenVBand="0" w:oddHBand="0" w:evenHBand="0" w:firstRowFirstColumn="0" w:firstRowLastColumn="0" w:lastRowFirstColumn="0" w:lastRowLastColumn="0"/>
            </w:pPr>
            <w:r>
              <w:t>80</w:t>
            </w:r>
          </w:p>
        </w:tc>
      </w:tr>
      <w:tr w:rsidR="00FB7C93" w:rsidRPr="009E7227" w14:paraId="3865B90D" w14:textId="77777777" w:rsidTr="003A20C4">
        <w:trPr>
          <w:cnfStyle w:val="010000000000" w:firstRow="0" w:lastRow="1" w:firstColumn="0" w:lastColumn="0" w:oddVBand="0" w:evenVBand="0" w:oddHBand="0"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5864" w:type="dxa"/>
            <w:hideMark/>
          </w:tcPr>
          <w:p w14:paraId="46D462B2" w14:textId="77777777" w:rsidR="00FB7C93" w:rsidRPr="00493983" w:rsidRDefault="00FB7C93" w:rsidP="00736C14">
            <w:pPr>
              <w:ind w:left="114"/>
              <w:rPr>
                <w:rFonts w:ascii="Montserrat SemiBold" w:hAnsi="Montserrat SemiBold"/>
              </w:rPr>
            </w:pPr>
            <w:r w:rsidRPr="00493983">
              <w:rPr>
                <w:rFonts w:ascii="Montserrat SemiBold" w:hAnsi="Montserrat SemiBold"/>
                <w:lang w:val="es-ES_tradnl"/>
              </w:rPr>
              <w:t>TOTAL</w:t>
            </w:r>
          </w:p>
        </w:tc>
        <w:tc>
          <w:tcPr>
            <w:tcW w:w="1277" w:type="dxa"/>
          </w:tcPr>
          <w:p w14:paraId="5CDB2094" w14:textId="77777777" w:rsidR="00FB7C93" w:rsidRPr="00493983" w:rsidRDefault="00DF0804" w:rsidP="00EA2708">
            <w:pPr>
              <w:ind w:right="204"/>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330</w:t>
            </w:r>
          </w:p>
        </w:tc>
        <w:tc>
          <w:tcPr>
            <w:tcW w:w="1278" w:type="dxa"/>
          </w:tcPr>
          <w:p w14:paraId="5D7DA668" w14:textId="7FB00973" w:rsidR="00FB7C93" w:rsidRPr="00493983" w:rsidRDefault="000247AE" w:rsidP="00EA2708">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330</w:t>
            </w:r>
          </w:p>
        </w:tc>
      </w:tr>
    </w:tbl>
    <w:p w14:paraId="43048DD8" w14:textId="77777777" w:rsidR="003A20C4" w:rsidRDefault="003A20C4" w:rsidP="00DF3267">
      <w:pPr>
        <w:pStyle w:val="Piedetabla"/>
      </w:pPr>
    </w:p>
    <w:p w14:paraId="3178F653" w14:textId="68D15DB3" w:rsidR="00286308" w:rsidRPr="009E7227" w:rsidRDefault="00BD32F9" w:rsidP="00DF3267">
      <w:pPr>
        <w:pStyle w:val="Piedetabla"/>
      </w:pPr>
      <w:r>
        <w:t xml:space="preserve">A </w:t>
      </w:r>
      <w:r w:rsidRPr="00FB7C93">
        <w:t>31</w:t>
      </w:r>
      <w:r w:rsidR="00FB7C93" w:rsidRPr="00FB7C93">
        <w:t xml:space="preserve"> de diciembre de 2020</w:t>
      </w:r>
      <w:r w:rsidR="00286308" w:rsidRPr="009E7227">
        <w:br w:type="page"/>
      </w:r>
    </w:p>
    <w:p w14:paraId="088E9663" w14:textId="77777777" w:rsidR="007B400F" w:rsidRDefault="00EA59AD" w:rsidP="00E44602">
      <w:pPr>
        <w:pStyle w:val="TITULO-Nivel2"/>
      </w:pPr>
      <w:bookmarkStart w:id="31" w:name="_Toc75343941"/>
      <w:bookmarkStart w:id="32" w:name="_Toc84088475"/>
      <w:r w:rsidRPr="009E7227">
        <w:lastRenderedPageBreak/>
        <w:t>Recursos Materiales</w:t>
      </w:r>
      <w:bookmarkEnd w:id="28"/>
      <w:bookmarkEnd w:id="31"/>
      <w:bookmarkEnd w:id="32"/>
    </w:p>
    <w:p w14:paraId="612C0B56" w14:textId="77777777"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14:paraId="43937803" w14:textId="77777777"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14:paraId="71BBC4FF" w14:textId="77777777"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14:paraId="4B8153E9" w14:textId="77777777"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14:paraId="3B7CF36D" w14:textId="77777777"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D6250E" w:rsidRPr="00FF53C5" w14:paraId="3190BAE3" w14:textId="77777777" w:rsidTr="00BF20F1">
        <w:trPr>
          <w:trHeight w:val="340"/>
        </w:trPr>
        <w:tc>
          <w:tcPr>
            <w:tcW w:w="3388" w:type="pct"/>
          </w:tcPr>
          <w:p w14:paraId="0B6FD5A6" w14:textId="77777777" w:rsidR="00D6250E" w:rsidRPr="00FF53C5" w:rsidRDefault="00D6250E" w:rsidP="00D6250E">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5C63EA84" w14:textId="3839CB67" w:rsidR="00D6250E" w:rsidRPr="00FF53C5" w:rsidRDefault="00D6250E" w:rsidP="00D6250E">
            <w:pPr>
              <w:jc w:val="right"/>
            </w:pPr>
            <w:r>
              <w:t>192</w:t>
            </w:r>
          </w:p>
        </w:tc>
        <w:tc>
          <w:tcPr>
            <w:tcW w:w="806" w:type="pct"/>
            <w:vAlign w:val="bottom"/>
          </w:tcPr>
          <w:p w14:paraId="0028A00D" w14:textId="68F05619" w:rsidR="00D6250E" w:rsidRDefault="00D6250E" w:rsidP="00D6250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192</w:t>
            </w:r>
          </w:p>
        </w:tc>
      </w:tr>
      <w:tr w:rsidR="00D6250E" w:rsidRPr="00FF53C5" w14:paraId="4B1505B3" w14:textId="77777777" w:rsidTr="00BF20F1">
        <w:trPr>
          <w:trHeight w:val="340"/>
        </w:trPr>
        <w:tc>
          <w:tcPr>
            <w:tcW w:w="3388" w:type="pct"/>
          </w:tcPr>
          <w:p w14:paraId="185E57BB" w14:textId="77777777" w:rsidR="00D6250E" w:rsidRPr="00FF53C5" w:rsidRDefault="00D6250E" w:rsidP="00D6250E">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76586ACF" w14:textId="68B34278" w:rsidR="00D6250E" w:rsidRPr="00FF53C5" w:rsidRDefault="00D6250E" w:rsidP="00D6250E">
            <w:pPr>
              <w:jc w:val="right"/>
            </w:pPr>
            <w:r>
              <w:t>152</w:t>
            </w:r>
          </w:p>
        </w:tc>
        <w:tc>
          <w:tcPr>
            <w:tcW w:w="806" w:type="pct"/>
            <w:vAlign w:val="bottom"/>
          </w:tcPr>
          <w:p w14:paraId="39068B26" w14:textId="5544D187" w:rsidR="00D6250E" w:rsidRDefault="00D6250E" w:rsidP="00D6250E">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192</w:t>
            </w:r>
          </w:p>
        </w:tc>
      </w:tr>
      <w:tr w:rsidR="00D12CB5" w:rsidRPr="00D77135" w14:paraId="4D72E78D" w14:textId="77777777" w:rsidTr="00D77135">
        <w:trPr>
          <w:trHeight w:val="340"/>
        </w:trPr>
        <w:tc>
          <w:tcPr>
            <w:tcW w:w="3388" w:type="pct"/>
            <w:shd w:val="clear" w:color="auto" w:fill="DAEEF3" w:themeFill="accent5" w:themeFillTint="33"/>
          </w:tcPr>
          <w:p w14:paraId="00887627" w14:textId="77777777" w:rsidR="00CA0B81" w:rsidRPr="00061C45" w:rsidRDefault="00CA0B81" w:rsidP="00D12CB5">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0E296CA5" w14:textId="77777777" w:rsidR="00CA0B81" w:rsidRPr="00061C45" w:rsidRDefault="00CA0B81" w:rsidP="00A20D7A">
            <w:pPr>
              <w:spacing w:before="240"/>
              <w:jc w:val="right"/>
              <w:rPr>
                <w:rFonts w:ascii="Montserrat SemiBold" w:hAnsi="Montserrat SemiBold"/>
                <w:b/>
              </w:rPr>
            </w:pPr>
          </w:p>
        </w:tc>
        <w:tc>
          <w:tcPr>
            <w:tcW w:w="806" w:type="pct"/>
            <w:shd w:val="clear" w:color="auto" w:fill="DAEEF3" w:themeFill="accent5" w:themeFillTint="33"/>
          </w:tcPr>
          <w:p w14:paraId="6639AB70" w14:textId="77777777" w:rsidR="00CA0B81" w:rsidRPr="00061C45" w:rsidRDefault="00CA0B81" w:rsidP="00A20D7A">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B2106" w:rsidRPr="00FF53C5" w14:paraId="08C2BAC9" w14:textId="77777777" w:rsidTr="00BF20F1">
        <w:trPr>
          <w:trHeight w:val="340"/>
        </w:trPr>
        <w:tc>
          <w:tcPr>
            <w:tcW w:w="3388" w:type="pct"/>
          </w:tcPr>
          <w:p w14:paraId="4C29F81E" w14:textId="77777777" w:rsidR="008B2106" w:rsidRPr="00FF53C5" w:rsidRDefault="008B2106" w:rsidP="008B2106">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14:paraId="01208652" w14:textId="77777777" w:rsidR="008B2106" w:rsidRPr="008E728D" w:rsidRDefault="00DF0804" w:rsidP="008B2106">
            <w:pPr>
              <w:jc w:val="right"/>
            </w:pPr>
            <w:r>
              <w:t>1</w:t>
            </w:r>
          </w:p>
        </w:tc>
        <w:tc>
          <w:tcPr>
            <w:tcW w:w="806" w:type="pct"/>
            <w:vAlign w:val="bottom"/>
          </w:tcPr>
          <w:p w14:paraId="57CDAF16" w14:textId="77777777" w:rsidR="008B2106" w:rsidRDefault="00DF0804"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w:t>
            </w:r>
          </w:p>
        </w:tc>
      </w:tr>
      <w:tr w:rsidR="008B2106" w:rsidRPr="00FF53C5" w14:paraId="41BCB636" w14:textId="77777777" w:rsidTr="00BF20F1">
        <w:trPr>
          <w:trHeight w:val="340"/>
        </w:trPr>
        <w:tc>
          <w:tcPr>
            <w:tcW w:w="3388" w:type="pct"/>
          </w:tcPr>
          <w:p w14:paraId="31845D27" w14:textId="77777777" w:rsidR="008B2106" w:rsidRPr="00FF53C5" w:rsidRDefault="008B2106" w:rsidP="008B2106">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14:paraId="3DF67A7C" w14:textId="77777777" w:rsidR="008B2106" w:rsidRPr="008E728D" w:rsidRDefault="00DF0804" w:rsidP="008B2106">
            <w:pPr>
              <w:jc w:val="right"/>
            </w:pPr>
            <w:r>
              <w:t>1</w:t>
            </w:r>
          </w:p>
        </w:tc>
        <w:tc>
          <w:tcPr>
            <w:tcW w:w="806" w:type="pct"/>
            <w:vAlign w:val="bottom"/>
          </w:tcPr>
          <w:p w14:paraId="33C5AE4E" w14:textId="77777777" w:rsidR="008B2106" w:rsidRDefault="00DF0804"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w:t>
            </w:r>
          </w:p>
        </w:tc>
      </w:tr>
      <w:tr w:rsidR="008B2106" w:rsidRPr="00FF53C5" w14:paraId="1F4F6A5D" w14:textId="77777777" w:rsidTr="00BF20F1">
        <w:trPr>
          <w:trHeight w:val="340"/>
        </w:trPr>
        <w:tc>
          <w:tcPr>
            <w:tcW w:w="3388" w:type="pct"/>
          </w:tcPr>
          <w:p w14:paraId="7FA70137" w14:textId="77777777" w:rsidR="008B2106" w:rsidRPr="00FF53C5" w:rsidRDefault="008B2106" w:rsidP="008B2106">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14:paraId="44E6A5BF" w14:textId="77777777" w:rsidR="008B2106" w:rsidRPr="008E728D" w:rsidRDefault="00DF0804" w:rsidP="008B2106">
            <w:pPr>
              <w:jc w:val="right"/>
            </w:pPr>
            <w:r>
              <w:t>1</w:t>
            </w:r>
          </w:p>
        </w:tc>
        <w:tc>
          <w:tcPr>
            <w:tcW w:w="806" w:type="pct"/>
            <w:vAlign w:val="bottom"/>
          </w:tcPr>
          <w:p w14:paraId="5F717982" w14:textId="77777777" w:rsidR="008B2106" w:rsidRDefault="00DF0804"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w:t>
            </w:r>
          </w:p>
        </w:tc>
      </w:tr>
    </w:tbl>
    <w:p w14:paraId="44B0281C" w14:textId="77777777" w:rsidR="004F499A" w:rsidRPr="00736C14" w:rsidRDefault="004F499A" w:rsidP="0068118A">
      <w:pPr>
        <w:rPr>
          <w:sz w:val="4"/>
          <w:szCs w:val="18"/>
          <w:vertAlign w:val="superscript"/>
          <w:lang w:val="es-ES_tradnl"/>
        </w:rPr>
      </w:pPr>
    </w:p>
    <w:p w14:paraId="34FF8819" w14:textId="77777777"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14:paraId="4A14FD53" w14:textId="77777777"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14:paraId="2247359E" w14:textId="77777777" w:rsidR="00FB7C93" w:rsidRPr="00152381" w:rsidRDefault="00FB7C93" w:rsidP="00BF20F1">
      <w:pPr>
        <w:pStyle w:val="Piedetabla"/>
      </w:pPr>
      <w:r w:rsidRPr="00152381">
        <w:t>Camas convertidas en áreas de apoyo u otros servicios (salas de exploración, consultas, etc.).</w:t>
      </w:r>
    </w:p>
    <w:p w14:paraId="20E0A76C" w14:textId="77777777" w:rsidR="00BD32F9" w:rsidRDefault="00FB7C93" w:rsidP="00BD32F9">
      <w:pPr>
        <w:pStyle w:val="Piedetabla"/>
        <w:rPr>
          <w:i w:val="0"/>
        </w:rPr>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r w:rsidR="00BD32F9">
        <w:br w:type="page"/>
      </w:r>
    </w:p>
    <w:p w14:paraId="6583967A" w14:textId="77777777" w:rsidR="00736C14" w:rsidRDefault="00BD32F9" w:rsidP="0068118A">
      <w:pPr>
        <w:rPr>
          <w:noProof/>
        </w:rPr>
      </w:pPr>
      <w:r>
        <w:rPr>
          <w:noProof/>
        </w:rPr>
        <w:lastRenderedPageBreak/>
        <w:drawing>
          <wp:anchor distT="0" distB="0" distL="114300" distR="114300" simplePos="0" relativeHeight="251703296" behindDoc="1" locked="0" layoutInCell="1" allowOverlap="1" wp14:anchorId="458627E3" wp14:editId="7D635C22">
            <wp:simplePos x="0" y="0"/>
            <wp:positionH relativeFrom="page">
              <wp:align>left</wp:align>
            </wp:positionH>
            <wp:positionV relativeFrom="paragraph">
              <wp:posOffset>-1176424</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14:paraId="0430A1A9" w14:textId="77777777" w:rsidR="00964D18" w:rsidRDefault="00964D18" w:rsidP="0068118A">
      <w:pPr>
        <w:rPr>
          <w:noProof/>
        </w:rPr>
      </w:pPr>
    </w:p>
    <w:p w14:paraId="58B693FB" w14:textId="77777777" w:rsidR="007C5293" w:rsidRDefault="007C5293" w:rsidP="0068118A">
      <w:pPr>
        <w:rPr>
          <w:noProof/>
        </w:rPr>
      </w:pPr>
    </w:p>
    <w:bookmarkStart w:id="33" w:name="_Toc74228251"/>
    <w:bookmarkStart w:id="34" w:name="_Toc75343942"/>
    <w:bookmarkStart w:id="35" w:name="_Toc318202531"/>
    <w:p w14:paraId="6F57D7E0" w14:textId="68FF6A3D" w:rsidR="00E62CBA" w:rsidRDefault="00350FD5" w:rsidP="00773D2F">
      <w:pPr>
        <w:pStyle w:val="Indice"/>
      </w:pPr>
      <w:r>
        <w:rPr>
          <w:noProof/>
        </w:rPr>
        <mc:AlternateContent>
          <mc:Choice Requires="wps">
            <w:drawing>
              <wp:anchor distT="0" distB="0" distL="114300" distR="114300" simplePos="0" relativeHeight="251707392" behindDoc="0" locked="0" layoutInCell="1" allowOverlap="1" wp14:anchorId="2691153E" wp14:editId="7B132F8A">
                <wp:simplePos x="0" y="0"/>
                <wp:positionH relativeFrom="column">
                  <wp:posOffset>4939665</wp:posOffset>
                </wp:positionH>
                <wp:positionV relativeFrom="paragraph">
                  <wp:posOffset>5111115</wp:posOffset>
                </wp:positionV>
                <wp:extent cx="1212215" cy="2066925"/>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06692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E08385D" w14:textId="77777777" w:rsidR="00067713" w:rsidRPr="004B6EF5" w:rsidRDefault="00067713"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691153E" id="_x0000_s1035" type="#_x0000_t202" style="position:absolute;left:0;text-align:left;margin-left:388.95pt;margin-top:402.45pt;width:95.45pt;height:162.7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" filled="f" stroked="f" strokeweight="2pt">
                <o:lock v:ext="edit" aspectratio="t"/>
                <v:textbox>
                  <w:txbxContent>
                    <w:p w14:paraId="2E08385D" w14:textId="77777777" w:rsidR="00067713" w:rsidRPr="004B6EF5" w:rsidRDefault="00067713" w:rsidP="00D31938">
                      <w:pPr>
                        <w:pStyle w:val="Capitulo"/>
                      </w:pPr>
                      <w:r>
                        <w:t>2</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290AB454" wp14:editId="32FAC945">
                <wp:simplePos x="0" y="0"/>
                <wp:positionH relativeFrom="column">
                  <wp:posOffset>1082040</wp:posOffset>
                </wp:positionH>
                <wp:positionV relativeFrom="paragraph">
                  <wp:posOffset>4730115</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1B21AEEA" w14:textId="77777777" w:rsidR="00067713" w:rsidRDefault="00067713"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76401A8D" w14:textId="77777777" w:rsidR="00067713" w:rsidRDefault="00067713"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1447815F" w14:textId="77777777" w:rsidR="00067713" w:rsidRDefault="00067713"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163ACD97" w14:textId="77777777" w:rsidR="00067713" w:rsidRDefault="00067713"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68EDD68C" w14:textId="77777777" w:rsidR="00067713" w:rsidRDefault="00067713"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074C97A6" w14:textId="77777777" w:rsidR="00067713" w:rsidRDefault="00067713"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2062662A" w14:textId="77777777" w:rsidR="00067713" w:rsidRDefault="00067713"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79F62F33" w14:textId="77777777" w:rsidR="00067713" w:rsidRDefault="00067713"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747D9E7A" w14:textId="77777777" w:rsidR="00067713" w:rsidRPr="004B6EF5" w:rsidRDefault="00067713"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AB454" id="_x0000_s1036" type="#_x0000_t202" style="position:absolute;left:0;text-align:left;margin-left:85.2pt;margin-top:372.45pt;width:289.55pt;height:397.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U0AXgIAAPg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" filled="f" stroked="f" strokeweight="2pt">
                <o:lock v:ext="edit" aspectratio="t"/>
                <v:textbox>
                  <w:txbxContent>
                    <w:p w14:paraId="1B21AEEA" w14:textId="77777777" w:rsidR="00067713" w:rsidRDefault="00067713"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76401A8D" w14:textId="77777777" w:rsidR="00067713" w:rsidRDefault="00067713"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1447815F" w14:textId="77777777" w:rsidR="00067713" w:rsidRDefault="00067713"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163ACD97" w14:textId="77777777" w:rsidR="00067713" w:rsidRDefault="00067713"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68EDD68C" w14:textId="77777777" w:rsidR="00067713" w:rsidRDefault="00067713"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074C97A6" w14:textId="77777777" w:rsidR="00067713" w:rsidRDefault="00067713"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2062662A" w14:textId="77777777" w:rsidR="00067713" w:rsidRDefault="00067713"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79F62F33" w14:textId="77777777" w:rsidR="00067713" w:rsidRDefault="00067713"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747D9E7A" w14:textId="77777777" w:rsidR="00067713" w:rsidRPr="004B6EF5" w:rsidRDefault="00067713"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p>
    <w:p w14:paraId="1801A876" w14:textId="77777777" w:rsidR="00FB7C93" w:rsidRPr="001A79AE" w:rsidRDefault="00FB7C93" w:rsidP="001A79AE">
      <w:pPr>
        <w:pStyle w:val="TITULO-Nivel1"/>
      </w:pPr>
      <w:bookmarkStart w:id="36" w:name="_Toc84088476"/>
      <w:r w:rsidRPr="001A79AE">
        <w:lastRenderedPageBreak/>
        <w:t>La Gestión de la Pandemia de COVID-19 desde el hospital</w:t>
      </w:r>
      <w:bookmarkEnd w:id="33"/>
      <w:bookmarkEnd w:id="34"/>
      <w:bookmarkEnd w:id="36"/>
    </w:p>
    <w:p w14:paraId="198C4DDD" w14:textId="77777777" w:rsidR="00312EC4" w:rsidRDefault="00312EC4" w:rsidP="00D6250E">
      <w:pPr>
        <w:pStyle w:val="Textocomentario"/>
        <w:spacing w:line="276" w:lineRule="auto"/>
      </w:pPr>
      <w:bookmarkStart w:id="37" w:name="_Toc75343943"/>
    </w:p>
    <w:p w14:paraId="0BF80BBD" w14:textId="0832A262" w:rsidR="00D30B19" w:rsidRPr="00F52661" w:rsidRDefault="00D30B19" w:rsidP="00D6250E">
      <w:pPr>
        <w:pStyle w:val="Textocomentario"/>
        <w:spacing w:line="276" w:lineRule="auto"/>
      </w:pPr>
      <w:r w:rsidRPr="00D30B19">
        <w:t xml:space="preserve">Respecto del impacto de la pandemia por SARS-CoV-2, en cuanto a recursos adicionales, </w:t>
      </w:r>
      <w:r>
        <w:t xml:space="preserve">en </w:t>
      </w:r>
      <w:r w:rsidRPr="00D30B19">
        <w:t xml:space="preserve">el Hospital La Fuenfría, dado el impacto sufrido en el personal asistencial, se incorporaron un total de 9 recursos en termino de médicos (2 FEAs de Medicina Interna, 1 FEA de </w:t>
      </w:r>
      <w:r w:rsidR="00D6250E">
        <w:t>R</w:t>
      </w:r>
      <w:r w:rsidRPr="00D30B19">
        <w:t>eh</w:t>
      </w:r>
      <w:r w:rsidR="00D6250E">
        <w:t>abilitación y 6 licenciados en M</w:t>
      </w:r>
      <w:r w:rsidRPr="00D30B19">
        <w:t>edicina con MIR apro</w:t>
      </w:r>
      <w:r w:rsidR="00D6250E">
        <w:t>bado). E</w:t>
      </w:r>
      <w:r w:rsidRPr="00D30B19">
        <w:t xml:space="preserve">n términos de personal de </w:t>
      </w:r>
      <w:r w:rsidR="00D6250E">
        <w:t>E</w:t>
      </w:r>
      <w:r w:rsidRPr="00D30B19">
        <w:t xml:space="preserve">nfermería, un total de 12 </w:t>
      </w:r>
      <w:r w:rsidR="00D6250E">
        <w:t>profesionales</w:t>
      </w:r>
      <w:r w:rsidRPr="00D30B19">
        <w:t xml:space="preserve"> y 23 </w:t>
      </w:r>
      <w:r w:rsidR="00D6250E">
        <w:t xml:space="preserve">Técnicos en Cuidados Auxiliares de Enfermería; </w:t>
      </w:r>
      <w:r w:rsidRPr="00D30B19">
        <w:t>así mismo, en el área de gestión, un total de 11 celadores y 2 pinches</w:t>
      </w:r>
      <w:r w:rsidR="00D827C5">
        <w:t>.</w:t>
      </w:r>
    </w:p>
    <w:p w14:paraId="3DA37769" w14:textId="6DDA147C" w:rsidR="004776F9" w:rsidRDefault="004776F9" w:rsidP="00D6250E">
      <w:pPr>
        <w:pStyle w:val="Textocomentario"/>
        <w:spacing w:line="276" w:lineRule="auto"/>
      </w:pPr>
      <w:r>
        <w:t>En cuanto a disponibilidad incremental de recursos materiales, se llevó a cabo un plan de elasticidad incorporando 4 camas adicionales para aislamiento de pacientes infectados con SARS-CoV-2, ofertándose dichos recursos al S</w:t>
      </w:r>
      <w:r w:rsidR="00D6250E">
        <w:t>ervicio Madrileño de Salud</w:t>
      </w:r>
      <w:r>
        <w:t>.</w:t>
      </w:r>
    </w:p>
    <w:p w14:paraId="2119AC10" w14:textId="77777777" w:rsidR="00C372CD" w:rsidRPr="00C372CD" w:rsidRDefault="00C372CD" w:rsidP="00D6250E">
      <w:r>
        <w:t xml:space="preserve">A lo largo del 2020, en el Hospital La Fuenfría se produjeron dos brotes nosocomiales de COVID-19 coincidiendo con las dos primeras olas en la comunidad. En total (siendo muy superior el brote de la primera ola) se diagnosticaron 159 casos en el Hospital La Fuenfría que suponen un 22,2% de las altas del 2020 y una densidad de incidencia de 34 por 10.000 estancias. </w:t>
      </w:r>
    </w:p>
    <w:p w14:paraId="70EAB821" w14:textId="77777777" w:rsidR="00C372CD" w:rsidRDefault="00C372CD" w:rsidP="00D6250E">
      <w:r>
        <w:t>Del total de casos diagnosticados en este Hospital, el 95% (151) fueron diagnosticados con PCR y el otro 5% (8) con test rápidos de antígenos.</w:t>
      </w:r>
    </w:p>
    <w:p w14:paraId="4C971CB3" w14:textId="1C973C0D" w:rsidR="00C372CD" w:rsidRDefault="00C372CD" w:rsidP="00D6250E">
      <w:pPr>
        <w:pStyle w:val="Textocomentario"/>
        <w:spacing w:line="276" w:lineRule="auto"/>
      </w:pPr>
      <w:r>
        <w:t>La mortalidad de los pacientes de COVID-19 fue en global de un 21,4%, diferenciándose una mortalidad muy superior en el primer brote (26%) con respecto al segundo (3,2%). De este modo, la mortalidad global anual con respecto al año anterior tan solo se elevó un 1,8%, pasando del 19,6% en 2019, al 22,2% en 2020</w:t>
      </w:r>
      <w:r w:rsidR="00D827C5">
        <w:t>.</w:t>
      </w:r>
    </w:p>
    <w:p w14:paraId="4328DD7F" w14:textId="3D7BAC8B" w:rsidR="004776F9" w:rsidRDefault="004776F9" w:rsidP="004776F9">
      <w:pPr>
        <w:pStyle w:val="Textocomentario"/>
      </w:pPr>
    </w:p>
    <w:p w14:paraId="24450A2B" w14:textId="77777777" w:rsidR="00FB7C93" w:rsidRDefault="00FB7C93" w:rsidP="00C2033B">
      <w:pPr>
        <w:pStyle w:val="TITULO-Nivel2"/>
      </w:pPr>
      <w:bookmarkStart w:id="38" w:name="_Toc84088477"/>
      <w:r w:rsidRPr="008C577D">
        <w:t>La transformación del centro</w:t>
      </w:r>
      <w:bookmarkEnd w:id="37"/>
      <w:bookmarkEnd w:id="38"/>
    </w:p>
    <w:p w14:paraId="272BB463" w14:textId="77777777" w:rsidR="00391D92" w:rsidRDefault="00391D92" w:rsidP="00391D92">
      <w:pPr>
        <w:rPr>
          <w:highlight w:val="yellow"/>
        </w:rPr>
      </w:pPr>
    </w:p>
    <w:p w14:paraId="04FCCE17" w14:textId="1C9DE559" w:rsidR="00391D92" w:rsidRPr="00CA7D15" w:rsidRDefault="00391D92" w:rsidP="00D6250E">
      <w:pPr>
        <w:pStyle w:val="Textocomentario"/>
        <w:spacing w:line="276" w:lineRule="auto"/>
      </w:pPr>
      <w:r w:rsidRPr="00391D92">
        <w:t>Tras la realización en el año 2019 de la</w:t>
      </w:r>
      <w:r w:rsidR="00D6250E">
        <w:t>s</w:t>
      </w:r>
      <w:r w:rsidRPr="00391D92">
        <w:t xml:space="preserve"> obras de instalación de depósito de GLP y de</w:t>
      </w:r>
      <w:r w:rsidRPr="00D6250E">
        <w:t xml:space="preserve"> reforma integral de instalación de cámaras frigoríficas en la Unidad de Cocina del Hospital la Fuenfría, estaba previsto llevar a cabo otras obras de transformación del Hospital que no pudieron acometerse debido a la situación de pandemia COVID-19. Por este motivo, en el año 2020 solo se llevó a cabo la reforma de adecuación de la planta de hospitalización HOS 3.</w:t>
      </w:r>
    </w:p>
    <w:p w14:paraId="33F6DAC7" w14:textId="77777777" w:rsidR="00C2033B" w:rsidRDefault="00C2033B" w:rsidP="00C2033B"/>
    <w:p w14:paraId="02E337EE" w14:textId="77777777" w:rsidR="00067713" w:rsidRDefault="00067713">
      <w:pPr>
        <w:spacing w:before="0" w:line="240" w:lineRule="auto"/>
        <w:jc w:val="left"/>
        <w:rPr>
          <w:rFonts w:ascii="Montserrat SemiBold" w:hAnsi="Montserrat SemiBold"/>
          <w:caps/>
          <w:noProof/>
          <w:color w:val="48ACC6"/>
          <w:spacing w:val="-6"/>
          <w:sz w:val="24"/>
        </w:rPr>
      </w:pPr>
      <w:bookmarkStart w:id="39" w:name="_Toc75343944"/>
      <w:bookmarkStart w:id="40" w:name="_Toc84088478"/>
      <w:r>
        <w:br w:type="page"/>
      </w:r>
    </w:p>
    <w:p w14:paraId="2033CEA0" w14:textId="01FDDBBB" w:rsidR="00C2033B" w:rsidRDefault="00FB7C93" w:rsidP="00C2033B">
      <w:pPr>
        <w:pStyle w:val="TITULO-Nivel2"/>
      </w:pPr>
      <w:r w:rsidRPr="008C577D">
        <w:lastRenderedPageBreak/>
        <w:t>Rediseño de circuitos asistenciales</w:t>
      </w:r>
      <w:bookmarkStart w:id="41" w:name="_Toc75343945"/>
      <w:bookmarkEnd w:id="39"/>
      <w:bookmarkEnd w:id="40"/>
    </w:p>
    <w:p w14:paraId="7128CF20" w14:textId="14A1D871" w:rsidR="004776F9" w:rsidRDefault="004776F9" w:rsidP="00312EC4">
      <w:pPr>
        <w:pStyle w:val="Textocomentario"/>
        <w:spacing w:line="276" w:lineRule="auto"/>
      </w:pPr>
      <w:r>
        <w:t>Como parte del plan de abordaje de la pandemia por la infección por SARS-CoV-2, se procedió a un plan basado en los protocolos de actuación para el soporte asistencial a los paciente</w:t>
      </w:r>
      <w:r w:rsidR="00584E4F">
        <w:t>s</w:t>
      </w:r>
      <w:r>
        <w:t xml:space="preserve"> en aislamiento de los casos, que permitió</w:t>
      </w:r>
      <w:r w:rsidR="00584E4F">
        <w:t>,</w:t>
      </w:r>
      <w:r>
        <w:t xml:space="preserve"> mediante una intensa reingeniería de procesos restablecer la actividad asistencial, básica del </w:t>
      </w:r>
      <w:r w:rsidR="004B4856">
        <w:t>H</w:t>
      </w:r>
      <w:r>
        <w:t>ospital que es la de rehabilitación. Así mismo se establecieron pr</w:t>
      </w:r>
      <w:r w:rsidR="00584E4F">
        <w:t>otocolos que permitieron con re</w:t>
      </w:r>
      <w:r>
        <w:t xml:space="preserve">ingeniería de procesos apropiada, utilizar con búsqueda de eficiencia, la utilización de recursos asistenciales que tenían limitada su actividad potencial, dedicar dichos recursos a otras actividades orientadas a facilitar la comunicación del paciente en aislamiento con el entorno familiar, orientados por criterios de humanización de la asistencia en nuestro entorno. </w:t>
      </w:r>
    </w:p>
    <w:p w14:paraId="23FB7034" w14:textId="77777777" w:rsidR="00C2033B" w:rsidRDefault="00C2033B" w:rsidP="007D34D8">
      <w:pPr>
        <w:spacing w:before="0"/>
      </w:pPr>
    </w:p>
    <w:p w14:paraId="7243F0D0" w14:textId="77777777" w:rsidR="00C2033B" w:rsidRDefault="00FB7C93" w:rsidP="00C2033B">
      <w:pPr>
        <w:pStyle w:val="TITULO-Nivel2"/>
      </w:pPr>
      <w:bookmarkStart w:id="42" w:name="_Toc84088479"/>
      <w:r w:rsidRPr="008C577D">
        <w:t>Nuevas competencias asistenciales</w:t>
      </w:r>
      <w:bookmarkStart w:id="43" w:name="_Toc75343946"/>
      <w:bookmarkEnd w:id="41"/>
      <w:bookmarkEnd w:id="42"/>
    </w:p>
    <w:p w14:paraId="75DAA7B5" w14:textId="77777777" w:rsidR="00C2033B" w:rsidRDefault="00C2033B" w:rsidP="007D34D8">
      <w:pPr>
        <w:spacing w:before="0"/>
      </w:pPr>
    </w:p>
    <w:p w14:paraId="7D5D9C48" w14:textId="5DBD416B" w:rsidR="004776F9" w:rsidRDefault="004776F9" w:rsidP="00312EC4">
      <w:pPr>
        <w:pStyle w:val="Textocomentario"/>
        <w:spacing w:line="276" w:lineRule="auto"/>
      </w:pPr>
      <w:r>
        <w:t>Entre las nuevas competencias asistenciales el Hospital la Fuenfría ha procedido a estandarizar el protocolo de infiltración con toxina botulínica</w:t>
      </w:r>
      <w:r w:rsidR="00312EC4">
        <w:t>,</w:t>
      </w:r>
      <w:r>
        <w:t xml:space="preserve"> a pacientes con espasticidad de extremidades como consecuencia de procesos evolutivos de ICTUS en fases sub-agudas.</w:t>
      </w:r>
    </w:p>
    <w:p w14:paraId="6060C82F" w14:textId="77777777" w:rsidR="00C2033B" w:rsidRDefault="00C2033B" w:rsidP="007D34D8">
      <w:pPr>
        <w:spacing w:before="0"/>
      </w:pPr>
    </w:p>
    <w:p w14:paraId="7BEC8F9B" w14:textId="77777777" w:rsidR="00C2033B" w:rsidRDefault="00FB7C93" w:rsidP="00C2033B">
      <w:pPr>
        <w:pStyle w:val="TITULO-Nivel2"/>
      </w:pPr>
      <w:bookmarkStart w:id="44" w:name="_Toc75343947"/>
      <w:bookmarkStart w:id="45" w:name="_Toc84088480"/>
      <w:bookmarkEnd w:id="43"/>
      <w:r w:rsidRPr="008C577D">
        <w:t>Protocolos específicos</w:t>
      </w:r>
      <w:bookmarkStart w:id="46" w:name="_Toc75343948"/>
      <w:bookmarkEnd w:id="44"/>
      <w:bookmarkEnd w:id="45"/>
    </w:p>
    <w:p w14:paraId="3D4E3A06" w14:textId="4D6F1AB0" w:rsidR="00964D18" w:rsidRDefault="00964D18" w:rsidP="00312EC4"/>
    <w:p w14:paraId="7EF7BBFC" w14:textId="4B0B7B25" w:rsidR="005A0F6E" w:rsidRDefault="005A0F6E" w:rsidP="007D34D8">
      <w:pPr>
        <w:pStyle w:val="Normallistas"/>
      </w:pPr>
      <w:r>
        <w:t>Atención al paciente sospechoso de infección por SARS-CoV2</w:t>
      </w:r>
    </w:p>
    <w:p w14:paraId="00F3B24E" w14:textId="77777777" w:rsidR="005A0F6E" w:rsidRDefault="005A0F6E" w:rsidP="007D34D8">
      <w:pPr>
        <w:pStyle w:val="Normallistas"/>
      </w:pPr>
      <w:r>
        <w:t>Colocación y retirada del Equipo de Protección Individual para la infección por SARS-CoV2</w:t>
      </w:r>
    </w:p>
    <w:p w14:paraId="200C0246" w14:textId="77777777" w:rsidR="005A0F6E" w:rsidRDefault="005A0F6E" w:rsidP="007D34D8">
      <w:pPr>
        <w:pStyle w:val="Normallistas"/>
      </w:pPr>
      <w:r>
        <w:t>Plan de acción de precauciones de transmisión de microorganismos durante la pandemia por SARS-CoV2</w:t>
      </w:r>
    </w:p>
    <w:p w14:paraId="07C00A28" w14:textId="77777777" w:rsidR="005A0F6E" w:rsidRDefault="005A0F6E" w:rsidP="007D34D8">
      <w:pPr>
        <w:pStyle w:val="Normallistas"/>
      </w:pPr>
      <w:r>
        <w:t>Protocolo de caso sospechoso y confirmado de infección por SARS CoV-2</w:t>
      </w:r>
    </w:p>
    <w:p w14:paraId="6D524D86" w14:textId="77777777" w:rsidR="005A0F6E" w:rsidRDefault="005A0F6E" w:rsidP="007D34D8">
      <w:pPr>
        <w:pStyle w:val="Normallistas"/>
      </w:pPr>
      <w:r>
        <w:t>Alta a domicilio del paciente con infección por SARS CoV-2</w:t>
      </w:r>
    </w:p>
    <w:p w14:paraId="0974FD97" w14:textId="77777777" w:rsidR="005A0F6E" w:rsidRDefault="005A0F6E" w:rsidP="007D34D8">
      <w:pPr>
        <w:pStyle w:val="Normallistas"/>
      </w:pPr>
      <w:r>
        <w:t>Circulación de personas y materiales por el Hospital durante la pandemia de COVID-19</w:t>
      </w:r>
    </w:p>
    <w:p w14:paraId="683134F0" w14:textId="77777777" w:rsidR="005A0F6E" w:rsidRDefault="005A0F6E" w:rsidP="007D34D8">
      <w:pPr>
        <w:pStyle w:val="Normallistas"/>
      </w:pPr>
      <w:r>
        <w:t>Funcionamiento de plantas rojas (plantas COVID-19)</w:t>
      </w:r>
    </w:p>
    <w:p w14:paraId="42C8C609" w14:textId="77777777" w:rsidR="005A0F6E" w:rsidRPr="00865BA2" w:rsidRDefault="005A0F6E" w:rsidP="007D34D8">
      <w:pPr>
        <w:pStyle w:val="Normallistas"/>
      </w:pPr>
      <w:r>
        <w:t>T</w:t>
      </w:r>
      <w:r w:rsidRPr="00865BA2">
        <w:t>ratamien</w:t>
      </w:r>
      <w:r>
        <w:t>to del cadáver de paciente COVID</w:t>
      </w:r>
      <w:r w:rsidRPr="00865BA2">
        <w:t>-19</w:t>
      </w:r>
    </w:p>
    <w:p w14:paraId="2B6221DC" w14:textId="77777777" w:rsidR="005A0F6E" w:rsidRDefault="005A0F6E" w:rsidP="007D34D8">
      <w:pPr>
        <w:pStyle w:val="Normallistas"/>
      </w:pPr>
      <w:r>
        <w:t>Control de acceso al Hospital durante la pandemia de COVID-19</w:t>
      </w:r>
    </w:p>
    <w:p w14:paraId="6EB9BF8C" w14:textId="77777777" w:rsidR="005A0F6E" w:rsidRDefault="005A0F6E" w:rsidP="007D34D8">
      <w:pPr>
        <w:pStyle w:val="Normallistas"/>
      </w:pPr>
      <w:r>
        <w:t>Reorganización de la actividad rehabilitadora durante un brote nosocomial por COVID-19</w:t>
      </w:r>
    </w:p>
    <w:p w14:paraId="66F65AC3" w14:textId="77777777" w:rsidR="005A0F6E" w:rsidRDefault="005A0F6E" w:rsidP="007D34D8">
      <w:pPr>
        <w:pStyle w:val="Normallistas"/>
      </w:pPr>
      <w:r>
        <w:lastRenderedPageBreak/>
        <w:t>Reapertura de Gimnasios en pandemia de COVID-19</w:t>
      </w:r>
    </w:p>
    <w:p w14:paraId="1404E341" w14:textId="77777777" w:rsidR="005A0F6E" w:rsidRDefault="005A0F6E" w:rsidP="007D34D8">
      <w:pPr>
        <w:pStyle w:val="Normallistas"/>
      </w:pPr>
      <w:r w:rsidRPr="00E33C8F">
        <w:t>Limpieza y desinfección de materiales y equipos clínicos</w:t>
      </w:r>
    </w:p>
    <w:p w14:paraId="1A8EE41F" w14:textId="77777777" w:rsidR="005A0F6E" w:rsidRPr="00E33C8F" w:rsidRDefault="005A0F6E" w:rsidP="007D34D8">
      <w:pPr>
        <w:pStyle w:val="Normallistas"/>
      </w:pPr>
      <w:r>
        <w:t>Nuevos ingresos en pandemia de COVID-19</w:t>
      </w:r>
    </w:p>
    <w:p w14:paraId="76D232E1" w14:textId="77777777" w:rsidR="005A0F6E" w:rsidRDefault="005A0F6E" w:rsidP="007D34D8">
      <w:pPr>
        <w:pStyle w:val="Normallistas"/>
      </w:pPr>
      <w:r w:rsidRPr="00E33C8F">
        <w:t>Desinfección terminal con luz UV-C</w:t>
      </w:r>
    </w:p>
    <w:p w14:paraId="78F6D5B9" w14:textId="77777777" w:rsidR="005A0F6E" w:rsidRDefault="005A0F6E" w:rsidP="007D34D8">
      <w:pPr>
        <w:pStyle w:val="Normallistas"/>
      </w:pPr>
      <w:r>
        <w:t>Protocolo de visitas y acompañamientos a paciente ingresados durante la pandemia de COVID-19</w:t>
      </w:r>
    </w:p>
    <w:p w14:paraId="3072214E" w14:textId="77777777" w:rsidR="005A0F6E" w:rsidRPr="00865BA2" w:rsidRDefault="005A0F6E" w:rsidP="007D34D8">
      <w:pPr>
        <w:pStyle w:val="Normallistas"/>
      </w:pPr>
      <w:r w:rsidRPr="00865BA2">
        <w:t>Plan de contingencia para la formación sanitaria del Hospital La Fuenfría ante la pandemia por SARS CoV-2</w:t>
      </w:r>
    </w:p>
    <w:p w14:paraId="257473FF" w14:textId="77777777" w:rsidR="005A0F6E" w:rsidRDefault="005A0F6E" w:rsidP="007D34D8">
      <w:pPr>
        <w:pStyle w:val="Normallistas"/>
      </w:pPr>
      <w:r>
        <w:t>Estrategia de detección precoz de casos y brotes hospitalarios de COVID-19 (elaborado para la Comunidad de Madrid, colaboración en la autoría)</w:t>
      </w:r>
    </w:p>
    <w:p w14:paraId="7F92BC20" w14:textId="77777777" w:rsidR="005A0F6E" w:rsidRDefault="005A0F6E" w:rsidP="007D34D8">
      <w:pPr>
        <w:pStyle w:val="Normallistas"/>
      </w:pPr>
      <w:r w:rsidRPr="00865BA2">
        <w:t xml:space="preserve">Estrategia de detección precoz, vigilancia y control de </w:t>
      </w:r>
      <w:r>
        <w:t>COVID</w:t>
      </w:r>
      <w:r w:rsidRPr="00865BA2">
        <w:t>-19 adaptada a hospitales de media estancia</w:t>
      </w:r>
      <w:r>
        <w:t xml:space="preserve"> (coordinación y autoría)</w:t>
      </w:r>
    </w:p>
    <w:p w14:paraId="3B480432" w14:textId="77777777" w:rsidR="005A0F6E" w:rsidRPr="007552B9" w:rsidRDefault="005A0F6E" w:rsidP="007D34D8">
      <w:pPr>
        <w:pStyle w:val="Normallistas"/>
      </w:pPr>
      <w:r>
        <w:t>Sin aprobar: Recomendaciones en la Unidad de Cuidados P</w:t>
      </w:r>
      <w:r w:rsidRPr="007552B9">
        <w:t>aliativos en el con</w:t>
      </w:r>
      <w:r>
        <w:t>texto de la pandemia de COVID</w:t>
      </w:r>
      <w:r w:rsidRPr="007552B9">
        <w:t>-19</w:t>
      </w:r>
    </w:p>
    <w:p w14:paraId="46909CF4" w14:textId="07D8B829" w:rsidR="00FB7C93" w:rsidRPr="008C577D" w:rsidRDefault="00FB7C93" w:rsidP="00C2033B">
      <w:pPr>
        <w:pStyle w:val="TITULO-Nivel2"/>
      </w:pPr>
      <w:bookmarkStart w:id="47" w:name="_Toc84088481"/>
      <w:r w:rsidRPr="008C577D">
        <w:t>Mirando al futuro: el aprendizaje fruto de la adaptación a la pandemia</w:t>
      </w:r>
      <w:bookmarkEnd w:id="46"/>
      <w:bookmarkEnd w:id="47"/>
    </w:p>
    <w:p w14:paraId="34E20A6B" w14:textId="77777777" w:rsidR="00522878" w:rsidRDefault="00522878" w:rsidP="00522878">
      <w:pPr>
        <w:pStyle w:val="Columnas"/>
      </w:pPr>
      <w:bookmarkStart w:id="48" w:name="_Toc74228252"/>
      <w:bookmarkStart w:id="49" w:name="_Toc75343949"/>
    </w:p>
    <w:p w14:paraId="0B4020B0" w14:textId="77777777" w:rsidR="00A84D46" w:rsidRDefault="00A84D46" w:rsidP="00312EC4">
      <w:r w:rsidRPr="009802ED">
        <w:t>La experiencia clínica</w:t>
      </w:r>
      <w:r>
        <w:t xml:space="preserve"> y epidemiológica extraída de la atención y cuidados a pacientes con</w:t>
      </w:r>
      <w:r w:rsidRPr="009802ED">
        <w:t xml:space="preserve"> infección</w:t>
      </w:r>
      <w:r>
        <w:t xml:space="preserve"> por SARS </w:t>
      </w:r>
      <w:r w:rsidRPr="009802ED">
        <w:t xml:space="preserve">CoV-2 </w:t>
      </w:r>
      <w:r>
        <w:t>y sus secuelas en el Hospital La Fuenfría desde el inicio de la pandemia, presenta alguna conclusión clara y abre nuevos interrogantes de cara a su abordaje futuro.</w:t>
      </w:r>
    </w:p>
    <w:p w14:paraId="541151D7" w14:textId="77777777" w:rsidR="007D34D8" w:rsidRDefault="007D34D8" w:rsidP="007D34D8">
      <w:pPr>
        <w:pStyle w:val="TITULO-Nivel3"/>
        <w:spacing w:before="0"/>
      </w:pPr>
    </w:p>
    <w:p w14:paraId="3632C060" w14:textId="729B8A30" w:rsidR="00A84D46" w:rsidRPr="005C050A" w:rsidRDefault="00A84D46" w:rsidP="00312EC4">
      <w:pPr>
        <w:pStyle w:val="TITULO-Nivel3"/>
      </w:pPr>
      <w:r w:rsidRPr="005C050A">
        <w:t>Prevención, control y vigilancia:</w:t>
      </w:r>
    </w:p>
    <w:p w14:paraId="540B04CE" w14:textId="77777777" w:rsidR="00A84D46" w:rsidRDefault="00A84D46" w:rsidP="00312EC4">
      <w:r>
        <w:t>La prevención de los casos nosocomiales en los Hospitales de Media Estancia (HME) como el Hospital la Fuenfría, debe basarse en la detección precoz de casos asintomáticos u oligosintomáticos. Hay varias características de nuestros pacientes que hacen más difícil este diagnóstico precoz.</w:t>
      </w:r>
    </w:p>
    <w:p w14:paraId="45C43C2F" w14:textId="43A6E45F" w:rsidR="00A84D46" w:rsidRDefault="00A84D46" w:rsidP="00312EC4">
      <w:r>
        <w:t>Las condiciones clínicas de los pacientes de los Hospitales de Media Estancia</w:t>
      </w:r>
      <w:r w:rsidR="00D01BE2">
        <w:t xml:space="preserve"> (HME)</w:t>
      </w:r>
      <w:r>
        <w:t>, en muchos casos, por la comorbilidad, la polimedicación, la edad o el deterioro cognitivo, determina la mayor dificultad para la detección de signos o la expresión y comunicación por los pacientes de los síntomas iniciales de la COVID-19, pudiendo retrasar el diagnóstico y aumentando el riesgo de brote nosocomial.</w:t>
      </w:r>
    </w:p>
    <w:p w14:paraId="1445BFC1" w14:textId="4D49E987" w:rsidR="00A84D46" w:rsidRPr="005C050A" w:rsidRDefault="00A84D46" w:rsidP="00312EC4">
      <w:pPr>
        <w:rPr>
          <w:color w:val="FBD4B4" w:themeColor="accent6" w:themeTint="66"/>
        </w:rPr>
      </w:pPr>
      <w:r>
        <w:t>Asimismo, el alto grado de dependencia de nuestros pacientes determina que el contacto entre ellos y los profesionales que los cuidan</w:t>
      </w:r>
      <w:r w:rsidR="00584E4F">
        <w:t>,</w:t>
      </w:r>
      <w:r>
        <w:t xml:space="preserve"> sea especialmente estrecho en determinados momentos como las terapias (especialmente </w:t>
      </w:r>
      <w:r>
        <w:lastRenderedPageBreak/>
        <w:t>fisioterapia y logopedia), en los aseos y durante la alimentación, elevando el riesgo de exposición de los profesionales.</w:t>
      </w:r>
    </w:p>
    <w:p w14:paraId="52D9F913" w14:textId="77777777" w:rsidR="00A84D46" w:rsidRPr="005C050A" w:rsidRDefault="00A84D46" w:rsidP="00312EC4">
      <w:r w:rsidRPr="005C050A">
        <w:t>Las características de alta vulnerabilidad frente a este virus de los pacientes atendidos en estos hospitales</w:t>
      </w:r>
      <w:r>
        <w:t xml:space="preserve"> exige</w:t>
      </w:r>
      <w:r w:rsidRPr="005C050A">
        <w:t>n</w:t>
      </w:r>
      <w:r>
        <w:t xml:space="preserve"> un estricto</w:t>
      </w:r>
      <w:r w:rsidRPr="005C050A">
        <w:t xml:space="preserve"> cumplimiento de todas las precauciones conocidas frente a la transmisión de microorganismos por contacto, gotas y por aire para evitar casos nosocomiales. Sin embargo, esas mismas características que determinan la vulnerabilidad, hacen más complicado o imposibilitan el cumplimiento de algunas precauciones básicas</w:t>
      </w:r>
      <w:r>
        <w:t>,</w:t>
      </w:r>
      <w:r w:rsidRPr="005C050A">
        <w:t xml:space="preserve"> como el uso de mascarillas por parte de los pacientes</w:t>
      </w:r>
      <w:r>
        <w:t>,</w:t>
      </w:r>
      <w:r w:rsidRPr="005C050A">
        <w:t xml:space="preserve"> elevando el riesgo de transmisión del virus en estos centros.</w:t>
      </w:r>
    </w:p>
    <w:p w14:paraId="0F351CF4" w14:textId="3147EC8E" w:rsidR="00A84D46" w:rsidRDefault="00A84D46" w:rsidP="00312EC4">
      <w:r>
        <w:t xml:space="preserve">Otra lección aprendida del comportamiento de la pandemia dentro de un Hospital de Media Estancia es la gran importancia de la compartimentación del personal por unidades. La escasez de profesionales vivida en las fases iniciales, forzó a la logística del </w:t>
      </w:r>
      <w:r w:rsidR="004B4856">
        <w:t>H</w:t>
      </w:r>
      <w:r>
        <w:t xml:space="preserve">ospital a compartir trabajadores favoreciendo en la “etapa prevacunal” la transmisión de los brotes mixtos (de pacientes y profesionales) por diferentes plantas con rapidez. </w:t>
      </w:r>
    </w:p>
    <w:p w14:paraId="03A48852" w14:textId="77777777" w:rsidR="00A84D46" w:rsidRDefault="00A84D46" w:rsidP="00312EC4">
      <w:r>
        <w:t>Es fundamental aprender de todas estas experiencias de cara a afrontar escenarios futuros con posibles mutaciones de este virus, pérdida de inmunidad de la población o surgimiento de otras pandemias de características similares en cuanto a medios de transmisión. La preparación para la respuesta temprana ante una circunstancia similar a la vivida, requiere de inversión en la atención a personas e instituciones de alta vulnerabilidad como los Hospitales de Media Estancia.</w:t>
      </w:r>
    </w:p>
    <w:p w14:paraId="65D58AAA" w14:textId="77777777" w:rsidR="0020297C" w:rsidRDefault="0020297C" w:rsidP="007D34D8">
      <w:pPr>
        <w:spacing w:before="0"/>
        <w:rPr>
          <w:b/>
        </w:rPr>
      </w:pPr>
    </w:p>
    <w:p w14:paraId="5A0E76CC" w14:textId="77777777" w:rsidR="00A84D46" w:rsidRPr="005C050A" w:rsidRDefault="00A84D46" w:rsidP="00D01BE2">
      <w:pPr>
        <w:pStyle w:val="TITULO-Nivel3"/>
      </w:pPr>
      <w:r w:rsidRPr="005C050A">
        <w:t>Atención y cuidados de los pacientes:</w:t>
      </w:r>
    </w:p>
    <w:p w14:paraId="77F0551C" w14:textId="136EA25B" w:rsidR="00A84D46" w:rsidRDefault="00A84D46" w:rsidP="00A84D46">
      <w:r>
        <w:t xml:space="preserve">El papel de estos Hospitales en la atención a pacientes mayores con COVID-19 cuando, debido a la gran carga de trabajo en los Hospitales de agudos, fue necesaria su intervención, puso de relieve la gran capacidad para la transformación y reorientación de la actividad de los </w:t>
      </w:r>
      <w:r w:rsidR="00D01BE2">
        <w:t>HME</w:t>
      </w:r>
      <w:r>
        <w:t xml:space="preserve"> ante las emergencias, adaptándose rápidamente al nuevo perfil de pacientes y convirtiéndose temporalmente en hospitales de agudos.</w:t>
      </w:r>
    </w:p>
    <w:p w14:paraId="59FE0DAE" w14:textId="77777777" w:rsidR="00A84D46" w:rsidRDefault="00A84D46" w:rsidP="00A84D46">
      <w:r>
        <w:t xml:space="preserve">Tras las primeras “olas” de la pandemia, de nuevo se transformó la actividad en el Hospital cobrando mayor relevancia los cuidados a pacientes con secuelas de la infección severa, como polineuropatías y desacondicionamientos. Las características de los HME en cuanto a la existencia de equipos multidisciplinares de rehabilitación conjugada con la atención clínica especializada, han logrado espectaculares resultados en reducir la carga de enfermedad causada por las secuelas del SARS CoV-2 y por tanto su impacto económico y social. </w:t>
      </w:r>
    </w:p>
    <w:p w14:paraId="025FA574" w14:textId="77777777" w:rsidR="00A84D46" w:rsidRDefault="00A84D46" w:rsidP="00A84D46">
      <w:r>
        <w:t xml:space="preserve">En esta línea, ahora toca ser actores principales en la atención temprana y de calidad a los pacientes con secuelas de la COVID-19, para la prevención de la </w:t>
      </w:r>
      <w:r>
        <w:lastRenderedPageBreak/>
        <w:t>dependencia y la mejora de su calidad de vida. Parte de este reto pasa por invertir en maximizar tiempos de terapias rehabilitadoras, cubrir la atención psicológica integral, crear escuelas de pacientes y familias… Todo ello en un contexto de extremas precauciones para evitar casos nosocomiales que interrumpan la rehabilitación de estos pacientes, como ha venido haciéndose con muy buenos resultados.</w:t>
      </w:r>
    </w:p>
    <w:p w14:paraId="2A5B136E" w14:textId="77777777" w:rsidR="00A84D46" w:rsidRDefault="00A84D46" w:rsidP="00A84D46">
      <w:r>
        <w:t>Una de las claves de los aciertos logrados en el abordaje a las diferentes fases de la pandemia vividas, ha sido la colaboración ininterrumpida entre Gerencia, Dirección, equipo asistencial (en todas sus categorías) y servicios de apoyo internos y externos. El establecimiento de alianzas, la creación de canales de comunicación y el refuerzo de las relaciones interhospitalarias, ha sido de radical importancia para la toma de decisiones con un elevado grado de incertidumbre. Debemos continuar trabajando estas líneas estratégicas.</w:t>
      </w:r>
    </w:p>
    <w:p w14:paraId="030536F6" w14:textId="25B1CF77" w:rsidR="00A84D46" w:rsidRDefault="00A84D46" w:rsidP="00A84D46">
      <w:r>
        <w:t>También mirando al futuro con ilusión pero con cautela, desde un hospital como La Fuenfría</w:t>
      </w:r>
      <w:r w:rsidR="00D01BE2">
        <w:t>,</w:t>
      </w:r>
      <w:r>
        <w:t xml:space="preserve"> enmarcado en un entorno con unos valores ecológicos privilegiados y con una larga historia en la atención a las enfermedades transmisibles desde su in</w:t>
      </w:r>
      <w:r w:rsidR="00D01BE2">
        <w:t>auguración ahora hace cien años,</w:t>
      </w:r>
      <w:r>
        <w:t xml:space="preserve"> creemos que es fundamental reflexionar sobre las causas y orígenes de esta y otras pandemias, así como sobre los nuevos retos de salud que supone la emergencia climática, para elaborar planes de adaptación y contingencia en los hospitales que amortigüen el impacto sobre la salud de la población a tiempo.</w:t>
      </w:r>
    </w:p>
    <w:p w14:paraId="186D6A0E" w14:textId="42A6E513" w:rsidR="00A84D46" w:rsidRDefault="00A84D46">
      <w:pPr>
        <w:spacing w:before="0" w:line="240" w:lineRule="auto"/>
        <w:jc w:val="left"/>
      </w:pPr>
      <w:r>
        <w:br w:type="page"/>
      </w:r>
    </w:p>
    <w:p w14:paraId="17AEF055" w14:textId="77777777" w:rsidR="00522878" w:rsidRDefault="00522878" w:rsidP="00522878"/>
    <w:p w14:paraId="388A535C" w14:textId="72A314B1" w:rsidR="00A84D46" w:rsidRDefault="00A84D46">
      <w:pPr>
        <w:spacing w:before="0" w:line="240" w:lineRule="auto"/>
        <w:jc w:val="left"/>
      </w:pPr>
    </w:p>
    <w:p w14:paraId="7BE95D22" w14:textId="77777777" w:rsidR="00522878" w:rsidRDefault="00522878" w:rsidP="00522878"/>
    <w:p w14:paraId="2DACB3B5" w14:textId="77777777" w:rsidR="00522878" w:rsidRDefault="00522878" w:rsidP="00522878"/>
    <w:p w14:paraId="557704F0" w14:textId="77777777" w:rsidR="00522878" w:rsidRDefault="00522878" w:rsidP="00522878"/>
    <w:p w14:paraId="52055164" w14:textId="77777777" w:rsidR="00522878" w:rsidRDefault="00522878" w:rsidP="00522878"/>
    <w:p w14:paraId="311039E1" w14:textId="77777777" w:rsidR="00522878" w:rsidRDefault="00522878" w:rsidP="00522878"/>
    <w:p w14:paraId="56892A54" w14:textId="77777777" w:rsidR="00522878" w:rsidRDefault="00522878" w:rsidP="00522878"/>
    <w:p w14:paraId="6729BE31" w14:textId="77777777" w:rsidR="00522878" w:rsidRDefault="00522878" w:rsidP="00522878">
      <w:r>
        <w:rPr>
          <w:noProof/>
        </w:rPr>
        <w:drawing>
          <wp:anchor distT="0" distB="0" distL="114300" distR="114300" simplePos="0" relativeHeight="251715584" behindDoc="1" locked="0" layoutInCell="1" allowOverlap="1" wp14:anchorId="45A9EEDA" wp14:editId="56952EB3">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14:paraId="47724A4C" w14:textId="39071870" w:rsidR="00522878" w:rsidRDefault="00350FD5" w:rsidP="00522878">
      <w:r>
        <w:rPr>
          <w:noProof/>
        </w:rPr>
        <mc:AlternateContent>
          <mc:Choice Requires="wps">
            <w:drawing>
              <wp:anchor distT="0" distB="0" distL="114300" distR="114300" simplePos="0" relativeHeight="251718656" behindDoc="0" locked="0" layoutInCell="1" allowOverlap="1" wp14:anchorId="765A6FB9" wp14:editId="25BF2A55">
                <wp:simplePos x="0" y="0"/>
                <wp:positionH relativeFrom="column">
                  <wp:posOffset>1047115</wp:posOffset>
                </wp:positionH>
                <wp:positionV relativeFrom="paragraph">
                  <wp:posOffset>2705100</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67E7124F" w14:textId="77777777" w:rsidR="00067713" w:rsidRPr="004B6EF5" w:rsidRDefault="00067713"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26B64C99" w14:textId="77777777" w:rsidR="00067713" w:rsidRPr="00152381" w:rsidRDefault="00067713"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3AA552A3" w14:textId="77777777" w:rsidR="00067713" w:rsidRDefault="00067713" w:rsidP="00842772">
                            <w:pPr>
                              <w:pStyle w:val="Indice"/>
                              <w:jc w:val="right"/>
                              <w:rPr>
                                <w:rFonts w:ascii="Montserrat SemiBold" w:hAnsi="Montserrat SemiBold"/>
                                <w:sz w:val="28"/>
                              </w:rPr>
                            </w:pPr>
                            <w:r>
                              <w:rPr>
                                <w:rFonts w:ascii="Montserrat SemiBold" w:hAnsi="Montserrat SemiBold"/>
                                <w:sz w:val="28"/>
                              </w:rPr>
                              <w:t>Actividad en Unidades Pluridisciplinares</w:t>
                            </w:r>
                          </w:p>
                          <w:p w14:paraId="736014DF" w14:textId="77777777" w:rsidR="00067713" w:rsidRPr="00152381" w:rsidRDefault="00067713" w:rsidP="00842772">
                            <w:pPr>
                              <w:pStyle w:val="Indice"/>
                              <w:jc w:val="right"/>
                              <w:rPr>
                                <w:rFonts w:ascii="Montserrat SemiBold" w:hAnsi="Montserrat SemiBold"/>
                                <w:sz w:val="28"/>
                              </w:rPr>
                            </w:pPr>
                            <w:r w:rsidRPr="00152381">
                              <w:rPr>
                                <w:rFonts w:ascii="Montserrat SemiBold" w:hAnsi="Montserrat SemiBold"/>
                                <w:sz w:val="28"/>
                              </w:rPr>
                              <w:t>Técnicas utilizadas</w:t>
                            </w:r>
                          </w:p>
                          <w:p w14:paraId="480DB129" w14:textId="77777777" w:rsidR="00067713" w:rsidRPr="00152381" w:rsidRDefault="00067713"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03215B17" w14:textId="77777777" w:rsidR="00067713" w:rsidRDefault="00067713"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31B02ED7" w14:textId="77777777" w:rsidR="00067713" w:rsidRDefault="00067713" w:rsidP="00842772">
                            <w:pPr>
                              <w:pStyle w:val="Indice"/>
                              <w:jc w:val="right"/>
                              <w:rPr>
                                <w:rFonts w:ascii="Montserrat SemiBold" w:hAnsi="Montserrat SemiBold"/>
                                <w:sz w:val="28"/>
                              </w:rPr>
                            </w:pPr>
                            <w:r w:rsidRPr="00152381">
                              <w:rPr>
                                <w:rFonts w:ascii="Montserrat SemiBold" w:hAnsi="Montserrat SemiBold"/>
                                <w:sz w:val="28"/>
                              </w:rPr>
                              <w:t>Cuidados</w:t>
                            </w:r>
                          </w:p>
                          <w:p w14:paraId="4F01AB66" w14:textId="77777777" w:rsidR="00067713" w:rsidRPr="00152381" w:rsidRDefault="00067713"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A6FB9" id="_x0000_s1037" type="#_x0000_t202" style="position:absolute;left:0;text-align:left;margin-left:82.45pt;margin-top:213pt;width:286.5pt;height:373.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" filled="f" stroked="f" strokeweight="2pt">
                <o:lock v:ext="edit" aspectratio="t"/>
                <v:textbox>
                  <w:txbxContent>
                    <w:p w14:paraId="67E7124F" w14:textId="77777777" w:rsidR="00067713" w:rsidRPr="004B6EF5" w:rsidRDefault="00067713"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26B64C99" w14:textId="77777777" w:rsidR="00067713" w:rsidRPr="00152381" w:rsidRDefault="00067713"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3AA552A3" w14:textId="77777777" w:rsidR="00067713" w:rsidRDefault="00067713" w:rsidP="00842772">
                      <w:pPr>
                        <w:pStyle w:val="Indice"/>
                        <w:jc w:val="right"/>
                        <w:rPr>
                          <w:rFonts w:ascii="Montserrat SemiBold" w:hAnsi="Montserrat SemiBold"/>
                          <w:sz w:val="28"/>
                        </w:rPr>
                      </w:pPr>
                      <w:r>
                        <w:rPr>
                          <w:rFonts w:ascii="Montserrat SemiBold" w:hAnsi="Montserrat SemiBold"/>
                          <w:sz w:val="28"/>
                        </w:rPr>
                        <w:t>Actividad en Unidades Pluridisciplinares</w:t>
                      </w:r>
                    </w:p>
                    <w:p w14:paraId="736014DF" w14:textId="77777777" w:rsidR="00067713" w:rsidRPr="00152381" w:rsidRDefault="00067713" w:rsidP="00842772">
                      <w:pPr>
                        <w:pStyle w:val="Indice"/>
                        <w:jc w:val="right"/>
                        <w:rPr>
                          <w:rFonts w:ascii="Montserrat SemiBold" w:hAnsi="Montserrat SemiBold"/>
                          <w:sz w:val="28"/>
                        </w:rPr>
                      </w:pPr>
                      <w:r w:rsidRPr="00152381">
                        <w:rPr>
                          <w:rFonts w:ascii="Montserrat SemiBold" w:hAnsi="Montserrat SemiBold"/>
                          <w:sz w:val="28"/>
                        </w:rPr>
                        <w:t>Técnicas utilizadas</w:t>
                      </w:r>
                    </w:p>
                    <w:p w14:paraId="480DB129" w14:textId="77777777" w:rsidR="00067713" w:rsidRPr="00152381" w:rsidRDefault="00067713"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03215B17" w14:textId="77777777" w:rsidR="00067713" w:rsidRDefault="00067713"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31B02ED7" w14:textId="77777777" w:rsidR="00067713" w:rsidRDefault="00067713" w:rsidP="00842772">
                      <w:pPr>
                        <w:pStyle w:val="Indice"/>
                        <w:jc w:val="right"/>
                        <w:rPr>
                          <w:rFonts w:ascii="Montserrat SemiBold" w:hAnsi="Montserrat SemiBold"/>
                          <w:sz w:val="28"/>
                        </w:rPr>
                      </w:pPr>
                      <w:r w:rsidRPr="00152381">
                        <w:rPr>
                          <w:rFonts w:ascii="Montserrat SemiBold" w:hAnsi="Montserrat SemiBold"/>
                          <w:sz w:val="28"/>
                        </w:rPr>
                        <w:t>Cuidados</w:t>
                      </w:r>
                    </w:p>
                    <w:p w14:paraId="4F01AB66" w14:textId="77777777" w:rsidR="00067713" w:rsidRPr="00152381" w:rsidRDefault="00067713"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0374EACC" wp14:editId="6475E3E6">
                <wp:simplePos x="0" y="0"/>
                <wp:positionH relativeFrom="column">
                  <wp:posOffset>4952365</wp:posOffset>
                </wp:positionH>
                <wp:positionV relativeFrom="paragraph">
                  <wp:posOffset>3685540</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7B0D13D5" w14:textId="77777777" w:rsidR="00067713" w:rsidRPr="004B6EF5" w:rsidRDefault="00067713"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374EACC" id="_x0000_s1038" type="#_x0000_t202" style="position:absolute;left:0;text-align:left;margin-left:389.95pt;margin-top:290.2pt;width:95.45pt;height:123.6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" filled="f" stroked="f" strokeweight="2pt">
                <o:lock v:ext="edit" aspectratio="t"/>
                <v:textbox>
                  <w:txbxContent>
                    <w:p w14:paraId="7B0D13D5" w14:textId="77777777" w:rsidR="00067713" w:rsidRPr="004B6EF5" w:rsidRDefault="00067713" w:rsidP="00522878">
                      <w:pPr>
                        <w:pStyle w:val="Capitulo"/>
                      </w:pPr>
                      <w:r>
                        <w:t>33</w:t>
                      </w:r>
                    </w:p>
                  </w:txbxContent>
                </v:textbox>
              </v:shape>
            </w:pict>
          </mc:Fallback>
        </mc:AlternateContent>
      </w:r>
    </w:p>
    <w:p w14:paraId="0699200D" w14:textId="77777777" w:rsidR="00FB7C93" w:rsidRDefault="00FB7C93" w:rsidP="00522878">
      <w:pPr>
        <w:pStyle w:val="TITULO-Nivel1"/>
      </w:pPr>
      <w:bookmarkStart w:id="50" w:name="_Toc84088482"/>
      <w:r>
        <w:lastRenderedPageBreak/>
        <w:t>Respuesta Integrada a las Necesidades Asistenciales</w:t>
      </w:r>
      <w:bookmarkEnd w:id="48"/>
      <w:bookmarkEnd w:id="49"/>
      <w:bookmarkEnd w:id="50"/>
    </w:p>
    <w:p w14:paraId="3B6F4F6A" w14:textId="77777777" w:rsidR="00FF53C5" w:rsidRPr="009E7227" w:rsidRDefault="00FB7C93" w:rsidP="00C2033B">
      <w:pPr>
        <w:pStyle w:val="TITULO-Nivel2"/>
      </w:pPr>
      <w:bookmarkStart w:id="51" w:name="_Toc74228253"/>
      <w:bookmarkStart w:id="52" w:name="_Toc75343950"/>
      <w:bookmarkStart w:id="53" w:name="_Toc84088483"/>
      <w:r w:rsidRPr="006E09A0">
        <w:t>Actividad Asistencial</w:t>
      </w:r>
      <w:bookmarkEnd w:id="51"/>
      <w:bookmarkEnd w:id="52"/>
      <w:bookmarkEnd w:id="53"/>
      <w:r w:rsidRPr="009E7227">
        <w:t xml:space="preserve"> </w:t>
      </w:r>
    </w:p>
    <w:tbl>
      <w:tblPr>
        <w:tblStyle w:val="TablaGeneral"/>
        <w:tblpPr w:leftFromText="141" w:rightFromText="141" w:vertAnchor="page" w:horzAnchor="margin" w:tblpY="2791"/>
        <w:tblW w:w="4929" w:type="pct"/>
        <w:tblLook w:val="0020" w:firstRow="1" w:lastRow="0" w:firstColumn="0" w:lastColumn="0" w:noHBand="0" w:noVBand="0"/>
      </w:tblPr>
      <w:tblGrid>
        <w:gridCol w:w="4593"/>
        <w:gridCol w:w="1616"/>
        <w:gridCol w:w="1615"/>
      </w:tblGrid>
      <w:tr w:rsidR="00C2033B" w:rsidRPr="00C2033B" w14:paraId="42929DB9" w14:textId="77777777" w:rsidTr="007C5293">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14:paraId="3846744B" w14:textId="77777777"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14:paraId="01E83279" w14:textId="77777777"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14:paraId="43E4FB89" w14:textId="77777777"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DF0804" w:rsidRPr="0014680D" w14:paraId="702289E1" w14:textId="77777777" w:rsidTr="00470294">
        <w:trPr>
          <w:trHeight w:val="289"/>
        </w:trPr>
        <w:tc>
          <w:tcPr>
            <w:tcW w:w="2935" w:type="pct"/>
          </w:tcPr>
          <w:p w14:paraId="0DB9A2B8" w14:textId="77777777" w:rsidR="00DF0804" w:rsidRPr="0014680D" w:rsidRDefault="00DF0804" w:rsidP="00DF0804">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5A41E86" w14:textId="77777777" w:rsidR="00DF0804" w:rsidRPr="00AD7478" w:rsidRDefault="00DF0804" w:rsidP="00470294">
            <w:pPr>
              <w:jc w:val="right"/>
            </w:pPr>
            <w:r w:rsidRPr="00AD7478">
              <w:t>871</w:t>
            </w:r>
          </w:p>
        </w:tc>
        <w:tc>
          <w:tcPr>
            <w:tcW w:w="1032" w:type="pct"/>
            <w:vAlign w:val="top"/>
          </w:tcPr>
          <w:p w14:paraId="2433BE91" w14:textId="77777777" w:rsidR="00DF0804" w:rsidRPr="00AD7478" w:rsidRDefault="00DF0804" w:rsidP="00470294">
            <w:pPr>
              <w:jc w:val="right"/>
              <w:cnfStyle w:val="000000000000" w:firstRow="0" w:lastRow="0" w:firstColumn="0" w:lastColumn="0" w:oddVBand="0" w:evenVBand="0" w:oddHBand="0" w:evenHBand="0" w:firstRowFirstColumn="0" w:firstRowLastColumn="0" w:lastRowFirstColumn="0" w:lastRowLastColumn="0"/>
            </w:pPr>
            <w:r w:rsidRPr="00AD7478">
              <w:t>715</w:t>
            </w:r>
          </w:p>
        </w:tc>
      </w:tr>
      <w:tr w:rsidR="00DF0804" w:rsidRPr="0014680D" w14:paraId="4BC7AC6B" w14:textId="77777777" w:rsidTr="00470294">
        <w:trPr>
          <w:trHeight w:val="289"/>
        </w:trPr>
        <w:tc>
          <w:tcPr>
            <w:tcW w:w="2935" w:type="pct"/>
          </w:tcPr>
          <w:p w14:paraId="78106855" w14:textId="77777777" w:rsidR="00DF0804" w:rsidRPr="0014680D" w:rsidRDefault="00DF0804" w:rsidP="00DF0804">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87F7ECA" w14:textId="77777777" w:rsidR="00DF0804" w:rsidRPr="00AD7478" w:rsidRDefault="00DF0804" w:rsidP="00470294">
            <w:pPr>
              <w:jc w:val="right"/>
            </w:pPr>
            <w:r w:rsidRPr="00AD7478">
              <w:t>60,27</w:t>
            </w:r>
          </w:p>
        </w:tc>
        <w:tc>
          <w:tcPr>
            <w:tcW w:w="1032" w:type="pct"/>
            <w:vAlign w:val="top"/>
          </w:tcPr>
          <w:p w14:paraId="3E2FD33D" w14:textId="77777777" w:rsidR="00DF0804" w:rsidRPr="00AD7478" w:rsidRDefault="00DF0804" w:rsidP="00470294">
            <w:pPr>
              <w:jc w:val="right"/>
              <w:cnfStyle w:val="000000000000" w:firstRow="0" w:lastRow="0" w:firstColumn="0" w:lastColumn="0" w:oddVBand="0" w:evenVBand="0" w:oddHBand="0" w:evenHBand="0" w:firstRowFirstColumn="0" w:firstRowLastColumn="0" w:lastRowFirstColumn="0" w:lastRowLastColumn="0"/>
            </w:pPr>
            <w:r w:rsidRPr="00AD7478">
              <w:t>64,27</w:t>
            </w:r>
          </w:p>
        </w:tc>
      </w:tr>
      <w:tr w:rsidR="00DF0804" w:rsidRPr="0014680D" w14:paraId="01E84D4F" w14:textId="77777777" w:rsidTr="00470294">
        <w:trPr>
          <w:trHeight w:val="289"/>
        </w:trPr>
        <w:tc>
          <w:tcPr>
            <w:tcW w:w="2935" w:type="pct"/>
          </w:tcPr>
          <w:p w14:paraId="462E55DE" w14:textId="35DDCC71" w:rsidR="00DF0804" w:rsidRPr="0014680D" w:rsidRDefault="00DF0804" w:rsidP="00DF0804">
            <w:pPr>
              <w:rPr>
                <w:rFonts w:cstheme="minorHAnsi"/>
              </w:rPr>
            </w:pPr>
            <w:r w:rsidRPr="0014680D">
              <w:t>Peso Medio</w:t>
            </w:r>
            <w:r w:rsidRPr="00BF20F1">
              <w:rPr>
                <w:vertAlign w:val="superscript"/>
              </w:rPr>
              <w:t>1</w:t>
            </w:r>
            <w:r w:rsidR="003906C0">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7AA10D0C" w14:textId="77777777" w:rsidR="00DF0804" w:rsidRPr="00AD7478" w:rsidRDefault="00DF0804" w:rsidP="00470294">
            <w:pPr>
              <w:jc w:val="right"/>
            </w:pPr>
            <w:r w:rsidRPr="00AD7478">
              <w:t>1,0207</w:t>
            </w:r>
          </w:p>
        </w:tc>
        <w:tc>
          <w:tcPr>
            <w:tcW w:w="1032" w:type="pct"/>
            <w:vAlign w:val="top"/>
          </w:tcPr>
          <w:p w14:paraId="0F7E78AD" w14:textId="77777777" w:rsidR="00DF0804" w:rsidRPr="00AD7478" w:rsidRDefault="00DF0804" w:rsidP="00470294">
            <w:pPr>
              <w:jc w:val="right"/>
              <w:cnfStyle w:val="000000000000" w:firstRow="0" w:lastRow="0" w:firstColumn="0" w:lastColumn="0" w:oddVBand="0" w:evenVBand="0" w:oddHBand="0" w:evenHBand="0" w:firstRowFirstColumn="0" w:firstRowLastColumn="0" w:lastRowFirstColumn="0" w:lastRowLastColumn="0"/>
            </w:pPr>
            <w:r w:rsidRPr="00AD7478">
              <w:t>0,6876</w:t>
            </w:r>
          </w:p>
        </w:tc>
      </w:tr>
      <w:tr w:rsidR="00DF0804" w:rsidRPr="0014680D" w14:paraId="5CD1B713" w14:textId="77777777" w:rsidTr="00470294">
        <w:trPr>
          <w:trHeight w:val="289"/>
        </w:trPr>
        <w:tc>
          <w:tcPr>
            <w:tcW w:w="2935" w:type="pct"/>
          </w:tcPr>
          <w:p w14:paraId="47EA759D" w14:textId="77777777" w:rsidR="00DF0804" w:rsidRPr="0014680D" w:rsidRDefault="00DF0804" w:rsidP="00DF0804">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08AEDE6F" w14:textId="77777777" w:rsidR="00DF0804" w:rsidRPr="00AD7478" w:rsidRDefault="00DF0804" w:rsidP="00470294">
            <w:pPr>
              <w:jc w:val="right"/>
            </w:pPr>
            <w:r w:rsidRPr="00AD7478">
              <w:t>862</w:t>
            </w:r>
          </w:p>
        </w:tc>
        <w:tc>
          <w:tcPr>
            <w:tcW w:w="1032" w:type="pct"/>
            <w:vAlign w:val="top"/>
          </w:tcPr>
          <w:p w14:paraId="3797FD00" w14:textId="77777777" w:rsidR="00DF0804" w:rsidRPr="00AD7478" w:rsidRDefault="00DF0804" w:rsidP="00470294">
            <w:pPr>
              <w:jc w:val="right"/>
              <w:cnfStyle w:val="000000000000" w:firstRow="0" w:lastRow="0" w:firstColumn="0" w:lastColumn="0" w:oddVBand="0" w:evenVBand="0" w:oddHBand="0" w:evenHBand="0" w:firstRowFirstColumn="0" w:firstRowLastColumn="0" w:lastRowFirstColumn="0" w:lastRowLastColumn="0"/>
            </w:pPr>
            <w:r w:rsidRPr="00AD7478">
              <w:t>640</w:t>
            </w:r>
          </w:p>
        </w:tc>
      </w:tr>
      <w:tr w:rsidR="00DF0804" w:rsidRPr="0014680D" w14:paraId="2AB4CC4B" w14:textId="77777777" w:rsidTr="00470294">
        <w:trPr>
          <w:trHeight w:val="289"/>
        </w:trPr>
        <w:tc>
          <w:tcPr>
            <w:tcW w:w="2935" w:type="pct"/>
          </w:tcPr>
          <w:p w14:paraId="74693814" w14:textId="77777777" w:rsidR="00DF0804" w:rsidRPr="0014680D" w:rsidRDefault="00DF0804" w:rsidP="00DF0804">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039951DA" w14:textId="77777777" w:rsidR="00DF0804" w:rsidRPr="00AD7478" w:rsidRDefault="00470294" w:rsidP="00470294">
            <w:pPr>
              <w:jc w:val="right"/>
            </w:pPr>
            <w:r>
              <w:t>862</w:t>
            </w:r>
          </w:p>
        </w:tc>
        <w:tc>
          <w:tcPr>
            <w:tcW w:w="1032" w:type="pct"/>
            <w:vAlign w:val="top"/>
          </w:tcPr>
          <w:p w14:paraId="2BE5D1F7" w14:textId="77777777" w:rsidR="00DF0804" w:rsidRPr="00AD7478" w:rsidRDefault="00470294" w:rsidP="00470294">
            <w:pPr>
              <w:jc w:val="right"/>
              <w:cnfStyle w:val="000000000000" w:firstRow="0" w:lastRow="0" w:firstColumn="0" w:lastColumn="0" w:oddVBand="0" w:evenVBand="0" w:oddHBand="0" w:evenHBand="0" w:firstRowFirstColumn="0" w:firstRowLastColumn="0" w:lastRowFirstColumn="0" w:lastRowLastColumn="0"/>
            </w:pPr>
            <w:r>
              <w:t>640</w:t>
            </w:r>
          </w:p>
        </w:tc>
      </w:tr>
    </w:tbl>
    <w:p w14:paraId="278DA5D0" w14:textId="77777777" w:rsidR="003906C0" w:rsidRDefault="003906C0" w:rsidP="00BF20F1">
      <w:pPr>
        <w:pStyle w:val="Piedetabla"/>
      </w:pPr>
    </w:p>
    <w:p w14:paraId="750E31BC" w14:textId="3919A2F7" w:rsidR="00BF20F1" w:rsidRDefault="00FB7C93" w:rsidP="00BF20F1">
      <w:pPr>
        <w:pStyle w:val="Piedetabla"/>
      </w:pPr>
      <w:r w:rsidRPr="00D91216">
        <w:t>Fuente: SIAE</w:t>
      </w:r>
      <w:r w:rsidRPr="00D91216">
        <w:tab/>
      </w:r>
    </w:p>
    <w:p w14:paraId="3C96E6FE" w14:textId="69F73DC4" w:rsidR="00FB7C93" w:rsidRDefault="00BF20F1" w:rsidP="00BF20F1">
      <w:pPr>
        <w:pStyle w:val="Piedetabla"/>
      </w:pPr>
      <w:r w:rsidRPr="00BF20F1">
        <w:rPr>
          <w:vertAlign w:val="superscript"/>
        </w:rPr>
        <w:t>1</w:t>
      </w:r>
      <w:r w:rsidR="00FB7C93" w:rsidRPr="00D91216">
        <w:t>Fuente Altas Totales, Estancia Media y Peso Medio: CMBD</w:t>
      </w:r>
    </w:p>
    <w:p w14:paraId="0F54952B" w14:textId="77777777" w:rsidR="003906C0" w:rsidRDefault="003906C0" w:rsidP="003906C0">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14:paraId="0428751F" w14:textId="77777777" w:rsidR="00FB7C93" w:rsidRPr="00D91216" w:rsidRDefault="00FB7C93" w:rsidP="00BF20F1">
      <w:pPr>
        <w:pStyle w:val="Piedetabla"/>
      </w:pPr>
      <w:r w:rsidRPr="00D91216">
        <w:t>*Estancia Media No depurada.</w:t>
      </w:r>
    </w:p>
    <w:p w14:paraId="1F21C762" w14:textId="77777777" w:rsidR="00507056" w:rsidRPr="009E7227" w:rsidRDefault="00507056" w:rsidP="008C577D">
      <w:pPr>
        <w:pStyle w:val="Piedetabla"/>
      </w:pPr>
    </w:p>
    <w:p w14:paraId="6DEAB904" w14:textId="77777777" w:rsidR="00DF24D6" w:rsidRDefault="00DF24D6" w:rsidP="00DF24D6">
      <w:pPr>
        <w:pStyle w:val="TITULO-Nivel2"/>
      </w:pPr>
      <w:bookmarkStart w:id="54" w:name="_Toc79164683"/>
      <w:bookmarkStart w:id="55" w:name="_Toc84088484"/>
      <w:r>
        <w:t>Actividad en Unidades Pluridisciplinares</w:t>
      </w:r>
      <w:bookmarkEnd w:id="54"/>
      <w:bookmarkEnd w:id="55"/>
    </w:p>
    <w:tbl>
      <w:tblPr>
        <w:tblStyle w:val="TablaGeneral"/>
        <w:tblW w:w="0" w:type="auto"/>
        <w:tblLook w:val="04A0" w:firstRow="1" w:lastRow="0" w:firstColumn="1" w:lastColumn="0" w:noHBand="0" w:noVBand="1"/>
      </w:tblPr>
      <w:tblGrid>
        <w:gridCol w:w="2197"/>
        <w:gridCol w:w="1343"/>
        <w:gridCol w:w="1366"/>
        <w:gridCol w:w="1472"/>
        <w:gridCol w:w="1559"/>
      </w:tblGrid>
      <w:tr w:rsidR="00DF24D6" w14:paraId="56D93FD2" w14:textId="77777777" w:rsidTr="00DC72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0" w:type="dxa"/>
            <w:vAlign w:val="top"/>
          </w:tcPr>
          <w:p w14:paraId="0EB0629E" w14:textId="77777777" w:rsidR="00DF24D6" w:rsidRPr="009945D0" w:rsidRDefault="00DF24D6" w:rsidP="007A096F">
            <w:r w:rsidRPr="009945D0">
              <w:t>Hospitalización</w:t>
            </w:r>
          </w:p>
        </w:tc>
        <w:tc>
          <w:tcPr>
            <w:tcW w:w="1368" w:type="dxa"/>
            <w:vAlign w:val="top"/>
          </w:tcPr>
          <w:p w14:paraId="1FC3FF99" w14:textId="77777777" w:rsidR="00DF24D6" w:rsidRPr="009945D0" w:rsidRDefault="00DF24D6" w:rsidP="00DC72B7">
            <w:pPr>
              <w:jc w:val="center"/>
              <w:cnfStyle w:val="100000000000" w:firstRow="1" w:lastRow="0" w:firstColumn="0" w:lastColumn="0" w:oddVBand="0" w:evenVBand="0" w:oddHBand="0" w:evenHBand="0" w:firstRowFirstColumn="0" w:firstRowLastColumn="0" w:lastRowFirstColumn="0" w:lastRowLastColumn="0"/>
            </w:pPr>
            <w:r w:rsidRPr="009945D0">
              <w:t>Nº de altas</w:t>
            </w:r>
          </w:p>
        </w:tc>
        <w:tc>
          <w:tcPr>
            <w:tcW w:w="1388" w:type="dxa"/>
            <w:vAlign w:val="top"/>
          </w:tcPr>
          <w:p w14:paraId="3D314CE6" w14:textId="77777777" w:rsidR="00DF24D6" w:rsidRPr="009945D0" w:rsidRDefault="00DF24D6" w:rsidP="00DC72B7">
            <w:pPr>
              <w:jc w:val="center"/>
              <w:cnfStyle w:val="100000000000" w:firstRow="1" w:lastRow="0" w:firstColumn="0" w:lastColumn="0" w:oddVBand="0" w:evenVBand="0" w:oddHBand="0" w:evenHBand="0" w:firstRowFirstColumn="0" w:firstRowLastColumn="0" w:lastRowFirstColumn="0" w:lastRowLastColumn="0"/>
            </w:pPr>
            <w:r w:rsidRPr="009945D0">
              <w:t>Peso medio</w:t>
            </w:r>
          </w:p>
        </w:tc>
        <w:tc>
          <w:tcPr>
            <w:tcW w:w="1482" w:type="dxa"/>
            <w:vAlign w:val="top"/>
          </w:tcPr>
          <w:p w14:paraId="275FF5DD" w14:textId="77777777" w:rsidR="00DF24D6" w:rsidRPr="009945D0" w:rsidRDefault="00DF24D6" w:rsidP="00DC72B7">
            <w:pPr>
              <w:jc w:val="center"/>
              <w:cnfStyle w:val="100000000000" w:firstRow="1" w:lastRow="0" w:firstColumn="0" w:lastColumn="0" w:oddVBand="0" w:evenVBand="0" w:oddHBand="0" w:evenHBand="0" w:firstRowFirstColumn="0" w:firstRowLastColumn="0" w:lastRowFirstColumn="0" w:lastRowLastColumn="0"/>
            </w:pPr>
            <w:r w:rsidRPr="009945D0">
              <w:t>Estancia media</w:t>
            </w:r>
          </w:p>
        </w:tc>
        <w:tc>
          <w:tcPr>
            <w:tcW w:w="1559" w:type="dxa"/>
            <w:vAlign w:val="top"/>
          </w:tcPr>
          <w:p w14:paraId="2767DEC0" w14:textId="77777777" w:rsidR="00DF24D6" w:rsidRPr="009945D0" w:rsidRDefault="00DF24D6" w:rsidP="00DC72B7">
            <w:pPr>
              <w:jc w:val="center"/>
              <w:cnfStyle w:val="100000000000" w:firstRow="1" w:lastRow="0" w:firstColumn="0" w:lastColumn="0" w:oddVBand="0" w:evenVBand="0" w:oddHBand="0" w:evenHBand="0" w:firstRowFirstColumn="0" w:firstRowLastColumn="0" w:lastRowFirstColumn="0" w:lastRowLastColumn="0"/>
            </w:pPr>
            <w:r w:rsidRPr="009945D0">
              <w:t>Índice de ocupación</w:t>
            </w:r>
          </w:p>
        </w:tc>
      </w:tr>
      <w:tr w:rsidR="00BD32F9" w14:paraId="25CAB81A" w14:textId="77777777" w:rsidTr="00DC72B7">
        <w:tc>
          <w:tcPr>
            <w:cnfStyle w:val="001000000000" w:firstRow="0" w:lastRow="0" w:firstColumn="1" w:lastColumn="0" w:oddVBand="0" w:evenVBand="0" w:oddHBand="0" w:evenHBand="0" w:firstRowFirstColumn="0" w:firstRowLastColumn="0" w:lastRowFirstColumn="0" w:lastRowLastColumn="0"/>
            <w:tcW w:w="2140" w:type="dxa"/>
            <w:vAlign w:val="top"/>
          </w:tcPr>
          <w:p w14:paraId="67722D7C" w14:textId="77777777" w:rsidR="00BD32F9" w:rsidRPr="00C824F7" w:rsidRDefault="00BD32F9" w:rsidP="00067713">
            <w:pPr>
              <w:jc w:val="left"/>
            </w:pPr>
            <w:r w:rsidRPr="00C824F7">
              <w:t>Unidad de Recuperación Funcional</w:t>
            </w:r>
          </w:p>
        </w:tc>
        <w:tc>
          <w:tcPr>
            <w:tcW w:w="1368" w:type="dxa"/>
            <w:vAlign w:val="top"/>
          </w:tcPr>
          <w:p w14:paraId="2247D1DA" w14:textId="30870692" w:rsidR="00BD32F9" w:rsidRPr="009945D0" w:rsidRDefault="00FF0781" w:rsidP="00DC72B7">
            <w:pPr>
              <w:jc w:val="right"/>
              <w:cnfStyle w:val="000000000000" w:firstRow="0" w:lastRow="0" w:firstColumn="0" w:lastColumn="0" w:oddVBand="0" w:evenVBand="0" w:oddHBand="0" w:evenHBand="0" w:firstRowFirstColumn="0" w:firstRowLastColumn="0" w:lastRowFirstColumn="0" w:lastRowLastColumn="0"/>
            </w:pPr>
            <w:r>
              <w:t>297</w:t>
            </w:r>
          </w:p>
        </w:tc>
        <w:tc>
          <w:tcPr>
            <w:tcW w:w="1388" w:type="dxa"/>
            <w:vAlign w:val="top"/>
          </w:tcPr>
          <w:p w14:paraId="384A6FF0" w14:textId="5F4742ED"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0,6307</w:t>
            </w:r>
          </w:p>
        </w:tc>
        <w:tc>
          <w:tcPr>
            <w:tcW w:w="1482" w:type="dxa"/>
            <w:vAlign w:val="top"/>
          </w:tcPr>
          <w:p w14:paraId="1AB51891" w14:textId="4132A907"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60,39</w:t>
            </w:r>
          </w:p>
        </w:tc>
        <w:tc>
          <w:tcPr>
            <w:tcW w:w="1559" w:type="dxa"/>
            <w:vAlign w:val="top"/>
          </w:tcPr>
          <w:p w14:paraId="307C2601" w14:textId="4BDF790E"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80,77</w:t>
            </w:r>
          </w:p>
        </w:tc>
      </w:tr>
      <w:tr w:rsidR="00BD32F9" w14:paraId="66DE9E2A" w14:textId="77777777" w:rsidTr="00DC72B7">
        <w:tc>
          <w:tcPr>
            <w:cnfStyle w:val="001000000000" w:firstRow="0" w:lastRow="0" w:firstColumn="1" w:lastColumn="0" w:oddVBand="0" w:evenVBand="0" w:oddHBand="0" w:evenHBand="0" w:firstRowFirstColumn="0" w:firstRowLastColumn="0" w:lastRowFirstColumn="0" w:lastRowLastColumn="0"/>
            <w:tcW w:w="2140" w:type="dxa"/>
            <w:vAlign w:val="top"/>
          </w:tcPr>
          <w:p w14:paraId="6D0578B6" w14:textId="38A82827" w:rsidR="00BD32F9" w:rsidRPr="00C824F7" w:rsidRDefault="00BD32F9" w:rsidP="00067713">
            <w:pPr>
              <w:jc w:val="left"/>
            </w:pPr>
            <w:r w:rsidRPr="00C824F7">
              <w:t xml:space="preserve">Unidad de Tratamiento </w:t>
            </w:r>
            <w:r w:rsidR="00F27458">
              <w:t>Neuro</w:t>
            </w:r>
            <w:r w:rsidR="0066121A" w:rsidRPr="00C824F7">
              <w:t>rehabilitador</w:t>
            </w:r>
          </w:p>
        </w:tc>
        <w:tc>
          <w:tcPr>
            <w:tcW w:w="1368" w:type="dxa"/>
            <w:vAlign w:val="top"/>
          </w:tcPr>
          <w:p w14:paraId="05F4D1F6" w14:textId="4713D5FF" w:rsidR="00BD32F9" w:rsidRPr="009945D0" w:rsidRDefault="00FF0781" w:rsidP="00DC72B7">
            <w:pPr>
              <w:jc w:val="right"/>
              <w:cnfStyle w:val="000000000000" w:firstRow="0" w:lastRow="0" w:firstColumn="0" w:lastColumn="0" w:oddVBand="0" w:evenVBand="0" w:oddHBand="0" w:evenHBand="0" w:firstRowFirstColumn="0" w:firstRowLastColumn="0" w:lastRowFirstColumn="0" w:lastRowLastColumn="0"/>
            </w:pPr>
            <w:r>
              <w:t>114</w:t>
            </w:r>
          </w:p>
        </w:tc>
        <w:tc>
          <w:tcPr>
            <w:tcW w:w="1388" w:type="dxa"/>
            <w:vAlign w:val="top"/>
          </w:tcPr>
          <w:p w14:paraId="1C2776F4" w14:textId="5733EAB2"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0,6797</w:t>
            </w:r>
          </w:p>
        </w:tc>
        <w:tc>
          <w:tcPr>
            <w:tcW w:w="1482" w:type="dxa"/>
            <w:vAlign w:val="top"/>
          </w:tcPr>
          <w:p w14:paraId="310B250A" w14:textId="7DBF9BFB"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71,17</w:t>
            </w:r>
          </w:p>
        </w:tc>
        <w:tc>
          <w:tcPr>
            <w:tcW w:w="1559" w:type="dxa"/>
            <w:vAlign w:val="top"/>
          </w:tcPr>
          <w:p w14:paraId="1398C588" w14:textId="3ACFECE9"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40,66</w:t>
            </w:r>
          </w:p>
        </w:tc>
      </w:tr>
      <w:tr w:rsidR="00BD32F9" w14:paraId="5F698B68" w14:textId="77777777" w:rsidTr="00DC72B7">
        <w:tc>
          <w:tcPr>
            <w:cnfStyle w:val="001000000000" w:firstRow="0" w:lastRow="0" w:firstColumn="1" w:lastColumn="0" w:oddVBand="0" w:evenVBand="0" w:oddHBand="0" w:evenHBand="0" w:firstRowFirstColumn="0" w:firstRowLastColumn="0" w:lastRowFirstColumn="0" w:lastRowLastColumn="0"/>
            <w:tcW w:w="2140" w:type="dxa"/>
            <w:vAlign w:val="top"/>
          </w:tcPr>
          <w:p w14:paraId="05668E19" w14:textId="77777777" w:rsidR="00BD32F9" w:rsidRPr="00C824F7" w:rsidRDefault="00BD32F9" w:rsidP="00067713">
            <w:pPr>
              <w:jc w:val="left"/>
            </w:pPr>
            <w:r w:rsidRPr="00C824F7">
              <w:t>Unidad de Cuidados Paliativos</w:t>
            </w:r>
          </w:p>
        </w:tc>
        <w:tc>
          <w:tcPr>
            <w:tcW w:w="1368" w:type="dxa"/>
            <w:vAlign w:val="top"/>
          </w:tcPr>
          <w:p w14:paraId="4A660A95" w14:textId="05D49CE7" w:rsidR="00BD32F9" w:rsidRPr="009945D0" w:rsidRDefault="00FF0781" w:rsidP="00DC72B7">
            <w:pPr>
              <w:jc w:val="right"/>
              <w:cnfStyle w:val="000000000000" w:firstRow="0" w:lastRow="0" w:firstColumn="0" w:lastColumn="0" w:oddVBand="0" w:evenVBand="0" w:oddHBand="0" w:evenHBand="0" w:firstRowFirstColumn="0" w:firstRowLastColumn="0" w:lastRowFirstColumn="0" w:lastRowLastColumn="0"/>
            </w:pPr>
            <w:r>
              <w:t>71</w:t>
            </w:r>
          </w:p>
        </w:tc>
        <w:tc>
          <w:tcPr>
            <w:tcW w:w="1388" w:type="dxa"/>
            <w:vAlign w:val="top"/>
          </w:tcPr>
          <w:p w14:paraId="47B0C421" w14:textId="55C082E1"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0,7409</w:t>
            </w:r>
          </w:p>
        </w:tc>
        <w:tc>
          <w:tcPr>
            <w:tcW w:w="1482" w:type="dxa"/>
            <w:vAlign w:val="top"/>
          </w:tcPr>
          <w:p w14:paraId="63610332" w14:textId="5569E294"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47,90</w:t>
            </w:r>
          </w:p>
        </w:tc>
        <w:tc>
          <w:tcPr>
            <w:tcW w:w="1559" w:type="dxa"/>
            <w:vAlign w:val="top"/>
          </w:tcPr>
          <w:p w14:paraId="1BC493DF" w14:textId="5A2636BC"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59,30</w:t>
            </w:r>
          </w:p>
        </w:tc>
      </w:tr>
      <w:tr w:rsidR="00BD32F9" w14:paraId="2AEEEDA8" w14:textId="77777777" w:rsidTr="00DC72B7">
        <w:tc>
          <w:tcPr>
            <w:cnfStyle w:val="001000000000" w:firstRow="0" w:lastRow="0" w:firstColumn="1" w:lastColumn="0" w:oddVBand="0" w:evenVBand="0" w:oddHBand="0" w:evenHBand="0" w:firstRowFirstColumn="0" w:firstRowLastColumn="0" w:lastRowFirstColumn="0" w:lastRowLastColumn="0"/>
            <w:tcW w:w="2140" w:type="dxa"/>
            <w:vAlign w:val="top"/>
          </w:tcPr>
          <w:p w14:paraId="6F15F3DD" w14:textId="77777777" w:rsidR="00BD32F9" w:rsidRPr="00C824F7" w:rsidRDefault="00BD32F9" w:rsidP="00067713">
            <w:pPr>
              <w:jc w:val="left"/>
            </w:pPr>
            <w:r w:rsidRPr="00C824F7">
              <w:t>Unidad de Cuidados Continuos</w:t>
            </w:r>
          </w:p>
        </w:tc>
        <w:tc>
          <w:tcPr>
            <w:tcW w:w="1368" w:type="dxa"/>
            <w:vAlign w:val="top"/>
          </w:tcPr>
          <w:p w14:paraId="38395262" w14:textId="4893F467" w:rsidR="00BD32F9" w:rsidRPr="009945D0" w:rsidRDefault="00FF0781" w:rsidP="00DC72B7">
            <w:pPr>
              <w:jc w:val="right"/>
              <w:cnfStyle w:val="000000000000" w:firstRow="0" w:lastRow="0" w:firstColumn="0" w:lastColumn="0" w:oddVBand="0" w:evenVBand="0" w:oddHBand="0" w:evenHBand="0" w:firstRowFirstColumn="0" w:firstRowLastColumn="0" w:lastRowFirstColumn="0" w:lastRowLastColumn="0"/>
            </w:pPr>
            <w:r>
              <w:t>224</w:t>
            </w:r>
          </w:p>
        </w:tc>
        <w:tc>
          <w:tcPr>
            <w:tcW w:w="1388" w:type="dxa"/>
            <w:vAlign w:val="top"/>
          </w:tcPr>
          <w:p w14:paraId="0A1A3F10" w14:textId="7BFE54CE"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0,7559</w:t>
            </w:r>
          </w:p>
        </w:tc>
        <w:tc>
          <w:tcPr>
            <w:tcW w:w="1482" w:type="dxa"/>
            <w:vAlign w:val="top"/>
          </w:tcPr>
          <w:p w14:paraId="2BF20AE7" w14:textId="070EA484"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71,67</w:t>
            </w:r>
          </w:p>
        </w:tc>
        <w:tc>
          <w:tcPr>
            <w:tcW w:w="1559" w:type="dxa"/>
            <w:vAlign w:val="top"/>
          </w:tcPr>
          <w:p w14:paraId="7F98FB55" w14:textId="57CA03BD"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30,74</w:t>
            </w:r>
          </w:p>
        </w:tc>
      </w:tr>
      <w:tr w:rsidR="00BD32F9" w14:paraId="7895E989" w14:textId="77777777" w:rsidTr="00DC72B7">
        <w:tc>
          <w:tcPr>
            <w:cnfStyle w:val="001000000000" w:firstRow="0" w:lastRow="0" w:firstColumn="1" w:lastColumn="0" w:oddVBand="0" w:evenVBand="0" w:oddHBand="0" w:evenHBand="0" w:firstRowFirstColumn="0" w:firstRowLastColumn="0" w:lastRowFirstColumn="0" w:lastRowLastColumn="0"/>
            <w:tcW w:w="2140" w:type="dxa"/>
            <w:vAlign w:val="top"/>
          </w:tcPr>
          <w:p w14:paraId="2B201096" w14:textId="77777777" w:rsidR="00BD32F9" w:rsidRPr="00C824F7" w:rsidRDefault="00BD32F9" w:rsidP="00067713">
            <w:pPr>
              <w:jc w:val="left"/>
            </w:pPr>
            <w:r w:rsidRPr="00C824F7">
              <w:t>Unidad de Tuberculosis</w:t>
            </w:r>
          </w:p>
        </w:tc>
        <w:tc>
          <w:tcPr>
            <w:tcW w:w="1368" w:type="dxa"/>
            <w:vAlign w:val="top"/>
          </w:tcPr>
          <w:p w14:paraId="08291A12" w14:textId="6F13ECE1" w:rsidR="00BD32F9" w:rsidRPr="009945D0" w:rsidRDefault="00FF0781" w:rsidP="00DC72B7">
            <w:pPr>
              <w:jc w:val="right"/>
              <w:cnfStyle w:val="000000000000" w:firstRow="0" w:lastRow="0" w:firstColumn="0" w:lastColumn="0" w:oddVBand="0" w:evenVBand="0" w:oddHBand="0" w:evenHBand="0" w:firstRowFirstColumn="0" w:firstRowLastColumn="0" w:lastRowFirstColumn="0" w:lastRowLastColumn="0"/>
            </w:pPr>
            <w:r>
              <w:t>9</w:t>
            </w:r>
          </w:p>
        </w:tc>
        <w:tc>
          <w:tcPr>
            <w:tcW w:w="1388" w:type="dxa"/>
            <w:vAlign w:val="top"/>
          </w:tcPr>
          <w:p w14:paraId="2BD9D445" w14:textId="033FCBD0"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0,5425</w:t>
            </w:r>
          </w:p>
        </w:tc>
        <w:tc>
          <w:tcPr>
            <w:tcW w:w="1482" w:type="dxa"/>
            <w:vAlign w:val="top"/>
          </w:tcPr>
          <w:p w14:paraId="5EB12997" w14:textId="6708594C"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50,00</w:t>
            </w:r>
          </w:p>
        </w:tc>
        <w:tc>
          <w:tcPr>
            <w:tcW w:w="1559" w:type="dxa"/>
            <w:vAlign w:val="top"/>
          </w:tcPr>
          <w:p w14:paraId="4D956D7B" w14:textId="46569931" w:rsidR="00BD32F9" w:rsidRPr="009945D0" w:rsidRDefault="00EF62A9" w:rsidP="00DC72B7">
            <w:pPr>
              <w:jc w:val="right"/>
              <w:cnfStyle w:val="000000000000" w:firstRow="0" w:lastRow="0" w:firstColumn="0" w:lastColumn="0" w:oddVBand="0" w:evenVBand="0" w:oddHBand="0" w:evenHBand="0" w:firstRowFirstColumn="0" w:firstRowLastColumn="0" w:lastRowFirstColumn="0" w:lastRowLastColumn="0"/>
            </w:pPr>
            <w:r>
              <w:t>64,20</w:t>
            </w:r>
          </w:p>
        </w:tc>
      </w:tr>
    </w:tbl>
    <w:p w14:paraId="236ACF76" w14:textId="77777777" w:rsidR="00AD1DA9" w:rsidRDefault="002647B5" w:rsidP="005624BE">
      <w:pPr>
        <w:pStyle w:val="TITULO-Nivel2"/>
      </w:pPr>
      <w:bookmarkStart w:id="56" w:name="_Toc248123089"/>
      <w:bookmarkStart w:id="57" w:name="_Toc318202534"/>
      <w:bookmarkStart w:id="58" w:name="_Toc75343954"/>
      <w:bookmarkStart w:id="59" w:name="_Toc84088485"/>
      <w:r w:rsidRPr="009E7227">
        <w:t>Técnicas Utilizadas</w:t>
      </w:r>
      <w:bookmarkEnd w:id="56"/>
      <w:bookmarkEnd w:id="57"/>
      <w:bookmarkEnd w:id="58"/>
      <w:bookmarkEnd w:id="59"/>
    </w:p>
    <w:tbl>
      <w:tblPr>
        <w:tblStyle w:val="TablaGeneral"/>
        <w:tblW w:w="7925" w:type="dxa"/>
        <w:tblLayout w:type="fixed"/>
        <w:tblLook w:val="04A0" w:firstRow="1" w:lastRow="0" w:firstColumn="1" w:lastColumn="0" w:noHBand="0" w:noVBand="1"/>
      </w:tblPr>
      <w:tblGrid>
        <w:gridCol w:w="4755"/>
        <w:gridCol w:w="1585"/>
        <w:gridCol w:w="1585"/>
      </w:tblGrid>
      <w:tr w:rsidR="00470294" w:rsidRPr="005624BE" w14:paraId="249E163B" w14:textId="77777777" w:rsidTr="00470294">
        <w:trPr>
          <w:cnfStyle w:val="100000000000" w:firstRow="1" w:lastRow="0" w:firstColumn="0" w:lastColumn="0" w:oddVBand="0" w:evenVBand="0" w:oddHBand="0" w:evenHBand="0" w:firstRowFirstColumn="0" w:firstRowLastColumn="0" w:lastRowFirstColumn="0" w:lastRowLastColumn="0"/>
          <w:trHeight w:val="675"/>
          <w:tblHeader/>
        </w:trPr>
        <w:tc>
          <w:tcPr>
            <w:cnfStyle w:val="001000000000" w:firstRow="0" w:lastRow="0" w:firstColumn="1" w:lastColumn="0" w:oddVBand="0" w:evenVBand="0" w:oddHBand="0" w:evenHBand="0" w:firstRowFirstColumn="0" w:firstRowLastColumn="0" w:lastRowFirstColumn="0" w:lastRowLastColumn="0"/>
            <w:tcW w:w="4755" w:type="dxa"/>
            <w:vMerge w:val="restart"/>
            <w:hideMark/>
          </w:tcPr>
          <w:p w14:paraId="53A5B8C8" w14:textId="77777777" w:rsidR="00470294" w:rsidRPr="005624BE" w:rsidRDefault="00470294" w:rsidP="008C2A21">
            <w:pPr>
              <w:jc w:val="left"/>
              <w:rPr>
                <w:rFonts w:ascii="Montserrat SemiBold" w:hAnsi="Montserrat SemiBold"/>
              </w:rPr>
            </w:pPr>
            <w:r w:rsidRPr="005624BE">
              <w:rPr>
                <w:rFonts w:ascii="Montserrat SemiBold" w:hAnsi="Montserrat SemiBold"/>
              </w:rPr>
              <w:t>TÉCNICA</w:t>
            </w:r>
          </w:p>
        </w:tc>
        <w:tc>
          <w:tcPr>
            <w:tcW w:w="3170" w:type="dxa"/>
            <w:gridSpan w:val="2"/>
            <w:noWrap/>
            <w:hideMark/>
          </w:tcPr>
          <w:p w14:paraId="17AEC579" w14:textId="77777777" w:rsidR="00470294" w:rsidRPr="005624BE" w:rsidRDefault="00470294"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0" w:name="RANGE!D4"/>
            <w:r w:rsidRPr="005624BE">
              <w:rPr>
                <w:rFonts w:ascii="Montserrat SemiBold" w:hAnsi="Montserrat SemiBold"/>
              </w:rPr>
              <w:t>REALIZADAS</w:t>
            </w:r>
          </w:p>
          <w:p w14:paraId="26DA6D41" w14:textId="77777777" w:rsidR="00470294" w:rsidRPr="005624BE" w:rsidRDefault="00470294"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0"/>
          </w:p>
        </w:tc>
      </w:tr>
      <w:tr w:rsidR="00470294" w:rsidRPr="005624BE" w14:paraId="43921641" w14:textId="77777777" w:rsidTr="00470294">
        <w:trPr>
          <w:cnfStyle w:val="100000000000" w:firstRow="1" w:lastRow="0" w:firstColumn="0" w:lastColumn="0" w:oddVBand="0" w:evenVBand="0" w:oddHBand="0" w:evenHBand="0" w:firstRowFirstColumn="0" w:firstRowLastColumn="0" w:lastRowFirstColumn="0" w:lastRowLastColumn="0"/>
          <w:trHeight w:val="280"/>
          <w:tblHeader/>
        </w:trPr>
        <w:tc>
          <w:tcPr>
            <w:cnfStyle w:val="001000000000" w:firstRow="0" w:lastRow="0" w:firstColumn="1" w:lastColumn="0" w:oddVBand="0" w:evenVBand="0" w:oddHBand="0" w:evenHBand="0" w:firstRowFirstColumn="0" w:firstRowLastColumn="0" w:lastRowFirstColumn="0" w:lastRowLastColumn="0"/>
            <w:tcW w:w="4755" w:type="dxa"/>
            <w:vMerge/>
            <w:shd w:val="clear" w:color="auto" w:fill="auto"/>
            <w:hideMark/>
          </w:tcPr>
          <w:p w14:paraId="5FC79113" w14:textId="77777777" w:rsidR="00470294" w:rsidRPr="005624BE" w:rsidRDefault="00470294" w:rsidP="0068118A">
            <w:pPr>
              <w:rPr>
                <w:rFonts w:ascii="Montserrat SemiBold" w:hAnsi="Montserrat SemiBold"/>
                <w:b w:val="0"/>
              </w:rPr>
            </w:pPr>
          </w:p>
        </w:tc>
        <w:tc>
          <w:tcPr>
            <w:tcW w:w="1585" w:type="dxa"/>
            <w:shd w:val="clear" w:color="auto" w:fill="auto"/>
          </w:tcPr>
          <w:p w14:paraId="06157639" w14:textId="77777777" w:rsidR="00470294" w:rsidRPr="005624BE" w:rsidRDefault="00470294"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585" w:type="dxa"/>
            <w:shd w:val="clear" w:color="auto" w:fill="auto"/>
          </w:tcPr>
          <w:p w14:paraId="006526E7" w14:textId="77777777" w:rsidR="00470294" w:rsidRPr="005624BE" w:rsidRDefault="00470294"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470294" w:rsidRPr="005E3BB7" w14:paraId="388A5B25" w14:textId="77777777" w:rsidTr="00470294">
        <w:trPr>
          <w:trHeight w:val="433"/>
        </w:trPr>
        <w:tc>
          <w:tcPr>
            <w:cnfStyle w:val="001000000000" w:firstRow="0" w:lastRow="0" w:firstColumn="1" w:lastColumn="0" w:oddVBand="0" w:evenVBand="0" w:oddHBand="0" w:evenHBand="0" w:firstRowFirstColumn="0" w:firstRowLastColumn="0" w:lastRowFirstColumn="0" w:lastRowLastColumn="0"/>
            <w:tcW w:w="4755" w:type="dxa"/>
            <w:hideMark/>
          </w:tcPr>
          <w:p w14:paraId="566C8724" w14:textId="77777777" w:rsidR="00470294" w:rsidRPr="00904991" w:rsidRDefault="00470294" w:rsidP="00F31B2A">
            <w:pPr>
              <w:jc w:val="left"/>
            </w:pPr>
            <w:r w:rsidRPr="00904991">
              <w:t>Radiología convencional</w:t>
            </w:r>
          </w:p>
        </w:tc>
        <w:tc>
          <w:tcPr>
            <w:tcW w:w="1585" w:type="dxa"/>
          </w:tcPr>
          <w:p w14:paraId="1C895BE7" w14:textId="77777777" w:rsidR="00470294" w:rsidRPr="00735099" w:rsidRDefault="00470294" w:rsidP="00F31B2A">
            <w:pPr>
              <w:jc w:val="right"/>
              <w:cnfStyle w:val="000000000000" w:firstRow="0" w:lastRow="0" w:firstColumn="0" w:lastColumn="0" w:oddVBand="0" w:evenVBand="0" w:oddHBand="0" w:evenHBand="0" w:firstRowFirstColumn="0" w:firstRowLastColumn="0" w:lastRowFirstColumn="0" w:lastRowLastColumn="0"/>
              <w:rPr>
                <w:rFonts w:cs="Arial"/>
                <w:szCs w:val="22"/>
              </w:rPr>
            </w:pPr>
            <w:r>
              <w:rPr>
                <w:rFonts w:cs="Arial"/>
                <w:szCs w:val="22"/>
              </w:rPr>
              <w:t>4.460</w:t>
            </w:r>
          </w:p>
        </w:tc>
        <w:tc>
          <w:tcPr>
            <w:tcW w:w="1585" w:type="dxa"/>
            <w:vAlign w:val="bottom"/>
          </w:tcPr>
          <w:p w14:paraId="5C976F01" w14:textId="77777777" w:rsidR="00470294" w:rsidRDefault="00470294" w:rsidP="00F31B2A">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2.937</w:t>
            </w:r>
          </w:p>
        </w:tc>
      </w:tr>
    </w:tbl>
    <w:p w14:paraId="6356B11B" w14:textId="7D4775CB" w:rsidR="009645D5" w:rsidRPr="009E7227" w:rsidRDefault="002C6637" w:rsidP="00261B15">
      <w:pPr>
        <w:pStyle w:val="Piedetabla"/>
        <w:rPr>
          <w:rFonts w:cs="Arial"/>
          <w:color w:val="000080"/>
          <w:sz w:val="28"/>
        </w:rPr>
      </w:pPr>
      <w:r w:rsidRPr="00DC4D20">
        <w:t>Fuente: SIAE</w:t>
      </w:r>
      <w:bookmarkStart w:id="61" w:name="_Toc248123090"/>
      <w:bookmarkStart w:id="62" w:name="_Toc318202536"/>
    </w:p>
    <w:p w14:paraId="56A0050A" w14:textId="77777777" w:rsidR="00A028BF" w:rsidRDefault="00A028BF">
      <w:pPr>
        <w:spacing w:before="0" w:line="240" w:lineRule="auto"/>
        <w:jc w:val="left"/>
        <w:rPr>
          <w:rStyle w:val="EstiloTitulo2MemoriaNegritaCar"/>
          <w:rFonts w:ascii="Montserrat SemiBold" w:hAnsi="Montserrat SemiBold" w:cs="Calibri"/>
          <w:bCs w:val="0"/>
          <w:caps/>
          <w:noProof/>
          <w:color w:val="3898B2"/>
          <w:spacing w:val="-6"/>
          <w:sz w:val="24"/>
          <w:lang w:val="es-ES"/>
        </w:rPr>
      </w:pPr>
      <w:bookmarkStart w:id="63" w:name="_Toc74228259"/>
      <w:bookmarkStart w:id="64" w:name="_Toc75343956"/>
      <w:bookmarkStart w:id="65" w:name="_Toc84088486"/>
      <w:bookmarkStart w:id="66" w:name="_Toc248123092"/>
      <w:bookmarkStart w:id="67" w:name="_Toc318202538"/>
      <w:bookmarkEnd w:id="61"/>
      <w:bookmarkEnd w:id="62"/>
      <w:r>
        <w:rPr>
          <w:rStyle w:val="EstiloTitulo2MemoriaNegritaCar"/>
          <w:rFonts w:ascii="Montserrat SemiBold" w:hAnsi="Montserrat SemiBold" w:cs="Calibri"/>
          <w:bCs w:val="0"/>
          <w:color w:val="3898B2"/>
          <w:sz w:val="24"/>
          <w:lang w:val="es-ES"/>
        </w:rPr>
        <w:br w:type="page"/>
      </w:r>
    </w:p>
    <w:p w14:paraId="0FD55545" w14:textId="1E9BB5F4" w:rsidR="00F31D28" w:rsidRPr="00241712" w:rsidRDefault="00F31D28" w:rsidP="00241712">
      <w:pPr>
        <w:pStyle w:val="TITULO-Nivel2"/>
        <w:rPr>
          <w:rStyle w:val="EstiloTitulo2MemoriaNegritaCar"/>
          <w:rFonts w:ascii="Montserrat SemiBold" w:hAnsi="Montserrat SemiBold" w:cs="Calibri"/>
          <w:bCs w:val="0"/>
          <w:color w:val="3898B2"/>
          <w:sz w:val="24"/>
          <w:lang w:val="es-ES"/>
        </w:rPr>
      </w:pPr>
      <w:bookmarkStart w:id="68" w:name="_GoBack"/>
      <w:bookmarkEnd w:id="68"/>
      <w:r w:rsidRPr="00241712">
        <w:rPr>
          <w:rStyle w:val="EstiloTitulo2MemoriaNegritaCar"/>
          <w:rFonts w:ascii="Montserrat SemiBold" w:hAnsi="Montserrat SemiBold" w:cs="Calibri"/>
          <w:bCs w:val="0"/>
          <w:color w:val="3898B2"/>
          <w:sz w:val="24"/>
          <w:lang w:val="es-ES"/>
        </w:rPr>
        <w:lastRenderedPageBreak/>
        <w:t>Casuística (CMBD)</w:t>
      </w:r>
      <w:bookmarkEnd w:id="63"/>
      <w:bookmarkEnd w:id="64"/>
      <w:bookmarkEnd w:id="65"/>
    </w:p>
    <w:p w14:paraId="0634E03B" w14:textId="77777777" w:rsidR="00F31D28" w:rsidRDefault="00F31D28" w:rsidP="00241712">
      <w:pPr>
        <w:pStyle w:val="Nombredetabla"/>
      </w:pPr>
      <w:bookmarkStart w:id="69" w:name="_Toc318202539"/>
      <w:r w:rsidRPr="009E7227">
        <w:t>25 GRD Médicos más frecuentes</w:t>
      </w:r>
      <w:bookmarkEnd w:id="69"/>
    </w:p>
    <w:tbl>
      <w:tblPr>
        <w:tblStyle w:val="Tablasimple0"/>
        <w:tblW w:w="4996" w:type="pct"/>
        <w:tblLook w:val="00E0" w:firstRow="1" w:lastRow="1" w:firstColumn="1" w:lastColumn="0" w:noHBand="0" w:noVBand="0"/>
      </w:tblPr>
      <w:tblGrid>
        <w:gridCol w:w="682"/>
        <w:gridCol w:w="2958"/>
        <w:gridCol w:w="1377"/>
        <w:gridCol w:w="708"/>
        <w:gridCol w:w="1267"/>
        <w:gridCol w:w="939"/>
      </w:tblGrid>
      <w:tr w:rsidR="00A73D05" w:rsidRPr="00EC5DC0" w14:paraId="76AADDB7" w14:textId="77777777" w:rsidTr="00067713">
        <w:trPr>
          <w:cnfStyle w:val="100000000000" w:firstRow="1" w:lastRow="0" w:firstColumn="0" w:lastColumn="0" w:oddVBand="0" w:evenVBand="0" w:oddHBand="0" w:evenHBand="0" w:firstRowFirstColumn="0" w:firstRowLastColumn="0" w:lastRowFirstColumn="0" w:lastRowLastColumn="0"/>
          <w:cantSplit/>
          <w:trHeight w:val="373"/>
          <w:tblHeader/>
        </w:trPr>
        <w:tc>
          <w:tcPr>
            <w:tcW w:w="430" w:type="pct"/>
            <w:hideMark/>
          </w:tcPr>
          <w:p w14:paraId="358AF8B2" w14:textId="77777777"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1865" w:type="pct"/>
            <w:hideMark/>
          </w:tcPr>
          <w:p w14:paraId="2F73A686" w14:textId="77777777" w:rsidR="00F31D28" w:rsidRPr="00A7761B" w:rsidRDefault="00F31D28" w:rsidP="00067713">
            <w:pPr>
              <w:jc w:val="left"/>
              <w:rPr>
                <w:rFonts w:ascii="Montserrat SemiBold" w:hAnsi="Montserrat SemiBold"/>
                <w:caps/>
                <w:sz w:val="20"/>
              </w:rPr>
            </w:pPr>
            <w:r w:rsidRPr="00A7761B">
              <w:rPr>
                <w:rFonts w:ascii="Montserrat SemiBold" w:hAnsi="Montserrat SemiBold"/>
                <w:caps/>
                <w:sz w:val="20"/>
              </w:rPr>
              <w:t>DESCRIPCIÓN</w:t>
            </w:r>
          </w:p>
        </w:tc>
        <w:tc>
          <w:tcPr>
            <w:tcW w:w="868" w:type="pct"/>
            <w:hideMark/>
          </w:tcPr>
          <w:p w14:paraId="02C81EB4" w14:textId="77777777"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446" w:type="pct"/>
            <w:hideMark/>
          </w:tcPr>
          <w:p w14:paraId="524E7F76" w14:textId="77777777" w:rsidR="00F31D28" w:rsidRPr="00A7761B" w:rsidRDefault="00F31D28" w:rsidP="0068118A">
            <w:pPr>
              <w:rPr>
                <w:rFonts w:ascii="Montserrat SemiBold" w:hAnsi="Montserrat SemiBold"/>
                <w:caps/>
                <w:sz w:val="20"/>
              </w:rPr>
            </w:pPr>
            <w:r w:rsidRPr="00A7761B">
              <w:rPr>
                <w:rFonts w:ascii="Montserrat SemiBold" w:hAnsi="Montserrat SemiBold"/>
                <w:caps/>
                <w:sz w:val="20"/>
              </w:rPr>
              <w:t>%</w:t>
            </w:r>
          </w:p>
        </w:tc>
        <w:tc>
          <w:tcPr>
            <w:tcW w:w="799" w:type="pct"/>
            <w:hideMark/>
          </w:tcPr>
          <w:p w14:paraId="287CA1D2" w14:textId="77777777"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92" w:type="pct"/>
            <w:hideMark/>
          </w:tcPr>
          <w:p w14:paraId="5058B880" w14:textId="77777777" w:rsidR="00F31D28" w:rsidRPr="00A7761B" w:rsidRDefault="00F31D28" w:rsidP="0068118A">
            <w:pPr>
              <w:rPr>
                <w:rFonts w:ascii="Montserrat SemiBold" w:hAnsi="Montserrat SemiBold"/>
                <w:caps/>
                <w:sz w:val="20"/>
              </w:rPr>
            </w:pPr>
            <w:r w:rsidRPr="00A7761B">
              <w:rPr>
                <w:rFonts w:ascii="Montserrat SemiBold" w:hAnsi="Montserrat SemiBold"/>
                <w:caps/>
                <w:sz w:val="20"/>
              </w:rPr>
              <w:t>Peso Medio</w:t>
            </w:r>
          </w:p>
        </w:tc>
      </w:tr>
      <w:tr w:rsidR="00470294" w:rsidRPr="00EC5DC0" w14:paraId="70F10C23" w14:textId="77777777" w:rsidTr="00067713">
        <w:trPr>
          <w:cantSplit/>
          <w:trHeight w:val="373"/>
        </w:trPr>
        <w:tc>
          <w:tcPr>
            <w:tcW w:w="430" w:type="pct"/>
            <w:vAlign w:val="top"/>
          </w:tcPr>
          <w:p w14:paraId="14089FCF"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860</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29E77216"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REHABILITACIÓN</w:t>
            </w:r>
          </w:p>
        </w:tc>
        <w:tc>
          <w:tcPr>
            <w:tcW w:w="868" w:type="pct"/>
            <w:vAlign w:val="top"/>
          </w:tcPr>
          <w:p w14:paraId="2F107E13"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289</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26C16EB4"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40,4%</w:t>
            </w:r>
          </w:p>
        </w:tc>
        <w:tc>
          <w:tcPr>
            <w:tcW w:w="799" w:type="pct"/>
            <w:vAlign w:val="top"/>
          </w:tcPr>
          <w:p w14:paraId="65C0B406"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62,61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CC732B5"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0,5982</w:t>
            </w:r>
          </w:p>
        </w:tc>
      </w:tr>
      <w:tr w:rsidR="00470294" w:rsidRPr="00EC5DC0" w14:paraId="2DEFD6DA"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6A6B985E"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58</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3CC13F84"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OTRAS ENFERMEDADES DEL SISTEMA NERVIOSO</w:t>
            </w:r>
          </w:p>
        </w:tc>
        <w:tc>
          <w:tcPr>
            <w:tcW w:w="868" w:type="pct"/>
            <w:vAlign w:val="top"/>
          </w:tcPr>
          <w:p w14:paraId="5CAE7DF9"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112</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2D239D30"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15,7%</w:t>
            </w:r>
          </w:p>
        </w:tc>
        <w:tc>
          <w:tcPr>
            <w:tcW w:w="799" w:type="pct"/>
            <w:vAlign w:val="top"/>
          </w:tcPr>
          <w:p w14:paraId="4A520B36"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91,64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884E91D"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0,7466</w:t>
            </w:r>
          </w:p>
        </w:tc>
      </w:tr>
      <w:tr w:rsidR="00470294" w:rsidRPr="00EC5DC0" w14:paraId="24A5BDD2" w14:textId="77777777" w:rsidTr="00067713">
        <w:trPr>
          <w:cantSplit/>
          <w:trHeight w:val="373"/>
        </w:trPr>
        <w:tc>
          <w:tcPr>
            <w:tcW w:w="430" w:type="pct"/>
            <w:vAlign w:val="top"/>
          </w:tcPr>
          <w:p w14:paraId="65123073"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862</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05D9A205"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OTROS CUIDADOS POSTERIORES Y CONVALECENCIA</w:t>
            </w:r>
          </w:p>
        </w:tc>
        <w:tc>
          <w:tcPr>
            <w:tcW w:w="868" w:type="pct"/>
            <w:vAlign w:val="top"/>
          </w:tcPr>
          <w:p w14:paraId="09293F0F"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80</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0E64E07E"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11,2%</w:t>
            </w:r>
          </w:p>
        </w:tc>
        <w:tc>
          <w:tcPr>
            <w:tcW w:w="799" w:type="pct"/>
            <w:vAlign w:val="top"/>
          </w:tcPr>
          <w:p w14:paraId="4F050489"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61,46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E8BCF8B"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0,8010</w:t>
            </w:r>
          </w:p>
        </w:tc>
      </w:tr>
      <w:tr w:rsidR="00470294" w:rsidRPr="00EC5DC0" w14:paraId="020F05EA"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056FEF38"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139</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3238E739"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OTRA NEUMONÍA</w:t>
            </w:r>
          </w:p>
        </w:tc>
        <w:tc>
          <w:tcPr>
            <w:tcW w:w="868" w:type="pct"/>
            <w:vAlign w:val="top"/>
          </w:tcPr>
          <w:p w14:paraId="4C0B522B"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63</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695C1B01"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8,8%</w:t>
            </w:r>
          </w:p>
        </w:tc>
        <w:tc>
          <w:tcPr>
            <w:tcW w:w="799" w:type="pct"/>
            <w:vAlign w:val="top"/>
          </w:tcPr>
          <w:p w14:paraId="0D84D7F9"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27,94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C5E206F"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0,6434</w:t>
            </w:r>
          </w:p>
        </w:tc>
      </w:tr>
      <w:tr w:rsidR="00470294" w:rsidRPr="00EC5DC0" w14:paraId="7AC82966" w14:textId="77777777" w:rsidTr="00067713">
        <w:trPr>
          <w:cantSplit/>
          <w:trHeight w:val="373"/>
        </w:trPr>
        <w:tc>
          <w:tcPr>
            <w:tcW w:w="430" w:type="pct"/>
            <w:vAlign w:val="top"/>
          </w:tcPr>
          <w:p w14:paraId="15628F58"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380</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0121D254"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ULCERAS CUTÁNEAS</w:t>
            </w:r>
          </w:p>
        </w:tc>
        <w:tc>
          <w:tcPr>
            <w:tcW w:w="868" w:type="pct"/>
            <w:vAlign w:val="top"/>
          </w:tcPr>
          <w:p w14:paraId="098EA335"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62</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4017CEB2"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8,7%</w:t>
            </w:r>
          </w:p>
        </w:tc>
        <w:tc>
          <w:tcPr>
            <w:tcW w:w="799" w:type="pct"/>
            <w:vAlign w:val="top"/>
          </w:tcPr>
          <w:p w14:paraId="6C61489B"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86,26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B2B64D5"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0,7560</w:t>
            </w:r>
          </w:p>
        </w:tc>
      </w:tr>
      <w:tr w:rsidR="00470294" w:rsidRPr="00EC5DC0" w14:paraId="62CA58C3"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6BE92F27"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136</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6BC2EA2B"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NEOPLASIAS RESPIRATORIAS</w:t>
            </w:r>
          </w:p>
        </w:tc>
        <w:tc>
          <w:tcPr>
            <w:tcW w:w="868" w:type="pct"/>
            <w:vAlign w:val="top"/>
          </w:tcPr>
          <w:p w14:paraId="2F9E6F54"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15</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6C21BF28"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2,1%</w:t>
            </w:r>
          </w:p>
        </w:tc>
        <w:tc>
          <w:tcPr>
            <w:tcW w:w="799" w:type="pct"/>
            <w:vAlign w:val="top"/>
          </w:tcPr>
          <w:p w14:paraId="65AF52F9"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26,40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20EF499"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0,7483</w:t>
            </w:r>
          </w:p>
        </w:tc>
      </w:tr>
      <w:tr w:rsidR="00470294" w:rsidRPr="00EC5DC0" w14:paraId="6B721F69" w14:textId="77777777" w:rsidTr="00067713">
        <w:trPr>
          <w:cantSplit/>
          <w:trHeight w:val="373"/>
        </w:trPr>
        <w:tc>
          <w:tcPr>
            <w:tcW w:w="430" w:type="pct"/>
            <w:vAlign w:val="top"/>
          </w:tcPr>
          <w:p w14:paraId="07BC201D"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240</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5728A1E5"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NEOPLASIA MALIGNA DIGESTIVA</w:t>
            </w:r>
          </w:p>
        </w:tc>
        <w:tc>
          <w:tcPr>
            <w:tcW w:w="868" w:type="pct"/>
            <w:vAlign w:val="top"/>
          </w:tcPr>
          <w:p w14:paraId="4CD7B238"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10</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09DCFAFE"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1,4%</w:t>
            </w:r>
          </w:p>
        </w:tc>
        <w:tc>
          <w:tcPr>
            <w:tcW w:w="799" w:type="pct"/>
            <w:vAlign w:val="top"/>
          </w:tcPr>
          <w:p w14:paraId="7D95A448"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56,30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0CC5F54"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0,7704</w:t>
            </w:r>
          </w:p>
        </w:tc>
      </w:tr>
      <w:tr w:rsidR="00470294" w:rsidRPr="00EC5DC0" w14:paraId="46FCCADD"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142BEFC4"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140</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7499E5FA"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ENFERMEDAD PULMONAR OBSTRUCTIVA CRÓNICA</w:t>
            </w:r>
          </w:p>
        </w:tc>
        <w:tc>
          <w:tcPr>
            <w:tcW w:w="868" w:type="pct"/>
            <w:vAlign w:val="top"/>
          </w:tcPr>
          <w:p w14:paraId="4F18955D"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9</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7D270033"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1,3%</w:t>
            </w:r>
          </w:p>
        </w:tc>
        <w:tc>
          <w:tcPr>
            <w:tcW w:w="799" w:type="pct"/>
            <w:vAlign w:val="top"/>
          </w:tcPr>
          <w:p w14:paraId="5C3FA88D"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82,44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132052A"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0,6837</w:t>
            </w:r>
          </w:p>
        </w:tc>
      </w:tr>
      <w:tr w:rsidR="00470294" w:rsidRPr="00EC5DC0" w14:paraId="785A279B" w14:textId="77777777" w:rsidTr="00067713">
        <w:trPr>
          <w:cantSplit/>
          <w:trHeight w:val="373"/>
        </w:trPr>
        <w:tc>
          <w:tcPr>
            <w:tcW w:w="430" w:type="pct"/>
            <w:vAlign w:val="top"/>
          </w:tcPr>
          <w:p w14:paraId="6AFF595F"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137</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61149097"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INFECCIONES E INFLAMACIONES PULMONARES MAYORES</w:t>
            </w:r>
          </w:p>
        </w:tc>
        <w:tc>
          <w:tcPr>
            <w:tcW w:w="868" w:type="pct"/>
            <w:vAlign w:val="top"/>
          </w:tcPr>
          <w:p w14:paraId="6CFBCD17"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7</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12F7DC33"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1,0%</w:t>
            </w:r>
          </w:p>
        </w:tc>
        <w:tc>
          <w:tcPr>
            <w:tcW w:w="799" w:type="pct"/>
            <w:vAlign w:val="top"/>
          </w:tcPr>
          <w:p w14:paraId="49C75948"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58,71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FB9074E"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0,4912</w:t>
            </w:r>
          </w:p>
        </w:tc>
      </w:tr>
      <w:tr w:rsidR="00470294" w:rsidRPr="00EC5DC0" w14:paraId="35E7FB3E"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35AE5148"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281</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7B710740"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NEOPLASIA MALIGNA DE SISTEMA HEPATOBILIAR O DE PÁNCREAS</w:t>
            </w:r>
          </w:p>
        </w:tc>
        <w:tc>
          <w:tcPr>
            <w:tcW w:w="868" w:type="pct"/>
            <w:vAlign w:val="top"/>
          </w:tcPr>
          <w:p w14:paraId="3A30291F"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6</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64A6624D"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0,8%</w:t>
            </w:r>
          </w:p>
        </w:tc>
        <w:tc>
          <w:tcPr>
            <w:tcW w:w="799" w:type="pct"/>
            <w:vAlign w:val="top"/>
          </w:tcPr>
          <w:p w14:paraId="5E160E38"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15,50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F2C69EA"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0,7835</w:t>
            </w:r>
          </w:p>
        </w:tc>
      </w:tr>
      <w:tr w:rsidR="00470294" w:rsidRPr="00EC5DC0" w14:paraId="6E86AF5A" w14:textId="77777777" w:rsidTr="00067713">
        <w:trPr>
          <w:cantSplit/>
          <w:trHeight w:val="373"/>
        </w:trPr>
        <w:tc>
          <w:tcPr>
            <w:tcW w:w="430" w:type="pct"/>
            <w:vAlign w:val="top"/>
          </w:tcPr>
          <w:p w14:paraId="1F9E4D12"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42</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16FF7353"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TRASTORNOS DEGENERATIVOS DE SISTEMA NERVIOSO, EXCEPTO ESCLEROSIS MÚLTIPLE</w:t>
            </w:r>
          </w:p>
        </w:tc>
        <w:tc>
          <w:tcPr>
            <w:tcW w:w="868" w:type="pct"/>
            <w:vAlign w:val="top"/>
          </w:tcPr>
          <w:p w14:paraId="60F7EB13"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6</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22023363"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0,8%</w:t>
            </w:r>
          </w:p>
        </w:tc>
        <w:tc>
          <w:tcPr>
            <w:tcW w:w="799" w:type="pct"/>
            <w:vAlign w:val="top"/>
          </w:tcPr>
          <w:p w14:paraId="497A1DA1"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46,00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CCF79F5"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0,8597</w:t>
            </w:r>
          </w:p>
        </w:tc>
      </w:tr>
      <w:tr w:rsidR="00470294" w:rsidRPr="00EC5DC0" w14:paraId="25AE0A97"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4001F992"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194</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26D022D8"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INSUFICIENCIA CARDIACA</w:t>
            </w:r>
          </w:p>
        </w:tc>
        <w:tc>
          <w:tcPr>
            <w:tcW w:w="868" w:type="pct"/>
            <w:vAlign w:val="top"/>
          </w:tcPr>
          <w:p w14:paraId="19D572EA"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4</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2CA6488F"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0,6%</w:t>
            </w:r>
          </w:p>
        </w:tc>
        <w:tc>
          <w:tcPr>
            <w:tcW w:w="799" w:type="pct"/>
            <w:vAlign w:val="top"/>
          </w:tcPr>
          <w:p w14:paraId="023A6FB8"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50,75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6DC8A30"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0,5649</w:t>
            </w:r>
          </w:p>
        </w:tc>
      </w:tr>
      <w:tr w:rsidR="00470294" w:rsidRPr="00EC5DC0" w14:paraId="0C3B7D54" w14:textId="77777777" w:rsidTr="00067713">
        <w:trPr>
          <w:cantSplit/>
          <w:trHeight w:val="373"/>
        </w:trPr>
        <w:tc>
          <w:tcPr>
            <w:tcW w:w="430" w:type="pct"/>
            <w:vAlign w:val="top"/>
          </w:tcPr>
          <w:p w14:paraId="20D90159"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197</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4015798A"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TRASTORNOS VASCULARES PERIFÉRICOS Y OTROS</w:t>
            </w:r>
          </w:p>
        </w:tc>
        <w:tc>
          <w:tcPr>
            <w:tcW w:w="868" w:type="pct"/>
            <w:vAlign w:val="top"/>
          </w:tcPr>
          <w:p w14:paraId="12E4848B"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4</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63BD8111"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0,6%</w:t>
            </w:r>
          </w:p>
        </w:tc>
        <w:tc>
          <w:tcPr>
            <w:tcW w:w="799" w:type="pct"/>
            <w:vAlign w:val="top"/>
          </w:tcPr>
          <w:p w14:paraId="780D4855"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65,25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09CD8F2"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0,9658</w:t>
            </w:r>
          </w:p>
        </w:tc>
      </w:tr>
      <w:tr w:rsidR="00470294" w:rsidRPr="00EC5DC0" w14:paraId="59A91994"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6143C8F2"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351</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0080C60F"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OTROS DIAGNÓSTICOS DE SISTEMA MUSCULOESQUELÉTICO Y TEJIDO CONECTIVO</w:t>
            </w:r>
          </w:p>
        </w:tc>
        <w:tc>
          <w:tcPr>
            <w:tcW w:w="868" w:type="pct"/>
            <w:vAlign w:val="top"/>
          </w:tcPr>
          <w:p w14:paraId="673ACE44"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4</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5607F5F9"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0,6%</w:t>
            </w:r>
          </w:p>
        </w:tc>
        <w:tc>
          <w:tcPr>
            <w:tcW w:w="799" w:type="pct"/>
            <w:vAlign w:val="top"/>
          </w:tcPr>
          <w:p w14:paraId="0A742CA6"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66,75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5E191F5"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0,5137</w:t>
            </w:r>
          </w:p>
        </w:tc>
      </w:tr>
      <w:tr w:rsidR="00470294" w:rsidRPr="00EC5DC0" w14:paraId="0944F959" w14:textId="77777777" w:rsidTr="00067713">
        <w:trPr>
          <w:cantSplit/>
          <w:trHeight w:val="373"/>
        </w:trPr>
        <w:tc>
          <w:tcPr>
            <w:tcW w:w="430" w:type="pct"/>
            <w:vAlign w:val="top"/>
          </w:tcPr>
          <w:p w14:paraId="474717BC"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530</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0D666064"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TRASTORNOS MALIGNOS DEL SISTEMA REPRODUCTOR FEMENINO</w:t>
            </w:r>
          </w:p>
        </w:tc>
        <w:tc>
          <w:tcPr>
            <w:tcW w:w="868" w:type="pct"/>
            <w:vAlign w:val="top"/>
          </w:tcPr>
          <w:p w14:paraId="2B8C8EAE"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4</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4A4A8573"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0,6%</w:t>
            </w:r>
          </w:p>
        </w:tc>
        <w:tc>
          <w:tcPr>
            <w:tcW w:w="799" w:type="pct"/>
            <w:vAlign w:val="top"/>
          </w:tcPr>
          <w:p w14:paraId="27EE5742"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159,25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D964794"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0,6883</w:t>
            </w:r>
          </w:p>
        </w:tc>
      </w:tr>
      <w:tr w:rsidR="00470294" w:rsidRPr="00EC5DC0" w14:paraId="10BE623D"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361E731F"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144</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4933310C"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OTROS DIAGNÓSTICOS MENORES, SIGNOS Y SÍNTOMAS DE APARATO RESPIRATORIO</w:t>
            </w:r>
          </w:p>
        </w:tc>
        <w:tc>
          <w:tcPr>
            <w:tcW w:w="868" w:type="pct"/>
            <w:vAlign w:val="top"/>
          </w:tcPr>
          <w:p w14:paraId="4BED6975"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3</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6DF38E02"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0,4%</w:t>
            </w:r>
          </w:p>
        </w:tc>
        <w:tc>
          <w:tcPr>
            <w:tcW w:w="799" w:type="pct"/>
            <w:vAlign w:val="top"/>
          </w:tcPr>
          <w:p w14:paraId="339BE122"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27,67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E18994F"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0,4741</w:t>
            </w:r>
          </w:p>
        </w:tc>
      </w:tr>
      <w:tr w:rsidR="00470294" w:rsidRPr="00EC5DC0" w14:paraId="1FE05C53" w14:textId="77777777" w:rsidTr="00067713">
        <w:trPr>
          <w:cantSplit/>
          <w:trHeight w:val="373"/>
        </w:trPr>
        <w:tc>
          <w:tcPr>
            <w:tcW w:w="430" w:type="pct"/>
            <w:vAlign w:val="top"/>
          </w:tcPr>
          <w:p w14:paraId="72CB7F6C"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500</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03E43418"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NEOPLASIAS DE APARATO GENITAL MASCULINO</w:t>
            </w:r>
          </w:p>
        </w:tc>
        <w:tc>
          <w:tcPr>
            <w:tcW w:w="868" w:type="pct"/>
            <w:vAlign w:val="top"/>
          </w:tcPr>
          <w:p w14:paraId="64AF38E2"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3</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312630D6"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0,4%</w:t>
            </w:r>
          </w:p>
        </w:tc>
        <w:tc>
          <w:tcPr>
            <w:tcW w:w="799" w:type="pct"/>
            <w:vAlign w:val="top"/>
          </w:tcPr>
          <w:p w14:paraId="212C4973"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17,00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B0A9419"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0,5963</w:t>
            </w:r>
          </w:p>
        </w:tc>
      </w:tr>
      <w:tr w:rsidR="00470294" w:rsidRPr="00EC5DC0" w14:paraId="277460F4"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7D429C70"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720</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7F786F0B"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SEPTICEMIA E INFECCIONES DISEMINADAS</w:t>
            </w:r>
          </w:p>
        </w:tc>
        <w:tc>
          <w:tcPr>
            <w:tcW w:w="868" w:type="pct"/>
            <w:vAlign w:val="top"/>
          </w:tcPr>
          <w:p w14:paraId="4A48EAA9"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3</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6A5F445C"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0,4%</w:t>
            </w:r>
          </w:p>
        </w:tc>
        <w:tc>
          <w:tcPr>
            <w:tcW w:w="799" w:type="pct"/>
            <w:vAlign w:val="top"/>
          </w:tcPr>
          <w:p w14:paraId="63CE7DFF"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10,67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3C49427"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1,3490</w:t>
            </w:r>
          </w:p>
        </w:tc>
      </w:tr>
      <w:tr w:rsidR="00470294" w:rsidRPr="00EC5DC0" w14:paraId="75B3AA2D" w14:textId="77777777" w:rsidTr="00067713">
        <w:trPr>
          <w:cantSplit/>
          <w:trHeight w:val="373"/>
        </w:trPr>
        <w:tc>
          <w:tcPr>
            <w:tcW w:w="430" w:type="pct"/>
            <w:vAlign w:val="top"/>
          </w:tcPr>
          <w:p w14:paraId="36B840BD"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lastRenderedPageBreak/>
              <w:t>48</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5598732B"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TRASTORNOS DE NERVIOS CRANEALES, PERIFÉRICOS Y AUTÓNOMOS</w:t>
            </w:r>
          </w:p>
        </w:tc>
        <w:tc>
          <w:tcPr>
            <w:tcW w:w="868" w:type="pct"/>
            <w:vAlign w:val="top"/>
          </w:tcPr>
          <w:p w14:paraId="548710A9"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3</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5C970DA4"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0,4%</w:t>
            </w:r>
          </w:p>
        </w:tc>
        <w:tc>
          <w:tcPr>
            <w:tcW w:w="799" w:type="pct"/>
            <w:vAlign w:val="top"/>
          </w:tcPr>
          <w:p w14:paraId="29F33C26"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38,00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3574309"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0,6843</w:t>
            </w:r>
          </w:p>
        </w:tc>
      </w:tr>
      <w:tr w:rsidR="00470294" w:rsidRPr="00EC5DC0" w14:paraId="23428D9E"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08946E92"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110</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41629202"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NEOPLASIAS DE OÍDO, NARIZ, BOCA, GARGANTA Y CRANEALES/FACIALES</w:t>
            </w:r>
          </w:p>
        </w:tc>
        <w:tc>
          <w:tcPr>
            <w:tcW w:w="868" w:type="pct"/>
            <w:vAlign w:val="top"/>
          </w:tcPr>
          <w:p w14:paraId="7D882EB0"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2</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6C741F94"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0,3%</w:t>
            </w:r>
          </w:p>
        </w:tc>
        <w:tc>
          <w:tcPr>
            <w:tcW w:w="799" w:type="pct"/>
            <w:vAlign w:val="top"/>
          </w:tcPr>
          <w:p w14:paraId="3DEC6488"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42,00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0D9814F"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0,8277</w:t>
            </w:r>
          </w:p>
        </w:tc>
      </w:tr>
      <w:tr w:rsidR="00470294" w:rsidRPr="00EC5DC0" w14:paraId="72230CA6" w14:textId="77777777" w:rsidTr="00067713">
        <w:trPr>
          <w:cantSplit/>
          <w:trHeight w:val="373"/>
        </w:trPr>
        <w:tc>
          <w:tcPr>
            <w:tcW w:w="430" w:type="pct"/>
            <w:vAlign w:val="top"/>
          </w:tcPr>
          <w:p w14:paraId="4B3F98AD"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347</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61D0FA1D"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OTROS PROBLEMAS DE LA ESPALDA Y CUELLO, FRACTURAS Y HERIDAS</w:t>
            </w:r>
          </w:p>
        </w:tc>
        <w:tc>
          <w:tcPr>
            <w:tcW w:w="868" w:type="pct"/>
            <w:vAlign w:val="top"/>
          </w:tcPr>
          <w:p w14:paraId="29181F80"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2</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1D7D39BC"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0,3%</w:t>
            </w:r>
          </w:p>
        </w:tc>
        <w:tc>
          <w:tcPr>
            <w:tcW w:w="799" w:type="pct"/>
            <w:vAlign w:val="top"/>
          </w:tcPr>
          <w:p w14:paraId="681C98AB"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174,50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C19BAE1"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0,7369</w:t>
            </w:r>
          </w:p>
        </w:tc>
      </w:tr>
      <w:tr w:rsidR="00470294" w:rsidRPr="00EC5DC0" w14:paraId="54101213"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45A91E03"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844</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03F12D8A"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QUEMADURAS DE GROSOR PARCIAL SIN INJERTO DE PIEL</w:t>
            </w:r>
          </w:p>
        </w:tc>
        <w:tc>
          <w:tcPr>
            <w:tcW w:w="868" w:type="pct"/>
            <w:vAlign w:val="top"/>
          </w:tcPr>
          <w:p w14:paraId="566CAF71"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2</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2293779E"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0,3%</w:t>
            </w:r>
          </w:p>
        </w:tc>
        <w:tc>
          <w:tcPr>
            <w:tcW w:w="799" w:type="pct"/>
            <w:vAlign w:val="top"/>
          </w:tcPr>
          <w:p w14:paraId="0E609BA7"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71,00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B401270"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0,8056</w:t>
            </w:r>
          </w:p>
        </w:tc>
      </w:tr>
      <w:tr w:rsidR="00470294" w:rsidRPr="00EC5DC0" w14:paraId="1EE40BA0" w14:textId="77777777" w:rsidTr="00067713">
        <w:trPr>
          <w:cantSplit/>
          <w:trHeight w:val="373"/>
        </w:trPr>
        <w:tc>
          <w:tcPr>
            <w:tcW w:w="430" w:type="pct"/>
            <w:vAlign w:val="top"/>
          </w:tcPr>
          <w:p w14:paraId="0792565F"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892</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14082A78"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VIH CON CONDICIONES MAYORES RELACIONADAS CON VIH</w:t>
            </w:r>
          </w:p>
        </w:tc>
        <w:tc>
          <w:tcPr>
            <w:tcW w:w="868" w:type="pct"/>
            <w:vAlign w:val="top"/>
          </w:tcPr>
          <w:p w14:paraId="1851FAAA"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2</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1C0A00A9"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0,3%</w:t>
            </w:r>
          </w:p>
        </w:tc>
        <w:tc>
          <w:tcPr>
            <w:tcW w:w="799" w:type="pct"/>
            <w:vAlign w:val="top"/>
          </w:tcPr>
          <w:p w14:paraId="46C81003"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16,00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41B1AE9"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0,9989</w:t>
            </w:r>
          </w:p>
        </w:tc>
      </w:tr>
      <w:tr w:rsidR="00470294" w:rsidRPr="00EC5DC0" w14:paraId="32728990" w14:textId="77777777" w:rsidTr="00067713">
        <w:trPr>
          <w:cnfStyle w:val="000000010000" w:firstRow="0" w:lastRow="0" w:firstColumn="0" w:lastColumn="0" w:oddVBand="0" w:evenVBand="0" w:oddHBand="0" w:evenHBand="1" w:firstRowFirstColumn="0" w:firstRowLastColumn="0" w:lastRowFirstColumn="0" w:lastRowLastColumn="0"/>
          <w:cantSplit/>
          <w:trHeight w:val="373"/>
        </w:trPr>
        <w:tc>
          <w:tcPr>
            <w:tcW w:w="430" w:type="pct"/>
            <w:vAlign w:val="top"/>
          </w:tcPr>
          <w:p w14:paraId="2D9ECEB2"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49</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406C46C6"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INFECCIONES BACTERIANAS Y TUBERCULOSAS DEL SISTEMA NERVIOSO</w:t>
            </w:r>
          </w:p>
        </w:tc>
        <w:tc>
          <w:tcPr>
            <w:tcW w:w="868" w:type="pct"/>
            <w:vAlign w:val="top"/>
          </w:tcPr>
          <w:p w14:paraId="14E3F80B"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2</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08AF76DF"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0,3%</w:t>
            </w:r>
          </w:p>
        </w:tc>
        <w:tc>
          <w:tcPr>
            <w:tcW w:w="799" w:type="pct"/>
            <w:vAlign w:val="top"/>
          </w:tcPr>
          <w:p w14:paraId="4E6FF751" w14:textId="77777777" w:rsidR="00470294" w:rsidRPr="00470294" w:rsidRDefault="00470294" w:rsidP="0047029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470294">
              <w:rPr>
                <w:color w:val="7F7F7F" w:themeColor="text1" w:themeTint="80"/>
                <w:sz w:val="16"/>
                <w:szCs w:val="16"/>
              </w:rPr>
              <w:t>135,50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86FC202"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1,5644</w:t>
            </w:r>
          </w:p>
        </w:tc>
      </w:tr>
      <w:tr w:rsidR="00470294" w:rsidRPr="00EC5DC0" w14:paraId="6B2B7796" w14:textId="77777777" w:rsidTr="00067713">
        <w:trPr>
          <w:cantSplit/>
          <w:trHeight w:val="373"/>
        </w:trPr>
        <w:tc>
          <w:tcPr>
            <w:tcW w:w="430" w:type="pct"/>
            <w:vAlign w:val="top"/>
          </w:tcPr>
          <w:p w14:paraId="6F14340C" w14:textId="77777777" w:rsidR="00470294" w:rsidRPr="00470294" w:rsidRDefault="00470294" w:rsidP="00470294">
            <w:pPr>
              <w:rPr>
                <w:color w:val="7F7F7F" w:themeColor="text1" w:themeTint="80"/>
                <w:sz w:val="16"/>
                <w:szCs w:val="16"/>
              </w:rPr>
            </w:pPr>
            <w:r w:rsidRPr="00470294">
              <w:rPr>
                <w:color w:val="7F7F7F" w:themeColor="text1" w:themeTint="80"/>
                <w:sz w:val="16"/>
                <w:szCs w:val="16"/>
              </w:rPr>
              <w:t>142</w:t>
            </w:r>
          </w:p>
        </w:tc>
        <w:tc>
          <w:tcPr>
            <w:cnfStyle w:val="000001000000" w:firstRow="0" w:lastRow="0" w:firstColumn="0" w:lastColumn="0" w:oddVBand="0" w:evenVBand="1" w:oddHBand="0" w:evenHBand="0" w:firstRowFirstColumn="0" w:firstRowLastColumn="0" w:lastRowFirstColumn="0" w:lastRowLastColumn="0"/>
            <w:tcW w:w="1865" w:type="pct"/>
            <w:vAlign w:val="top"/>
          </w:tcPr>
          <w:p w14:paraId="751DAF49" w14:textId="77777777" w:rsidR="00470294" w:rsidRPr="00470294" w:rsidRDefault="00470294" w:rsidP="00067713">
            <w:pPr>
              <w:jc w:val="left"/>
              <w:rPr>
                <w:color w:val="7F7F7F" w:themeColor="text1" w:themeTint="80"/>
                <w:sz w:val="16"/>
                <w:szCs w:val="16"/>
              </w:rPr>
            </w:pPr>
            <w:r w:rsidRPr="00470294">
              <w:rPr>
                <w:color w:val="7F7F7F" w:themeColor="text1" w:themeTint="80"/>
                <w:sz w:val="16"/>
                <w:szCs w:val="16"/>
              </w:rPr>
              <w:t>ENFERMEDAD PULMONAR INTERSTICIAL Y ALVEOLAR</w:t>
            </w:r>
          </w:p>
        </w:tc>
        <w:tc>
          <w:tcPr>
            <w:tcW w:w="868" w:type="pct"/>
            <w:vAlign w:val="top"/>
          </w:tcPr>
          <w:p w14:paraId="0EDA7856"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1</w:t>
            </w:r>
          </w:p>
        </w:tc>
        <w:tc>
          <w:tcPr>
            <w:cnfStyle w:val="000001000000" w:firstRow="0" w:lastRow="0" w:firstColumn="0" w:lastColumn="0" w:oddVBand="0" w:evenVBand="1" w:oddHBand="0" w:evenHBand="0" w:firstRowFirstColumn="0" w:firstRowLastColumn="0" w:lastRowFirstColumn="0" w:lastRowLastColumn="0"/>
            <w:tcW w:w="446" w:type="pct"/>
            <w:vAlign w:val="top"/>
          </w:tcPr>
          <w:p w14:paraId="6E47359C"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0,1%</w:t>
            </w:r>
          </w:p>
        </w:tc>
        <w:tc>
          <w:tcPr>
            <w:tcW w:w="799" w:type="pct"/>
            <w:vAlign w:val="top"/>
          </w:tcPr>
          <w:p w14:paraId="3CE08E9E" w14:textId="77777777" w:rsidR="00470294" w:rsidRPr="00470294" w:rsidRDefault="00470294" w:rsidP="0047029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470294">
              <w:rPr>
                <w:color w:val="7F7F7F" w:themeColor="text1" w:themeTint="80"/>
                <w:sz w:val="16"/>
                <w:szCs w:val="16"/>
              </w:rPr>
              <w:t>32,00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DCC2170" w14:textId="77777777" w:rsidR="00470294" w:rsidRPr="00470294" w:rsidRDefault="00470294" w:rsidP="00470294">
            <w:pPr>
              <w:jc w:val="right"/>
              <w:rPr>
                <w:color w:val="7F7F7F" w:themeColor="text1" w:themeTint="80"/>
                <w:sz w:val="16"/>
                <w:szCs w:val="16"/>
              </w:rPr>
            </w:pPr>
            <w:r w:rsidRPr="00470294">
              <w:rPr>
                <w:color w:val="7F7F7F" w:themeColor="text1" w:themeTint="80"/>
                <w:sz w:val="16"/>
                <w:szCs w:val="16"/>
              </w:rPr>
              <w:t>1,1896</w:t>
            </w:r>
          </w:p>
        </w:tc>
      </w:tr>
      <w:tr w:rsidR="00A7761B" w:rsidRPr="00EC5DC0" w14:paraId="04A2FEBF" w14:textId="77777777" w:rsidTr="00067713">
        <w:trPr>
          <w:cnfStyle w:val="010000000000" w:firstRow="0" w:lastRow="1" w:firstColumn="0" w:lastColumn="0" w:oddVBand="0" w:evenVBand="0" w:oddHBand="0" w:evenHBand="0" w:firstRowFirstColumn="0" w:firstRowLastColumn="0" w:lastRowFirstColumn="0" w:lastRowLastColumn="0"/>
          <w:cantSplit/>
          <w:trHeight w:val="373"/>
        </w:trPr>
        <w:tc>
          <w:tcPr>
            <w:tcW w:w="430" w:type="pct"/>
            <w:noWrap/>
            <w:hideMark/>
          </w:tcPr>
          <w:p w14:paraId="7D97B4A4" w14:textId="77777777" w:rsidR="00A7761B" w:rsidRPr="008C2A21" w:rsidRDefault="00A7761B" w:rsidP="008C2A21">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1865" w:type="pct"/>
            <w:hideMark/>
          </w:tcPr>
          <w:p w14:paraId="3FFA0139" w14:textId="77777777" w:rsidR="00A7761B" w:rsidRPr="008C2A21" w:rsidRDefault="00A7761B" w:rsidP="00067713">
            <w:pPr>
              <w:spacing w:before="0" w:line="240" w:lineRule="auto"/>
              <w:jc w:val="left"/>
              <w:rPr>
                <w:rFonts w:cs="Arial"/>
                <w:color w:val="7F7F7F" w:themeColor="text1" w:themeTint="80"/>
                <w:sz w:val="16"/>
                <w:szCs w:val="16"/>
              </w:rPr>
            </w:pPr>
            <w:r w:rsidRPr="008C2A21">
              <w:rPr>
                <w:rFonts w:cs="Arial"/>
                <w:color w:val="7F7F7F" w:themeColor="text1" w:themeTint="80"/>
                <w:sz w:val="16"/>
                <w:szCs w:val="16"/>
              </w:rPr>
              <w:t>TOTAL GRDs MÉDICOS</w:t>
            </w:r>
          </w:p>
        </w:tc>
        <w:tc>
          <w:tcPr>
            <w:tcW w:w="868" w:type="pct"/>
          </w:tcPr>
          <w:p w14:paraId="750DB51B" w14:textId="77777777" w:rsidR="00A7761B" w:rsidRPr="008C2A21" w:rsidRDefault="00470294" w:rsidP="00DC72B7">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color w:val="7F7F7F" w:themeColor="text1" w:themeTint="80"/>
                <w:sz w:val="16"/>
                <w:szCs w:val="16"/>
              </w:rPr>
            </w:pPr>
            <w:r>
              <w:rPr>
                <w:rFonts w:cs="Arial"/>
                <w:color w:val="7F7F7F" w:themeColor="text1" w:themeTint="80"/>
                <w:sz w:val="16"/>
                <w:szCs w:val="16"/>
              </w:rPr>
              <w:t>715</w:t>
            </w:r>
          </w:p>
        </w:tc>
        <w:tc>
          <w:tcPr>
            <w:cnfStyle w:val="000001000000" w:firstRow="0" w:lastRow="0" w:firstColumn="0" w:lastColumn="0" w:oddVBand="0" w:evenVBand="1" w:oddHBand="0" w:evenHBand="0" w:firstRowFirstColumn="0" w:firstRowLastColumn="0" w:lastRowFirstColumn="0" w:lastRowLastColumn="0"/>
            <w:tcW w:w="446" w:type="pct"/>
          </w:tcPr>
          <w:p w14:paraId="29E9BF00" w14:textId="77777777" w:rsidR="00A7761B" w:rsidRPr="008C2A21" w:rsidRDefault="00A7761B" w:rsidP="00DC72B7">
            <w:pPr>
              <w:spacing w:before="0" w:line="240" w:lineRule="auto"/>
              <w:jc w:val="right"/>
              <w:rPr>
                <w:rFonts w:cs="Arial"/>
                <w:color w:val="7F7F7F" w:themeColor="text1" w:themeTint="80"/>
                <w:sz w:val="16"/>
                <w:szCs w:val="16"/>
              </w:rPr>
            </w:pPr>
          </w:p>
        </w:tc>
        <w:tc>
          <w:tcPr>
            <w:tcW w:w="799" w:type="pct"/>
          </w:tcPr>
          <w:p w14:paraId="075135F3" w14:textId="77777777" w:rsidR="00A7761B" w:rsidRPr="008C2A21" w:rsidRDefault="00470294" w:rsidP="00DC72B7">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color w:val="7F7F7F" w:themeColor="text1" w:themeTint="80"/>
                <w:sz w:val="16"/>
                <w:szCs w:val="16"/>
              </w:rPr>
            </w:pPr>
            <w:r>
              <w:rPr>
                <w:rFonts w:cs="Arial"/>
                <w:color w:val="7F7F7F" w:themeColor="text1" w:themeTint="80"/>
                <w:sz w:val="16"/>
                <w:szCs w:val="16"/>
              </w:rPr>
              <w:t>64,27</w:t>
            </w:r>
          </w:p>
        </w:tc>
        <w:tc>
          <w:tcPr>
            <w:cnfStyle w:val="000001000000" w:firstRow="0" w:lastRow="0" w:firstColumn="0" w:lastColumn="0" w:oddVBand="0" w:evenVBand="1" w:oddHBand="0" w:evenHBand="0" w:firstRowFirstColumn="0" w:firstRowLastColumn="0" w:lastRowFirstColumn="0" w:lastRowLastColumn="0"/>
            <w:tcW w:w="592" w:type="pct"/>
          </w:tcPr>
          <w:p w14:paraId="518F61AD" w14:textId="77777777" w:rsidR="00A7761B" w:rsidRPr="008C2A21" w:rsidRDefault="00470294" w:rsidP="00DC72B7">
            <w:pPr>
              <w:spacing w:before="0" w:line="240" w:lineRule="auto"/>
              <w:jc w:val="right"/>
              <w:rPr>
                <w:rFonts w:cs="Arial"/>
                <w:color w:val="7F7F7F" w:themeColor="text1" w:themeTint="80"/>
                <w:sz w:val="16"/>
                <w:szCs w:val="16"/>
              </w:rPr>
            </w:pPr>
            <w:r>
              <w:rPr>
                <w:rFonts w:cs="Arial"/>
                <w:color w:val="7F7F7F" w:themeColor="text1" w:themeTint="80"/>
                <w:sz w:val="16"/>
                <w:szCs w:val="16"/>
              </w:rPr>
              <w:t>0,6876</w:t>
            </w:r>
          </w:p>
        </w:tc>
      </w:tr>
    </w:tbl>
    <w:p w14:paraId="066F9ADF" w14:textId="77777777" w:rsidR="003906C0" w:rsidRDefault="003906C0" w:rsidP="00702D9F">
      <w:pPr>
        <w:pStyle w:val="Piedetabla"/>
      </w:pPr>
    </w:p>
    <w:p w14:paraId="7C139124" w14:textId="3A91CCEE" w:rsidR="00F31D28" w:rsidRPr="00DC4D20" w:rsidRDefault="00F31D28" w:rsidP="00702D9F">
      <w:pPr>
        <w:pStyle w:val="Piedetabla"/>
        <w:rPr>
          <w:rFonts w:asciiTheme="minorHAnsi" w:hAnsiTheme="minorHAnsi"/>
        </w:rPr>
      </w:pPr>
      <w:r w:rsidRPr="00DC4D20">
        <w:t>Fuente: CMBD</w:t>
      </w:r>
    </w:p>
    <w:p w14:paraId="205A9B28" w14:textId="77777777" w:rsidR="003906C0" w:rsidRPr="009E7227" w:rsidRDefault="003906C0" w:rsidP="003906C0">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14:paraId="15B41548" w14:textId="77777777" w:rsidR="00F31D28" w:rsidRPr="009E7227" w:rsidRDefault="00F31D28" w:rsidP="0068118A">
      <w:pPr>
        <w:pStyle w:val="Ttulo3Memoria"/>
      </w:pPr>
    </w:p>
    <w:p w14:paraId="38A120BB" w14:textId="77777777" w:rsidR="007C5293" w:rsidRPr="005F6B55" w:rsidRDefault="00F31D28" w:rsidP="007C5293">
      <w:pPr>
        <w:pStyle w:val="Nombredetabla"/>
      </w:pPr>
      <w:bookmarkStart w:id="70" w:name="_Toc318202540"/>
      <w:r>
        <w:br w:type="page"/>
      </w:r>
      <w:bookmarkStart w:id="71" w:name="_Toc318202541"/>
      <w:bookmarkEnd w:id="70"/>
    </w:p>
    <w:p w14:paraId="18717AE8" w14:textId="77777777" w:rsidR="00F31D28" w:rsidRDefault="00F31D28" w:rsidP="007B218F">
      <w:pPr>
        <w:pStyle w:val="Nombredetabla"/>
      </w:pPr>
      <w:r w:rsidRPr="005F6B55">
        <w:lastRenderedPageBreak/>
        <w:t>25 GRD con mayor consumo de recursos</w:t>
      </w:r>
      <w:bookmarkEnd w:id="71"/>
    </w:p>
    <w:p w14:paraId="5484C902" w14:textId="77777777" w:rsidR="007B218F" w:rsidRDefault="007B218F" w:rsidP="005624BE">
      <w:pPr>
        <w:pStyle w:val="TITULO-Nivel3"/>
      </w:pPr>
    </w:p>
    <w:tbl>
      <w:tblPr>
        <w:tblStyle w:val="TablaGeneral"/>
        <w:tblW w:w="5000" w:type="pct"/>
        <w:tblLook w:val="0260" w:firstRow="1" w:lastRow="1" w:firstColumn="0" w:lastColumn="0" w:noHBand="1" w:noVBand="0"/>
      </w:tblPr>
      <w:tblGrid>
        <w:gridCol w:w="682"/>
        <w:gridCol w:w="3071"/>
        <w:gridCol w:w="1377"/>
        <w:gridCol w:w="601"/>
        <w:gridCol w:w="1267"/>
        <w:gridCol w:w="939"/>
      </w:tblGrid>
      <w:tr w:rsidR="005B66C5" w:rsidRPr="00B16BBD" w14:paraId="35C140FB" w14:textId="77777777" w:rsidTr="00DC72B7">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14:paraId="05202A72" w14:textId="77777777"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35" w:type="pct"/>
          </w:tcPr>
          <w:p w14:paraId="3E090D4A" w14:textId="77777777" w:rsidR="00F31D28" w:rsidRPr="00B34270" w:rsidRDefault="00F31D28" w:rsidP="00067713">
            <w:pPr>
              <w:jc w:val="left"/>
              <w:rPr>
                <w:rFonts w:ascii="Montserrat SemiBold" w:hAnsi="Montserrat SemiBold"/>
                <w:b w:val="0"/>
              </w:rPr>
            </w:pPr>
            <w:r w:rsidRPr="00B34270">
              <w:rPr>
                <w:rFonts w:ascii="Montserrat SemiBold" w:hAnsi="Montserrat SemiBold"/>
                <w:b w:val="0"/>
              </w:rPr>
              <w:t>DESCRIPCIÓN</w:t>
            </w:r>
          </w:p>
        </w:tc>
        <w:tc>
          <w:tcPr>
            <w:tcW w:w="867" w:type="pct"/>
          </w:tcPr>
          <w:p w14:paraId="7C4F9A5C"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14:paraId="14E1AA65" w14:textId="77777777" w:rsidR="00F31D28" w:rsidRPr="00B34270" w:rsidRDefault="00F31D28" w:rsidP="0068118A">
            <w:pPr>
              <w:rPr>
                <w:rFonts w:ascii="Montserrat SemiBold" w:hAnsi="Montserrat SemiBold"/>
                <w:b w:val="0"/>
              </w:rPr>
            </w:pPr>
            <w:r w:rsidRPr="00B34270">
              <w:rPr>
                <w:rFonts w:ascii="Montserrat SemiBold" w:hAnsi="Montserrat SemiBold"/>
                <w:b w:val="0"/>
              </w:rPr>
              <w:t>%</w:t>
            </w:r>
          </w:p>
        </w:tc>
        <w:tc>
          <w:tcPr>
            <w:tcW w:w="798" w:type="pct"/>
          </w:tcPr>
          <w:p w14:paraId="3052989E"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14:paraId="6BB5BA84" w14:textId="77777777" w:rsidR="00F31D28" w:rsidRPr="00B34270" w:rsidRDefault="00F31D28" w:rsidP="0068118A">
            <w:pPr>
              <w:rPr>
                <w:rFonts w:ascii="Montserrat SemiBold" w:hAnsi="Montserrat SemiBold"/>
                <w:b w:val="0"/>
              </w:rPr>
            </w:pPr>
            <w:r w:rsidRPr="00B34270">
              <w:rPr>
                <w:rFonts w:ascii="Montserrat SemiBold" w:hAnsi="Montserrat SemiBold"/>
                <w:b w:val="0"/>
              </w:rPr>
              <w:t>Peso Medio</w:t>
            </w:r>
          </w:p>
        </w:tc>
      </w:tr>
      <w:tr w:rsidR="00470294" w:rsidRPr="00EC5DC0" w14:paraId="6020B4AD" w14:textId="77777777" w:rsidTr="00470294">
        <w:trPr>
          <w:trHeight w:val="397"/>
        </w:trPr>
        <w:tc>
          <w:tcPr>
            <w:tcW w:w="430" w:type="pct"/>
            <w:vAlign w:val="top"/>
          </w:tcPr>
          <w:p w14:paraId="51E6ADBB" w14:textId="77777777" w:rsidR="00470294" w:rsidRPr="00F362F4" w:rsidRDefault="00470294" w:rsidP="00470294">
            <w:r w:rsidRPr="00F362F4">
              <w:t>860</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19A3C2E4" w14:textId="77777777" w:rsidR="00470294" w:rsidRPr="00F362F4" w:rsidRDefault="00470294" w:rsidP="00067713">
            <w:pPr>
              <w:jc w:val="left"/>
            </w:pPr>
            <w:r w:rsidRPr="00F362F4">
              <w:t>REHABILITACIÓN</w:t>
            </w:r>
          </w:p>
        </w:tc>
        <w:tc>
          <w:tcPr>
            <w:tcW w:w="867" w:type="pct"/>
            <w:vAlign w:val="top"/>
          </w:tcPr>
          <w:p w14:paraId="3A786425"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289</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37A6A593" w14:textId="77777777" w:rsidR="00470294" w:rsidRPr="00F362F4" w:rsidRDefault="00470294" w:rsidP="00470294">
            <w:pPr>
              <w:jc w:val="right"/>
            </w:pPr>
            <w:r w:rsidRPr="00F362F4">
              <w:t>0,1%</w:t>
            </w:r>
          </w:p>
        </w:tc>
        <w:tc>
          <w:tcPr>
            <w:tcW w:w="798" w:type="pct"/>
            <w:vAlign w:val="top"/>
          </w:tcPr>
          <w:p w14:paraId="0F2AD2D8"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62,61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8E76528" w14:textId="77777777" w:rsidR="00470294" w:rsidRPr="00F362F4" w:rsidRDefault="00470294" w:rsidP="00470294">
            <w:pPr>
              <w:jc w:val="right"/>
            </w:pPr>
            <w:r w:rsidRPr="00F362F4">
              <w:t>0,5982</w:t>
            </w:r>
          </w:p>
        </w:tc>
      </w:tr>
      <w:tr w:rsidR="00470294" w:rsidRPr="00EC5DC0" w14:paraId="21FBD0C8" w14:textId="77777777" w:rsidTr="00470294">
        <w:trPr>
          <w:trHeight w:val="397"/>
        </w:trPr>
        <w:tc>
          <w:tcPr>
            <w:tcW w:w="430" w:type="pct"/>
            <w:vAlign w:val="top"/>
          </w:tcPr>
          <w:p w14:paraId="61C04882" w14:textId="77777777" w:rsidR="00470294" w:rsidRPr="00F362F4" w:rsidRDefault="00470294" w:rsidP="00470294">
            <w:r w:rsidRPr="00F362F4">
              <w:t>58</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28AA8024" w14:textId="77777777" w:rsidR="00470294" w:rsidRPr="00F362F4" w:rsidRDefault="00470294" w:rsidP="00067713">
            <w:pPr>
              <w:jc w:val="left"/>
            </w:pPr>
            <w:r w:rsidRPr="00F362F4">
              <w:t>OTRAS ENFERMEDADES DEL SISTEMA NERVIOSO</w:t>
            </w:r>
          </w:p>
        </w:tc>
        <w:tc>
          <w:tcPr>
            <w:tcW w:w="867" w:type="pct"/>
            <w:vAlign w:val="top"/>
          </w:tcPr>
          <w:p w14:paraId="3002A18C"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112</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6FFC41BC" w14:textId="77777777" w:rsidR="00470294" w:rsidRPr="00F362F4" w:rsidRDefault="00470294" w:rsidP="00470294">
            <w:pPr>
              <w:jc w:val="right"/>
            </w:pPr>
            <w:r w:rsidRPr="00F362F4">
              <w:t>0,0%</w:t>
            </w:r>
          </w:p>
        </w:tc>
        <w:tc>
          <w:tcPr>
            <w:tcW w:w="798" w:type="pct"/>
            <w:vAlign w:val="top"/>
          </w:tcPr>
          <w:p w14:paraId="3B72CD3F"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91,64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E38BEC8" w14:textId="77777777" w:rsidR="00470294" w:rsidRPr="00F362F4" w:rsidRDefault="00470294" w:rsidP="00470294">
            <w:pPr>
              <w:jc w:val="right"/>
            </w:pPr>
            <w:r w:rsidRPr="00F362F4">
              <w:t>0,7466</w:t>
            </w:r>
          </w:p>
        </w:tc>
      </w:tr>
      <w:tr w:rsidR="00470294" w:rsidRPr="00EC5DC0" w14:paraId="3E998DBF" w14:textId="77777777" w:rsidTr="00470294">
        <w:trPr>
          <w:trHeight w:val="397"/>
        </w:trPr>
        <w:tc>
          <w:tcPr>
            <w:tcW w:w="430" w:type="pct"/>
            <w:vAlign w:val="top"/>
          </w:tcPr>
          <w:p w14:paraId="54853F21" w14:textId="77777777" w:rsidR="00470294" w:rsidRPr="00F362F4" w:rsidRDefault="00470294" w:rsidP="00470294">
            <w:r w:rsidRPr="00F362F4">
              <w:t>862</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16D3B0DA" w14:textId="77777777" w:rsidR="00470294" w:rsidRPr="00F362F4" w:rsidRDefault="00470294" w:rsidP="00067713">
            <w:pPr>
              <w:jc w:val="left"/>
            </w:pPr>
            <w:r w:rsidRPr="00F362F4">
              <w:t>OTROS CUIDADOS POSTERIORES Y CONVALECENCIA</w:t>
            </w:r>
          </w:p>
        </w:tc>
        <w:tc>
          <w:tcPr>
            <w:tcW w:w="867" w:type="pct"/>
            <w:vAlign w:val="top"/>
          </w:tcPr>
          <w:p w14:paraId="52346932"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80</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3FB48060" w14:textId="77777777" w:rsidR="00470294" w:rsidRPr="00F362F4" w:rsidRDefault="00470294" w:rsidP="00470294">
            <w:pPr>
              <w:jc w:val="right"/>
            </w:pPr>
            <w:r w:rsidRPr="00F362F4">
              <w:t>0,0%</w:t>
            </w:r>
          </w:p>
        </w:tc>
        <w:tc>
          <w:tcPr>
            <w:tcW w:w="798" w:type="pct"/>
            <w:vAlign w:val="top"/>
          </w:tcPr>
          <w:p w14:paraId="0AADBB38"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61,46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5F40CBD" w14:textId="77777777" w:rsidR="00470294" w:rsidRPr="00F362F4" w:rsidRDefault="00470294" w:rsidP="00470294">
            <w:pPr>
              <w:jc w:val="right"/>
            </w:pPr>
            <w:r w:rsidRPr="00F362F4">
              <w:t>0,8010</w:t>
            </w:r>
          </w:p>
        </w:tc>
      </w:tr>
      <w:tr w:rsidR="00470294" w:rsidRPr="00EC5DC0" w14:paraId="23F12886" w14:textId="77777777" w:rsidTr="00470294">
        <w:trPr>
          <w:trHeight w:val="397"/>
        </w:trPr>
        <w:tc>
          <w:tcPr>
            <w:tcW w:w="430" w:type="pct"/>
            <w:vAlign w:val="top"/>
          </w:tcPr>
          <w:p w14:paraId="23DF9F1F" w14:textId="77777777" w:rsidR="00470294" w:rsidRPr="00F362F4" w:rsidRDefault="00470294" w:rsidP="00470294">
            <w:r w:rsidRPr="00F362F4">
              <w:t>380</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54E82DB8" w14:textId="77777777" w:rsidR="00470294" w:rsidRPr="00F362F4" w:rsidRDefault="00470294" w:rsidP="00067713">
            <w:pPr>
              <w:jc w:val="left"/>
            </w:pPr>
            <w:r w:rsidRPr="00F362F4">
              <w:t>ULCERAS CUTÁNEAS</w:t>
            </w:r>
          </w:p>
        </w:tc>
        <w:tc>
          <w:tcPr>
            <w:tcW w:w="867" w:type="pct"/>
            <w:vAlign w:val="top"/>
          </w:tcPr>
          <w:p w14:paraId="6A2ED44B"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62</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21932308" w14:textId="77777777" w:rsidR="00470294" w:rsidRPr="00F362F4" w:rsidRDefault="00470294" w:rsidP="00470294">
            <w:pPr>
              <w:jc w:val="right"/>
            </w:pPr>
            <w:r w:rsidRPr="00F362F4">
              <w:t>0,0%</w:t>
            </w:r>
          </w:p>
        </w:tc>
        <w:tc>
          <w:tcPr>
            <w:tcW w:w="798" w:type="pct"/>
            <w:vAlign w:val="top"/>
          </w:tcPr>
          <w:p w14:paraId="24B39EF5"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86,26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9E5E78F" w14:textId="77777777" w:rsidR="00470294" w:rsidRPr="00F362F4" w:rsidRDefault="00470294" w:rsidP="00470294">
            <w:pPr>
              <w:jc w:val="right"/>
            </w:pPr>
            <w:r w:rsidRPr="00F362F4">
              <w:t>0,7560</w:t>
            </w:r>
          </w:p>
        </w:tc>
      </w:tr>
      <w:tr w:rsidR="00470294" w:rsidRPr="00EC5DC0" w14:paraId="524E73B7" w14:textId="77777777" w:rsidTr="00470294">
        <w:trPr>
          <w:trHeight w:val="397"/>
        </w:trPr>
        <w:tc>
          <w:tcPr>
            <w:tcW w:w="430" w:type="pct"/>
            <w:vAlign w:val="top"/>
          </w:tcPr>
          <w:p w14:paraId="75AC72C5" w14:textId="77777777" w:rsidR="00470294" w:rsidRPr="00F362F4" w:rsidRDefault="00470294" w:rsidP="00470294">
            <w:r w:rsidRPr="00F362F4">
              <w:t>139</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73BBE474" w14:textId="77777777" w:rsidR="00470294" w:rsidRPr="00F362F4" w:rsidRDefault="00470294" w:rsidP="00067713">
            <w:pPr>
              <w:jc w:val="left"/>
            </w:pPr>
            <w:r w:rsidRPr="00F362F4">
              <w:t>OTRA NEUMONÍA</w:t>
            </w:r>
          </w:p>
        </w:tc>
        <w:tc>
          <w:tcPr>
            <w:tcW w:w="867" w:type="pct"/>
            <w:vAlign w:val="top"/>
          </w:tcPr>
          <w:p w14:paraId="0A381DC5"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63</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25DACA23" w14:textId="77777777" w:rsidR="00470294" w:rsidRPr="00F362F4" w:rsidRDefault="00470294" w:rsidP="00470294">
            <w:pPr>
              <w:jc w:val="right"/>
            </w:pPr>
            <w:r w:rsidRPr="00F362F4">
              <w:t>0,0%</w:t>
            </w:r>
          </w:p>
        </w:tc>
        <w:tc>
          <w:tcPr>
            <w:tcW w:w="798" w:type="pct"/>
            <w:vAlign w:val="top"/>
          </w:tcPr>
          <w:p w14:paraId="558963B3"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27,94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2C2B2B5" w14:textId="77777777" w:rsidR="00470294" w:rsidRPr="00F362F4" w:rsidRDefault="00470294" w:rsidP="00470294">
            <w:pPr>
              <w:jc w:val="right"/>
            </w:pPr>
            <w:r w:rsidRPr="00F362F4">
              <w:t>0,6434</w:t>
            </w:r>
          </w:p>
        </w:tc>
      </w:tr>
      <w:tr w:rsidR="00470294" w:rsidRPr="00EC5DC0" w14:paraId="26BEDF03" w14:textId="77777777" w:rsidTr="00470294">
        <w:trPr>
          <w:trHeight w:val="397"/>
        </w:trPr>
        <w:tc>
          <w:tcPr>
            <w:tcW w:w="430" w:type="pct"/>
            <w:vAlign w:val="top"/>
          </w:tcPr>
          <w:p w14:paraId="26BA0288" w14:textId="77777777" w:rsidR="00470294" w:rsidRPr="00F362F4" w:rsidRDefault="00470294" w:rsidP="00470294">
            <w:r w:rsidRPr="00F362F4">
              <w:t>136</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48FFE715" w14:textId="77777777" w:rsidR="00470294" w:rsidRPr="00F362F4" w:rsidRDefault="00470294" w:rsidP="00067713">
            <w:pPr>
              <w:jc w:val="left"/>
            </w:pPr>
            <w:r w:rsidRPr="00F362F4">
              <w:t>NEOPLASIAS RESPIRATORIAS</w:t>
            </w:r>
          </w:p>
        </w:tc>
        <w:tc>
          <w:tcPr>
            <w:tcW w:w="867" w:type="pct"/>
            <w:vAlign w:val="top"/>
          </w:tcPr>
          <w:p w14:paraId="1C50FC01"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15</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69E07100" w14:textId="77777777" w:rsidR="00470294" w:rsidRPr="00F362F4" w:rsidRDefault="00470294" w:rsidP="00470294">
            <w:pPr>
              <w:jc w:val="right"/>
            </w:pPr>
            <w:r w:rsidRPr="00F362F4">
              <w:t>0,0%</w:t>
            </w:r>
          </w:p>
        </w:tc>
        <w:tc>
          <w:tcPr>
            <w:tcW w:w="798" w:type="pct"/>
            <w:vAlign w:val="top"/>
          </w:tcPr>
          <w:p w14:paraId="625C0782"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26,40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F98DF63" w14:textId="77777777" w:rsidR="00470294" w:rsidRPr="00F362F4" w:rsidRDefault="00470294" w:rsidP="00470294">
            <w:pPr>
              <w:jc w:val="right"/>
            </w:pPr>
            <w:r w:rsidRPr="00F362F4">
              <w:t>0,7483</w:t>
            </w:r>
          </w:p>
        </w:tc>
      </w:tr>
      <w:tr w:rsidR="00470294" w:rsidRPr="00EC5DC0" w14:paraId="3EF7B317" w14:textId="77777777" w:rsidTr="00470294">
        <w:trPr>
          <w:trHeight w:val="397"/>
        </w:trPr>
        <w:tc>
          <w:tcPr>
            <w:tcW w:w="430" w:type="pct"/>
            <w:vAlign w:val="top"/>
          </w:tcPr>
          <w:p w14:paraId="037E4E49" w14:textId="77777777" w:rsidR="00470294" w:rsidRPr="00F362F4" w:rsidRDefault="00470294" w:rsidP="00470294">
            <w:r w:rsidRPr="00F362F4">
              <w:t>240</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1F8DF1FB" w14:textId="77777777" w:rsidR="00470294" w:rsidRPr="00F362F4" w:rsidRDefault="00470294" w:rsidP="00067713">
            <w:pPr>
              <w:jc w:val="left"/>
            </w:pPr>
            <w:r w:rsidRPr="00F362F4">
              <w:t>NEOPLASIA MALIGNA DIGESTIVA</w:t>
            </w:r>
          </w:p>
        </w:tc>
        <w:tc>
          <w:tcPr>
            <w:tcW w:w="867" w:type="pct"/>
            <w:vAlign w:val="top"/>
          </w:tcPr>
          <w:p w14:paraId="2388EB26"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10</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6B1D6C9" w14:textId="77777777" w:rsidR="00470294" w:rsidRPr="00F362F4" w:rsidRDefault="00470294" w:rsidP="00470294">
            <w:pPr>
              <w:jc w:val="right"/>
            </w:pPr>
            <w:r w:rsidRPr="00F362F4">
              <w:t>0,0%</w:t>
            </w:r>
          </w:p>
        </w:tc>
        <w:tc>
          <w:tcPr>
            <w:tcW w:w="798" w:type="pct"/>
            <w:vAlign w:val="top"/>
          </w:tcPr>
          <w:p w14:paraId="7F89CFE2"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56,30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4F8FC66" w14:textId="77777777" w:rsidR="00470294" w:rsidRPr="00F362F4" w:rsidRDefault="00470294" w:rsidP="00470294">
            <w:pPr>
              <w:jc w:val="right"/>
            </w:pPr>
            <w:r w:rsidRPr="00F362F4">
              <w:t>0,7704</w:t>
            </w:r>
          </w:p>
        </w:tc>
      </w:tr>
      <w:tr w:rsidR="00470294" w:rsidRPr="00EC5DC0" w14:paraId="7E2804E2" w14:textId="77777777" w:rsidTr="00470294">
        <w:trPr>
          <w:trHeight w:val="397"/>
        </w:trPr>
        <w:tc>
          <w:tcPr>
            <w:tcW w:w="430" w:type="pct"/>
            <w:vAlign w:val="top"/>
          </w:tcPr>
          <w:p w14:paraId="3F9E519F" w14:textId="77777777" w:rsidR="00470294" w:rsidRPr="00F362F4" w:rsidRDefault="00470294" w:rsidP="00470294">
            <w:r w:rsidRPr="00F362F4">
              <w:t>140</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37AE198D" w14:textId="77777777" w:rsidR="00470294" w:rsidRPr="00F362F4" w:rsidRDefault="00470294" w:rsidP="00067713">
            <w:pPr>
              <w:jc w:val="left"/>
            </w:pPr>
            <w:r w:rsidRPr="00F362F4">
              <w:t>ENFERMEDAD PULMONAR OBSTRUCTIVA CRÓNICA</w:t>
            </w:r>
          </w:p>
        </w:tc>
        <w:tc>
          <w:tcPr>
            <w:tcW w:w="867" w:type="pct"/>
            <w:vAlign w:val="top"/>
          </w:tcPr>
          <w:p w14:paraId="2D17196E"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9</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6A375751" w14:textId="77777777" w:rsidR="00470294" w:rsidRPr="00F362F4" w:rsidRDefault="00470294" w:rsidP="00470294">
            <w:pPr>
              <w:jc w:val="right"/>
            </w:pPr>
            <w:r w:rsidRPr="00F362F4">
              <w:t>0,0%</w:t>
            </w:r>
          </w:p>
        </w:tc>
        <w:tc>
          <w:tcPr>
            <w:tcW w:w="798" w:type="pct"/>
            <w:vAlign w:val="top"/>
          </w:tcPr>
          <w:p w14:paraId="681DADC4"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82,44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5A03542" w14:textId="77777777" w:rsidR="00470294" w:rsidRPr="00F362F4" w:rsidRDefault="00470294" w:rsidP="00470294">
            <w:pPr>
              <w:jc w:val="right"/>
            </w:pPr>
            <w:r w:rsidRPr="00F362F4">
              <w:t>0,6837</w:t>
            </w:r>
          </w:p>
        </w:tc>
      </w:tr>
      <w:tr w:rsidR="00470294" w:rsidRPr="00EC5DC0" w14:paraId="5CCBD680" w14:textId="77777777" w:rsidTr="00470294">
        <w:trPr>
          <w:trHeight w:val="397"/>
        </w:trPr>
        <w:tc>
          <w:tcPr>
            <w:tcW w:w="430" w:type="pct"/>
            <w:vAlign w:val="top"/>
          </w:tcPr>
          <w:p w14:paraId="60503F1F" w14:textId="77777777" w:rsidR="00470294" w:rsidRPr="00F362F4" w:rsidRDefault="00470294" w:rsidP="00470294">
            <w:r w:rsidRPr="00F362F4">
              <w:t>42</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01926D32" w14:textId="77777777" w:rsidR="00470294" w:rsidRPr="00F362F4" w:rsidRDefault="00470294" w:rsidP="00067713">
            <w:pPr>
              <w:jc w:val="left"/>
            </w:pPr>
            <w:r w:rsidRPr="00F362F4">
              <w:t>TRASTORNOS DEGENERATIVOS DE SISTEMA NERVIOSO, EXCEPTO ESCLEROSIS MÚLTIPLE</w:t>
            </w:r>
          </w:p>
        </w:tc>
        <w:tc>
          <w:tcPr>
            <w:tcW w:w="867" w:type="pct"/>
            <w:vAlign w:val="top"/>
          </w:tcPr>
          <w:p w14:paraId="6973BDFA"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6</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184BFD1C" w14:textId="77777777" w:rsidR="00470294" w:rsidRPr="00F362F4" w:rsidRDefault="00470294" w:rsidP="00470294">
            <w:pPr>
              <w:jc w:val="right"/>
            </w:pPr>
            <w:r w:rsidRPr="00F362F4">
              <w:t>0,0%</w:t>
            </w:r>
          </w:p>
        </w:tc>
        <w:tc>
          <w:tcPr>
            <w:tcW w:w="798" w:type="pct"/>
            <w:vAlign w:val="top"/>
          </w:tcPr>
          <w:p w14:paraId="3639DF95"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46,00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5432ABF" w14:textId="77777777" w:rsidR="00470294" w:rsidRPr="00F362F4" w:rsidRDefault="00470294" w:rsidP="00470294">
            <w:pPr>
              <w:jc w:val="right"/>
            </w:pPr>
            <w:r w:rsidRPr="00F362F4">
              <w:t>0,8597</w:t>
            </w:r>
          </w:p>
        </w:tc>
      </w:tr>
      <w:tr w:rsidR="00470294" w:rsidRPr="00EC5DC0" w14:paraId="76B74F2C" w14:textId="77777777" w:rsidTr="00470294">
        <w:trPr>
          <w:trHeight w:val="397"/>
        </w:trPr>
        <w:tc>
          <w:tcPr>
            <w:tcW w:w="430" w:type="pct"/>
            <w:vAlign w:val="top"/>
          </w:tcPr>
          <w:p w14:paraId="12F0C2AC" w14:textId="77777777" w:rsidR="00470294" w:rsidRPr="00F362F4" w:rsidRDefault="00470294" w:rsidP="00470294">
            <w:r w:rsidRPr="00F362F4">
              <w:t>281</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3968EF9D" w14:textId="77777777" w:rsidR="00470294" w:rsidRPr="00F362F4" w:rsidRDefault="00470294" w:rsidP="00067713">
            <w:pPr>
              <w:jc w:val="left"/>
            </w:pPr>
            <w:r w:rsidRPr="00F362F4">
              <w:t>NEOPLASIA MALIGNA DE SISTEMA HEPATOBILIAR O DE PÁNCREAS</w:t>
            </w:r>
          </w:p>
        </w:tc>
        <w:tc>
          <w:tcPr>
            <w:tcW w:w="867" w:type="pct"/>
            <w:vAlign w:val="top"/>
          </w:tcPr>
          <w:p w14:paraId="09BD3D8B"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6</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3BEEB95D" w14:textId="77777777" w:rsidR="00470294" w:rsidRPr="00F362F4" w:rsidRDefault="00470294" w:rsidP="00470294">
            <w:pPr>
              <w:jc w:val="right"/>
            </w:pPr>
            <w:r w:rsidRPr="00F362F4">
              <w:t>0,0%</w:t>
            </w:r>
          </w:p>
        </w:tc>
        <w:tc>
          <w:tcPr>
            <w:tcW w:w="798" w:type="pct"/>
            <w:vAlign w:val="top"/>
          </w:tcPr>
          <w:p w14:paraId="504A03A5"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15,50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27AA922" w14:textId="77777777" w:rsidR="00470294" w:rsidRPr="00F362F4" w:rsidRDefault="00470294" w:rsidP="00470294">
            <w:pPr>
              <w:jc w:val="right"/>
            </w:pPr>
            <w:r w:rsidRPr="00F362F4">
              <w:t>0,7835</w:t>
            </w:r>
          </w:p>
        </w:tc>
      </w:tr>
      <w:tr w:rsidR="00470294" w:rsidRPr="00EC5DC0" w14:paraId="0BDC46EF" w14:textId="77777777" w:rsidTr="00470294">
        <w:trPr>
          <w:trHeight w:val="397"/>
        </w:trPr>
        <w:tc>
          <w:tcPr>
            <w:tcW w:w="430" w:type="pct"/>
            <w:vAlign w:val="top"/>
          </w:tcPr>
          <w:p w14:paraId="7165324F" w14:textId="77777777" w:rsidR="00470294" w:rsidRPr="00F362F4" w:rsidRDefault="00470294" w:rsidP="00470294">
            <w:r w:rsidRPr="00F362F4">
              <w:t>720</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5247ED1F" w14:textId="77777777" w:rsidR="00470294" w:rsidRPr="00F362F4" w:rsidRDefault="00470294" w:rsidP="00067713">
            <w:pPr>
              <w:jc w:val="left"/>
            </w:pPr>
            <w:r w:rsidRPr="00F362F4">
              <w:t>SEPTICEMIA E INFECCIONES DISEMINADAS</w:t>
            </w:r>
          </w:p>
        </w:tc>
        <w:tc>
          <w:tcPr>
            <w:tcW w:w="867" w:type="pct"/>
            <w:vAlign w:val="top"/>
          </w:tcPr>
          <w:p w14:paraId="2C6091CF"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3</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0FC679FC" w14:textId="77777777" w:rsidR="00470294" w:rsidRPr="00F362F4" w:rsidRDefault="00470294" w:rsidP="00470294">
            <w:pPr>
              <w:jc w:val="right"/>
            </w:pPr>
            <w:r w:rsidRPr="00F362F4">
              <w:t>0,0%</w:t>
            </w:r>
          </w:p>
        </w:tc>
        <w:tc>
          <w:tcPr>
            <w:tcW w:w="798" w:type="pct"/>
            <w:vAlign w:val="top"/>
          </w:tcPr>
          <w:p w14:paraId="4C426C79"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10,67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B483314" w14:textId="77777777" w:rsidR="00470294" w:rsidRPr="00F362F4" w:rsidRDefault="00470294" w:rsidP="00470294">
            <w:pPr>
              <w:jc w:val="right"/>
            </w:pPr>
            <w:r w:rsidRPr="00F362F4">
              <w:t>1,3490</w:t>
            </w:r>
          </w:p>
        </w:tc>
      </w:tr>
      <w:tr w:rsidR="00470294" w:rsidRPr="00EC5DC0" w14:paraId="30996E76" w14:textId="77777777" w:rsidTr="00470294">
        <w:trPr>
          <w:trHeight w:val="397"/>
        </w:trPr>
        <w:tc>
          <w:tcPr>
            <w:tcW w:w="430" w:type="pct"/>
            <w:vAlign w:val="top"/>
          </w:tcPr>
          <w:p w14:paraId="1C99E8F0" w14:textId="77777777" w:rsidR="00470294" w:rsidRPr="00F362F4" w:rsidRDefault="00470294" w:rsidP="00470294">
            <w:r w:rsidRPr="00F362F4">
              <w:t>197</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5789F5CF" w14:textId="77777777" w:rsidR="00470294" w:rsidRPr="00F362F4" w:rsidRDefault="00470294" w:rsidP="00067713">
            <w:pPr>
              <w:jc w:val="left"/>
            </w:pPr>
            <w:r w:rsidRPr="00F362F4">
              <w:t>TRASTORNOS VASCULARES PERIFÉRICOS Y OTROS</w:t>
            </w:r>
          </w:p>
        </w:tc>
        <w:tc>
          <w:tcPr>
            <w:tcW w:w="867" w:type="pct"/>
            <w:vAlign w:val="top"/>
          </w:tcPr>
          <w:p w14:paraId="62A7EFFF"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4</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FAEF5C2" w14:textId="77777777" w:rsidR="00470294" w:rsidRPr="00F362F4" w:rsidRDefault="00470294" w:rsidP="00470294">
            <w:pPr>
              <w:jc w:val="right"/>
            </w:pPr>
            <w:r w:rsidRPr="00F362F4">
              <w:t>0,0%</w:t>
            </w:r>
          </w:p>
        </w:tc>
        <w:tc>
          <w:tcPr>
            <w:tcW w:w="798" w:type="pct"/>
            <w:vAlign w:val="top"/>
          </w:tcPr>
          <w:p w14:paraId="5616F170"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65,25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93926FC" w14:textId="77777777" w:rsidR="00470294" w:rsidRPr="00F362F4" w:rsidRDefault="00470294" w:rsidP="00470294">
            <w:pPr>
              <w:jc w:val="right"/>
            </w:pPr>
            <w:r w:rsidRPr="00F362F4">
              <w:t>0,9658</w:t>
            </w:r>
          </w:p>
        </w:tc>
      </w:tr>
      <w:tr w:rsidR="00470294" w:rsidRPr="00EC5DC0" w14:paraId="43F88B94" w14:textId="77777777" w:rsidTr="00470294">
        <w:trPr>
          <w:trHeight w:val="397"/>
        </w:trPr>
        <w:tc>
          <w:tcPr>
            <w:tcW w:w="430" w:type="pct"/>
            <w:vAlign w:val="top"/>
          </w:tcPr>
          <w:p w14:paraId="092F6157" w14:textId="77777777" w:rsidR="00470294" w:rsidRPr="00F362F4" w:rsidRDefault="00470294" w:rsidP="00470294">
            <w:r w:rsidRPr="00F362F4">
              <w:t>137</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79B5EA1E" w14:textId="77777777" w:rsidR="00470294" w:rsidRPr="00F362F4" w:rsidRDefault="00470294" w:rsidP="00067713">
            <w:pPr>
              <w:jc w:val="left"/>
            </w:pPr>
            <w:r w:rsidRPr="00F362F4">
              <w:t>INFECCIONES E INFLAMACIONES PULMONARES MAYORES</w:t>
            </w:r>
          </w:p>
        </w:tc>
        <w:tc>
          <w:tcPr>
            <w:tcW w:w="867" w:type="pct"/>
            <w:vAlign w:val="top"/>
          </w:tcPr>
          <w:p w14:paraId="52E384D9"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7</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7D6C4DB9" w14:textId="77777777" w:rsidR="00470294" w:rsidRPr="00F362F4" w:rsidRDefault="00470294" w:rsidP="00470294">
            <w:pPr>
              <w:jc w:val="right"/>
            </w:pPr>
            <w:r w:rsidRPr="00F362F4">
              <w:t>0,0%</w:t>
            </w:r>
          </w:p>
        </w:tc>
        <w:tc>
          <w:tcPr>
            <w:tcW w:w="798" w:type="pct"/>
            <w:vAlign w:val="top"/>
          </w:tcPr>
          <w:p w14:paraId="3EEEAAB1"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58,71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5172523" w14:textId="77777777" w:rsidR="00470294" w:rsidRPr="00F362F4" w:rsidRDefault="00470294" w:rsidP="00470294">
            <w:pPr>
              <w:jc w:val="right"/>
            </w:pPr>
            <w:r w:rsidRPr="00F362F4">
              <w:t>0,4912</w:t>
            </w:r>
          </w:p>
        </w:tc>
      </w:tr>
      <w:tr w:rsidR="00470294" w:rsidRPr="00EC5DC0" w14:paraId="0F6D84FB" w14:textId="77777777" w:rsidTr="00470294">
        <w:trPr>
          <w:trHeight w:val="397"/>
        </w:trPr>
        <w:tc>
          <w:tcPr>
            <w:tcW w:w="430" w:type="pct"/>
            <w:vAlign w:val="top"/>
          </w:tcPr>
          <w:p w14:paraId="310F7AC4" w14:textId="77777777" w:rsidR="00470294" w:rsidRPr="00F362F4" w:rsidRDefault="00470294" w:rsidP="00470294">
            <w:r w:rsidRPr="00F362F4">
              <w:t>49</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39E58E6A" w14:textId="77777777" w:rsidR="00470294" w:rsidRPr="00F362F4" w:rsidRDefault="00470294" w:rsidP="00067713">
            <w:pPr>
              <w:jc w:val="left"/>
            </w:pPr>
            <w:r w:rsidRPr="00F362F4">
              <w:t>INFECCIONES BACTERIANAS Y TUBERCULOSAS DEL SISTEMA NERVIOSO</w:t>
            </w:r>
          </w:p>
        </w:tc>
        <w:tc>
          <w:tcPr>
            <w:tcW w:w="867" w:type="pct"/>
            <w:vAlign w:val="top"/>
          </w:tcPr>
          <w:p w14:paraId="369550D9"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2</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194B7498" w14:textId="77777777" w:rsidR="00470294" w:rsidRPr="00F362F4" w:rsidRDefault="00470294" w:rsidP="00470294">
            <w:pPr>
              <w:jc w:val="right"/>
            </w:pPr>
            <w:r w:rsidRPr="00F362F4">
              <w:t>0,0%</w:t>
            </w:r>
          </w:p>
        </w:tc>
        <w:tc>
          <w:tcPr>
            <w:tcW w:w="798" w:type="pct"/>
            <w:vAlign w:val="top"/>
          </w:tcPr>
          <w:p w14:paraId="7EC4A3F0"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135,50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8D21B48" w14:textId="77777777" w:rsidR="00470294" w:rsidRPr="00F362F4" w:rsidRDefault="00470294" w:rsidP="00470294">
            <w:pPr>
              <w:jc w:val="right"/>
            </w:pPr>
            <w:r w:rsidRPr="00F362F4">
              <w:t>1,5644</w:t>
            </w:r>
          </w:p>
        </w:tc>
      </w:tr>
      <w:tr w:rsidR="00470294" w:rsidRPr="00EC5DC0" w14:paraId="203A423D" w14:textId="77777777" w:rsidTr="00470294">
        <w:trPr>
          <w:trHeight w:val="397"/>
        </w:trPr>
        <w:tc>
          <w:tcPr>
            <w:tcW w:w="430" w:type="pct"/>
            <w:vAlign w:val="top"/>
          </w:tcPr>
          <w:p w14:paraId="77935344" w14:textId="77777777" w:rsidR="00470294" w:rsidRPr="00F362F4" w:rsidRDefault="00470294" w:rsidP="00470294">
            <w:r w:rsidRPr="00F362F4">
              <w:t>530</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69EE5FD8" w14:textId="77777777" w:rsidR="00470294" w:rsidRPr="00F362F4" w:rsidRDefault="00470294" w:rsidP="00067713">
            <w:pPr>
              <w:jc w:val="left"/>
            </w:pPr>
            <w:r w:rsidRPr="00F362F4">
              <w:t>TRASTORNOS MALIGNOS DEL SISTEMA REPRODUCTOR FEMENINO</w:t>
            </w:r>
          </w:p>
        </w:tc>
        <w:tc>
          <w:tcPr>
            <w:tcW w:w="867" w:type="pct"/>
            <w:vAlign w:val="top"/>
          </w:tcPr>
          <w:p w14:paraId="78DFE351"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4</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40209250" w14:textId="77777777" w:rsidR="00470294" w:rsidRPr="00F362F4" w:rsidRDefault="00470294" w:rsidP="00470294">
            <w:pPr>
              <w:jc w:val="right"/>
            </w:pPr>
            <w:r w:rsidRPr="00F362F4">
              <w:t>0,0%</w:t>
            </w:r>
          </w:p>
        </w:tc>
        <w:tc>
          <w:tcPr>
            <w:tcW w:w="798" w:type="pct"/>
            <w:vAlign w:val="top"/>
          </w:tcPr>
          <w:p w14:paraId="3C99D284"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159,25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42DE86B" w14:textId="77777777" w:rsidR="00470294" w:rsidRPr="00F362F4" w:rsidRDefault="00470294" w:rsidP="00470294">
            <w:pPr>
              <w:jc w:val="right"/>
            </w:pPr>
            <w:r w:rsidRPr="00F362F4">
              <w:t>0,6883</w:t>
            </w:r>
          </w:p>
        </w:tc>
      </w:tr>
      <w:tr w:rsidR="00470294" w:rsidRPr="00EC5DC0" w14:paraId="7F32B257" w14:textId="77777777" w:rsidTr="00470294">
        <w:trPr>
          <w:trHeight w:val="397"/>
        </w:trPr>
        <w:tc>
          <w:tcPr>
            <w:tcW w:w="430" w:type="pct"/>
            <w:vAlign w:val="top"/>
          </w:tcPr>
          <w:p w14:paraId="760BF141" w14:textId="77777777" w:rsidR="00470294" w:rsidRPr="00F362F4" w:rsidRDefault="00470294" w:rsidP="00470294">
            <w:r w:rsidRPr="00F362F4">
              <w:t>194</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43333550" w14:textId="77777777" w:rsidR="00470294" w:rsidRPr="00F362F4" w:rsidRDefault="00470294" w:rsidP="00067713">
            <w:pPr>
              <w:jc w:val="left"/>
            </w:pPr>
            <w:r w:rsidRPr="00F362F4">
              <w:t>INSUFICIENCIA CARDIACA</w:t>
            </w:r>
          </w:p>
        </w:tc>
        <w:tc>
          <w:tcPr>
            <w:tcW w:w="867" w:type="pct"/>
            <w:vAlign w:val="top"/>
          </w:tcPr>
          <w:p w14:paraId="1E910AB7"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4</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3D54E15A" w14:textId="77777777" w:rsidR="00470294" w:rsidRPr="00F362F4" w:rsidRDefault="00470294" w:rsidP="00470294">
            <w:pPr>
              <w:jc w:val="right"/>
            </w:pPr>
            <w:r w:rsidRPr="00F362F4">
              <w:t>0,0%</w:t>
            </w:r>
          </w:p>
        </w:tc>
        <w:tc>
          <w:tcPr>
            <w:tcW w:w="798" w:type="pct"/>
            <w:vAlign w:val="top"/>
          </w:tcPr>
          <w:p w14:paraId="7C560F7C"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50,75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C9D076E" w14:textId="77777777" w:rsidR="00470294" w:rsidRPr="00F362F4" w:rsidRDefault="00470294" w:rsidP="00470294">
            <w:pPr>
              <w:jc w:val="right"/>
            </w:pPr>
            <w:r w:rsidRPr="00F362F4">
              <w:t>0,5649</w:t>
            </w:r>
          </w:p>
        </w:tc>
      </w:tr>
      <w:tr w:rsidR="00470294" w:rsidRPr="00EC5DC0" w14:paraId="73B384E0" w14:textId="77777777" w:rsidTr="00470294">
        <w:trPr>
          <w:trHeight w:val="397"/>
        </w:trPr>
        <w:tc>
          <w:tcPr>
            <w:tcW w:w="430" w:type="pct"/>
            <w:vAlign w:val="top"/>
          </w:tcPr>
          <w:p w14:paraId="56F0BA53" w14:textId="77777777" w:rsidR="00470294" w:rsidRPr="00F362F4" w:rsidRDefault="00470294" w:rsidP="00470294">
            <w:r w:rsidRPr="00F362F4">
              <w:t>351</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6C28F2C4" w14:textId="77777777" w:rsidR="00470294" w:rsidRPr="00F362F4" w:rsidRDefault="00470294" w:rsidP="00067713">
            <w:pPr>
              <w:jc w:val="left"/>
            </w:pPr>
            <w:r w:rsidRPr="00F362F4">
              <w:t>OTROS DIAGNÓSTICOS DE SISTEMA MUSCULOESQUELÉTICO Y TEJIDO CONECTIVO</w:t>
            </w:r>
          </w:p>
        </w:tc>
        <w:tc>
          <w:tcPr>
            <w:tcW w:w="867" w:type="pct"/>
            <w:vAlign w:val="top"/>
          </w:tcPr>
          <w:p w14:paraId="79F649A1"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4</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78738C36" w14:textId="77777777" w:rsidR="00470294" w:rsidRPr="00F362F4" w:rsidRDefault="00470294" w:rsidP="00470294">
            <w:pPr>
              <w:jc w:val="right"/>
            </w:pPr>
            <w:r w:rsidRPr="00F362F4">
              <w:t>0,0%</w:t>
            </w:r>
          </w:p>
        </w:tc>
        <w:tc>
          <w:tcPr>
            <w:tcW w:w="798" w:type="pct"/>
            <w:vAlign w:val="top"/>
          </w:tcPr>
          <w:p w14:paraId="03D6F506"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66,75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8828EF7" w14:textId="77777777" w:rsidR="00470294" w:rsidRPr="00F362F4" w:rsidRDefault="00470294" w:rsidP="00470294">
            <w:pPr>
              <w:jc w:val="right"/>
            </w:pPr>
            <w:r w:rsidRPr="00F362F4">
              <w:t>0,5137</w:t>
            </w:r>
          </w:p>
        </w:tc>
      </w:tr>
      <w:tr w:rsidR="00470294" w:rsidRPr="00EC5DC0" w14:paraId="66DE0286" w14:textId="77777777" w:rsidTr="00470294">
        <w:trPr>
          <w:trHeight w:val="397"/>
        </w:trPr>
        <w:tc>
          <w:tcPr>
            <w:tcW w:w="430" w:type="pct"/>
            <w:vAlign w:val="top"/>
          </w:tcPr>
          <w:p w14:paraId="48FD7BD6" w14:textId="77777777" w:rsidR="00470294" w:rsidRPr="00F362F4" w:rsidRDefault="00470294" w:rsidP="00470294">
            <w:r w:rsidRPr="00F362F4">
              <w:t>48</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3F84A153" w14:textId="77777777" w:rsidR="00470294" w:rsidRPr="00F362F4" w:rsidRDefault="00470294" w:rsidP="00067713">
            <w:pPr>
              <w:jc w:val="left"/>
            </w:pPr>
            <w:r w:rsidRPr="00F362F4">
              <w:t>TRASTORNOS DE NERVIOS CRANEALES, PERIFÉRICOS Y AUTÓNOMOS</w:t>
            </w:r>
          </w:p>
        </w:tc>
        <w:tc>
          <w:tcPr>
            <w:tcW w:w="867" w:type="pct"/>
            <w:vAlign w:val="top"/>
          </w:tcPr>
          <w:p w14:paraId="5E2DCC29"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3</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1DFE2706" w14:textId="77777777" w:rsidR="00470294" w:rsidRPr="00F362F4" w:rsidRDefault="00470294" w:rsidP="00470294">
            <w:pPr>
              <w:jc w:val="right"/>
            </w:pPr>
            <w:r w:rsidRPr="00F362F4">
              <w:t>0,0%</w:t>
            </w:r>
          </w:p>
        </w:tc>
        <w:tc>
          <w:tcPr>
            <w:tcW w:w="798" w:type="pct"/>
            <w:vAlign w:val="top"/>
          </w:tcPr>
          <w:p w14:paraId="3A2BDAC3"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38,00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F742C8D" w14:textId="77777777" w:rsidR="00470294" w:rsidRPr="00F362F4" w:rsidRDefault="00470294" w:rsidP="00470294">
            <w:pPr>
              <w:jc w:val="right"/>
            </w:pPr>
            <w:r w:rsidRPr="00F362F4">
              <w:t>0,6843</w:t>
            </w:r>
          </w:p>
        </w:tc>
      </w:tr>
      <w:tr w:rsidR="00470294" w:rsidRPr="00EC5DC0" w14:paraId="4B0369B1" w14:textId="77777777" w:rsidTr="00470294">
        <w:trPr>
          <w:trHeight w:val="397"/>
        </w:trPr>
        <w:tc>
          <w:tcPr>
            <w:tcW w:w="430" w:type="pct"/>
            <w:vAlign w:val="top"/>
          </w:tcPr>
          <w:p w14:paraId="6E13BEB2" w14:textId="77777777" w:rsidR="00470294" w:rsidRPr="00F362F4" w:rsidRDefault="00470294" w:rsidP="00470294">
            <w:r w:rsidRPr="00F362F4">
              <w:t>892</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0687A1B6" w14:textId="77777777" w:rsidR="00470294" w:rsidRPr="00F362F4" w:rsidRDefault="00470294" w:rsidP="00067713">
            <w:pPr>
              <w:jc w:val="left"/>
            </w:pPr>
            <w:r w:rsidRPr="00F362F4">
              <w:t>VIH CON CONDICIONES MAYORES RELACIONADAS CON VIH</w:t>
            </w:r>
          </w:p>
        </w:tc>
        <w:tc>
          <w:tcPr>
            <w:tcW w:w="867" w:type="pct"/>
            <w:vAlign w:val="top"/>
          </w:tcPr>
          <w:p w14:paraId="1C537E17"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2</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4A18E9F5" w14:textId="77777777" w:rsidR="00470294" w:rsidRPr="00F362F4" w:rsidRDefault="00470294" w:rsidP="00470294">
            <w:pPr>
              <w:jc w:val="right"/>
            </w:pPr>
            <w:r w:rsidRPr="00F362F4">
              <w:t>0,0%</w:t>
            </w:r>
          </w:p>
        </w:tc>
        <w:tc>
          <w:tcPr>
            <w:tcW w:w="798" w:type="pct"/>
            <w:vAlign w:val="top"/>
          </w:tcPr>
          <w:p w14:paraId="38D43F49"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16,00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18CA0D9" w14:textId="77777777" w:rsidR="00470294" w:rsidRPr="00F362F4" w:rsidRDefault="00470294" w:rsidP="00470294">
            <w:pPr>
              <w:jc w:val="right"/>
            </w:pPr>
            <w:r w:rsidRPr="00F362F4">
              <w:t>0,9989</w:t>
            </w:r>
          </w:p>
        </w:tc>
      </w:tr>
      <w:tr w:rsidR="00470294" w:rsidRPr="00EC5DC0" w14:paraId="5E2B831F" w14:textId="77777777" w:rsidTr="00470294">
        <w:trPr>
          <w:trHeight w:val="397"/>
        </w:trPr>
        <w:tc>
          <w:tcPr>
            <w:tcW w:w="430" w:type="pct"/>
            <w:vAlign w:val="top"/>
          </w:tcPr>
          <w:p w14:paraId="5CFA825E" w14:textId="77777777" w:rsidR="00470294" w:rsidRPr="00F362F4" w:rsidRDefault="00470294" w:rsidP="00470294">
            <w:r w:rsidRPr="00F362F4">
              <w:lastRenderedPageBreak/>
              <w:t>500</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11682C8A" w14:textId="77777777" w:rsidR="00470294" w:rsidRPr="00F362F4" w:rsidRDefault="00470294" w:rsidP="00067713">
            <w:pPr>
              <w:jc w:val="left"/>
            </w:pPr>
            <w:r w:rsidRPr="00F362F4">
              <w:t>NEOPLASIAS DE APARATO GENITAL MASCULINO</w:t>
            </w:r>
          </w:p>
        </w:tc>
        <w:tc>
          <w:tcPr>
            <w:tcW w:w="867" w:type="pct"/>
            <w:vAlign w:val="top"/>
          </w:tcPr>
          <w:p w14:paraId="64815C2F"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3</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1BA5DCD" w14:textId="77777777" w:rsidR="00470294" w:rsidRPr="00F362F4" w:rsidRDefault="00470294" w:rsidP="00470294">
            <w:pPr>
              <w:jc w:val="right"/>
            </w:pPr>
            <w:r w:rsidRPr="00F362F4">
              <w:t>0,0%</w:t>
            </w:r>
          </w:p>
        </w:tc>
        <w:tc>
          <w:tcPr>
            <w:tcW w:w="798" w:type="pct"/>
            <w:vAlign w:val="top"/>
          </w:tcPr>
          <w:p w14:paraId="75AD5C6F"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17,00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6BFFBCC" w14:textId="77777777" w:rsidR="00470294" w:rsidRPr="00F362F4" w:rsidRDefault="00470294" w:rsidP="00470294">
            <w:pPr>
              <w:jc w:val="right"/>
            </w:pPr>
            <w:r w:rsidRPr="00F362F4">
              <w:t>0,5963</w:t>
            </w:r>
          </w:p>
        </w:tc>
      </w:tr>
      <w:tr w:rsidR="00470294" w:rsidRPr="00EC5DC0" w14:paraId="2F5C12CB" w14:textId="77777777" w:rsidTr="00470294">
        <w:trPr>
          <w:trHeight w:val="397"/>
        </w:trPr>
        <w:tc>
          <w:tcPr>
            <w:tcW w:w="430" w:type="pct"/>
            <w:vAlign w:val="top"/>
          </w:tcPr>
          <w:p w14:paraId="46521713" w14:textId="77777777" w:rsidR="00470294" w:rsidRPr="00F362F4" w:rsidRDefault="00470294" w:rsidP="00470294">
            <w:r w:rsidRPr="00F362F4">
              <w:t>343</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564C136F" w14:textId="77777777" w:rsidR="00470294" w:rsidRPr="00F362F4" w:rsidRDefault="00470294" w:rsidP="00067713">
            <w:pPr>
              <w:jc w:val="left"/>
            </w:pPr>
            <w:r w:rsidRPr="00F362F4">
              <w:t>FRACTURAS PATOLÓGICAS Y NEOPLASIA MALIGNA MUSCULOESQUELÉTICA Y T. CONECTIVO</w:t>
            </w:r>
          </w:p>
        </w:tc>
        <w:tc>
          <w:tcPr>
            <w:tcW w:w="867" w:type="pct"/>
            <w:vAlign w:val="top"/>
          </w:tcPr>
          <w:p w14:paraId="3F9279DE"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715A0CBE" w14:textId="77777777" w:rsidR="00470294" w:rsidRPr="00F362F4" w:rsidRDefault="00470294" w:rsidP="00470294">
            <w:pPr>
              <w:jc w:val="right"/>
            </w:pPr>
            <w:r w:rsidRPr="00F362F4">
              <w:t>0,0%</w:t>
            </w:r>
          </w:p>
        </w:tc>
        <w:tc>
          <w:tcPr>
            <w:tcW w:w="798" w:type="pct"/>
            <w:vAlign w:val="top"/>
          </w:tcPr>
          <w:p w14:paraId="26A7BFB9"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C72E8DD" w14:textId="77777777" w:rsidR="00470294" w:rsidRPr="00F362F4" w:rsidRDefault="00470294" w:rsidP="00470294">
            <w:pPr>
              <w:jc w:val="right"/>
            </w:pPr>
            <w:r w:rsidRPr="00F362F4">
              <w:t>1,7629</w:t>
            </w:r>
          </w:p>
        </w:tc>
      </w:tr>
      <w:tr w:rsidR="00470294" w:rsidRPr="00EC5DC0" w14:paraId="038BF5C3" w14:textId="77777777" w:rsidTr="00470294">
        <w:trPr>
          <w:trHeight w:val="397"/>
        </w:trPr>
        <w:tc>
          <w:tcPr>
            <w:tcW w:w="430" w:type="pct"/>
            <w:vAlign w:val="top"/>
          </w:tcPr>
          <w:p w14:paraId="7A49CB89" w14:textId="77777777" w:rsidR="00470294" w:rsidRPr="00F362F4" w:rsidRDefault="00470294" w:rsidP="00470294">
            <w:r w:rsidRPr="00F362F4">
              <w:t>110</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7C124625" w14:textId="77777777" w:rsidR="00470294" w:rsidRPr="00F362F4" w:rsidRDefault="00470294" w:rsidP="00067713">
            <w:pPr>
              <w:jc w:val="left"/>
            </w:pPr>
            <w:r w:rsidRPr="00F362F4">
              <w:t>NEOPLASIAS DE OÍDO, NARIZ, BOCA, GARGANTA Y CRANEALES/FACIALES</w:t>
            </w:r>
          </w:p>
        </w:tc>
        <w:tc>
          <w:tcPr>
            <w:tcW w:w="867" w:type="pct"/>
            <w:vAlign w:val="top"/>
          </w:tcPr>
          <w:p w14:paraId="6419F18D"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2</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52548EA8" w14:textId="77777777" w:rsidR="00470294" w:rsidRPr="00F362F4" w:rsidRDefault="00470294" w:rsidP="00470294">
            <w:pPr>
              <w:jc w:val="right"/>
            </w:pPr>
            <w:r w:rsidRPr="00F362F4">
              <w:t>0,0%</w:t>
            </w:r>
          </w:p>
        </w:tc>
        <w:tc>
          <w:tcPr>
            <w:tcW w:w="798" w:type="pct"/>
            <w:vAlign w:val="top"/>
          </w:tcPr>
          <w:p w14:paraId="10F1941B"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42,00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ECB97D1" w14:textId="77777777" w:rsidR="00470294" w:rsidRPr="00F362F4" w:rsidRDefault="00470294" w:rsidP="00470294">
            <w:pPr>
              <w:jc w:val="right"/>
            </w:pPr>
            <w:r w:rsidRPr="00F362F4">
              <w:t>0,8277</w:t>
            </w:r>
          </w:p>
        </w:tc>
      </w:tr>
      <w:tr w:rsidR="00470294" w:rsidRPr="00EC5DC0" w14:paraId="119CE1F1" w14:textId="77777777" w:rsidTr="00470294">
        <w:trPr>
          <w:trHeight w:val="397"/>
        </w:trPr>
        <w:tc>
          <w:tcPr>
            <w:tcW w:w="430" w:type="pct"/>
            <w:vAlign w:val="top"/>
          </w:tcPr>
          <w:p w14:paraId="2B5FDC3C" w14:textId="77777777" w:rsidR="00470294" w:rsidRPr="00F362F4" w:rsidRDefault="00470294" w:rsidP="00470294">
            <w:r w:rsidRPr="00F362F4">
              <w:t>844</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1790AB96" w14:textId="77777777" w:rsidR="00470294" w:rsidRPr="00F362F4" w:rsidRDefault="00470294" w:rsidP="00067713">
            <w:pPr>
              <w:jc w:val="left"/>
            </w:pPr>
            <w:r w:rsidRPr="00F362F4">
              <w:t>QUEMADURAS DE GROSOR PARCIAL SIN INJERTO DE PIEL</w:t>
            </w:r>
          </w:p>
        </w:tc>
        <w:tc>
          <w:tcPr>
            <w:tcW w:w="867" w:type="pct"/>
            <w:vAlign w:val="top"/>
          </w:tcPr>
          <w:p w14:paraId="24135F67"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2</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163FB7F4" w14:textId="77777777" w:rsidR="00470294" w:rsidRPr="00F362F4" w:rsidRDefault="00470294" w:rsidP="00470294">
            <w:pPr>
              <w:jc w:val="right"/>
            </w:pPr>
            <w:r w:rsidRPr="00F362F4">
              <w:t>0,0%</w:t>
            </w:r>
          </w:p>
        </w:tc>
        <w:tc>
          <w:tcPr>
            <w:tcW w:w="798" w:type="pct"/>
            <w:vAlign w:val="top"/>
          </w:tcPr>
          <w:p w14:paraId="2580D4B3"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71,00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A6C8E53" w14:textId="77777777" w:rsidR="00470294" w:rsidRPr="00F362F4" w:rsidRDefault="00470294" w:rsidP="00470294">
            <w:pPr>
              <w:jc w:val="right"/>
            </w:pPr>
            <w:r w:rsidRPr="00F362F4">
              <w:t>0,8056</w:t>
            </w:r>
          </w:p>
        </w:tc>
      </w:tr>
      <w:tr w:rsidR="00470294" w:rsidRPr="00EC5DC0" w14:paraId="01857F52" w14:textId="77777777" w:rsidTr="00470294">
        <w:trPr>
          <w:trHeight w:val="397"/>
        </w:trPr>
        <w:tc>
          <w:tcPr>
            <w:tcW w:w="430" w:type="pct"/>
            <w:vAlign w:val="top"/>
          </w:tcPr>
          <w:p w14:paraId="4A94A195" w14:textId="77777777" w:rsidR="00470294" w:rsidRPr="00F362F4" w:rsidRDefault="00470294" w:rsidP="00470294">
            <w:r w:rsidRPr="00F362F4">
              <w:t>283</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4307B276" w14:textId="77777777" w:rsidR="00470294" w:rsidRPr="00F362F4" w:rsidRDefault="00470294" w:rsidP="00067713">
            <w:pPr>
              <w:jc w:val="left"/>
            </w:pPr>
            <w:r w:rsidRPr="00F362F4">
              <w:t>OTROS TRASTORNOS DE HÍGADO</w:t>
            </w:r>
          </w:p>
        </w:tc>
        <w:tc>
          <w:tcPr>
            <w:tcW w:w="867" w:type="pct"/>
            <w:vAlign w:val="top"/>
          </w:tcPr>
          <w:p w14:paraId="195630D6"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1A9C3EA9" w14:textId="77777777" w:rsidR="00470294" w:rsidRPr="00F362F4" w:rsidRDefault="00470294" w:rsidP="00470294">
            <w:pPr>
              <w:jc w:val="right"/>
            </w:pPr>
            <w:r w:rsidRPr="00F362F4">
              <w:t>0,0%</w:t>
            </w:r>
          </w:p>
        </w:tc>
        <w:tc>
          <w:tcPr>
            <w:tcW w:w="798" w:type="pct"/>
            <w:vAlign w:val="top"/>
          </w:tcPr>
          <w:p w14:paraId="771CA6B8"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11,00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134CC11" w14:textId="77777777" w:rsidR="00470294" w:rsidRPr="00F362F4" w:rsidRDefault="00470294" w:rsidP="00470294">
            <w:pPr>
              <w:jc w:val="right"/>
            </w:pPr>
            <w:r w:rsidRPr="00F362F4">
              <w:t>1,5429</w:t>
            </w:r>
          </w:p>
        </w:tc>
      </w:tr>
      <w:tr w:rsidR="00470294" w:rsidRPr="00EC5DC0" w14:paraId="483128B2" w14:textId="77777777" w:rsidTr="00470294">
        <w:trPr>
          <w:trHeight w:val="397"/>
        </w:trPr>
        <w:tc>
          <w:tcPr>
            <w:tcW w:w="430" w:type="pct"/>
            <w:vAlign w:val="top"/>
          </w:tcPr>
          <w:p w14:paraId="797229C7" w14:textId="77777777" w:rsidR="00470294" w:rsidRPr="00F362F4" w:rsidRDefault="00470294" w:rsidP="00470294">
            <w:r w:rsidRPr="00F362F4">
              <w:t>347</w:t>
            </w:r>
          </w:p>
        </w:tc>
        <w:tc>
          <w:tcPr>
            <w:cnfStyle w:val="000001000000" w:firstRow="0" w:lastRow="0" w:firstColumn="0" w:lastColumn="0" w:oddVBand="0" w:evenVBand="1" w:oddHBand="0" w:evenHBand="0" w:firstRowFirstColumn="0" w:firstRowLastColumn="0" w:lastRowFirstColumn="0" w:lastRowLastColumn="0"/>
            <w:tcW w:w="1935" w:type="pct"/>
            <w:vAlign w:val="top"/>
          </w:tcPr>
          <w:p w14:paraId="2BB9B1F4" w14:textId="77777777" w:rsidR="00470294" w:rsidRPr="00F362F4" w:rsidRDefault="00470294" w:rsidP="00067713">
            <w:pPr>
              <w:jc w:val="left"/>
            </w:pPr>
            <w:r w:rsidRPr="00F362F4">
              <w:t>OTROS PROBLEMAS DE LA ESPALDA Y CUELLO, FRACTURAS Y HERIDAS</w:t>
            </w:r>
          </w:p>
        </w:tc>
        <w:tc>
          <w:tcPr>
            <w:tcW w:w="867" w:type="pct"/>
            <w:vAlign w:val="top"/>
          </w:tcPr>
          <w:p w14:paraId="0DECA9FF"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2</w:t>
            </w:r>
          </w:p>
        </w:tc>
        <w:tc>
          <w:tcPr>
            <w:cnfStyle w:val="000001000000" w:firstRow="0" w:lastRow="0" w:firstColumn="0" w:lastColumn="0" w:oddVBand="0" w:evenVBand="1" w:oddHBand="0" w:evenHBand="0" w:firstRowFirstColumn="0" w:firstRowLastColumn="0" w:lastRowFirstColumn="0" w:lastRowLastColumn="0"/>
            <w:tcW w:w="379" w:type="pct"/>
            <w:vAlign w:val="top"/>
          </w:tcPr>
          <w:p w14:paraId="4B4252A2" w14:textId="77777777" w:rsidR="00470294" w:rsidRPr="00F362F4" w:rsidRDefault="00470294" w:rsidP="00470294">
            <w:pPr>
              <w:jc w:val="right"/>
            </w:pPr>
            <w:r w:rsidRPr="00F362F4">
              <w:t>0,0%</w:t>
            </w:r>
          </w:p>
        </w:tc>
        <w:tc>
          <w:tcPr>
            <w:tcW w:w="798" w:type="pct"/>
            <w:vAlign w:val="top"/>
          </w:tcPr>
          <w:p w14:paraId="4A68F721" w14:textId="77777777" w:rsidR="00470294" w:rsidRPr="00F362F4" w:rsidRDefault="00470294" w:rsidP="00470294">
            <w:pPr>
              <w:jc w:val="right"/>
              <w:cnfStyle w:val="000000000000" w:firstRow="0" w:lastRow="0" w:firstColumn="0" w:lastColumn="0" w:oddVBand="0" w:evenVBand="0" w:oddHBand="0" w:evenHBand="0" w:firstRowFirstColumn="0" w:firstRowLastColumn="0" w:lastRowFirstColumn="0" w:lastRowLastColumn="0"/>
            </w:pPr>
            <w:r w:rsidRPr="00F362F4">
              <w:t>174,50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7DD8481" w14:textId="77777777" w:rsidR="00470294" w:rsidRDefault="00470294" w:rsidP="00470294">
            <w:pPr>
              <w:jc w:val="right"/>
            </w:pPr>
            <w:r w:rsidRPr="00F362F4">
              <w:t>0,7369</w:t>
            </w:r>
          </w:p>
        </w:tc>
      </w:tr>
      <w:tr w:rsidR="00A7761B" w:rsidRPr="00696E88" w14:paraId="12995BC4" w14:textId="77777777" w:rsidTr="00470294">
        <w:trPr>
          <w:cnfStyle w:val="010000000000" w:firstRow="0" w:lastRow="1" w:firstColumn="0" w:lastColumn="0" w:oddVBand="0" w:evenVBand="0" w:oddHBand="0" w:evenHBand="0" w:firstRowFirstColumn="0" w:firstRowLastColumn="0" w:lastRowFirstColumn="0" w:lastRowLastColumn="0"/>
          <w:trHeight w:val="397"/>
        </w:trPr>
        <w:tc>
          <w:tcPr>
            <w:tcW w:w="430" w:type="pct"/>
          </w:tcPr>
          <w:p w14:paraId="20F31AB8" w14:textId="77777777" w:rsidR="00A7761B" w:rsidRPr="00A7761B" w:rsidRDefault="00A7761B" w:rsidP="00A7761B">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35" w:type="pct"/>
          </w:tcPr>
          <w:p w14:paraId="2954C775" w14:textId="77777777" w:rsidR="00A7761B" w:rsidRPr="00A7761B" w:rsidRDefault="00A7761B" w:rsidP="00067713">
            <w:pPr>
              <w:jc w:val="left"/>
              <w:rPr>
                <w:rFonts w:ascii="Montserrat SemiBold" w:hAnsi="Montserrat SemiBold"/>
              </w:rPr>
            </w:pPr>
            <w:r w:rsidRPr="00A7761B">
              <w:rPr>
                <w:rFonts w:ascii="Montserrat SemiBold" w:hAnsi="Montserrat SemiBold"/>
              </w:rPr>
              <w:t>TOTAL GRDs</w:t>
            </w:r>
          </w:p>
        </w:tc>
        <w:tc>
          <w:tcPr>
            <w:tcW w:w="867" w:type="pct"/>
          </w:tcPr>
          <w:p w14:paraId="34749957" w14:textId="77777777" w:rsidR="00A7761B" w:rsidRPr="00A7761B" w:rsidRDefault="00470294" w:rsidP="00DC72B7">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715</w:t>
            </w:r>
          </w:p>
        </w:tc>
        <w:tc>
          <w:tcPr>
            <w:cnfStyle w:val="000001000000" w:firstRow="0" w:lastRow="0" w:firstColumn="0" w:lastColumn="0" w:oddVBand="0" w:evenVBand="1" w:oddHBand="0" w:evenHBand="0" w:firstRowFirstColumn="0" w:firstRowLastColumn="0" w:lastRowFirstColumn="0" w:lastRowLastColumn="0"/>
            <w:tcW w:w="379" w:type="pct"/>
          </w:tcPr>
          <w:p w14:paraId="782B5D2B" w14:textId="77777777" w:rsidR="00A7761B" w:rsidRPr="00A7761B" w:rsidRDefault="00A7761B" w:rsidP="00DC72B7">
            <w:pPr>
              <w:jc w:val="right"/>
              <w:rPr>
                <w:rFonts w:cs="Arial"/>
                <w:b/>
                <w:bCs/>
                <w:sz w:val="16"/>
                <w:szCs w:val="16"/>
              </w:rPr>
            </w:pPr>
          </w:p>
        </w:tc>
        <w:tc>
          <w:tcPr>
            <w:tcW w:w="798" w:type="pct"/>
          </w:tcPr>
          <w:p w14:paraId="32A22E29" w14:textId="77777777" w:rsidR="00A7761B" w:rsidRPr="00A7761B" w:rsidRDefault="00470294" w:rsidP="00DC72B7">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64,27</w:t>
            </w:r>
          </w:p>
        </w:tc>
        <w:tc>
          <w:tcPr>
            <w:cnfStyle w:val="000001000000" w:firstRow="0" w:lastRow="0" w:firstColumn="0" w:lastColumn="0" w:oddVBand="0" w:evenVBand="1" w:oddHBand="0" w:evenHBand="0" w:firstRowFirstColumn="0" w:firstRowLastColumn="0" w:lastRowFirstColumn="0" w:lastRowLastColumn="0"/>
            <w:tcW w:w="592" w:type="pct"/>
          </w:tcPr>
          <w:p w14:paraId="12D1B855" w14:textId="77777777" w:rsidR="00A7761B" w:rsidRPr="00A7761B" w:rsidRDefault="00470294" w:rsidP="00DC72B7">
            <w:pPr>
              <w:jc w:val="right"/>
              <w:rPr>
                <w:rFonts w:cs="Arial"/>
                <w:b/>
                <w:bCs/>
                <w:sz w:val="16"/>
                <w:szCs w:val="16"/>
              </w:rPr>
            </w:pPr>
            <w:r>
              <w:rPr>
                <w:rFonts w:cs="Arial"/>
                <w:b/>
                <w:bCs/>
                <w:sz w:val="16"/>
                <w:szCs w:val="16"/>
              </w:rPr>
              <w:t>0,6876</w:t>
            </w:r>
          </w:p>
        </w:tc>
      </w:tr>
    </w:tbl>
    <w:p w14:paraId="34ECA49B" w14:textId="77777777" w:rsidR="003906C0" w:rsidRDefault="003906C0" w:rsidP="00426E10">
      <w:pPr>
        <w:pStyle w:val="Piedetabla"/>
      </w:pPr>
    </w:p>
    <w:p w14:paraId="20621B3D" w14:textId="4DCFB8AD" w:rsidR="00F31D28" w:rsidRPr="00DC4D20" w:rsidRDefault="00F31D28" w:rsidP="00426E10">
      <w:pPr>
        <w:pStyle w:val="Piedetabla"/>
      </w:pPr>
      <w:r w:rsidRPr="00DC4D20">
        <w:t>Fuente: CMBD</w:t>
      </w:r>
    </w:p>
    <w:p w14:paraId="6EBBAD01" w14:textId="77777777" w:rsidR="003C7B2C" w:rsidRPr="009E7227" w:rsidRDefault="005137EC" w:rsidP="0068118A">
      <w:pPr>
        <w:rPr>
          <w:sz w:val="24"/>
        </w:rPr>
      </w:pPr>
      <w:r w:rsidRPr="009E7227">
        <w:rPr>
          <w:rStyle w:val="EstiloTitulo2MemoriaNegritaCar"/>
          <w:rFonts w:asciiTheme="minorHAnsi" w:hAnsiTheme="minorHAnsi"/>
        </w:rPr>
        <w:br w:type="page"/>
      </w:r>
      <w:bookmarkEnd w:id="66"/>
      <w:bookmarkEnd w:id="67"/>
    </w:p>
    <w:p w14:paraId="2B4B3672" w14:textId="77777777" w:rsidR="00F31D28" w:rsidRDefault="00F31D28" w:rsidP="005624BE">
      <w:pPr>
        <w:pStyle w:val="TITULO-Nivel2"/>
      </w:pPr>
      <w:bookmarkStart w:id="72" w:name="_Toc74228260"/>
      <w:bookmarkStart w:id="73" w:name="_Toc75343957"/>
      <w:bookmarkStart w:id="74" w:name="_Toc84088487"/>
      <w:bookmarkStart w:id="75" w:name="_Toc318202542"/>
      <w:bookmarkStart w:id="76" w:name="_Toc318202547"/>
      <w:bookmarkStart w:id="77" w:name="_Toc248123094"/>
      <w:r w:rsidRPr="009E7227">
        <w:lastRenderedPageBreak/>
        <w:t>Continuidad Asistencial</w:t>
      </w:r>
      <w:bookmarkEnd w:id="72"/>
      <w:bookmarkEnd w:id="73"/>
      <w:bookmarkEnd w:id="74"/>
    </w:p>
    <w:p w14:paraId="3181D4A5" w14:textId="6323B28A" w:rsidR="00F31D28" w:rsidRDefault="00F31D28" w:rsidP="0068118A">
      <w:r w:rsidRPr="0063521C">
        <w:t xml:space="preserve">Los </w:t>
      </w:r>
      <w:r w:rsidR="004B4856">
        <w:t>D</w:t>
      </w:r>
      <w:r w:rsidRPr="0063521C">
        <w:t xml:space="preserve">ecretos del </w:t>
      </w:r>
      <w:hyperlink r:id="rId29"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30"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14:paraId="5CC7917C" w14:textId="77777777"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14:paraId="6F253030" w14:textId="77777777"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14:paraId="00B6A218" w14:textId="77777777" w:rsidR="00F31D28" w:rsidRDefault="00F31D28" w:rsidP="00F22E30">
      <w:pPr>
        <w:pStyle w:val="Nivel03confilete"/>
      </w:pPr>
      <w:r>
        <w:t>Comisiones</w:t>
      </w:r>
    </w:p>
    <w:p w14:paraId="10A7F64E" w14:textId="630B90F6" w:rsidR="006B17D6" w:rsidRDefault="006B17D6" w:rsidP="00441736">
      <w:r>
        <w:t>Se han continuado</w:t>
      </w:r>
      <w:r w:rsidR="00DC72B7">
        <w:t>,</w:t>
      </w:r>
      <w:r>
        <w:t xml:space="preserve"> aunque </w:t>
      </w:r>
      <w:r w:rsidR="007701CA">
        <w:t>en</w:t>
      </w:r>
      <w:r>
        <w:t xml:space="preserve"> menor frecuencia de lo habitual por la excepcionalidad de la situación de la pandemia</w:t>
      </w:r>
      <w:r w:rsidR="00DC72B7">
        <w:t>,</w:t>
      </w:r>
      <w:r>
        <w:t xml:space="preserve"> las reuniones </w:t>
      </w:r>
      <w:r w:rsidR="007701CA">
        <w:t>del</w:t>
      </w:r>
      <w:r>
        <w:t xml:space="preserve"> Comité de Atención al Dolor. La incorporación de un representante asistencial de </w:t>
      </w:r>
      <w:r w:rsidR="004B008A">
        <w:t>Atención</w:t>
      </w:r>
      <w:r>
        <w:t xml:space="preserve"> Primaria del Centro de Salud de Cercedilla, como miembro </w:t>
      </w:r>
      <w:r w:rsidR="007701CA">
        <w:t>del</w:t>
      </w:r>
      <w:r>
        <w:t xml:space="preserve"> Comité de Atención al Dolor, se mantiene en todo momento, con la finalidad de conocer la perspectiva de dicho nivel asistencial en la continuidad de cuidados.</w:t>
      </w:r>
    </w:p>
    <w:p w14:paraId="16A0D72B" w14:textId="5A7C1C06" w:rsidR="006B17D6" w:rsidRDefault="006B17D6" w:rsidP="00441736">
      <w:r>
        <w:t xml:space="preserve">Así mismo, se mantiene la presencia del Hospital La Fuenfría en la Comisión </w:t>
      </w:r>
      <w:r w:rsidR="004B008A">
        <w:t>Fármaco-terapéutica</w:t>
      </w:r>
      <w:r>
        <w:t xml:space="preserve"> conjunta con las Zonas Básicas de Salud adscritas al Hospital General de Villalba. La frecuencia de reuniones de esta </w:t>
      </w:r>
      <w:r w:rsidR="004B4856">
        <w:t>C</w:t>
      </w:r>
      <w:r>
        <w:t>omisión se ha visto así mismo mermada por la excepcionalidad de la pandemia.</w:t>
      </w:r>
    </w:p>
    <w:p w14:paraId="7483721E" w14:textId="77777777" w:rsidR="00AD7E0C" w:rsidRPr="00F31D28" w:rsidRDefault="00AD7E0C" w:rsidP="00AD7E0C">
      <w:pPr>
        <w:pStyle w:val="Nivel03confilete"/>
      </w:pPr>
      <w:r w:rsidRPr="00F31D28">
        <w:t>Líneas de Trabajo</w:t>
      </w:r>
    </w:p>
    <w:p w14:paraId="664C0305" w14:textId="585B1A25" w:rsidR="003C2903" w:rsidRDefault="003C2903" w:rsidP="00441736">
      <w:r>
        <w:t>Se ha continuado con el trabajo desarrollado por el Supervisor de Tardes en su componente de Enfermero de Continuidad Asistencia (ECA)</w:t>
      </w:r>
      <w:r w:rsidR="00AD7E0C">
        <w:t>;</w:t>
      </w:r>
      <w:r>
        <w:t xml:space="preserve"> el desarrollo de una sistematización dentro de SELENE de la posibilidad de planificar las altas con antelación ha completado el periodo de pruebas y se encuentra totalmente operativo. En la actualidad</w:t>
      </w:r>
      <w:r w:rsidR="00AD7E0C">
        <w:t>,</w:t>
      </w:r>
      <w:r>
        <w:t xml:space="preserve"> los facultativos emplean la utilidad dentro de SELENE, para la planificación de las pre-altas en todos los componentes necesarios para el seguimiento al alta en el ámbito de la Atención Primaria. Durante el año 2020 se ha concluido la revisión y publicación del perfil de la Enfermera de Triple Perfil en el Hospital La Fuenfría</w:t>
      </w:r>
      <w:r w:rsidR="00AD7E0C">
        <w:t>,</w:t>
      </w:r>
      <w:r>
        <w:t xml:space="preserve"> que permite disponer de un recurso con clara experiencia asistencia a cubrir las necesidades de ECA, Gestora de Camas y soporte a Medicina Preventiva.</w:t>
      </w:r>
    </w:p>
    <w:p w14:paraId="45205B17" w14:textId="77777777" w:rsidR="00AD7E0C" w:rsidRDefault="00AD7E0C">
      <w:pPr>
        <w:spacing w:before="0" w:line="240" w:lineRule="auto"/>
        <w:jc w:val="left"/>
        <w:rPr>
          <w:rFonts w:ascii="Montserrat SemiBold" w:hAnsi="Montserrat SemiBold"/>
          <w:caps/>
          <w:noProof/>
          <w:color w:val="48ACC6"/>
          <w:spacing w:val="-6"/>
          <w:sz w:val="24"/>
        </w:rPr>
      </w:pPr>
      <w:bookmarkStart w:id="78" w:name="_Toc74228261"/>
      <w:bookmarkStart w:id="79" w:name="_Toc75343958"/>
      <w:r>
        <w:br w:type="page"/>
      </w:r>
    </w:p>
    <w:p w14:paraId="15016861" w14:textId="3DB78970" w:rsidR="00F31D28" w:rsidRDefault="00F31D28" w:rsidP="004269F3">
      <w:pPr>
        <w:pStyle w:val="TITULO-Nivel2"/>
        <w:jc w:val="both"/>
      </w:pPr>
      <w:bookmarkStart w:id="80" w:name="_Toc84088488"/>
      <w:r>
        <w:lastRenderedPageBreak/>
        <w:t>Cuidados</w:t>
      </w:r>
      <w:bookmarkEnd w:id="78"/>
      <w:bookmarkEnd w:id="79"/>
      <w:bookmarkEnd w:id="80"/>
    </w:p>
    <w:p w14:paraId="79606A07" w14:textId="77777777" w:rsidR="00F31D28" w:rsidRPr="00F22E30" w:rsidRDefault="00F31D28" w:rsidP="00F22E30">
      <w:pPr>
        <w:pStyle w:val="Nivel03confilete"/>
      </w:pPr>
      <w:r w:rsidRPr="00F22E30">
        <w:t>Planes de cuidados estandarizados</w:t>
      </w:r>
    </w:p>
    <w:p w14:paraId="02D0957E" w14:textId="5FFF6B0C" w:rsidR="00F31D28" w:rsidRPr="00F22E30" w:rsidRDefault="0068229D" w:rsidP="00F22E30">
      <w:pPr>
        <w:pStyle w:val="Columnas"/>
      </w:pPr>
      <w:r>
        <w:t>Se realizan a todos los pacientes a su ingreso de manera individualizada.</w:t>
      </w:r>
    </w:p>
    <w:p w14:paraId="064CF07A" w14:textId="77777777" w:rsidR="00F31D28" w:rsidRDefault="00F31D28" w:rsidP="00F22E30">
      <w:pPr>
        <w:pStyle w:val="Nivel03confilete"/>
      </w:pPr>
      <w:r w:rsidRPr="00F22E30">
        <w:t>Protocolos y registros enfermeros</w:t>
      </w:r>
    </w:p>
    <w:p w14:paraId="20AAA200" w14:textId="6AE1E424" w:rsidR="0068229D" w:rsidRPr="0068229D" w:rsidRDefault="0068229D" w:rsidP="00DC72B7">
      <w:pPr>
        <w:pStyle w:val="TITULO-Nivel4"/>
      </w:pPr>
      <w:r w:rsidRPr="0068229D">
        <w:t>Protocolos</w:t>
      </w:r>
    </w:p>
    <w:p w14:paraId="50B23157" w14:textId="184164DC" w:rsidR="00F31D28" w:rsidRDefault="009A39BB" w:rsidP="009A39BB">
      <w:pPr>
        <w:pStyle w:val="Columnas"/>
        <w:jc w:val="both"/>
      </w:pPr>
      <w:r>
        <w:t>Revisión y actualización de 15 protocolos/procedimientos de enfermería:</w:t>
      </w:r>
    </w:p>
    <w:p w14:paraId="4845191C" w14:textId="1D5B0960" w:rsidR="009A39BB" w:rsidRDefault="009A39BB" w:rsidP="009A39BB">
      <w:pPr>
        <w:pStyle w:val="Columnas"/>
        <w:numPr>
          <w:ilvl w:val="0"/>
          <w:numId w:val="19"/>
        </w:numPr>
        <w:jc w:val="both"/>
      </w:pPr>
      <w:r>
        <w:t>Sondaje vesical.</w:t>
      </w:r>
    </w:p>
    <w:p w14:paraId="602108BE" w14:textId="771914D7" w:rsidR="009A39BB" w:rsidRDefault="009A39BB" w:rsidP="009A39BB">
      <w:pPr>
        <w:pStyle w:val="Columnas"/>
        <w:numPr>
          <w:ilvl w:val="0"/>
          <w:numId w:val="19"/>
        </w:numPr>
        <w:jc w:val="both"/>
      </w:pPr>
      <w:r>
        <w:t>Manejo catéter central de inserción periférica (PICC).</w:t>
      </w:r>
    </w:p>
    <w:p w14:paraId="1FC6FD01" w14:textId="54A1DF7F" w:rsidR="009A39BB" w:rsidRDefault="009A39BB" w:rsidP="009A39BB">
      <w:pPr>
        <w:pStyle w:val="Columnas"/>
        <w:numPr>
          <w:ilvl w:val="0"/>
          <w:numId w:val="19"/>
        </w:numPr>
        <w:jc w:val="both"/>
      </w:pPr>
      <w:r>
        <w:t xml:space="preserve">Cuidados </w:t>
      </w:r>
      <w:r w:rsidR="004B008A">
        <w:t>Traqueostomía</w:t>
      </w:r>
      <w:r>
        <w:t>.</w:t>
      </w:r>
    </w:p>
    <w:p w14:paraId="75EE2575" w14:textId="5CB0F16D" w:rsidR="009A39BB" w:rsidRDefault="009A39BB" w:rsidP="009A39BB">
      <w:pPr>
        <w:pStyle w:val="Columnas"/>
        <w:numPr>
          <w:ilvl w:val="0"/>
          <w:numId w:val="19"/>
        </w:numPr>
        <w:jc w:val="both"/>
      </w:pPr>
      <w:r>
        <w:t>Aerosolterapia.</w:t>
      </w:r>
    </w:p>
    <w:p w14:paraId="7E31EF29" w14:textId="1A424AC1" w:rsidR="009A39BB" w:rsidRDefault="009A39BB" w:rsidP="009A39BB">
      <w:pPr>
        <w:pStyle w:val="Columnas"/>
        <w:numPr>
          <w:ilvl w:val="0"/>
          <w:numId w:val="19"/>
        </w:numPr>
        <w:jc w:val="both"/>
      </w:pPr>
      <w:r>
        <w:t>Cuidados del reservorio subcutáneo (POST-A-CATH).</w:t>
      </w:r>
    </w:p>
    <w:p w14:paraId="0523BCFB" w14:textId="7F166C36" w:rsidR="009A39BB" w:rsidRDefault="009A39BB" w:rsidP="009A39BB">
      <w:pPr>
        <w:pStyle w:val="Columnas"/>
        <w:numPr>
          <w:ilvl w:val="0"/>
          <w:numId w:val="19"/>
        </w:numPr>
        <w:jc w:val="both"/>
      </w:pPr>
      <w:r>
        <w:t>Toma de hemocultivo.</w:t>
      </w:r>
    </w:p>
    <w:p w14:paraId="7C3AA0C1" w14:textId="6685DA19" w:rsidR="009A39BB" w:rsidRDefault="009A39BB" w:rsidP="009A39BB">
      <w:pPr>
        <w:pStyle w:val="Columnas"/>
        <w:numPr>
          <w:ilvl w:val="0"/>
          <w:numId w:val="19"/>
        </w:numPr>
        <w:jc w:val="both"/>
      </w:pPr>
      <w:r>
        <w:t>Higiene bucal.</w:t>
      </w:r>
    </w:p>
    <w:p w14:paraId="703619BA" w14:textId="5D5E952C" w:rsidR="009A39BB" w:rsidRDefault="009A39BB" w:rsidP="009A39BB">
      <w:pPr>
        <w:pStyle w:val="Columnas"/>
        <w:numPr>
          <w:ilvl w:val="0"/>
          <w:numId w:val="19"/>
        </w:numPr>
        <w:jc w:val="both"/>
      </w:pPr>
      <w:r>
        <w:t>Administración de enema.</w:t>
      </w:r>
    </w:p>
    <w:p w14:paraId="5E898921" w14:textId="2420C4FD" w:rsidR="009A39BB" w:rsidRDefault="009A39BB" w:rsidP="009A39BB">
      <w:pPr>
        <w:pStyle w:val="Columnas"/>
        <w:numPr>
          <w:ilvl w:val="0"/>
          <w:numId w:val="19"/>
        </w:numPr>
        <w:jc w:val="both"/>
      </w:pPr>
      <w:r>
        <w:t>Cuidados incontinencia intestinal.</w:t>
      </w:r>
    </w:p>
    <w:p w14:paraId="108D9F31" w14:textId="4BBEA32D" w:rsidR="009A39BB" w:rsidRDefault="009A39BB" w:rsidP="009A39BB">
      <w:pPr>
        <w:pStyle w:val="Columnas"/>
        <w:numPr>
          <w:ilvl w:val="0"/>
          <w:numId w:val="19"/>
        </w:numPr>
        <w:jc w:val="both"/>
      </w:pPr>
      <w:r>
        <w:t>Cuidados incontinencia urinaria.</w:t>
      </w:r>
    </w:p>
    <w:p w14:paraId="1831DB81" w14:textId="3092F5E9" w:rsidR="009A39BB" w:rsidRDefault="009A39BB" w:rsidP="009A39BB">
      <w:pPr>
        <w:pStyle w:val="Columnas"/>
        <w:numPr>
          <w:ilvl w:val="0"/>
          <w:numId w:val="19"/>
        </w:numPr>
        <w:jc w:val="both"/>
      </w:pPr>
      <w:r>
        <w:t>Ayuda parcial para caminar y levantarse.</w:t>
      </w:r>
    </w:p>
    <w:p w14:paraId="6B86E1D7" w14:textId="551025A1" w:rsidR="009A39BB" w:rsidRDefault="009A39BB" w:rsidP="009A39BB">
      <w:pPr>
        <w:pStyle w:val="Columnas"/>
        <w:numPr>
          <w:ilvl w:val="0"/>
          <w:numId w:val="19"/>
        </w:numPr>
        <w:jc w:val="both"/>
      </w:pPr>
      <w:r>
        <w:t>Balance hídrico.</w:t>
      </w:r>
    </w:p>
    <w:p w14:paraId="7B79A9E5" w14:textId="43CD90C2" w:rsidR="009A39BB" w:rsidRDefault="009A39BB" w:rsidP="009A39BB">
      <w:pPr>
        <w:pStyle w:val="Columnas"/>
        <w:numPr>
          <w:ilvl w:val="0"/>
          <w:numId w:val="19"/>
        </w:numPr>
        <w:jc w:val="both"/>
      </w:pPr>
      <w:r>
        <w:t>Pesar y medir.</w:t>
      </w:r>
    </w:p>
    <w:p w14:paraId="678065C8" w14:textId="3D363805" w:rsidR="009A39BB" w:rsidRDefault="009A39BB" w:rsidP="009A39BB">
      <w:pPr>
        <w:pStyle w:val="Columnas"/>
        <w:numPr>
          <w:ilvl w:val="0"/>
          <w:numId w:val="19"/>
        </w:numPr>
        <w:jc w:val="both"/>
      </w:pPr>
      <w:r>
        <w:t>Cuidados del estoma intestinal.</w:t>
      </w:r>
    </w:p>
    <w:p w14:paraId="5799AAB1" w14:textId="273851D6" w:rsidR="009A39BB" w:rsidRDefault="009A39BB" w:rsidP="009A39BB">
      <w:pPr>
        <w:pStyle w:val="Columnas"/>
        <w:numPr>
          <w:ilvl w:val="0"/>
          <w:numId w:val="19"/>
        </w:numPr>
        <w:jc w:val="both"/>
      </w:pPr>
      <w:r>
        <w:t>Administración de nutrición enteral.</w:t>
      </w:r>
    </w:p>
    <w:p w14:paraId="495B3203" w14:textId="77777777" w:rsidR="009A39BB" w:rsidRDefault="009A39BB" w:rsidP="009A39BB">
      <w:pPr>
        <w:pStyle w:val="Columnas"/>
        <w:ind w:left="720"/>
        <w:jc w:val="both"/>
      </w:pPr>
    </w:p>
    <w:p w14:paraId="5494FA09" w14:textId="5F44E63D" w:rsidR="009A39BB" w:rsidRDefault="009A39BB" w:rsidP="009A39BB">
      <w:pPr>
        <w:pStyle w:val="Columnas"/>
        <w:jc w:val="both"/>
      </w:pPr>
      <w:r>
        <w:t>Revisión y actualiza</w:t>
      </w:r>
      <w:r w:rsidR="00506147">
        <w:t>ción de</w:t>
      </w:r>
      <w:r>
        <w:t xml:space="preserve"> los procedimientos del Sistema de </w:t>
      </w:r>
      <w:r w:rsidR="00506147">
        <w:t>G</w:t>
      </w:r>
      <w:r>
        <w:t>estión de Calidad que según procedimiento de Gestión de la Documentación cumplían tres años:</w:t>
      </w:r>
    </w:p>
    <w:p w14:paraId="4A9A7308" w14:textId="77777777" w:rsidR="009A39BB" w:rsidRDefault="009A39BB" w:rsidP="009A39BB">
      <w:pPr>
        <w:pStyle w:val="Columnas"/>
        <w:jc w:val="both"/>
      </w:pPr>
    </w:p>
    <w:p w14:paraId="223BE0DC" w14:textId="7AC533B4" w:rsidR="009A39BB" w:rsidRDefault="009A39BB" w:rsidP="009A39BB">
      <w:pPr>
        <w:pStyle w:val="Columnas"/>
        <w:numPr>
          <w:ilvl w:val="0"/>
          <w:numId w:val="20"/>
        </w:numPr>
        <w:jc w:val="both"/>
      </w:pPr>
      <w:r>
        <w:t>Tratamiento Rehabilitador.</w:t>
      </w:r>
    </w:p>
    <w:p w14:paraId="6E2E216D" w14:textId="6CB14047" w:rsidR="009A39BB" w:rsidRDefault="009A39BB" w:rsidP="009A39BB">
      <w:pPr>
        <w:pStyle w:val="Columnas"/>
        <w:numPr>
          <w:ilvl w:val="0"/>
          <w:numId w:val="20"/>
        </w:numPr>
        <w:jc w:val="both"/>
      </w:pPr>
      <w:r>
        <w:t>Banco de Sangre.</w:t>
      </w:r>
    </w:p>
    <w:p w14:paraId="7A5D69D0" w14:textId="56FD4C94" w:rsidR="009A39BB" w:rsidRDefault="009A39BB" w:rsidP="009A39BB">
      <w:pPr>
        <w:pStyle w:val="Columnas"/>
        <w:numPr>
          <w:ilvl w:val="0"/>
          <w:numId w:val="20"/>
        </w:numPr>
        <w:jc w:val="both"/>
      </w:pPr>
      <w:r>
        <w:t>Analíticas programadas.</w:t>
      </w:r>
    </w:p>
    <w:p w14:paraId="67698AC3" w14:textId="09C923AF" w:rsidR="009A39BB" w:rsidRDefault="009A39BB" w:rsidP="009A39BB">
      <w:pPr>
        <w:pStyle w:val="Columnas"/>
        <w:numPr>
          <w:ilvl w:val="0"/>
          <w:numId w:val="20"/>
        </w:numPr>
        <w:jc w:val="both"/>
      </w:pPr>
      <w:r>
        <w:t>Analíticas urgentes.</w:t>
      </w:r>
    </w:p>
    <w:p w14:paraId="3017529D" w14:textId="0C26E140" w:rsidR="009A39BB" w:rsidRDefault="009A39BB" w:rsidP="009A39BB">
      <w:pPr>
        <w:pStyle w:val="Columnas"/>
        <w:numPr>
          <w:ilvl w:val="0"/>
          <w:numId w:val="20"/>
        </w:numPr>
        <w:jc w:val="both"/>
      </w:pPr>
      <w:r>
        <w:t>Funcionamiento RX.</w:t>
      </w:r>
    </w:p>
    <w:p w14:paraId="046AB177" w14:textId="31E6294B" w:rsidR="009A39BB" w:rsidRDefault="009A39BB" w:rsidP="009A39BB">
      <w:pPr>
        <w:pStyle w:val="Columnas"/>
        <w:numPr>
          <w:ilvl w:val="0"/>
          <w:numId w:val="20"/>
        </w:numPr>
        <w:jc w:val="both"/>
      </w:pPr>
      <w:r>
        <w:t>Funcionamiento y organización de las Unidades de Hospitalización: 4</w:t>
      </w:r>
    </w:p>
    <w:p w14:paraId="05FC0F5D" w14:textId="78FE6436" w:rsidR="009A39BB" w:rsidRDefault="009A39BB" w:rsidP="009A39BB">
      <w:pPr>
        <w:pStyle w:val="Columnas"/>
        <w:numPr>
          <w:ilvl w:val="0"/>
          <w:numId w:val="20"/>
        </w:numPr>
        <w:jc w:val="both"/>
      </w:pPr>
      <w:r>
        <w:t>Cuidados Continuos</w:t>
      </w:r>
    </w:p>
    <w:p w14:paraId="54009669" w14:textId="01B82746" w:rsidR="009A39BB" w:rsidRDefault="009A39BB" w:rsidP="009A39BB">
      <w:pPr>
        <w:pStyle w:val="Columnas"/>
        <w:numPr>
          <w:ilvl w:val="0"/>
          <w:numId w:val="20"/>
        </w:numPr>
        <w:jc w:val="both"/>
      </w:pPr>
      <w:r>
        <w:t>Unidad de Tuberculosis</w:t>
      </w:r>
    </w:p>
    <w:p w14:paraId="057C3C1E" w14:textId="77777777" w:rsidR="009A39BB" w:rsidRDefault="009A39BB" w:rsidP="009A39BB">
      <w:pPr>
        <w:pStyle w:val="Columnas"/>
      </w:pPr>
    </w:p>
    <w:p w14:paraId="6D61D4E7" w14:textId="77777777" w:rsidR="00455AE3" w:rsidRDefault="00455AE3" w:rsidP="0068229D">
      <w:pPr>
        <w:pStyle w:val="Nivel03confilete"/>
        <w:rPr>
          <w:color w:val="auto"/>
        </w:rPr>
      </w:pPr>
    </w:p>
    <w:p w14:paraId="5D318725" w14:textId="77777777" w:rsidR="00455AE3" w:rsidRDefault="00455AE3" w:rsidP="0068229D">
      <w:pPr>
        <w:pStyle w:val="Nivel03confilete"/>
        <w:rPr>
          <w:color w:val="auto"/>
        </w:rPr>
      </w:pPr>
    </w:p>
    <w:p w14:paraId="77604B33" w14:textId="48C69102" w:rsidR="0068229D" w:rsidRPr="00D827C5" w:rsidRDefault="0068229D" w:rsidP="00DC72B7">
      <w:pPr>
        <w:pStyle w:val="TITULO-Nivel4"/>
      </w:pPr>
      <w:r w:rsidRPr="00D827C5">
        <w:t>Registros enfermeros</w:t>
      </w:r>
    </w:p>
    <w:p w14:paraId="04B5D78A" w14:textId="45C321B6" w:rsidR="0068229D" w:rsidRDefault="0068229D" w:rsidP="007B3665">
      <w:pPr>
        <w:pStyle w:val="Nivel03confilete"/>
        <w:spacing w:line="240" w:lineRule="auto"/>
        <w:jc w:val="both"/>
        <w:rPr>
          <w:rFonts w:ascii="Montserrat Medium" w:hAnsi="Montserrat Medium"/>
          <w:noProof w:val="0"/>
          <w:color w:val="auto"/>
          <w:spacing w:val="0"/>
          <w:sz w:val="20"/>
        </w:rPr>
      </w:pPr>
      <w:r w:rsidRPr="0068229D">
        <w:rPr>
          <w:rFonts w:ascii="Montserrat Medium" w:hAnsi="Montserrat Medium"/>
          <w:noProof w:val="0"/>
          <w:color w:val="auto"/>
          <w:spacing w:val="0"/>
          <w:sz w:val="20"/>
        </w:rPr>
        <w:t xml:space="preserve">Creación y puesta en </w:t>
      </w:r>
      <w:r>
        <w:rPr>
          <w:rFonts w:ascii="Montserrat Medium" w:hAnsi="Montserrat Medium"/>
          <w:noProof w:val="0"/>
          <w:color w:val="auto"/>
          <w:spacing w:val="0"/>
          <w:sz w:val="20"/>
        </w:rPr>
        <w:t>marcha de las agendas de Rehabilitación con carga de trabajo de paciente.</w:t>
      </w:r>
    </w:p>
    <w:p w14:paraId="0F276F4E" w14:textId="318E1B93" w:rsidR="006C16F3" w:rsidRDefault="006C16F3" w:rsidP="007B3665">
      <w:pPr>
        <w:pStyle w:val="Nivel03confilete"/>
        <w:spacing w:line="240" w:lineRule="auto"/>
        <w:jc w:val="both"/>
        <w:rPr>
          <w:rFonts w:ascii="Montserrat Medium" w:hAnsi="Montserrat Medium"/>
          <w:noProof w:val="0"/>
          <w:color w:val="auto"/>
          <w:spacing w:val="0"/>
          <w:sz w:val="20"/>
        </w:rPr>
      </w:pPr>
      <w:r>
        <w:rPr>
          <w:rFonts w:ascii="Montserrat Medium" w:hAnsi="Montserrat Medium"/>
          <w:noProof w:val="0"/>
          <w:color w:val="auto"/>
          <w:spacing w:val="0"/>
          <w:sz w:val="20"/>
        </w:rPr>
        <w:t>Registro en SELENE de notas subjetivas para comunicación del Servicio de Rehabilitación con el personal de enfermería.</w:t>
      </w:r>
    </w:p>
    <w:p w14:paraId="334319E7" w14:textId="45AE7D19" w:rsidR="006C16F3" w:rsidRDefault="006C16F3" w:rsidP="007B3665">
      <w:pPr>
        <w:pStyle w:val="Nivel03confilete"/>
        <w:spacing w:line="240" w:lineRule="auto"/>
        <w:jc w:val="both"/>
        <w:rPr>
          <w:rFonts w:ascii="Montserrat Medium" w:hAnsi="Montserrat Medium"/>
          <w:noProof w:val="0"/>
          <w:color w:val="auto"/>
          <w:spacing w:val="0"/>
          <w:sz w:val="20"/>
        </w:rPr>
      </w:pPr>
      <w:r>
        <w:rPr>
          <w:rFonts w:ascii="Montserrat Medium" w:hAnsi="Montserrat Medium"/>
          <w:noProof w:val="0"/>
          <w:color w:val="auto"/>
          <w:spacing w:val="0"/>
          <w:sz w:val="20"/>
        </w:rPr>
        <w:t>Registro en SELENE de valoración nutricional (MNA).</w:t>
      </w:r>
    </w:p>
    <w:p w14:paraId="177CBC4F" w14:textId="5BD82E0C" w:rsidR="006C16F3" w:rsidRDefault="006C16F3" w:rsidP="007B3665">
      <w:pPr>
        <w:pStyle w:val="Nivel03confilete"/>
        <w:spacing w:line="240" w:lineRule="auto"/>
        <w:jc w:val="both"/>
        <w:rPr>
          <w:rFonts w:ascii="Montserrat Medium" w:hAnsi="Montserrat Medium"/>
          <w:noProof w:val="0"/>
          <w:color w:val="auto"/>
          <w:spacing w:val="0"/>
          <w:sz w:val="20"/>
        </w:rPr>
      </w:pPr>
      <w:r>
        <w:rPr>
          <w:rFonts w:ascii="Montserrat Medium" w:hAnsi="Montserrat Medium"/>
          <w:noProof w:val="0"/>
          <w:color w:val="auto"/>
          <w:spacing w:val="0"/>
          <w:sz w:val="20"/>
        </w:rPr>
        <w:t>Registro de Instauración uso adecuado de material incontinencia.</w:t>
      </w:r>
    </w:p>
    <w:p w14:paraId="20EEAAAD" w14:textId="77777777" w:rsidR="009A39BB" w:rsidRDefault="009A39BB" w:rsidP="00F22E30">
      <w:pPr>
        <w:pStyle w:val="Columnas"/>
      </w:pPr>
    </w:p>
    <w:p w14:paraId="1B67658E" w14:textId="77777777" w:rsidR="00F31D28" w:rsidRPr="00F22E30" w:rsidRDefault="00F31D28" w:rsidP="00F22E30">
      <w:pPr>
        <w:pStyle w:val="Nivel03confilete"/>
      </w:pPr>
      <w:r w:rsidRPr="00F22E30">
        <w:t>Actividades vinculadas a la Enfermería de Práctica Avanzada</w:t>
      </w:r>
    </w:p>
    <w:p w14:paraId="5B2A627F" w14:textId="77777777" w:rsidR="00731C45" w:rsidRDefault="00731C45" w:rsidP="00F22E30">
      <w:pPr>
        <w:pStyle w:val="Columnas"/>
        <w:rPr>
          <w:rStyle w:val="volume"/>
        </w:rPr>
      </w:pPr>
      <w:r>
        <w:rPr>
          <w:rStyle w:val="volume"/>
        </w:rPr>
        <w:t>Formación e iniciación en la canalización de Líneas Medias.</w:t>
      </w:r>
    </w:p>
    <w:p w14:paraId="559566A9" w14:textId="77777777" w:rsidR="00C61C1E" w:rsidRDefault="00731C45" w:rsidP="00F22E30">
      <w:pPr>
        <w:pStyle w:val="Columnas"/>
        <w:rPr>
          <w:rStyle w:val="volume"/>
        </w:rPr>
      </w:pPr>
      <w:r>
        <w:rPr>
          <w:rStyle w:val="volume"/>
        </w:rPr>
        <w:t>Formación utilización respirador no invasivo</w:t>
      </w:r>
      <w:r w:rsidR="00C61C1E">
        <w:rPr>
          <w:rStyle w:val="volume"/>
        </w:rPr>
        <w:t>.</w:t>
      </w:r>
    </w:p>
    <w:p w14:paraId="68AFA7F0" w14:textId="1555BCB7" w:rsidR="00F31D28" w:rsidRDefault="00C61C1E" w:rsidP="00F22E30">
      <w:pPr>
        <w:pStyle w:val="Columnas"/>
        <w:rPr>
          <w:rStyle w:val="volume"/>
        </w:rPr>
      </w:pPr>
      <w:r>
        <w:rPr>
          <w:rStyle w:val="volume"/>
        </w:rPr>
        <w:t>Actualización en el Cuidado de Heridas Crónicas.</w:t>
      </w:r>
      <w:r w:rsidR="00F31D28">
        <w:rPr>
          <w:rStyle w:val="volume"/>
        </w:rPr>
        <w:br w:type="page"/>
      </w:r>
    </w:p>
    <w:p w14:paraId="35CA9A99" w14:textId="77777777" w:rsidR="00F31D28" w:rsidRDefault="00F31D28" w:rsidP="002A72DD">
      <w:pPr>
        <w:pStyle w:val="TITULO-Nivel2"/>
      </w:pPr>
      <w:bookmarkStart w:id="81" w:name="_Toc84088489"/>
      <w:r w:rsidRPr="00B723F6">
        <w:lastRenderedPageBreak/>
        <w:t>Áreas de Soporte y Actividad</w:t>
      </w:r>
      <w:bookmarkEnd w:id="81"/>
      <w:r w:rsidRPr="00B723F6">
        <w:t xml:space="preserve"> </w:t>
      </w:r>
    </w:p>
    <w:p w14:paraId="43B4C644" w14:textId="77777777" w:rsidR="00F27458" w:rsidRDefault="00F27458" w:rsidP="00DC72B7">
      <w:pPr>
        <w:pStyle w:val="TITULO-Nivel3"/>
      </w:pPr>
      <w:bookmarkStart w:id="82" w:name="_Toc74228262"/>
      <w:bookmarkStart w:id="83" w:name="_Toc75343959"/>
      <w:bookmarkEnd w:id="75"/>
    </w:p>
    <w:p w14:paraId="52629AD7" w14:textId="6C33BC2A" w:rsidR="00DC72B7" w:rsidRDefault="003906C0" w:rsidP="00DC72B7">
      <w:pPr>
        <w:pStyle w:val="TITULO-Nivel3"/>
      </w:pPr>
      <w:r>
        <w:t>Limpieza</w:t>
      </w:r>
      <w:r w:rsidR="00475346" w:rsidRPr="00475346">
        <w:t xml:space="preserve"> </w:t>
      </w:r>
    </w:p>
    <w:p w14:paraId="50EDF4EE" w14:textId="77777777" w:rsidR="00DC72B7" w:rsidRDefault="00475346" w:rsidP="00DC72B7">
      <w:pPr>
        <w:pStyle w:val="Normallistas"/>
        <w:numPr>
          <w:ilvl w:val="0"/>
          <w:numId w:val="0"/>
        </w:numPr>
      </w:pPr>
      <w:r w:rsidRPr="00475346">
        <w:t xml:space="preserve">Con motivo de la situación de COVID-19 vivida durante prácticamente la totalidad del año 2020, en este año tuvo lugar un relevante incremento de las biodescontaminaciones de habitaciones de hospitalización. </w:t>
      </w:r>
    </w:p>
    <w:p w14:paraId="2D1C282A" w14:textId="2A1DB678" w:rsidR="00475346" w:rsidRPr="00475346" w:rsidRDefault="00475346" w:rsidP="00DC72B7">
      <w:pPr>
        <w:pStyle w:val="Normallistas"/>
        <w:numPr>
          <w:ilvl w:val="0"/>
          <w:numId w:val="0"/>
        </w:numPr>
      </w:pPr>
      <w:r w:rsidRPr="00475346">
        <w:t>El número de biodescontaminaciones realizadas en el año 2019 fue de 34; en el año 2020, se realizaron un total de 65 (prácticamente un incremento del 100% respecto del año 2019).</w:t>
      </w:r>
    </w:p>
    <w:p w14:paraId="5D7138CB" w14:textId="77777777" w:rsidR="00DC72B7" w:rsidRDefault="00DC72B7" w:rsidP="00DC72B7">
      <w:pPr>
        <w:pStyle w:val="TITULO-Nivel3"/>
      </w:pPr>
    </w:p>
    <w:p w14:paraId="1E05B16A" w14:textId="365B08E6" w:rsidR="00475346" w:rsidRPr="004B008A" w:rsidRDefault="00475346" w:rsidP="00DC72B7">
      <w:pPr>
        <w:pStyle w:val="TITULO-Nivel3"/>
      </w:pPr>
      <w:r w:rsidRPr="00475346">
        <w:t>Gestión Ambiental</w:t>
      </w:r>
    </w:p>
    <w:p w14:paraId="5B73F065" w14:textId="1B9ADDC4" w:rsidR="00475346" w:rsidRPr="00475346" w:rsidRDefault="00475346" w:rsidP="00DC72B7">
      <w:pPr>
        <w:pStyle w:val="Normallistas"/>
        <w:numPr>
          <w:ilvl w:val="0"/>
          <w:numId w:val="0"/>
        </w:numPr>
      </w:pPr>
      <w:r w:rsidRPr="004B008A">
        <w:t>Desde</w:t>
      </w:r>
      <w:r w:rsidRPr="00475346">
        <w:t xml:space="preserve"> el</w:t>
      </w:r>
      <w:r w:rsidRPr="004B008A">
        <w:t xml:space="preserve"> </w:t>
      </w:r>
      <w:r w:rsidR="004B008A" w:rsidRPr="004B008A">
        <w:t>año</w:t>
      </w:r>
      <w:r w:rsidRPr="00475346">
        <w:t xml:space="preserve"> 2011 el Hospital La Fuenfría cuenta con la</w:t>
      </w:r>
      <w:r w:rsidRPr="004B008A">
        <w:t xml:space="preserve"> certificación</w:t>
      </w:r>
      <w:r w:rsidRPr="00475346">
        <w:t xml:space="preserve"> UNE-EN ISO 14001 de Sistema de Gestión</w:t>
      </w:r>
      <w:r w:rsidRPr="00DC72B7">
        <w:t xml:space="preserve"> Ambiental</w:t>
      </w:r>
      <w:r w:rsidRPr="00475346">
        <w:t>. Esta certificación ha sido renovada con efectos octubre 2020.</w:t>
      </w:r>
    </w:p>
    <w:p w14:paraId="22B6A406" w14:textId="77777777" w:rsidR="00DC72B7" w:rsidRDefault="00DC72B7" w:rsidP="00DC72B7">
      <w:pPr>
        <w:pStyle w:val="Normallistas"/>
        <w:numPr>
          <w:ilvl w:val="0"/>
          <w:numId w:val="0"/>
        </w:numPr>
        <w:spacing w:line="240" w:lineRule="auto"/>
        <w:ind w:left="360" w:hanging="360"/>
        <w:rPr>
          <w:rFonts w:ascii="Montserrat SemiBold" w:eastAsia="Times New Roman" w:hAnsi="Montserrat SemiBold"/>
          <w:noProof/>
          <w:color w:val="48ACC6"/>
          <w:sz w:val="24"/>
          <w:szCs w:val="20"/>
          <w:lang w:eastAsia="es-ES"/>
        </w:rPr>
      </w:pPr>
    </w:p>
    <w:p w14:paraId="09DA3813" w14:textId="20D526EA" w:rsidR="00475346" w:rsidRPr="00475346" w:rsidRDefault="00475346" w:rsidP="00DC72B7">
      <w:pPr>
        <w:pStyle w:val="Normallistas"/>
        <w:numPr>
          <w:ilvl w:val="0"/>
          <w:numId w:val="0"/>
        </w:numPr>
        <w:spacing w:line="240" w:lineRule="auto"/>
        <w:ind w:left="360" w:hanging="360"/>
      </w:pPr>
      <w:r w:rsidRPr="00DC72B7">
        <w:rPr>
          <w:rFonts w:ascii="Montserrat SemiBold" w:eastAsia="Times New Roman" w:hAnsi="Montserrat SemiBold"/>
          <w:noProof/>
          <w:color w:val="48ACC6"/>
          <w:sz w:val="24"/>
          <w:szCs w:val="20"/>
          <w:lang w:eastAsia="es-ES"/>
        </w:rPr>
        <w:t>Volumen por tipo de residuos</w:t>
      </w:r>
    </w:p>
    <w:p w14:paraId="13A5DB2A" w14:textId="77777777" w:rsidR="00475346" w:rsidRPr="00475346" w:rsidRDefault="00475346" w:rsidP="00C0465D">
      <w:pPr>
        <w:pStyle w:val="Normallistas"/>
        <w:numPr>
          <w:ilvl w:val="0"/>
          <w:numId w:val="0"/>
        </w:numPr>
      </w:pPr>
      <w:r w:rsidRPr="00475346">
        <w:t>Debido a la situación de pandemia de COVID-19, en el año 2020 tuvo lugar un notable incremento en la generación de residuos biosanitarios clase III. En el año 2019 el volumen de estos residuos fue de un total de 0,012 kgs por estancia, incrementándose en el año 2020 hasta un total de 0,511 kgs por estancia.</w:t>
      </w:r>
    </w:p>
    <w:p w14:paraId="6AEC7EBB" w14:textId="77777777" w:rsidR="00C0465D" w:rsidRDefault="00C0465D" w:rsidP="00C0465D">
      <w:pPr>
        <w:pStyle w:val="Normallistas"/>
        <w:numPr>
          <w:ilvl w:val="0"/>
          <w:numId w:val="0"/>
        </w:numPr>
        <w:spacing w:line="240" w:lineRule="auto"/>
        <w:ind w:left="360" w:hanging="360"/>
        <w:rPr>
          <w:rFonts w:ascii="Montserrat SemiBold" w:eastAsia="Times New Roman" w:hAnsi="Montserrat SemiBold"/>
          <w:noProof/>
          <w:color w:val="48ACC6"/>
          <w:sz w:val="24"/>
          <w:szCs w:val="20"/>
          <w:lang w:eastAsia="es-ES"/>
        </w:rPr>
      </w:pPr>
    </w:p>
    <w:p w14:paraId="5CD59ED1" w14:textId="5D57CC1F" w:rsidR="00475346" w:rsidRPr="00C0465D" w:rsidRDefault="00475346" w:rsidP="00C0465D">
      <w:pPr>
        <w:pStyle w:val="TITULO-Nivel3"/>
      </w:pPr>
      <w:r w:rsidRPr="00C0465D">
        <w:t>Planes específicos para adecuación de consumos de Gas, Electricidad, Agua, otros</w:t>
      </w:r>
    </w:p>
    <w:p w14:paraId="0A3A997C" w14:textId="77777777" w:rsidR="00475346" w:rsidRPr="00475346" w:rsidRDefault="00475346" w:rsidP="00C0465D">
      <w:pPr>
        <w:pStyle w:val="Normallistas"/>
        <w:numPr>
          <w:ilvl w:val="0"/>
          <w:numId w:val="0"/>
        </w:numPr>
      </w:pPr>
      <w:r w:rsidRPr="00475346">
        <w:t>En el ámbito de la Gestión Ambiental, y dentro de las diferentes acciones que desde el Hospital La Fuenfría se vienen llevando a cabo en los últimos años, en el año 2020 se han llevado las siguientes actuaciones:</w:t>
      </w:r>
    </w:p>
    <w:p w14:paraId="051EF08F" w14:textId="33FC5AC7" w:rsidR="00D638EB" w:rsidRPr="00C0465D" w:rsidRDefault="00475346" w:rsidP="00C0465D">
      <w:pPr>
        <w:pStyle w:val="Normallistas"/>
      </w:pPr>
      <w:r w:rsidRPr="00C0465D">
        <w:t>En relación con la optimización del consum</w:t>
      </w:r>
      <w:r w:rsidR="004B008A" w:rsidRPr="00C0465D">
        <w:t>o</w:t>
      </w:r>
      <w:r w:rsidRPr="00C0465D">
        <w:t xml:space="preserve"> eléctrico, en </w:t>
      </w:r>
      <w:r w:rsidR="00751807" w:rsidRPr="00C0465D">
        <w:t>las plantas</w:t>
      </w:r>
      <w:r w:rsidRPr="00C0465D">
        <w:t xml:space="preserve"> de hospitalización se han instalado 4 plafones led</w:t>
      </w:r>
      <w:r w:rsidR="00C0465D">
        <w:t xml:space="preserve"> y 28 regletas led. Así mismo,</w:t>
      </w:r>
      <w:r w:rsidRPr="00C0465D">
        <w:t xml:space="preserve"> se han cambiado dos focos en la capilla del Hospital y se han instalado 18 pantallas estancas led en la cocina y zona de emplatado.</w:t>
      </w:r>
    </w:p>
    <w:p w14:paraId="3DBFFE2E" w14:textId="794C0E09" w:rsidR="00D638EB" w:rsidRPr="00C0465D" w:rsidRDefault="00D638EB" w:rsidP="00C0465D">
      <w:pPr>
        <w:pStyle w:val="Normallistas"/>
      </w:pPr>
      <w:r w:rsidRPr="00C0465D">
        <w:t>Respecto del consumo de gas, tras la finalización en el año 2019 de la obra de instalación de un depósito de GLP para sustituir el consum</w:t>
      </w:r>
      <w:r w:rsidR="004B4856" w:rsidRPr="00C0465D">
        <w:t>o</w:t>
      </w:r>
      <w:r w:rsidRPr="00C0465D">
        <w:t xml:space="preserve"> de gasoil por GLP, en el </w:t>
      </w:r>
      <w:r w:rsidR="00751807" w:rsidRPr="00C0465D">
        <w:t>último</w:t>
      </w:r>
      <w:r w:rsidRPr="00C0465D">
        <w:t xml:space="preserve"> trimestre del año 2020 se procedió al cese del consumo de gasoil, sustituyéndolo por el consumo de GLP</w:t>
      </w:r>
      <w:r w:rsidR="00FB4EAE" w:rsidRPr="00C0465D">
        <w:t>.</w:t>
      </w:r>
    </w:p>
    <w:p w14:paraId="0FA969F5" w14:textId="77777777" w:rsidR="00D638EB" w:rsidRDefault="00D638EB">
      <w:pPr>
        <w:spacing w:before="0" w:line="240" w:lineRule="auto"/>
        <w:jc w:val="left"/>
        <w:rPr>
          <w:rFonts w:eastAsia="Calibri"/>
          <w:szCs w:val="22"/>
          <w:lang w:val="en-US" w:eastAsia="en-US"/>
        </w:rPr>
      </w:pPr>
      <w:r>
        <w:br w:type="page"/>
      </w:r>
    </w:p>
    <w:p w14:paraId="701EE386" w14:textId="7976298C" w:rsidR="00475346" w:rsidRPr="00475346" w:rsidRDefault="003906C0" w:rsidP="00D638EB">
      <w:pPr>
        <w:pStyle w:val="NormalListas2"/>
        <w:numPr>
          <w:ilvl w:val="0"/>
          <w:numId w:val="0"/>
        </w:numPr>
        <w:ind w:left="1648"/>
      </w:pPr>
      <w:r>
        <w:rPr>
          <w:noProof/>
          <w:lang w:val="es-ES" w:eastAsia="es-ES"/>
        </w:rPr>
        <w:lastRenderedPageBreak/>
        <w:drawing>
          <wp:anchor distT="0" distB="0" distL="114300" distR="114300" simplePos="0" relativeHeight="251758592" behindDoc="1" locked="0" layoutInCell="1" allowOverlap="1" wp14:anchorId="05D79DF3" wp14:editId="04340081">
            <wp:simplePos x="0" y="0"/>
            <wp:positionH relativeFrom="page">
              <wp:posOffset>-635</wp:posOffset>
            </wp:positionH>
            <wp:positionV relativeFrom="paragraph">
              <wp:posOffset>-1022350</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p>
    <w:p w14:paraId="3ED06C74" w14:textId="4306DDC2" w:rsidR="00F22E30" w:rsidRDefault="004E4D27" w:rsidP="003B7CE5">
      <w:pPr>
        <w:pStyle w:val="Normallistas"/>
        <w:numPr>
          <w:ilvl w:val="0"/>
          <w:numId w:val="0"/>
        </w:numPr>
        <w:ind w:left="568"/>
      </w:pPr>
      <w:r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2752" behindDoc="0" locked="0" layoutInCell="1" allowOverlap="1" wp14:anchorId="2EBEE912" wp14:editId="5A040B69">
                <wp:simplePos x="0" y="0"/>
                <wp:positionH relativeFrom="column">
                  <wp:posOffset>2292614</wp:posOffset>
                </wp:positionH>
                <wp:positionV relativeFrom="paragraph">
                  <wp:posOffset>5855778</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169E9015" w14:textId="77777777" w:rsidR="00067713" w:rsidRDefault="00067713"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5C0A3AB6" w14:textId="77777777" w:rsidR="00067713" w:rsidRPr="00D05EF7" w:rsidRDefault="00067713" w:rsidP="003B7CE5">
                            <w:pPr>
                              <w:pStyle w:val="Indice"/>
                              <w:jc w:val="right"/>
                              <w:rPr>
                                <w:sz w:val="28"/>
                              </w:rPr>
                            </w:pPr>
                            <w:r w:rsidRPr="00D05EF7">
                              <w:rPr>
                                <w:sz w:val="28"/>
                              </w:rPr>
                              <w:t>Objetivos institucionales de calidad</w:t>
                            </w:r>
                          </w:p>
                          <w:p w14:paraId="0F7B4418" w14:textId="77777777" w:rsidR="00067713" w:rsidRPr="00D05EF7" w:rsidRDefault="00067713" w:rsidP="003B7CE5">
                            <w:pPr>
                              <w:pStyle w:val="Indice"/>
                              <w:jc w:val="right"/>
                              <w:rPr>
                                <w:sz w:val="28"/>
                              </w:rPr>
                            </w:pPr>
                            <w:r w:rsidRPr="00D05EF7">
                              <w:rPr>
                                <w:sz w:val="28"/>
                              </w:rPr>
                              <w:t>Comisiones Hospitalarias</w:t>
                            </w:r>
                          </w:p>
                          <w:p w14:paraId="06EFF662" w14:textId="77777777" w:rsidR="00067713" w:rsidRPr="00D05EF7" w:rsidRDefault="00067713" w:rsidP="003B7CE5">
                            <w:pPr>
                              <w:pStyle w:val="Indice"/>
                              <w:jc w:val="right"/>
                              <w:rPr>
                                <w:sz w:val="28"/>
                              </w:rPr>
                            </w:pPr>
                            <w:r w:rsidRPr="00D05EF7">
                              <w:rPr>
                                <w:sz w:val="28"/>
                              </w:rPr>
                              <w:t>Grupos de Mejora</w:t>
                            </w:r>
                          </w:p>
                          <w:p w14:paraId="3ECBC0C7" w14:textId="17100DA1" w:rsidR="00067713" w:rsidRPr="00D05EF7" w:rsidRDefault="00067713" w:rsidP="003B7CE5">
                            <w:pPr>
                              <w:pStyle w:val="Indice"/>
                              <w:jc w:val="right"/>
                              <w:rPr>
                                <w:sz w:val="28"/>
                              </w:rPr>
                            </w:pPr>
                            <w:r w:rsidRPr="00D05EF7">
                              <w:rPr>
                                <w:sz w:val="28"/>
                              </w:rPr>
                              <w:t xml:space="preserve">Certificaciones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EE912" id="_x0000_s1039" type="#_x0000_t202" style="position:absolute;left:0;text-align:left;margin-left:180.5pt;margin-top:461.1pt;width:211.3pt;height:247.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MrkYQ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" filled="f" stroked="f" strokeweight="2pt">
                <o:lock v:ext="edit" aspectratio="t"/>
                <v:textbox>
                  <w:txbxContent>
                    <w:p w14:paraId="169E9015" w14:textId="77777777" w:rsidR="00067713" w:rsidRDefault="00067713"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5C0A3AB6" w14:textId="77777777" w:rsidR="00067713" w:rsidRPr="00D05EF7" w:rsidRDefault="00067713" w:rsidP="003B7CE5">
                      <w:pPr>
                        <w:pStyle w:val="Indice"/>
                        <w:jc w:val="right"/>
                        <w:rPr>
                          <w:sz w:val="28"/>
                        </w:rPr>
                      </w:pPr>
                      <w:r w:rsidRPr="00D05EF7">
                        <w:rPr>
                          <w:sz w:val="28"/>
                        </w:rPr>
                        <w:t>Objetivos institucionales de calidad</w:t>
                      </w:r>
                    </w:p>
                    <w:p w14:paraId="0F7B4418" w14:textId="77777777" w:rsidR="00067713" w:rsidRPr="00D05EF7" w:rsidRDefault="00067713" w:rsidP="003B7CE5">
                      <w:pPr>
                        <w:pStyle w:val="Indice"/>
                        <w:jc w:val="right"/>
                        <w:rPr>
                          <w:sz w:val="28"/>
                        </w:rPr>
                      </w:pPr>
                      <w:r w:rsidRPr="00D05EF7">
                        <w:rPr>
                          <w:sz w:val="28"/>
                        </w:rPr>
                        <w:t>Comisiones Hospitalarias</w:t>
                      </w:r>
                    </w:p>
                    <w:p w14:paraId="06EFF662" w14:textId="77777777" w:rsidR="00067713" w:rsidRPr="00D05EF7" w:rsidRDefault="00067713" w:rsidP="003B7CE5">
                      <w:pPr>
                        <w:pStyle w:val="Indice"/>
                        <w:jc w:val="right"/>
                        <w:rPr>
                          <w:sz w:val="28"/>
                        </w:rPr>
                      </w:pPr>
                      <w:r w:rsidRPr="00D05EF7">
                        <w:rPr>
                          <w:sz w:val="28"/>
                        </w:rPr>
                        <w:t>Grupos de Mejora</w:t>
                      </w:r>
                    </w:p>
                    <w:p w14:paraId="3ECBC0C7" w14:textId="17100DA1" w:rsidR="00067713" w:rsidRPr="00D05EF7" w:rsidRDefault="00067713" w:rsidP="003B7CE5">
                      <w:pPr>
                        <w:pStyle w:val="Indice"/>
                        <w:jc w:val="right"/>
                        <w:rPr>
                          <w:sz w:val="28"/>
                        </w:rPr>
                      </w:pPr>
                      <w:r w:rsidRPr="00D05EF7">
                        <w:rPr>
                          <w:sz w:val="28"/>
                        </w:rPr>
                        <w:t xml:space="preserve">Certificaciones </w:t>
                      </w:r>
                    </w:p>
                  </w:txbxContent>
                </v:textbox>
              </v:shape>
            </w:pict>
          </mc:Fallback>
        </mc:AlternateContent>
      </w:r>
      <w:r w:rsidR="00630E75"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3776" behindDoc="0" locked="0" layoutInCell="1" allowOverlap="1" wp14:anchorId="39E959A1" wp14:editId="68369DF9">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A2D4204" w14:textId="77777777" w:rsidR="00067713" w:rsidRPr="004B6EF5" w:rsidRDefault="00067713" w:rsidP="00E2109A">
                            <w:pPr>
                              <w:pStyle w:val="TITULO-Nivel4"/>
                            </w:pPr>
                          </w:p>
                          <w:p w14:paraId="454A602E" w14:textId="77777777" w:rsidR="00067713" w:rsidRDefault="00067713"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9E959A1" id="_x0000_s1040" type="#_x0000_t202" style="position:absolute;left:0;text-align:left;margin-left:391.05pt;margin-top:406.55pt;width:95.45pt;height:174.8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" filled="f" stroked="f" strokeweight="2pt">
                <o:lock v:ext="edit" aspectratio="t"/>
                <v:textbox>
                  <w:txbxContent>
                    <w:p w14:paraId="4A2D4204" w14:textId="77777777" w:rsidR="00067713" w:rsidRPr="004B6EF5" w:rsidRDefault="00067713" w:rsidP="00E2109A">
                      <w:pPr>
                        <w:pStyle w:val="TITULO-Nivel4"/>
                      </w:pPr>
                    </w:p>
                    <w:p w14:paraId="454A602E" w14:textId="77777777" w:rsidR="00067713" w:rsidRDefault="00067713" w:rsidP="006573E2">
                      <w:pPr>
                        <w:pStyle w:val="Capitulo"/>
                        <w:spacing w:before="0"/>
                      </w:pPr>
                      <w:r>
                        <w:t>4</w:t>
                      </w:r>
                    </w:p>
                  </w:txbxContent>
                </v:textbox>
              </v:shape>
            </w:pict>
          </mc:Fallback>
        </mc:AlternateContent>
      </w:r>
    </w:p>
    <w:p w14:paraId="5CDD6C24" w14:textId="77777777" w:rsidR="00F31D28" w:rsidRDefault="00F31D28" w:rsidP="00F22E30">
      <w:pPr>
        <w:pStyle w:val="TITULO-Nivel1"/>
      </w:pPr>
      <w:bookmarkStart w:id="84" w:name="_Toc84088490"/>
      <w:r w:rsidRPr="002C3E72">
        <w:lastRenderedPageBreak/>
        <w:t>Calidad</w:t>
      </w:r>
      <w:bookmarkEnd w:id="82"/>
      <w:bookmarkEnd w:id="83"/>
      <w:bookmarkEnd w:id="84"/>
      <w:r w:rsidRPr="009E7227">
        <w:t xml:space="preserve"> </w:t>
      </w:r>
    </w:p>
    <w:p w14:paraId="358A7E4A" w14:textId="77777777" w:rsidR="00F004AB" w:rsidRPr="009E7227" w:rsidRDefault="00F004AB" w:rsidP="007C7F5F">
      <w:pPr>
        <w:pStyle w:val="TITULO-Nivel2"/>
      </w:pPr>
      <w:bookmarkStart w:id="85" w:name="_Toc318202544"/>
      <w:bookmarkStart w:id="86" w:name="_Toc75343960"/>
      <w:bookmarkStart w:id="87" w:name="_Toc84088491"/>
      <w:r w:rsidRPr="009E7227">
        <w:t>Objetivos institucionales de calida</w:t>
      </w:r>
      <w:bookmarkEnd w:id="85"/>
      <w:r w:rsidRPr="009E7227">
        <w:t>d</w:t>
      </w:r>
      <w:bookmarkEnd w:id="86"/>
      <w:bookmarkEnd w:id="87"/>
    </w:p>
    <w:p w14:paraId="1D1BB53A" w14:textId="77777777" w:rsidR="008064AC" w:rsidRDefault="008064AC" w:rsidP="008064AC">
      <w:r w:rsidRPr="00C6121C">
        <w:rPr>
          <w:rFonts w:ascii="Montserrat SemiBold" w:hAnsi="Montserrat SemiBold"/>
          <w:caps/>
          <w:noProof/>
          <w:color w:val="7F7F7F" w:themeColor="text1" w:themeTint="80"/>
        </w:rPr>
        <w:t>Datos comparativos con gr</w:t>
      </w:r>
      <w:r>
        <w:rPr>
          <w:rFonts w:ascii="Montserrat SemiBold" w:hAnsi="Montserrat SemiBold"/>
          <w:caps/>
          <w:noProof/>
          <w:color w:val="7F7F7F" w:themeColor="text1" w:themeTint="80"/>
        </w:rPr>
        <w:t>upo 0_Media estancia_Psq y SERVICIO MADRILEÑO DE SALUD</w:t>
      </w:r>
    </w:p>
    <w:p w14:paraId="4B042B77" w14:textId="77777777" w:rsidR="00AB27E8" w:rsidRDefault="00AB27E8" w:rsidP="0068118A"/>
    <w:p w14:paraId="7A045350" w14:textId="77777777"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14:paraId="1188175B" w14:textId="7777777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14:paraId="12FD1129" w14:textId="5DC497D9" w:rsidR="00AB27E8" w:rsidRPr="00B34270" w:rsidRDefault="007D3794" w:rsidP="00B34270">
            <w:pPr>
              <w:jc w:val="center"/>
              <w:rPr>
                <w:rFonts w:ascii="Montserrat SemiBold" w:hAnsi="Montserrat SemiBold"/>
                <w:bCs/>
              </w:rPr>
            </w:pPr>
            <w:r w:rsidRPr="007D3794">
              <w:rPr>
                <w:rFonts w:ascii="Montserrat SemiBold" w:hAnsi="Montserrat SemiBold"/>
                <w:b w:val="0"/>
                <w:caps w:val="0"/>
              </w:rPr>
              <w:t>1. PROMOVER LA MEJORA DE LA SEGURIDAD DEL PACIENTE EN EL HOSPITAL</w:t>
            </w:r>
          </w:p>
        </w:tc>
      </w:tr>
      <w:tr w:rsidR="007374ED" w:rsidRPr="009E7227" w14:paraId="0EBEE589" w14:textId="7777777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14:paraId="2CF4C026" w14:textId="77777777" w:rsidR="007374ED" w:rsidRPr="009E7227" w:rsidRDefault="007374ED" w:rsidP="007374ED">
            <w:r w:rsidRPr="009E7227">
              <w:t>INDICADOR</w:t>
            </w:r>
          </w:p>
        </w:tc>
        <w:tc>
          <w:tcPr>
            <w:tcW w:w="1576" w:type="pct"/>
            <w:hideMark/>
          </w:tcPr>
          <w:p w14:paraId="447C2D39" w14:textId="77777777" w:rsidR="007374ED" w:rsidRPr="009E7227" w:rsidRDefault="007374ED" w:rsidP="00067713">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14:paraId="6ADFBF1E" w14:textId="77777777" w:rsidR="007374ED" w:rsidRPr="007374ED" w:rsidRDefault="007374ED" w:rsidP="007374ED">
            <w:r w:rsidRPr="007374ED">
              <w:t xml:space="preserve">H. </w:t>
            </w:r>
            <w:r w:rsidR="00470294">
              <w:t>LA FUENFRÍA</w:t>
            </w:r>
          </w:p>
        </w:tc>
        <w:tc>
          <w:tcPr>
            <w:tcW w:w="659" w:type="pct"/>
          </w:tcPr>
          <w:p w14:paraId="24B3D2D1"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14:paraId="21AB6B94"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88" w:type="pct"/>
          </w:tcPr>
          <w:p w14:paraId="484AC377" w14:textId="77777777" w:rsidR="007374ED" w:rsidRPr="009E7227" w:rsidRDefault="007374ED" w:rsidP="007374ED">
            <w:r w:rsidRPr="009E7227">
              <w:t>GLOBAL</w:t>
            </w:r>
          </w:p>
          <w:p w14:paraId="773976A2" w14:textId="77777777" w:rsidR="007374ED" w:rsidRPr="009E7227" w:rsidRDefault="007374ED" w:rsidP="007374ED">
            <w:r>
              <w:t>SERVICIO MADRILEÑO DE SALUD</w:t>
            </w:r>
          </w:p>
          <w:p w14:paraId="72890CD9" w14:textId="77777777" w:rsidR="007374ED" w:rsidRPr="009E7227" w:rsidRDefault="007374ED" w:rsidP="007374ED">
            <w:r w:rsidRPr="009E7227">
              <w:t>(media)</w:t>
            </w:r>
          </w:p>
        </w:tc>
      </w:tr>
      <w:tr w:rsidR="00470294" w:rsidRPr="009E7227" w14:paraId="6A3E9E4C" w14:textId="77777777" w:rsidTr="00BD32F9">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14:paraId="4C786042" w14:textId="77777777" w:rsidR="00470294" w:rsidRPr="009E7227" w:rsidRDefault="00470294" w:rsidP="00470294">
            <w:pPr>
              <w:jc w:val="left"/>
              <w:rPr>
                <w:sz w:val="24"/>
                <w:szCs w:val="24"/>
              </w:rPr>
            </w:pPr>
            <w:r w:rsidRPr="004E4D27">
              <w:t>PORCENTAJE DE ACTUACIONES CONSIDERADAS PRIORITARIAS REALIZADAS POR LAS UFGRS</w:t>
            </w:r>
          </w:p>
        </w:tc>
        <w:tc>
          <w:tcPr>
            <w:tcW w:w="1576" w:type="pct"/>
            <w:vAlign w:val="top"/>
          </w:tcPr>
          <w:p w14:paraId="41119340" w14:textId="77777777" w:rsidR="00470294" w:rsidRPr="00BD0AA4" w:rsidRDefault="00470294" w:rsidP="00067713">
            <w:pPr>
              <w:jc w:val="left"/>
              <w:cnfStyle w:val="000000000000" w:firstRow="0" w:lastRow="0" w:firstColumn="0" w:lastColumn="0" w:oddVBand="0" w:evenVBand="0" w:oddHBand="0" w:evenHBand="0" w:firstRowFirstColumn="0" w:firstRowLastColumn="0" w:lastRowFirstColumn="0" w:lastRowLastColumn="0"/>
            </w:pPr>
            <w:r w:rsidRPr="00BD0AA4">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14:paraId="5A4ADED5" w14:textId="77777777" w:rsidR="00470294" w:rsidRPr="00BD0AA4" w:rsidRDefault="00470294" w:rsidP="00BD32F9">
            <w:pPr>
              <w:jc w:val="right"/>
            </w:pPr>
            <w:r w:rsidRPr="00BD0AA4">
              <w:t>1</w:t>
            </w:r>
          </w:p>
        </w:tc>
        <w:tc>
          <w:tcPr>
            <w:tcW w:w="659" w:type="pct"/>
          </w:tcPr>
          <w:p w14:paraId="05537064" w14:textId="77777777" w:rsidR="00470294" w:rsidRPr="00BD0A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BD0AA4">
              <w:t>2</w:t>
            </w:r>
          </w:p>
        </w:tc>
        <w:tc>
          <w:tcPr>
            <w:cnfStyle w:val="000001000000" w:firstRow="0" w:lastRow="0" w:firstColumn="0" w:lastColumn="0" w:oddVBand="0" w:evenVBand="1" w:oddHBand="0" w:evenHBand="0" w:firstRowFirstColumn="0" w:firstRowLastColumn="0" w:lastRowFirstColumn="0" w:lastRowLastColumn="0"/>
            <w:tcW w:w="788" w:type="pct"/>
          </w:tcPr>
          <w:p w14:paraId="6D0B6C17" w14:textId="77777777" w:rsidR="00470294" w:rsidRPr="00BD0AA4" w:rsidRDefault="00470294" w:rsidP="00BD32F9">
            <w:pPr>
              <w:jc w:val="right"/>
            </w:pPr>
            <w:r w:rsidRPr="00BD0AA4">
              <w:t>2</w:t>
            </w:r>
          </w:p>
        </w:tc>
      </w:tr>
      <w:tr w:rsidR="00470294" w:rsidRPr="009E7227" w14:paraId="60DF88FC" w14:textId="77777777" w:rsidTr="00BD32F9">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14:paraId="7F4BB1D5" w14:textId="77777777" w:rsidR="00470294" w:rsidRPr="009E7227" w:rsidRDefault="00470294" w:rsidP="00470294"/>
        </w:tc>
        <w:tc>
          <w:tcPr>
            <w:tcW w:w="1576" w:type="pct"/>
            <w:vAlign w:val="top"/>
          </w:tcPr>
          <w:p w14:paraId="15F22B9F" w14:textId="77777777" w:rsidR="00470294" w:rsidRPr="00BD0AA4" w:rsidRDefault="00470294" w:rsidP="00067713">
            <w:pPr>
              <w:jc w:val="left"/>
              <w:cnfStyle w:val="000000000000" w:firstRow="0" w:lastRow="0" w:firstColumn="0" w:lastColumn="0" w:oddVBand="0" w:evenVBand="0" w:oddHBand="0" w:evenHBand="0" w:firstRowFirstColumn="0" w:firstRowLastColumn="0" w:lastRowFirstColumn="0" w:lastRowLastColumn="0"/>
            </w:pPr>
            <w:r w:rsidRPr="00BD0AA4">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14:paraId="06803454" w14:textId="77777777" w:rsidR="00470294" w:rsidRPr="00BD0AA4" w:rsidRDefault="00470294" w:rsidP="00BD32F9">
            <w:pPr>
              <w:jc w:val="right"/>
            </w:pPr>
            <w:r w:rsidRPr="00BD0AA4">
              <w:t>SÍ</w:t>
            </w:r>
          </w:p>
        </w:tc>
        <w:tc>
          <w:tcPr>
            <w:tcW w:w="659" w:type="pct"/>
          </w:tcPr>
          <w:p w14:paraId="7F642B84" w14:textId="77777777" w:rsidR="00470294" w:rsidRPr="00BD0A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BD0AA4">
              <w:t>100%</w:t>
            </w:r>
          </w:p>
        </w:tc>
        <w:tc>
          <w:tcPr>
            <w:cnfStyle w:val="000001000000" w:firstRow="0" w:lastRow="0" w:firstColumn="0" w:lastColumn="0" w:oddVBand="0" w:evenVBand="1" w:oddHBand="0" w:evenHBand="0" w:firstRowFirstColumn="0" w:firstRowLastColumn="0" w:lastRowFirstColumn="0" w:lastRowLastColumn="0"/>
            <w:tcW w:w="788" w:type="pct"/>
          </w:tcPr>
          <w:p w14:paraId="40E65F37" w14:textId="77777777" w:rsidR="00470294" w:rsidRPr="00BD0AA4" w:rsidRDefault="00470294" w:rsidP="00BD32F9">
            <w:pPr>
              <w:jc w:val="right"/>
            </w:pPr>
            <w:r w:rsidRPr="00BD0AA4">
              <w:t>100%</w:t>
            </w:r>
          </w:p>
        </w:tc>
      </w:tr>
      <w:tr w:rsidR="00470294" w:rsidRPr="009E7227" w14:paraId="2C8F7246" w14:textId="77777777" w:rsidTr="00BD32F9">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14:paraId="7A971ABD" w14:textId="77777777" w:rsidR="00470294" w:rsidRPr="009E7227" w:rsidRDefault="00470294" w:rsidP="00470294"/>
        </w:tc>
        <w:tc>
          <w:tcPr>
            <w:tcW w:w="1576" w:type="pct"/>
            <w:vAlign w:val="top"/>
          </w:tcPr>
          <w:p w14:paraId="11E9B3C8" w14:textId="77777777" w:rsidR="00470294" w:rsidRPr="00BD0AA4" w:rsidRDefault="00470294" w:rsidP="00067713">
            <w:pPr>
              <w:jc w:val="left"/>
              <w:cnfStyle w:val="000000000000" w:firstRow="0" w:lastRow="0" w:firstColumn="0" w:lastColumn="0" w:oddVBand="0" w:evenVBand="0" w:oddHBand="0" w:evenHBand="0" w:firstRowFirstColumn="0" w:firstRowLastColumn="0" w:lastRowFirstColumn="0" w:lastRowLastColumn="0"/>
            </w:pPr>
            <w:r w:rsidRPr="00BD0AA4">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14:paraId="4DA2C185" w14:textId="77777777" w:rsidR="00470294" w:rsidRPr="00BD0AA4" w:rsidRDefault="00470294" w:rsidP="00BD32F9">
            <w:pPr>
              <w:jc w:val="right"/>
            </w:pPr>
            <w:r w:rsidRPr="00BD0AA4">
              <w:t>SÍ</w:t>
            </w:r>
          </w:p>
        </w:tc>
        <w:tc>
          <w:tcPr>
            <w:tcW w:w="659" w:type="pct"/>
          </w:tcPr>
          <w:p w14:paraId="77E6D831" w14:textId="77777777" w:rsidR="00470294" w:rsidRPr="00BD0A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BD0AA4">
              <w:t>100%</w:t>
            </w:r>
          </w:p>
        </w:tc>
        <w:tc>
          <w:tcPr>
            <w:cnfStyle w:val="000001000000" w:firstRow="0" w:lastRow="0" w:firstColumn="0" w:lastColumn="0" w:oddVBand="0" w:evenVBand="1" w:oddHBand="0" w:evenHBand="0" w:firstRowFirstColumn="0" w:firstRowLastColumn="0" w:lastRowFirstColumn="0" w:lastRowLastColumn="0"/>
            <w:tcW w:w="788" w:type="pct"/>
          </w:tcPr>
          <w:p w14:paraId="6E00B793" w14:textId="77777777" w:rsidR="00470294" w:rsidRPr="00BD0AA4" w:rsidRDefault="00470294" w:rsidP="00BD32F9">
            <w:pPr>
              <w:jc w:val="right"/>
            </w:pPr>
            <w:r w:rsidRPr="00BD0AA4">
              <w:t>97%</w:t>
            </w:r>
          </w:p>
        </w:tc>
      </w:tr>
      <w:tr w:rsidR="00470294" w:rsidRPr="009E7227" w14:paraId="77365A9D" w14:textId="77777777" w:rsidTr="00067713">
        <w:trPr>
          <w:trHeight w:hRule="exact" w:val="2390"/>
        </w:trPr>
        <w:tc>
          <w:tcPr>
            <w:cnfStyle w:val="001000000000" w:firstRow="0" w:lastRow="0" w:firstColumn="1" w:lastColumn="0" w:oddVBand="0" w:evenVBand="0" w:oddHBand="0" w:evenHBand="0" w:firstRowFirstColumn="0" w:firstRowLastColumn="0" w:lastRowFirstColumn="0" w:lastRowLastColumn="0"/>
            <w:tcW w:w="1236" w:type="pct"/>
            <w:vMerge/>
            <w:hideMark/>
          </w:tcPr>
          <w:p w14:paraId="161FA240" w14:textId="77777777" w:rsidR="00470294" w:rsidRPr="009E7227" w:rsidRDefault="00470294" w:rsidP="00470294"/>
        </w:tc>
        <w:tc>
          <w:tcPr>
            <w:tcW w:w="1576" w:type="pct"/>
            <w:vAlign w:val="top"/>
          </w:tcPr>
          <w:p w14:paraId="56A03B47" w14:textId="77777777" w:rsidR="00470294" w:rsidRPr="00BD0AA4" w:rsidRDefault="00470294" w:rsidP="00067713">
            <w:pPr>
              <w:jc w:val="left"/>
              <w:cnfStyle w:val="000000000000" w:firstRow="0" w:lastRow="0" w:firstColumn="0" w:lastColumn="0" w:oddVBand="0" w:evenVBand="0" w:oddHBand="0" w:evenHBand="0" w:firstRowFirstColumn="0" w:firstRowLastColumn="0" w:lastRowFirstColumn="0" w:lastRowLastColumn="0"/>
            </w:pPr>
            <w:r w:rsidRPr="00BD0AA4">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14:paraId="5C0EFE50" w14:textId="77777777" w:rsidR="00470294" w:rsidRPr="00BD0AA4" w:rsidRDefault="00470294" w:rsidP="00BD32F9">
            <w:pPr>
              <w:jc w:val="right"/>
            </w:pPr>
            <w:r w:rsidRPr="00BD0AA4">
              <w:t>SÍ</w:t>
            </w:r>
          </w:p>
        </w:tc>
        <w:tc>
          <w:tcPr>
            <w:tcW w:w="659" w:type="pct"/>
          </w:tcPr>
          <w:p w14:paraId="463F3601" w14:textId="77777777" w:rsidR="00470294" w:rsidRPr="00BD0A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BD0AA4">
              <w:t>100%</w:t>
            </w:r>
          </w:p>
        </w:tc>
        <w:tc>
          <w:tcPr>
            <w:cnfStyle w:val="000001000000" w:firstRow="0" w:lastRow="0" w:firstColumn="0" w:lastColumn="0" w:oddVBand="0" w:evenVBand="1" w:oddHBand="0" w:evenHBand="0" w:firstRowFirstColumn="0" w:firstRowLastColumn="0" w:lastRowFirstColumn="0" w:lastRowLastColumn="0"/>
            <w:tcW w:w="788" w:type="pct"/>
          </w:tcPr>
          <w:p w14:paraId="02079045" w14:textId="77777777" w:rsidR="00470294" w:rsidRDefault="00470294" w:rsidP="00BD32F9">
            <w:pPr>
              <w:jc w:val="right"/>
            </w:pPr>
            <w:r w:rsidRPr="00BD0AA4">
              <w:t>100%</w:t>
            </w:r>
          </w:p>
        </w:tc>
      </w:tr>
    </w:tbl>
    <w:p w14:paraId="7B3F380A" w14:textId="77777777" w:rsidR="00AB27E8" w:rsidRDefault="00AB27E8" w:rsidP="0068118A"/>
    <w:p w14:paraId="4355C3E8" w14:textId="77777777" w:rsidR="00AB27E8" w:rsidRDefault="00AB27E8">
      <w:pPr>
        <w:spacing w:before="0" w:line="240" w:lineRule="auto"/>
        <w:jc w:val="left"/>
      </w:pPr>
      <w:r>
        <w:br w:type="page"/>
      </w:r>
    </w:p>
    <w:p w14:paraId="4C4960E4" w14:textId="77777777" w:rsidR="006A39F4" w:rsidRPr="009E7227"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14:paraId="25D6B6BD" w14:textId="7777777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14:paraId="3616DADA" w14:textId="330208FE" w:rsidR="00F82D07" w:rsidRPr="00B34270" w:rsidRDefault="007D3794" w:rsidP="006A39F4">
            <w:pPr>
              <w:jc w:val="center"/>
              <w:rPr>
                <w:rFonts w:ascii="Montserrat SemiBold" w:hAnsi="Montserrat SemiBold"/>
                <w:b w:val="0"/>
              </w:rPr>
            </w:pPr>
            <w:r w:rsidRPr="007D3794">
              <w:rPr>
                <w:rFonts w:ascii="Montserrat SemiBold" w:hAnsi="Montserrat SemiBold"/>
                <w:b w:val="0"/>
                <w:caps w:val="0"/>
              </w:rPr>
              <w:t>2. IMPULSAR EL COMPROMISO DE LOS EQUIPOS DIRECTIVOS CON LA SEGURIDAD DEL PACIENTE.</w:t>
            </w:r>
          </w:p>
        </w:tc>
      </w:tr>
      <w:tr w:rsidR="007374ED" w:rsidRPr="009E7227" w14:paraId="3C30E1E5" w14:textId="7777777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14:paraId="392D2676" w14:textId="77777777" w:rsidR="007374ED" w:rsidRPr="009E7227" w:rsidRDefault="007374ED" w:rsidP="007374ED">
            <w:pPr>
              <w:jc w:val="left"/>
            </w:pPr>
            <w:r w:rsidRPr="009E7227">
              <w:t>INDICADOR</w:t>
            </w:r>
          </w:p>
        </w:tc>
        <w:tc>
          <w:tcPr>
            <w:tcW w:w="1574" w:type="pct"/>
            <w:hideMark/>
          </w:tcPr>
          <w:p w14:paraId="14294061" w14:textId="77777777" w:rsidR="007374ED" w:rsidRPr="009E7227" w:rsidRDefault="007374ED" w:rsidP="00067713">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41" w:type="pct"/>
          </w:tcPr>
          <w:p w14:paraId="0D9795F8" w14:textId="77777777" w:rsidR="007374ED" w:rsidRPr="007374ED" w:rsidRDefault="00470294" w:rsidP="007374ED">
            <w:r w:rsidRPr="007374ED">
              <w:t xml:space="preserve">H. </w:t>
            </w:r>
            <w:r>
              <w:t>LA FUENFRÍA</w:t>
            </w:r>
          </w:p>
        </w:tc>
        <w:tc>
          <w:tcPr>
            <w:tcW w:w="658" w:type="pct"/>
          </w:tcPr>
          <w:p w14:paraId="0B60FE93"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14:paraId="2312F8B7"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88" w:type="pct"/>
          </w:tcPr>
          <w:p w14:paraId="29DC3782" w14:textId="77777777" w:rsidR="007374ED" w:rsidRPr="009E7227" w:rsidRDefault="007374ED" w:rsidP="007374ED">
            <w:pPr>
              <w:jc w:val="left"/>
            </w:pPr>
            <w:r w:rsidRPr="009E7227">
              <w:t>GLOBAL</w:t>
            </w:r>
          </w:p>
          <w:p w14:paraId="004A4475" w14:textId="77777777" w:rsidR="007374ED" w:rsidRPr="009E7227" w:rsidRDefault="007374ED" w:rsidP="007374ED">
            <w:pPr>
              <w:jc w:val="left"/>
            </w:pPr>
            <w:r>
              <w:t>SERVICIO MADRILEÑO DE SALUD</w:t>
            </w:r>
          </w:p>
        </w:tc>
      </w:tr>
      <w:tr w:rsidR="00470294" w:rsidRPr="009E7227" w14:paraId="1661D192" w14:textId="77777777" w:rsidTr="00BD32F9">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14:paraId="3A56DA2C" w14:textId="77777777" w:rsidR="00470294" w:rsidRPr="00902B67" w:rsidRDefault="00470294" w:rsidP="00470294">
            <w:pPr>
              <w:jc w:val="left"/>
            </w:pPr>
            <w:r>
              <w:t>PARTICIPACIÓN ACTIVA DE DIRECTIVOS EN REUNIONES O VISITAS A LAS UNIDADES: "RONDAS DE SEGURIDAD"</w:t>
            </w:r>
          </w:p>
        </w:tc>
        <w:tc>
          <w:tcPr>
            <w:tcW w:w="1574" w:type="pct"/>
            <w:vAlign w:val="top"/>
          </w:tcPr>
          <w:p w14:paraId="30FC92E4" w14:textId="77777777" w:rsidR="00470294" w:rsidRPr="00E4714F" w:rsidRDefault="00470294" w:rsidP="00067713">
            <w:pPr>
              <w:jc w:val="left"/>
              <w:cnfStyle w:val="000000000000" w:firstRow="0" w:lastRow="0" w:firstColumn="0" w:lastColumn="0" w:oddVBand="0" w:evenVBand="0" w:oddHBand="0" w:evenHBand="0" w:firstRowFirstColumn="0" w:firstRowLastColumn="0" w:lastRowFirstColumn="0" w:lastRowLastColumn="0"/>
            </w:pPr>
            <w:r w:rsidRPr="00E4714F">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14:paraId="649C048D" w14:textId="77777777" w:rsidR="00470294" w:rsidRPr="00E4714F" w:rsidRDefault="00470294" w:rsidP="00BD32F9">
            <w:pPr>
              <w:jc w:val="right"/>
            </w:pPr>
            <w:r w:rsidRPr="00E4714F">
              <w:t>No aplica</w:t>
            </w:r>
          </w:p>
        </w:tc>
        <w:tc>
          <w:tcPr>
            <w:tcW w:w="658" w:type="pct"/>
          </w:tcPr>
          <w:p w14:paraId="50677940" w14:textId="77777777" w:rsidR="00470294" w:rsidRPr="00E4714F"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E4714F">
              <w:t>No aplica</w:t>
            </w:r>
          </w:p>
        </w:tc>
        <w:tc>
          <w:tcPr>
            <w:cnfStyle w:val="000001000000" w:firstRow="0" w:lastRow="0" w:firstColumn="0" w:lastColumn="0" w:oddVBand="0" w:evenVBand="1" w:oddHBand="0" w:evenHBand="0" w:firstRowFirstColumn="0" w:firstRowLastColumn="0" w:lastRowFirstColumn="0" w:lastRowLastColumn="0"/>
            <w:tcW w:w="788" w:type="pct"/>
          </w:tcPr>
          <w:p w14:paraId="2CA378E6" w14:textId="77777777" w:rsidR="00470294" w:rsidRPr="00E4714F" w:rsidRDefault="00470294" w:rsidP="00BD32F9">
            <w:pPr>
              <w:jc w:val="right"/>
            </w:pPr>
            <w:r w:rsidRPr="00E4714F">
              <w:t>0,9</w:t>
            </w:r>
          </w:p>
        </w:tc>
      </w:tr>
      <w:tr w:rsidR="00470294" w:rsidRPr="009E7227" w14:paraId="42B731FE" w14:textId="77777777" w:rsidTr="00BD32F9">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14:paraId="41B1827D" w14:textId="77777777" w:rsidR="00470294" w:rsidRPr="009E7227" w:rsidRDefault="00470294" w:rsidP="00470294"/>
        </w:tc>
        <w:tc>
          <w:tcPr>
            <w:tcW w:w="1574" w:type="pct"/>
            <w:vAlign w:val="top"/>
          </w:tcPr>
          <w:p w14:paraId="51E7D4F1" w14:textId="77777777" w:rsidR="00470294" w:rsidRPr="00E4714F" w:rsidRDefault="00470294" w:rsidP="00067713">
            <w:pPr>
              <w:jc w:val="left"/>
              <w:cnfStyle w:val="000000000000" w:firstRow="0" w:lastRow="0" w:firstColumn="0" w:lastColumn="0" w:oddVBand="0" w:evenVBand="0" w:oddHBand="0" w:evenHBand="0" w:firstRowFirstColumn="0" w:firstRowLastColumn="0" w:lastRowFirstColumn="0" w:lastRowLastColumn="0"/>
            </w:pPr>
            <w:r w:rsidRPr="00E4714F">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14:paraId="45E11218" w14:textId="77777777" w:rsidR="00470294" w:rsidRPr="00E4714F" w:rsidRDefault="00470294" w:rsidP="00BD32F9">
            <w:pPr>
              <w:jc w:val="right"/>
            </w:pPr>
            <w:r w:rsidRPr="00E4714F">
              <w:t>1</w:t>
            </w:r>
          </w:p>
        </w:tc>
        <w:tc>
          <w:tcPr>
            <w:tcW w:w="658" w:type="pct"/>
          </w:tcPr>
          <w:p w14:paraId="667FF5D0" w14:textId="77777777" w:rsidR="00470294" w:rsidRPr="00E4714F"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E4714F">
              <w:t>0,8</w:t>
            </w:r>
          </w:p>
        </w:tc>
        <w:tc>
          <w:tcPr>
            <w:cnfStyle w:val="000001000000" w:firstRow="0" w:lastRow="0" w:firstColumn="0" w:lastColumn="0" w:oddVBand="0" w:evenVBand="1" w:oddHBand="0" w:evenHBand="0" w:firstRowFirstColumn="0" w:firstRowLastColumn="0" w:lastRowFirstColumn="0" w:lastRowLastColumn="0"/>
            <w:tcW w:w="788" w:type="pct"/>
          </w:tcPr>
          <w:p w14:paraId="56061742" w14:textId="77777777" w:rsidR="00470294" w:rsidRPr="00E4714F" w:rsidRDefault="00470294" w:rsidP="00BD32F9">
            <w:pPr>
              <w:jc w:val="right"/>
            </w:pPr>
            <w:r w:rsidRPr="00E4714F">
              <w:t>0,8</w:t>
            </w:r>
          </w:p>
        </w:tc>
      </w:tr>
      <w:tr w:rsidR="00470294" w:rsidRPr="009E7227" w14:paraId="6FAF788D" w14:textId="77777777" w:rsidTr="00BD32F9">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14:paraId="0905B026" w14:textId="77777777" w:rsidR="00470294" w:rsidRPr="00902B67" w:rsidRDefault="00470294" w:rsidP="00470294"/>
        </w:tc>
        <w:tc>
          <w:tcPr>
            <w:tcW w:w="1574" w:type="pct"/>
            <w:vAlign w:val="top"/>
          </w:tcPr>
          <w:p w14:paraId="3A43513C" w14:textId="77777777" w:rsidR="00470294" w:rsidRPr="00E4714F" w:rsidRDefault="00470294" w:rsidP="00067713">
            <w:pPr>
              <w:jc w:val="left"/>
              <w:cnfStyle w:val="000000000000" w:firstRow="0" w:lastRow="0" w:firstColumn="0" w:lastColumn="0" w:oddVBand="0" w:evenVBand="0" w:oddHBand="0" w:evenHBand="0" w:firstRowFirstColumn="0" w:firstRowLastColumn="0" w:lastRowFirstColumn="0" w:lastRowLastColumn="0"/>
            </w:pPr>
            <w:r w:rsidRPr="00E4714F">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14:paraId="439043D0" w14:textId="77777777" w:rsidR="00470294" w:rsidRPr="00E4714F" w:rsidRDefault="00470294" w:rsidP="00BD32F9">
            <w:pPr>
              <w:jc w:val="right"/>
            </w:pPr>
            <w:r w:rsidRPr="00E4714F">
              <w:t>No aplica</w:t>
            </w:r>
          </w:p>
        </w:tc>
        <w:tc>
          <w:tcPr>
            <w:tcW w:w="658" w:type="pct"/>
          </w:tcPr>
          <w:p w14:paraId="10865450" w14:textId="77777777" w:rsidR="00470294" w:rsidRPr="00E4714F"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E4714F">
              <w:t>No aplica</w:t>
            </w:r>
          </w:p>
        </w:tc>
        <w:tc>
          <w:tcPr>
            <w:cnfStyle w:val="000001000000" w:firstRow="0" w:lastRow="0" w:firstColumn="0" w:lastColumn="0" w:oddVBand="0" w:evenVBand="1" w:oddHBand="0" w:evenHBand="0" w:firstRowFirstColumn="0" w:firstRowLastColumn="0" w:lastRowFirstColumn="0" w:lastRowLastColumn="0"/>
            <w:tcW w:w="788" w:type="pct"/>
          </w:tcPr>
          <w:p w14:paraId="0C5D3B0F" w14:textId="77777777" w:rsidR="00470294" w:rsidRPr="00E4714F" w:rsidRDefault="00470294" w:rsidP="00BD32F9">
            <w:pPr>
              <w:jc w:val="right"/>
            </w:pPr>
            <w:r w:rsidRPr="00E4714F">
              <w:t>0,9</w:t>
            </w:r>
          </w:p>
        </w:tc>
      </w:tr>
      <w:tr w:rsidR="00470294" w:rsidRPr="009E7227" w14:paraId="021FD70A" w14:textId="77777777" w:rsidTr="00BD32F9">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14:paraId="39B0ABB7" w14:textId="77777777" w:rsidR="00470294" w:rsidRPr="009E7227" w:rsidRDefault="00470294" w:rsidP="00470294">
            <w:pPr>
              <w:jc w:val="left"/>
            </w:pPr>
          </w:p>
        </w:tc>
        <w:tc>
          <w:tcPr>
            <w:tcW w:w="1574" w:type="pct"/>
            <w:vAlign w:val="top"/>
          </w:tcPr>
          <w:p w14:paraId="49B853F0" w14:textId="77777777" w:rsidR="00470294" w:rsidRPr="00E4714F" w:rsidRDefault="00470294" w:rsidP="00067713">
            <w:pPr>
              <w:jc w:val="left"/>
              <w:cnfStyle w:val="000000000000" w:firstRow="0" w:lastRow="0" w:firstColumn="0" w:lastColumn="0" w:oddVBand="0" w:evenVBand="0" w:oddHBand="0" w:evenHBand="0" w:firstRowFirstColumn="0" w:firstRowLastColumn="0" w:lastRowFirstColumn="0" w:lastRowLastColumn="0"/>
            </w:pPr>
            <w:r w:rsidRPr="00E4714F">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14:paraId="3F78EA77" w14:textId="77777777" w:rsidR="00470294" w:rsidRPr="00E4714F" w:rsidRDefault="00470294" w:rsidP="00BD32F9">
            <w:pPr>
              <w:jc w:val="right"/>
            </w:pPr>
            <w:r w:rsidRPr="00E4714F">
              <w:t>0</w:t>
            </w:r>
          </w:p>
        </w:tc>
        <w:tc>
          <w:tcPr>
            <w:tcW w:w="658" w:type="pct"/>
          </w:tcPr>
          <w:p w14:paraId="1CC7ADA0" w14:textId="77777777" w:rsidR="00470294" w:rsidRPr="00E4714F"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E4714F">
              <w:t>1,6</w:t>
            </w:r>
          </w:p>
        </w:tc>
        <w:tc>
          <w:tcPr>
            <w:cnfStyle w:val="000001000000" w:firstRow="0" w:lastRow="0" w:firstColumn="0" w:lastColumn="0" w:oddVBand="0" w:evenVBand="1" w:oddHBand="0" w:evenHBand="0" w:firstRowFirstColumn="0" w:firstRowLastColumn="0" w:lastRowFirstColumn="0" w:lastRowLastColumn="0"/>
            <w:tcW w:w="788" w:type="pct"/>
          </w:tcPr>
          <w:p w14:paraId="335C9729" w14:textId="77777777" w:rsidR="00470294" w:rsidRPr="00E4714F" w:rsidRDefault="00470294" w:rsidP="00BD32F9">
            <w:pPr>
              <w:jc w:val="right"/>
            </w:pPr>
            <w:r w:rsidRPr="00E4714F">
              <w:t>1</w:t>
            </w:r>
          </w:p>
        </w:tc>
      </w:tr>
      <w:tr w:rsidR="00470294" w:rsidRPr="009E7227" w14:paraId="561D345E" w14:textId="77777777" w:rsidTr="00BD32F9">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14:paraId="1A8957A1" w14:textId="77777777" w:rsidR="00470294" w:rsidRPr="009E7227" w:rsidRDefault="00470294" w:rsidP="00470294">
            <w:pPr>
              <w:jc w:val="left"/>
            </w:pPr>
          </w:p>
        </w:tc>
        <w:tc>
          <w:tcPr>
            <w:tcW w:w="1574" w:type="pct"/>
            <w:vAlign w:val="top"/>
          </w:tcPr>
          <w:p w14:paraId="21F3696D" w14:textId="77777777" w:rsidR="00470294" w:rsidRPr="00E4714F" w:rsidRDefault="00470294" w:rsidP="00067713">
            <w:pPr>
              <w:jc w:val="left"/>
              <w:cnfStyle w:val="000000000000" w:firstRow="0" w:lastRow="0" w:firstColumn="0" w:lastColumn="0" w:oddVBand="0" w:evenVBand="0" w:oddHBand="0" w:evenHBand="0" w:firstRowFirstColumn="0" w:firstRowLastColumn="0" w:lastRowFirstColumn="0" w:lastRowLastColumn="0"/>
            </w:pPr>
            <w:r w:rsidRPr="00E4714F">
              <w:t>Nº de rondas</w:t>
            </w:r>
          </w:p>
        </w:tc>
        <w:tc>
          <w:tcPr>
            <w:cnfStyle w:val="000001000000" w:firstRow="0" w:lastRow="0" w:firstColumn="0" w:lastColumn="0" w:oddVBand="0" w:evenVBand="1" w:oddHBand="0" w:evenHBand="0" w:firstRowFirstColumn="0" w:firstRowLastColumn="0" w:lastRowFirstColumn="0" w:lastRowLastColumn="0"/>
            <w:tcW w:w="741" w:type="pct"/>
          </w:tcPr>
          <w:p w14:paraId="12202BFB" w14:textId="77777777" w:rsidR="00470294" w:rsidRPr="00E4714F" w:rsidRDefault="00470294" w:rsidP="00BD32F9">
            <w:pPr>
              <w:jc w:val="right"/>
            </w:pPr>
            <w:r w:rsidRPr="00E4714F">
              <w:t>1</w:t>
            </w:r>
          </w:p>
        </w:tc>
        <w:tc>
          <w:tcPr>
            <w:tcW w:w="658" w:type="pct"/>
          </w:tcPr>
          <w:p w14:paraId="7743E431" w14:textId="77777777" w:rsidR="00470294" w:rsidRPr="00E4714F"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E4714F">
              <w:t>2,4</w:t>
            </w:r>
          </w:p>
        </w:tc>
        <w:tc>
          <w:tcPr>
            <w:cnfStyle w:val="000001000000" w:firstRow="0" w:lastRow="0" w:firstColumn="0" w:lastColumn="0" w:oddVBand="0" w:evenVBand="1" w:oddHBand="0" w:evenHBand="0" w:firstRowFirstColumn="0" w:firstRowLastColumn="0" w:lastRowFirstColumn="0" w:lastRowLastColumn="0"/>
            <w:tcW w:w="788" w:type="pct"/>
          </w:tcPr>
          <w:p w14:paraId="02962BDB" w14:textId="77777777" w:rsidR="00470294" w:rsidRDefault="00470294" w:rsidP="00BD32F9">
            <w:pPr>
              <w:jc w:val="right"/>
            </w:pPr>
            <w:r w:rsidRPr="00E4714F">
              <w:t>3,1</w:t>
            </w:r>
          </w:p>
        </w:tc>
      </w:tr>
    </w:tbl>
    <w:p w14:paraId="396EE2C0" w14:textId="77777777" w:rsidR="00F82D07" w:rsidRPr="009E7227"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14:paraId="3ABFBC47" w14:textId="77777777" w:rsidTr="00067713">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6DFDC01B" w14:textId="77777777"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7374ED" w:rsidRPr="009E7227" w14:paraId="4DB2C5C4" w14:textId="77777777" w:rsidTr="00067713">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68A6BBFE" w14:textId="77777777" w:rsidR="007374ED" w:rsidRPr="009E7227" w:rsidRDefault="007374ED" w:rsidP="007374ED">
            <w:pPr>
              <w:jc w:val="left"/>
            </w:pPr>
            <w:r w:rsidRPr="009E7227">
              <w:t>INDICADORES</w:t>
            </w:r>
          </w:p>
        </w:tc>
        <w:tc>
          <w:tcPr>
            <w:tcW w:w="1585" w:type="pct"/>
            <w:hideMark/>
          </w:tcPr>
          <w:p w14:paraId="5F86F50F" w14:textId="77777777" w:rsidR="007374ED" w:rsidRPr="009E7227" w:rsidRDefault="007374ED" w:rsidP="00067713">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14:paraId="57742EF8" w14:textId="77777777" w:rsidR="007374ED" w:rsidRPr="007374ED" w:rsidRDefault="00470294" w:rsidP="007374ED">
            <w:r w:rsidRPr="007374ED">
              <w:t xml:space="preserve">H. </w:t>
            </w:r>
            <w:r>
              <w:t>LA FUENFRÍA</w:t>
            </w:r>
          </w:p>
        </w:tc>
        <w:tc>
          <w:tcPr>
            <w:tcW w:w="668" w:type="pct"/>
          </w:tcPr>
          <w:p w14:paraId="1F3AB6DD"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14:paraId="2A85FCCD"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46" w:type="pct"/>
          </w:tcPr>
          <w:p w14:paraId="71400702" w14:textId="77777777" w:rsidR="007374ED" w:rsidRPr="009E7227" w:rsidRDefault="007374ED" w:rsidP="007374ED">
            <w:pPr>
              <w:jc w:val="left"/>
            </w:pPr>
            <w:r w:rsidRPr="009E7227">
              <w:t>GLOBAL</w:t>
            </w:r>
          </w:p>
          <w:p w14:paraId="4059BCF4" w14:textId="77777777" w:rsidR="007374ED" w:rsidRPr="009E7227" w:rsidRDefault="007374ED" w:rsidP="007374ED">
            <w:pPr>
              <w:jc w:val="left"/>
            </w:pPr>
            <w:r>
              <w:t>SERVICIO MADRILEÑO DE SALUD</w:t>
            </w:r>
          </w:p>
        </w:tc>
      </w:tr>
      <w:tr w:rsidR="00470294" w:rsidRPr="009E7227" w14:paraId="5CFAE9C4" w14:textId="77777777" w:rsidTr="00067713">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5E59C3F9" w14:textId="77777777" w:rsidR="00470294" w:rsidRPr="009E7D6D" w:rsidRDefault="00470294" w:rsidP="00470294">
            <w:pPr>
              <w:jc w:val="left"/>
            </w:pPr>
            <w:r w:rsidRPr="00DA778C">
              <w:t>DESARROLLO DE LA SEGURIDAD EN EL PACIENTE QUIRÚRGICO</w:t>
            </w:r>
          </w:p>
        </w:tc>
        <w:tc>
          <w:tcPr>
            <w:tcW w:w="1585" w:type="pct"/>
            <w:vAlign w:val="top"/>
          </w:tcPr>
          <w:p w14:paraId="34C00425" w14:textId="77777777" w:rsidR="00470294" w:rsidRPr="00136215" w:rsidRDefault="00470294" w:rsidP="00067713">
            <w:pPr>
              <w:jc w:val="left"/>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14:paraId="456BCD5E" w14:textId="77777777" w:rsidR="00470294" w:rsidRPr="00A65B6A" w:rsidRDefault="00470294" w:rsidP="00BD32F9">
            <w:pPr>
              <w:jc w:val="right"/>
            </w:pPr>
            <w:r w:rsidRPr="00A65B6A">
              <w:t>No aplica</w:t>
            </w:r>
          </w:p>
        </w:tc>
        <w:tc>
          <w:tcPr>
            <w:tcW w:w="668" w:type="pct"/>
          </w:tcPr>
          <w:p w14:paraId="53B26564" w14:textId="77777777" w:rsidR="00470294" w:rsidRPr="00A65B6A"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A65B6A">
              <w:t>No aplica</w:t>
            </w:r>
          </w:p>
        </w:tc>
        <w:tc>
          <w:tcPr>
            <w:cnfStyle w:val="000001000000" w:firstRow="0" w:lastRow="0" w:firstColumn="0" w:lastColumn="0" w:oddVBand="0" w:evenVBand="1" w:oddHBand="0" w:evenHBand="0" w:firstRowFirstColumn="0" w:firstRowLastColumn="0" w:lastRowFirstColumn="0" w:lastRowLastColumn="0"/>
            <w:tcW w:w="746" w:type="pct"/>
          </w:tcPr>
          <w:p w14:paraId="7DE889C9" w14:textId="77777777" w:rsidR="00470294" w:rsidRPr="00A65B6A" w:rsidRDefault="00470294" w:rsidP="00BD32F9">
            <w:pPr>
              <w:jc w:val="right"/>
            </w:pPr>
            <w:r w:rsidRPr="00A65B6A">
              <w:t>96%</w:t>
            </w:r>
          </w:p>
        </w:tc>
      </w:tr>
      <w:tr w:rsidR="00470294" w:rsidRPr="009E7227" w14:paraId="73C47025" w14:textId="77777777" w:rsidTr="00067713">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20E6E6E3" w14:textId="77777777" w:rsidR="00470294" w:rsidRPr="009E7D6D" w:rsidRDefault="00470294" w:rsidP="00470294"/>
        </w:tc>
        <w:tc>
          <w:tcPr>
            <w:tcW w:w="1585" w:type="pct"/>
            <w:vAlign w:val="top"/>
          </w:tcPr>
          <w:p w14:paraId="55344E68" w14:textId="77777777" w:rsidR="00470294" w:rsidRPr="00136215" w:rsidRDefault="00470294" w:rsidP="00067713">
            <w:pPr>
              <w:jc w:val="left"/>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14:paraId="52B0D19C" w14:textId="77777777" w:rsidR="00470294" w:rsidRPr="00A65B6A" w:rsidRDefault="00470294" w:rsidP="00BD32F9">
            <w:pPr>
              <w:jc w:val="right"/>
            </w:pPr>
            <w:r w:rsidRPr="00A65B6A">
              <w:t>No aplica</w:t>
            </w:r>
          </w:p>
        </w:tc>
        <w:tc>
          <w:tcPr>
            <w:tcW w:w="668" w:type="pct"/>
          </w:tcPr>
          <w:p w14:paraId="646621BD" w14:textId="77777777" w:rsidR="00470294" w:rsidRPr="00A65B6A"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A65B6A">
              <w:t>No aplica</w:t>
            </w:r>
          </w:p>
        </w:tc>
        <w:tc>
          <w:tcPr>
            <w:cnfStyle w:val="000001000000" w:firstRow="0" w:lastRow="0" w:firstColumn="0" w:lastColumn="0" w:oddVBand="0" w:evenVBand="1" w:oddHBand="0" w:evenHBand="0" w:firstRowFirstColumn="0" w:firstRowLastColumn="0" w:lastRowFirstColumn="0" w:lastRowLastColumn="0"/>
            <w:tcW w:w="746" w:type="pct"/>
          </w:tcPr>
          <w:p w14:paraId="3D294838" w14:textId="77777777" w:rsidR="00470294" w:rsidRDefault="00470294" w:rsidP="00BD32F9">
            <w:pPr>
              <w:jc w:val="right"/>
            </w:pPr>
            <w:r w:rsidRPr="00A65B6A">
              <w:t>96%</w:t>
            </w:r>
          </w:p>
        </w:tc>
      </w:tr>
      <w:tr w:rsidR="006A39F4" w:rsidRPr="006A39F4" w14:paraId="2D1F7E50" w14:textId="77777777" w:rsidTr="00067713">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520F398C" w14:textId="77777777" w:rsidR="00F82D07" w:rsidRPr="006A39F4" w:rsidRDefault="00DA778C" w:rsidP="006A39F4">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7374ED" w:rsidRPr="009E7227" w14:paraId="0021F4BC" w14:textId="77777777" w:rsidTr="00067713">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2C3D7D5C" w14:textId="77777777" w:rsidR="007374ED" w:rsidRPr="009E7227" w:rsidRDefault="007374ED" w:rsidP="007374ED">
            <w:r w:rsidRPr="009E7227">
              <w:t>INDICADORES</w:t>
            </w:r>
          </w:p>
        </w:tc>
        <w:tc>
          <w:tcPr>
            <w:tcW w:w="1585" w:type="pct"/>
            <w:hideMark/>
          </w:tcPr>
          <w:p w14:paraId="4DFEF209" w14:textId="77777777" w:rsidR="007374ED" w:rsidRPr="009E7227" w:rsidRDefault="007374ED" w:rsidP="007374ED">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14:paraId="48982547" w14:textId="77777777" w:rsidR="007374ED" w:rsidRPr="007374ED" w:rsidRDefault="00470294" w:rsidP="007374ED">
            <w:r w:rsidRPr="007374ED">
              <w:t xml:space="preserve">H. </w:t>
            </w:r>
            <w:r>
              <w:t>LA FUENFRÍA</w:t>
            </w:r>
          </w:p>
        </w:tc>
        <w:tc>
          <w:tcPr>
            <w:tcW w:w="668" w:type="pct"/>
          </w:tcPr>
          <w:p w14:paraId="0FDADEC0"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14:paraId="5AA029F0"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46" w:type="pct"/>
          </w:tcPr>
          <w:p w14:paraId="4D75D340" w14:textId="77777777" w:rsidR="007374ED" w:rsidRPr="009E7227" w:rsidRDefault="007374ED" w:rsidP="007374ED">
            <w:pPr>
              <w:spacing w:line="240" w:lineRule="auto"/>
              <w:jc w:val="left"/>
            </w:pPr>
            <w:r w:rsidRPr="009E7227">
              <w:t>GLOBAL</w:t>
            </w:r>
          </w:p>
          <w:p w14:paraId="3C3609C7" w14:textId="77777777" w:rsidR="007374ED" w:rsidRPr="009E7227" w:rsidRDefault="007374ED" w:rsidP="007374ED">
            <w:pPr>
              <w:spacing w:line="240" w:lineRule="auto"/>
              <w:jc w:val="left"/>
              <w:rPr>
                <w:color w:val="FFFFFF" w:themeColor="background1"/>
              </w:rPr>
            </w:pPr>
            <w:r>
              <w:t>SERVICIO MADRILEÑO DE SALUD</w:t>
            </w:r>
          </w:p>
        </w:tc>
      </w:tr>
      <w:tr w:rsidR="00470294" w:rsidRPr="009E7227" w14:paraId="64B46659" w14:textId="77777777" w:rsidTr="00067713">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31B670D1" w14:textId="77777777" w:rsidR="00470294" w:rsidRPr="0080287E" w:rsidRDefault="00470294" w:rsidP="00470294">
            <w:r w:rsidRPr="0080287E">
              <w:t>CONSOLIDACIÓN Y MEJORA DE LA GESTIÓN DE RIESGOS SANITARIOS</w:t>
            </w:r>
          </w:p>
          <w:p w14:paraId="3F12D553" w14:textId="77777777" w:rsidR="00470294" w:rsidRPr="0080287E" w:rsidRDefault="00470294" w:rsidP="00470294"/>
        </w:tc>
        <w:tc>
          <w:tcPr>
            <w:tcW w:w="1585" w:type="pct"/>
            <w:vAlign w:val="top"/>
          </w:tcPr>
          <w:p w14:paraId="508E9962" w14:textId="77777777" w:rsidR="00470294" w:rsidRPr="0080287E" w:rsidRDefault="00470294" w:rsidP="00470294">
            <w:pPr>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14:paraId="099F2257" w14:textId="77777777" w:rsidR="00470294" w:rsidRPr="007D0CE0" w:rsidRDefault="00470294" w:rsidP="00BD32F9">
            <w:pPr>
              <w:jc w:val="right"/>
            </w:pPr>
            <w:r w:rsidRPr="007D0CE0">
              <w:t>No aplica</w:t>
            </w:r>
          </w:p>
        </w:tc>
        <w:tc>
          <w:tcPr>
            <w:tcW w:w="668" w:type="pct"/>
          </w:tcPr>
          <w:p w14:paraId="38F52000" w14:textId="77777777" w:rsidR="00470294" w:rsidRPr="007D0CE0"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7D0CE0">
              <w:t>100%</w:t>
            </w:r>
          </w:p>
        </w:tc>
        <w:tc>
          <w:tcPr>
            <w:cnfStyle w:val="000001000000" w:firstRow="0" w:lastRow="0" w:firstColumn="0" w:lastColumn="0" w:oddVBand="0" w:evenVBand="1" w:oddHBand="0" w:evenHBand="0" w:firstRowFirstColumn="0" w:firstRowLastColumn="0" w:lastRowFirstColumn="0" w:lastRowLastColumn="0"/>
            <w:tcW w:w="746" w:type="pct"/>
          </w:tcPr>
          <w:p w14:paraId="2ED962EA" w14:textId="77777777" w:rsidR="00470294" w:rsidRPr="007D0CE0" w:rsidRDefault="00470294" w:rsidP="00BD32F9">
            <w:pPr>
              <w:jc w:val="right"/>
            </w:pPr>
            <w:r w:rsidRPr="007D0CE0">
              <w:t>96%</w:t>
            </w:r>
          </w:p>
        </w:tc>
      </w:tr>
      <w:tr w:rsidR="00470294" w:rsidRPr="009E7227" w14:paraId="76BC72FA" w14:textId="77777777" w:rsidTr="00067713">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77C75F23" w14:textId="77777777" w:rsidR="00470294" w:rsidRPr="009E7227" w:rsidRDefault="00470294" w:rsidP="00470294"/>
        </w:tc>
        <w:tc>
          <w:tcPr>
            <w:tcW w:w="1585" w:type="pct"/>
            <w:vAlign w:val="top"/>
          </w:tcPr>
          <w:p w14:paraId="3699B6C1" w14:textId="77777777" w:rsidR="00470294" w:rsidRPr="009E7227" w:rsidRDefault="00470294" w:rsidP="00470294">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14:paraId="4204D976" w14:textId="77777777" w:rsidR="00470294" w:rsidRPr="007D0CE0" w:rsidRDefault="00470294" w:rsidP="00BD32F9">
            <w:pPr>
              <w:jc w:val="right"/>
            </w:pPr>
            <w:r w:rsidRPr="007D0CE0">
              <w:t>No aplica</w:t>
            </w:r>
          </w:p>
        </w:tc>
        <w:tc>
          <w:tcPr>
            <w:tcW w:w="668" w:type="pct"/>
          </w:tcPr>
          <w:p w14:paraId="4F176B6B" w14:textId="77777777" w:rsidR="00470294" w:rsidRPr="007D0CE0"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7D0CE0">
              <w:t>100%</w:t>
            </w:r>
          </w:p>
        </w:tc>
        <w:tc>
          <w:tcPr>
            <w:cnfStyle w:val="000001000000" w:firstRow="0" w:lastRow="0" w:firstColumn="0" w:lastColumn="0" w:oddVBand="0" w:evenVBand="1" w:oddHBand="0" w:evenHBand="0" w:firstRowFirstColumn="0" w:firstRowLastColumn="0" w:lastRowFirstColumn="0" w:lastRowLastColumn="0"/>
            <w:tcW w:w="746" w:type="pct"/>
          </w:tcPr>
          <w:p w14:paraId="5080C2C2" w14:textId="77777777" w:rsidR="00470294" w:rsidRDefault="00470294" w:rsidP="00BD32F9">
            <w:pPr>
              <w:jc w:val="right"/>
            </w:pPr>
            <w:r w:rsidRPr="007D0CE0">
              <w:t>96%</w:t>
            </w:r>
          </w:p>
        </w:tc>
      </w:tr>
    </w:tbl>
    <w:p w14:paraId="3693CD3E" w14:textId="77777777" w:rsidR="00AB27E8" w:rsidRDefault="00AB27E8" w:rsidP="0068118A"/>
    <w:p w14:paraId="5F359711" w14:textId="07EECB6A" w:rsidR="00AB27E8" w:rsidRDefault="00AB27E8">
      <w:pPr>
        <w:spacing w:before="0" w:line="240" w:lineRule="auto"/>
        <w:jc w:val="left"/>
      </w:pPr>
    </w:p>
    <w:p w14:paraId="25F15553" w14:textId="77777777" w:rsidR="00F82D07" w:rsidRDefault="00F82D07"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14:paraId="0FC6A563" w14:textId="7777777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6630514" w14:textId="77777777"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7374ED" w:rsidRPr="009E7227" w14:paraId="2179F694" w14:textId="7777777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2C387A1" w14:textId="77777777" w:rsidR="007374ED" w:rsidRPr="009E7227" w:rsidRDefault="007374ED" w:rsidP="007374ED">
            <w:pPr>
              <w:jc w:val="left"/>
              <w:rPr>
                <w:szCs w:val="18"/>
              </w:rPr>
            </w:pPr>
            <w:r w:rsidRPr="009E7227">
              <w:t>INDICADORES</w:t>
            </w:r>
            <w:r w:rsidRPr="009E7227">
              <w:rPr>
                <w:szCs w:val="18"/>
              </w:rPr>
              <w:br w:type="page"/>
            </w:r>
          </w:p>
        </w:tc>
        <w:tc>
          <w:tcPr>
            <w:tcW w:w="1610" w:type="pct"/>
            <w:hideMark/>
          </w:tcPr>
          <w:p w14:paraId="3236FBF6" w14:textId="77777777" w:rsidR="007374ED" w:rsidRPr="009E7227" w:rsidRDefault="007374ED" w:rsidP="00067713">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14:paraId="026CE95B" w14:textId="77777777" w:rsidR="007374ED" w:rsidRPr="007374ED" w:rsidRDefault="00470294" w:rsidP="007374ED">
            <w:pPr>
              <w:cnfStyle w:val="000000000000" w:firstRow="0" w:lastRow="0" w:firstColumn="0" w:lastColumn="0" w:oddVBand="0" w:evenVBand="0" w:oddHBand="0" w:evenHBand="0" w:firstRowFirstColumn="0" w:firstRowLastColumn="0" w:lastRowFirstColumn="0" w:lastRowLastColumn="0"/>
            </w:pPr>
            <w:r w:rsidRPr="007374ED">
              <w:t xml:space="preserve">H. </w:t>
            </w:r>
            <w:r>
              <w:t>LA FUENFRÍA</w:t>
            </w:r>
          </w:p>
        </w:tc>
        <w:tc>
          <w:tcPr>
            <w:tcW w:w="626" w:type="pct"/>
          </w:tcPr>
          <w:p w14:paraId="27410B7F"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14:paraId="0562CCE7"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tcW w:w="801" w:type="pct"/>
            <w:shd w:val="clear" w:color="auto" w:fill="EBF6F9"/>
          </w:tcPr>
          <w:p w14:paraId="3A5B6228" w14:textId="77777777"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pPr>
            <w:r w:rsidRPr="009E7227">
              <w:t>GLOBAL</w:t>
            </w:r>
          </w:p>
          <w:p w14:paraId="5ED160C3" w14:textId="77777777"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470294" w:rsidRPr="009E7227" w14:paraId="6D74E41D" w14:textId="77777777" w:rsidTr="00BD32F9">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5EF54828" w14:textId="77777777" w:rsidR="00470294" w:rsidRPr="00D7245D" w:rsidRDefault="00470294" w:rsidP="00470294">
            <w:pPr>
              <w:jc w:val="left"/>
            </w:pPr>
            <w:r w:rsidRPr="00D7245D">
              <w:t>DESARROLLO DE ACTUACIONES PARA MEJORAR HIGIENE DE MANOS</w:t>
            </w:r>
          </w:p>
          <w:p w14:paraId="02DE0FCF" w14:textId="77777777" w:rsidR="00470294" w:rsidRPr="00D7245D" w:rsidRDefault="00470294" w:rsidP="00470294">
            <w:pPr>
              <w:jc w:val="left"/>
            </w:pPr>
          </w:p>
        </w:tc>
        <w:tc>
          <w:tcPr>
            <w:tcW w:w="1610" w:type="pct"/>
            <w:vAlign w:val="top"/>
          </w:tcPr>
          <w:p w14:paraId="1C11338C" w14:textId="77777777" w:rsidR="00470294" w:rsidRPr="00D27EA4" w:rsidRDefault="00470294" w:rsidP="00067713">
            <w:pPr>
              <w:jc w:val="left"/>
              <w:cnfStyle w:val="000000000000" w:firstRow="0" w:lastRow="0" w:firstColumn="0" w:lastColumn="0" w:oddVBand="0" w:evenVBand="0" w:oddHBand="0" w:evenHBand="0" w:firstRowFirstColumn="0" w:firstRowLastColumn="0" w:lastRowFirstColumn="0" w:lastRowLastColumn="0"/>
            </w:pPr>
            <w:r w:rsidRPr="00D27EA4">
              <w:t>Mantiene nivel alcanzado el año previo en autoevaluación de la OMS  (si/no)</w:t>
            </w:r>
          </w:p>
        </w:tc>
        <w:tc>
          <w:tcPr>
            <w:tcW w:w="714" w:type="pct"/>
            <w:shd w:val="clear" w:color="auto" w:fill="EBF6F9"/>
          </w:tcPr>
          <w:p w14:paraId="5AF32FF1" w14:textId="77777777" w:rsidR="00470294" w:rsidRPr="00D27E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D27EA4">
              <w:t>NO</w:t>
            </w:r>
          </w:p>
        </w:tc>
        <w:tc>
          <w:tcPr>
            <w:tcW w:w="626" w:type="pct"/>
          </w:tcPr>
          <w:p w14:paraId="3E83163B" w14:textId="77777777" w:rsidR="00470294" w:rsidRPr="00D27E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D27EA4">
              <w:t>40%</w:t>
            </w:r>
          </w:p>
        </w:tc>
        <w:tc>
          <w:tcPr>
            <w:tcW w:w="801" w:type="pct"/>
            <w:shd w:val="clear" w:color="auto" w:fill="EBF6F9"/>
          </w:tcPr>
          <w:p w14:paraId="45F89B91" w14:textId="77777777" w:rsidR="00470294" w:rsidRPr="00D27E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D27EA4">
              <w:t>88%</w:t>
            </w:r>
          </w:p>
        </w:tc>
      </w:tr>
      <w:tr w:rsidR="00470294" w:rsidRPr="009E7227" w14:paraId="1E94301D" w14:textId="77777777" w:rsidTr="00BD32F9">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38600F97" w14:textId="77777777" w:rsidR="00470294" w:rsidRPr="009E7227" w:rsidRDefault="00470294" w:rsidP="00470294">
            <w:pPr>
              <w:jc w:val="left"/>
            </w:pPr>
          </w:p>
        </w:tc>
        <w:tc>
          <w:tcPr>
            <w:tcW w:w="1610" w:type="pct"/>
            <w:vAlign w:val="top"/>
          </w:tcPr>
          <w:p w14:paraId="5842F2CA" w14:textId="77777777" w:rsidR="00470294" w:rsidRPr="00D27EA4" w:rsidRDefault="00470294" w:rsidP="00067713">
            <w:pPr>
              <w:jc w:val="left"/>
              <w:cnfStyle w:val="000000000000" w:firstRow="0" w:lastRow="0" w:firstColumn="0" w:lastColumn="0" w:oddVBand="0" w:evenVBand="0" w:oddHBand="0" w:evenHBand="0" w:firstRowFirstColumn="0" w:firstRowLastColumn="0" w:lastRowFirstColumn="0" w:lastRowLastColumn="0"/>
            </w:pPr>
            <w:r w:rsidRPr="00D27EA4">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14:paraId="1B690E8B" w14:textId="77777777" w:rsidR="00470294" w:rsidRPr="00D27E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D27EA4">
              <w:t>SI</w:t>
            </w:r>
          </w:p>
        </w:tc>
        <w:tc>
          <w:tcPr>
            <w:tcW w:w="626" w:type="pct"/>
          </w:tcPr>
          <w:p w14:paraId="285FB833" w14:textId="77777777" w:rsidR="00470294" w:rsidRPr="00D27E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D27EA4">
              <w:t>80%</w:t>
            </w:r>
          </w:p>
        </w:tc>
        <w:tc>
          <w:tcPr>
            <w:tcW w:w="801" w:type="pct"/>
          </w:tcPr>
          <w:p w14:paraId="7B2A3DDD" w14:textId="77777777" w:rsidR="00470294" w:rsidRPr="00D27E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D27EA4">
              <w:t>91%</w:t>
            </w:r>
          </w:p>
        </w:tc>
      </w:tr>
      <w:tr w:rsidR="00470294" w:rsidRPr="009E7227" w14:paraId="2970A62C" w14:textId="77777777" w:rsidTr="00BD32F9">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36068082" w14:textId="77777777" w:rsidR="00470294" w:rsidRPr="009E7227" w:rsidRDefault="00470294" w:rsidP="00470294">
            <w:pPr>
              <w:jc w:val="left"/>
            </w:pPr>
          </w:p>
        </w:tc>
        <w:tc>
          <w:tcPr>
            <w:tcW w:w="1610" w:type="pct"/>
            <w:vAlign w:val="top"/>
          </w:tcPr>
          <w:p w14:paraId="327CC901" w14:textId="77777777" w:rsidR="00470294" w:rsidRPr="00D27EA4" w:rsidRDefault="00470294" w:rsidP="00067713">
            <w:pPr>
              <w:jc w:val="left"/>
              <w:cnfStyle w:val="000000000000" w:firstRow="0" w:lastRow="0" w:firstColumn="0" w:lastColumn="0" w:oddVBand="0" w:evenVBand="0" w:oddHBand="0" w:evenHBand="0" w:firstRowFirstColumn="0" w:firstRowLastColumn="0" w:lastRowFirstColumn="0" w:lastRowLastColumn="0"/>
            </w:pPr>
            <w:r w:rsidRPr="00D27EA4">
              <w:t>Realizada formación en higiene de manos entre los profesionales*, en especial los de nueva incorporación, bien de forma presencial u online (si/no)</w:t>
            </w:r>
          </w:p>
        </w:tc>
        <w:tc>
          <w:tcPr>
            <w:tcW w:w="714" w:type="pct"/>
            <w:shd w:val="clear" w:color="auto" w:fill="EBF6F9"/>
          </w:tcPr>
          <w:p w14:paraId="7837F3AA" w14:textId="77777777" w:rsidR="00470294" w:rsidRPr="00D27E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D27EA4">
              <w:t>SI</w:t>
            </w:r>
          </w:p>
        </w:tc>
        <w:tc>
          <w:tcPr>
            <w:tcW w:w="626" w:type="pct"/>
          </w:tcPr>
          <w:p w14:paraId="158BCBD4" w14:textId="77777777" w:rsidR="00470294" w:rsidRPr="00D27EA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D27EA4">
              <w:t>100%</w:t>
            </w:r>
          </w:p>
        </w:tc>
        <w:tc>
          <w:tcPr>
            <w:tcW w:w="801" w:type="pct"/>
          </w:tcPr>
          <w:p w14:paraId="2F173C4A" w14:textId="77777777" w:rsidR="00470294" w:rsidRDefault="00470294" w:rsidP="00BD32F9">
            <w:pPr>
              <w:jc w:val="right"/>
              <w:cnfStyle w:val="000000000000" w:firstRow="0" w:lastRow="0" w:firstColumn="0" w:lastColumn="0" w:oddVBand="0" w:evenVBand="0" w:oddHBand="0" w:evenHBand="0" w:firstRowFirstColumn="0" w:firstRowLastColumn="0" w:lastRowFirstColumn="0" w:lastRowLastColumn="0"/>
            </w:pPr>
            <w:r w:rsidRPr="00D27EA4">
              <w:t>100%</w:t>
            </w:r>
          </w:p>
        </w:tc>
      </w:tr>
    </w:tbl>
    <w:p w14:paraId="61A39DCE" w14:textId="77777777" w:rsidR="00A815F5" w:rsidRDefault="00A815F5" w:rsidP="0068118A"/>
    <w:tbl>
      <w:tblPr>
        <w:tblStyle w:val="TablaGeneral"/>
        <w:tblW w:w="5000" w:type="pct"/>
        <w:tblLayout w:type="fixed"/>
        <w:tblLook w:val="00A0" w:firstRow="1" w:lastRow="0" w:firstColumn="1" w:lastColumn="0" w:noHBand="0" w:noVBand="0"/>
      </w:tblPr>
      <w:tblGrid>
        <w:gridCol w:w="1982"/>
        <w:gridCol w:w="2413"/>
        <w:gridCol w:w="1297"/>
        <w:gridCol w:w="970"/>
        <w:gridCol w:w="1275"/>
      </w:tblGrid>
      <w:tr w:rsidR="00A815F5" w:rsidRPr="009E7227" w14:paraId="1092262F" w14:textId="77777777" w:rsidTr="00C0465D">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CE9CE09" w14:textId="77777777"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7374ED" w:rsidRPr="009E7227" w14:paraId="0D1D4877" w14:textId="77777777" w:rsidTr="00C0465D">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1CF96AA" w14:textId="77777777" w:rsidR="007374ED" w:rsidRPr="009E7227" w:rsidRDefault="007374ED" w:rsidP="007374ED">
            <w:pPr>
              <w:jc w:val="left"/>
            </w:pPr>
            <w:r w:rsidRPr="009E7227">
              <w:t>INDICADORES</w:t>
            </w:r>
          </w:p>
        </w:tc>
        <w:tc>
          <w:tcPr>
            <w:tcW w:w="1520" w:type="pct"/>
            <w:hideMark/>
          </w:tcPr>
          <w:p w14:paraId="23D3DD70" w14:textId="77777777" w:rsidR="007374ED" w:rsidRPr="009E7227" w:rsidRDefault="007374ED" w:rsidP="00067713">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817" w:type="pct"/>
          </w:tcPr>
          <w:p w14:paraId="11E2D7D3" w14:textId="77777777" w:rsidR="007374ED" w:rsidRPr="007374ED" w:rsidRDefault="00470294" w:rsidP="007374ED">
            <w:r w:rsidRPr="007374ED">
              <w:t xml:space="preserve">H. </w:t>
            </w:r>
            <w:r>
              <w:t>LA FUENFRÍA</w:t>
            </w:r>
          </w:p>
        </w:tc>
        <w:tc>
          <w:tcPr>
            <w:tcW w:w="611" w:type="pct"/>
          </w:tcPr>
          <w:p w14:paraId="467E6DBA"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14:paraId="7B445B9F"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14:paraId="087BE7EA" w14:textId="77777777" w:rsidR="007374ED" w:rsidRPr="009E7227" w:rsidRDefault="007374ED" w:rsidP="007374ED">
            <w:pPr>
              <w:jc w:val="left"/>
            </w:pPr>
            <w:r w:rsidRPr="009E7227">
              <w:t>GLOBAL</w:t>
            </w:r>
          </w:p>
          <w:p w14:paraId="147CA6F2" w14:textId="77777777" w:rsidR="007374ED" w:rsidRPr="009E7227" w:rsidRDefault="007374ED" w:rsidP="007374ED">
            <w:pPr>
              <w:jc w:val="left"/>
            </w:pPr>
            <w:r>
              <w:t>SERVICIO MADRILEÑO DE SALUD</w:t>
            </w:r>
          </w:p>
        </w:tc>
      </w:tr>
      <w:tr w:rsidR="00A815F5" w:rsidRPr="009E7227" w14:paraId="2F56D558" w14:textId="77777777" w:rsidTr="00C0465D">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3771B9B3" w14:textId="77777777" w:rsidR="00A815F5" w:rsidRPr="009E7D6D" w:rsidRDefault="00A815F5" w:rsidP="00A815F5">
            <w:pPr>
              <w:jc w:val="left"/>
            </w:pPr>
            <w:r w:rsidRPr="00A815F5">
              <w:t>DESPLIEGUE DE PROCESOS ORGANIZATIVOS PARA LA MEJORA DE LA CALIDAD PERCIBIDA</w:t>
            </w:r>
          </w:p>
        </w:tc>
        <w:tc>
          <w:tcPr>
            <w:tcW w:w="1520" w:type="pct"/>
            <w:vAlign w:val="top"/>
          </w:tcPr>
          <w:p w14:paraId="20EDD1E9" w14:textId="77777777" w:rsidR="00A815F5" w:rsidRPr="00816940" w:rsidRDefault="00A815F5" w:rsidP="00067713">
            <w:pPr>
              <w:jc w:val="left"/>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817" w:type="pct"/>
          </w:tcPr>
          <w:p w14:paraId="5E9A8EDD" w14:textId="77777777" w:rsidR="00A815F5" w:rsidRPr="00816940" w:rsidRDefault="00470294" w:rsidP="00BD32F9">
            <w:pPr>
              <w:jc w:val="right"/>
            </w:pPr>
            <w:r>
              <w:t>1</w:t>
            </w:r>
          </w:p>
        </w:tc>
        <w:tc>
          <w:tcPr>
            <w:tcW w:w="611" w:type="pct"/>
          </w:tcPr>
          <w:p w14:paraId="6A67AF77" w14:textId="77777777" w:rsidR="00A815F5" w:rsidRPr="00816940" w:rsidRDefault="00470294" w:rsidP="00BD32F9">
            <w:pPr>
              <w:jc w:val="right"/>
              <w:cnfStyle w:val="000000000000" w:firstRow="0" w:lastRow="0" w:firstColumn="0" w:lastColumn="0" w:oddVBand="0" w:evenVBand="0" w:oddHBand="0" w:evenHBand="0" w:firstRowFirstColumn="0" w:firstRowLastColumn="0" w:lastRowFirstColumn="0" w:lastRowLastColumn="0"/>
            </w:pPr>
            <w:r>
              <w:t>1,4</w:t>
            </w:r>
          </w:p>
        </w:tc>
        <w:tc>
          <w:tcPr>
            <w:cnfStyle w:val="000001000000" w:firstRow="0" w:lastRow="0" w:firstColumn="0" w:lastColumn="0" w:oddVBand="0" w:evenVBand="1" w:oddHBand="0" w:evenHBand="0" w:firstRowFirstColumn="0" w:firstRowLastColumn="0" w:lastRowFirstColumn="0" w:lastRowLastColumn="0"/>
            <w:tcW w:w="803" w:type="pct"/>
          </w:tcPr>
          <w:p w14:paraId="26C359C0" w14:textId="77777777" w:rsidR="00A815F5" w:rsidRPr="00816940" w:rsidRDefault="00470294" w:rsidP="00BD32F9">
            <w:pPr>
              <w:jc w:val="right"/>
            </w:pPr>
            <w:r>
              <w:t>3</w:t>
            </w:r>
          </w:p>
        </w:tc>
      </w:tr>
      <w:tr w:rsidR="00A815F5" w:rsidRPr="009E7227" w14:paraId="5F26F2D3" w14:textId="77777777" w:rsidTr="00C0465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31436C75" w14:textId="77777777" w:rsidR="00A815F5" w:rsidRPr="009E7D6D" w:rsidRDefault="00A815F5" w:rsidP="00A815F5"/>
        </w:tc>
        <w:tc>
          <w:tcPr>
            <w:tcW w:w="1520" w:type="pct"/>
            <w:vAlign w:val="top"/>
          </w:tcPr>
          <w:p w14:paraId="02A49608" w14:textId="77777777" w:rsidR="00A815F5" w:rsidRPr="00816940" w:rsidRDefault="00A815F5" w:rsidP="00067713">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817" w:type="pct"/>
          </w:tcPr>
          <w:p w14:paraId="7F1C55FE" w14:textId="77777777" w:rsidR="00A815F5" w:rsidRPr="000B76BA" w:rsidRDefault="000B76BA" w:rsidP="00BD32F9">
            <w:pPr>
              <w:jc w:val="right"/>
            </w:pPr>
            <w:r w:rsidRPr="000B76BA">
              <w:t>por características del centro</w:t>
            </w:r>
          </w:p>
        </w:tc>
        <w:tc>
          <w:tcPr>
            <w:tcW w:w="611" w:type="pct"/>
          </w:tcPr>
          <w:p w14:paraId="7D1BEE1A" w14:textId="77777777" w:rsidR="00A815F5" w:rsidRPr="00816940" w:rsidRDefault="000B76BA" w:rsidP="00BD32F9">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338A63E4" w14:textId="77777777" w:rsidR="00A815F5" w:rsidRPr="00816940" w:rsidRDefault="000B76BA" w:rsidP="00BD32F9">
            <w:pPr>
              <w:jc w:val="right"/>
            </w:pPr>
            <w:r>
              <w:t>93%</w:t>
            </w:r>
          </w:p>
        </w:tc>
      </w:tr>
      <w:tr w:rsidR="00A815F5" w:rsidRPr="009E7227" w14:paraId="6EAF49EB" w14:textId="77777777" w:rsidTr="00C0465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743E700D" w14:textId="77777777" w:rsidR="00A815F5" w:rsidRPr="009E7D6D" w:rsidRDefault="00A815F5" w:rsidP="00A815F5"/>
        </w:tc>
        <w:tc>
          <w:tcPr>
            <w:tcW w:w="1520" w:type="pct"/>
            <w:vAlign w:val="top"/>
          </w:tcPr>
          <w:p w14:paraId="1A5D960A" w14:textId="77777777" w:rsidR="00A815F5" w:rsidRPr="00816940" w:rsidRDefault="00A815F5" w:rsidP="00067713">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817" w:type="pct"/>
          </w:tcPr>
          <w:p w14:paraId="1351C617" w14:textId="77777777" w:rsidR="00A815F5" w:rsidRPr="00816940" w:rsidRDefault="000B76BA" w:rsidP="00BD32F9">
            <w:pPr>
              <w:jc w:val="right"/>
            </w:pPr>
            <w:r>
              <w:t>SÍ realizada</w:t>
            </w:r>
          </w:p>
        </w:tc>
        <w:tc>
          <w:tcPr>
            <w:tcW w:w="611" w:type="pct"/>
          </w:tcPr>
          <w:p w14:paraId="43292CA2" w14:textId="77777777" w:rsidR="00A815F5" w:rsidRPr="00816940" w:rsidRDefault="000B76BA" w:rsidP="00BD32F9">
            <w:pPr>
              <w:jc w:val="right"/>
              <w:cnfStyle w:val="000000000000" w:firstRow="0" w:lastRow="0" w:firstColumn="0" w:lastColumn="0" w:oddVBand="0" w:evenVBand="0" w:oddHBand="0" w:evenHBand="0" w:firstRowFirstColumn="0" w:firstRowLastColumn="0" w:lastRowFirstColumn="0" w:lastRowLastColumn="0"/>
            </w:pPr>
            <w:r>
              <w:t>88%</w:t>
            </w:r>
          </w:p>
        </w:tc>
        <w:tc>
          <w:tcPr>
            <w:cnfStyle w:val="000001000000" w:firstRow="0" w:lastRow="0" w:firstColumn="0" w:lastColumn="0" w:oddVBand="0" w:evenVBand="1" w:oddHBand="0" w:evenHBand="0" w:firstRowFirstColumn="0" w:firstRowLastColumn="0" w:lastRowFirstColumn="0" w:lastRowLastColumn="0"/>
            <w:tcW w:w="803" w:type="pct"/>
          </w:tcPr>
          <w:p w14:paraId="1DA2193F" w14:textId="77777777" w:rsidR="00A815F5" w:rsidRPr="00816940" w:rsidRDefault="000B76BA" w:rsidP="00BD32F9">
            <w:pPr>
              <w:jc w:val="right"/>
            </w:pPr>
            <w:r>
              <w:t>88%</w:t>
            </w:r>
          </w:p>
        </w:tc>
      </w:tr>
      <w:tr w:rsidR="000B76BA" w:rsidRPr="009E7227" w14:paraId="66F3BF9C" w14:textId="77777777" w:rsidTr="00C0465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B3B9E0" w14:textId="77777777" w:rsidR="000B76BA" w:rsidRPr="009E7D6D" w:rsidRDefault="000B76BA" w:rsidP="000B76BA"/>
        </w:tc>
        <w:tc>
          <w:tcPr>
            <w:tcW w:w="1520" w:type="pct"/>
            <w:vAlign w:val="top"/>
          </w:tcPr>
          <w:p w14:paraId="6AEEA9CD" w14:textId="77777777" w:rsidR="000B76BA" w:rsidRPr="00816940" w:rsidRDefault="000B76BA" w:rsidP="00067713">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817" w:type="pct"/>
          </w:tcPr>
          <w:p w14:paraId="60F51F19" w14:textId="77777777" w:rsidR="000B76BA" w:rsidRDefault="000B76BA" w:rsidP="00BD32F9">
            <w:pPr>
              <w:jc w:val="right"/>
            </w:pPr>
            <w:r w:rsidRPr="009B45CE">
              <w:t>por características del centro</w:t>
            </w:r>
          </w:p>
        </w:tc>
        <w:tc>
          <w:tcPr>
            <w:tcW w:w="611" w:type="pct"/>
          </w:tcPr>
          <w:p w14:paraId="36B6E537" w14:textId="77777777" w:rsidR="000B76BA" w:rsidRPr="00816940" w:rsidRDefault="000B76BA" w:rsidP="00BD32F9">
            <w:pPr>
              <w:jc w:val="right"/>
              <w:cnfStyle w:val="000000000000" w:firstRow="0" w:lastRow="0" w:firstColumn="0" w:lastColumn="0" w:oddVBand="0" w:evenVBand="0" w:oddHBand="0" w:evenHBand="0" w:firstRowFirstColumn="0" w:firstRowLastColumn="0" w:lastRowFirstColumn="0" w:lastRowLastColumn="0"/>
            </w:pPr>
            <w:r>
              <w:t>No aplica</w:t>
            </w:r>
          </w:p>
        </w:tc>
        <w:tc>
          <w:tcPr>
            <w:cnfStyle w:val="000001000000" w:firstRow="0" w:lastRow="0" w:firstColumn="0" w:lastColumn="0" w:oddVBand="0" w:evenVBand="1" w:oddHBand="0" w:evenHBand="0" w:firstRowFirstColumn="0" w:firstRowLastColumn="0" w:lastRowFirstColumn="0" w:lastRowLastColumn="0"/>
            <w:tcW w:w="803" w:type="pct"/>
          </w:tcPr>
          <w:p w14:paraId="21842E5F" w14:textId="77777777" w:rsidR="000B76BA" w:rsidRPr="00816940" w:rsidRDefault="000B76BA" w:rsidP="00BD32F9">
            <w:pPr>
              <w:jc w:val="right"/>
            </w:pPr>
            <w:r>
              <w:t>85%</w:t>
            </w:r>
          </w:p>
        </w:tc>
      </w:tr>
      <w:tr w:rsidR="000B76BA" w:rsidRPr="009E7227" w14:paraId="76A582C6" w14:textId="77777777" w:rsidTr="00C0465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300AC05B" w14:textId="77777777" w:rsidR="000B76BA" w:rsidRPr="009E7D6D" w:rsidRDefault="000B76BA" w:rsidP="000B76BA"/>
        </w:tc>
        <w:tc>
          <w:tcPr>
            <w:tcW w:w="1520" w:type="pct"/>
            <w:vAlign w:val="top"/>
          </w:tcPr>
          <w:p w14:paraId="27822021" w14:textId="77777777" w:rsidR="000B76BA" w:rsidRPr="00816940" w:rsidRDefault="000B76BA" w:rsidP="00067713">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817" w:type="pct"/>
          </w:tcPr>
          <w:p w14:paraId="461746E3" w14:textId="77777777" w:rsidR="000B76BA" w:rsidRDefault="000B76BA" w:rsidP="00BD32F9">
            <w:pPr>
              <w:jc w:val="right"/>
            </w:pPr>
            <w:r w:rsidRPr="009B45CE">
              <w:t>por características del centro</w:t>
            </w:r>
          </w:p>
        </w:tc>
        <w:tc>
          <w:tcPr>
            <w:tcW w:w="611" w:type="pct"/>
          </w:tcPr>
          <w:p w14:paraId="06075573" w14:textId="77777777" w:rsidR="000B76BA" w:rsidRPr="00816940" w:rsidRDefault="000B76BA" w:rsidP="00BD32F9">
            <w:pPr>
              <w:jc w:val="right"/>
              <w:cnfStyle w:val="000000000000" w:firstRow="0" w:lastRow="0" w:firstColumn="0" w:lastColumn="0" w:oddVBand="0" w:evenVBand="0" w:oddHBand="0" w:evenHBand="0" w:firstRowFirstColumn="0" w:firstRowLastColumn="0" w:lastRowFirstColumn="0" w:lastRowLastColumn="0"/>
            </w:pPr>
            <w:r>
              <w:t>No aplica</w:t>
            </w:r>
          </w:p>
        </w:tc>
        <w:tc>
          <w:tcPr>
            <w:cnfStyle w:val="000001000000" w:firstRow="0" w:lastRow="0" w:firstColumn="0" w:lastColumn="0" w:oddVBand="0" w:evenVBand="1" w:oddHBand="0" w:evenHBand="0" w:firstRowFirstColumn="0" w:firstRowLastColumn="0" w:lastRowFirstColumn="0" w:lastRowLastColumn="0"/>
            <w:tcW w:w="803" w:type="pct"/>
          </w:tcPr>
          <w:p w14:paraId="6265CE3A" w14:textId="77777777" w:rsidR="000B76BA" w:rsidRPr="00816940" w:rsidRDefault="000B76BA" w:rsidP="00BD32F9">
            <w:pPr>
              <w:jc w:val="right"/>
            </w:pPr>
            <w:r>
              <w:t>75%</w:t>
            </w:r>
          </w:p>
        </w:tc>
      </w:tr>
      <w:tr w:rsidR="00A815F5" w:rsidRPr="009E7227" w14:paraId="03ABA36E" w14:textId="77777777" w:rsidTr="00C0465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4696E1DC" w14:textId="77777777" w:rsidR="00A815F5" w:rsidRPr="009E7D6D" w:rsidRDefault="00A815F5" w:rsidP="00A815F5"/>
        </w:tc>
        <w:tc>
          <w:tcPr>
            <w:tcW w:w="1520" w:type="pct"/>
            <w:vAlign w:val="top"/>
          </w:tcPr>
          <w:p w14:paraId="25639F8C" w14:textId="77777777" w:rsidR="00A815F5" w:rsidRPr="00816940" w:rsidRDefault="00A815F5" w:rsidP="00067713">
            <w:pPr>
              <w:jc w:val="left"/>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817" w:type="pct"/>
          </w:tcPr>
          <w:p w14:paraId="79EC838A" w14:textId="77777777" w:rsidR="00A815F5" w:rsidRPr="00816940" w:rsidRDefault="000B76BA" w:rsidP="00BD32F9">
            <w:pPr>
              <w:jc w:val="right"/>
            </w:pPr>
            <w:r>
              <w:t>SÍ</w:t>
            </w:r>
          </w:p>
        </w:tc>
        <w:tc>
          <w:tcPr>
            <w:tcW w:w="611" w:type="pct"/>
          </w:tcPr>
          <w:p w14:paraId="017F427E" w14:textId="77777777" w:rsidR="00A815F5" w:rsidRPr="00816940" w:rsidRDefault="000B76BA" w:rsidP="00BD32F9">
            <w:pPr>
              <w:jc w:val="right"/>
              <w:cnfStyle w:val="000000000000" w:firstRow="0" w:lastRow="0" w:firstColumn="0" w:lastColumn="0" w:oddVBand="0" w:evenVBand="0" w:oddHBand="0" w:evenHBand="0" w:firstRowFirstColumn="0" w:firstRowLastColumn="0" w:lastRowFirstColumn="0" w:lastRowLastColumn="0"/>
            </w:pPr>
            <w:r>
              <w:t>75%</w:t>
            </w:r>
          </w:p>
        </w:tc>
        <w:tc>
          <w:tcPr>
            <w:cnfStyle w:val="000001000000" w:firstRow="0" w:lastRow="0" w:firstColumn="0" w:lastColumn="0" w:oddVBand="0" w:evenVBand="1" w:oddHBand="0" w:evenHBand="0" w:firstRowFirstColumn="0" w:firstRowLastColumn="0" w:lastRowFirstColumn="0" w:lastRowLastColumn="0"/>
            <w:tcW w:w="803" w:type="pct"/>
          </w:tcPr>
          <w:p w14:paraId="0A268AE8" w14:textId="77777777" w:rsidR="00A815F5" w:rsidRPr="00816940" w:rsidRDefault="000B76BA" w:rsidP="00BD32F9">
            <w:pPr>
              <w:jc w:val="right"/>
            </w:pPr>
            <w:r>
              <w:t>85%</w:t>
            </w:r>
          </w:p>
        </w:tc>
      </w:tr>
      <w:tr w:rsidR="00A815F5" w:rsidRPr="009E7227" w14:paraId="77F949EE" w14:textId="77777777" w:rsidTr="00C0465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6AA953F7" w14:textId="77777777" w:rsidR="00A815F5" w:rsidRPr="009E7D6D" w:rsidRDefault="00A815F5" w:rsidP="00A815F5"/>
        </w:tc>
        <w:tc>
          <w:tcPr>
            <w:tcW w:w="1520" w:type="pct"/>
            <w:vAlign w:val="top"/>
          </w:tcPr>
          <w:p w14:paraId="7D07183C" w14:textId="77777777" w:rsidR="00A815F5" w:rsidRPr="00816940" w:rsidRDefault="00A815F5" w:rsidP="00067713">
            <w:pPr>
              <w:jc w:val="left"/>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817" w:type="pct"/>
          </w:tcPr>
          <w:p w14:paraId="1439B4BA" w14:textId="77777777" w:rsidR="00A815F5" w:rsidRPr="00816940" w:rsidRDefault="000B76BA" w:rsidP="00BD32F9">
            <w:pPr>
              <w:jc w:val="right"/>
            </w:pPr>
            <w:r>
              <w:t>SÍ</w:t>
            </w:r>
          </w:p>
        </w:tc>
        <w:tc>
          <w:tcPr>
            <w:tcW w:w="611" w:type="pct"/>
          </w:tcPr>
          <w:p w14:paraId="04D71206" w14:textId="77777777" w:rsidR="00A815F5" w:rsidRPr="00816940" w:rsidRDefault="000B76BA" w:rsidP="00BD32F9">
            <w:pPr>
              <w:jc w:val="right"/>
              <w:cnfStyle w:val="000000000000" w:firstRow="0" w:lastRow="0" w:firstColumn="0" w:lastColumn="0" w:oddVBand="0" w:evenVBand="0" w:oddHBand="0" w:evenHBand="0" w:firstRowFirstColumn="0" w:firstRowLastColumn="0" w:lastRowFirstColumn="0" w:lastRowLastColumn="0"/>
            </w:pPr>
            <w:r>
              <w:t>60%</w:t>
            </w:r>
          </w:p>
        </w:tc>
        <w:tc>
          <w:tcPr>
            <w:cnfStyle w:val="000001000000" w:firstRow="0" w:lastRow="0" w:firstColumn="0" w:lastColumn="0" w:oddVBand="0" w:evenVBand="1" w:oddHBand="0" w:evenHBand="0" w:firstRowFirstColumn="0" w:firstRowLastColumn="0" w:lastRowFirstColumn="0" w:lastRowLastColumn="0"/>
            <w:tcW w:w="803" w:type="pct"/>
          </w:tcPr>
          <w:p w14:paraId="49DB2A79" w14:textId="77777777" w:rsidR="00A815F5" w:rsidRPr="00816940" w:rsidRDefault="000B76BA" w:rsidP="00BD32F9">
            <w:pPr>
              <w:jc w:val="right"/>
            </w:pPr>
            <w:r>
              <w:t>35%</w:t>
            </w:r>
          </w:p>
        </w:tc>
      </w:tr>
      <w:tr w:rsidR="00A815F5" w:rsidRPr="009E7227" w14:paraId="500D1DD7" w14:textId="77777777" w:rsidTr="00C0465D">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319637D5" w14:textId="77777777" w:rsidR="00A815F5" w:rsidRPr="009E7D6D" w:rsidRDefault="00A815F5" w:rsidP="00A815F5"/>
        </w:tc>
        <w:tc>
          <w:tcPr>
            <w:tcW w:w="1520" w:type="pct"/>
            <w:vAlign w:val="top"/>
          </w:tcPr>
          <w:p w14:paraId="6AE8B055" w14:textId="77777777" w:rsidR="00A815F5" w:rsidRPr="00BB7697" w:rsidRDefault="00A815F5" w:rsidP="00067713">
            <w:pPr>
              <w:jc w:val="left"/>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817" w:type="pct"/>
          </w:tcPr>
          <w:p w14:paraId="7BC1916E" w14:textId="77777777" w:rsidR="00A815F5" w:rsidRPr="00BB7697" w:rsidRDefault="000B76BA" w:rsidP="00BD32F9">
            <w:pPr>
              <w:jc w:val="right"/>
            </w:pPr>
            <w:r>
              <w:t>SÍ</w:t>
            </w:r>
          </w:p>
        </w:tc>
        <w:tc>
          <w:tcPr>
            <w:tcW w:w="611" w:type="pct"/>
          </w:tcPr>
          <w:p w14:paraId="4BF5202C" w14:textId="77777777" w:rsidR="00A815F5" w:rsidRPr="00BB7697" w:rsidRDefault="000B76BA" w:rsidP="00BD32F9">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15E01187" w14:textId="77777777" w:rsidR="00A815F5" w:rsidRDefault="000B76BA" w:rsidP="00BD32F9">
            <w:pPr>
              <w:jc w:val="right"/>
            </w:pPr>
            <w:r>
              <w:t>100%</w:t>
            </w:r>
          </w:p>
        </w:tc>
      </w:tr>
      <w:tr w:rsidR="00A815F5" w:rsidRPr="006A39F4" w14:paraId="59322BE9" w14:textId="77777777" w:rsidTr="00C0465D">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223EAAFB" w14:textId="77777777" w:rsidR="00A815F5" w:rsidRPr="006A39F4" w:rsidRDefault="00A815F5" w:rsidP="008A626B">
            <w:pPr>
              <w:jc w:val="center"/>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008A626B"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14:paraId="3BA0AE3F" w14:textId="77777777" w:rsidR="00067713" w:rsidRDefault="00067713" w:rsidP="00067713">
      <w:pPr>
        <w:pStyle w:val="Piedetabla"/>
        <w:rPr>
          <w:vertAlign w:val="superscript"/>
        </w:rPr>
      </w:pPr>
    </w:p>
    <w:p w14:paraId="6FD08F20" w14:textId="3D31D40C" w:rsidR="00067713" w:rsidRDefault="00067713" w:rsidP="00067713">
      <w:pPr>
        <w:pStyle w:val="Piedetabla"/>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p w14:paraId="74CB637B" w14:textId="77777777" w:rsidR="00F004AB" w:rsidRDefault="00F004AB" w:rsidP="0068118A">
      <w:pPr>
        <w:rPr>
          <w:rFonts w:cs="Arial"/>
          <w:color w:val="000080"/>
          <w:sz w:val="28"/>
          <w:lang w:val="es-ES_tradnl"/>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14:paraId="577C3562" w14:textId="7777777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9B45DB8" w14:textId="77777777" w:rsidR="00A815F5" w:rsidRPr="006C4CAE" w:rsidRDefault="00A815F5" w:rsidP="00372A21">
            <w:pPr>
              <w:jc w:val="center"/>
              <w:rPr>
                <w:rFonts w:ascii="Montserrat SemiBold" w:hAnsi="Montserrat SemiBold"/>
                <w:b w:val="0"/>
                <w:color w:val="FFFFFF" w:themeColor="background1"/>
              </w:rPr>
            </w:pPr>
            <w:bookmarkStart w:id="88" w:name="_Toc74228264"/>
            <w:bookmarkStart w:id="89" w:name="_Toc75343961"/>
            <w:r w:rsidRPr="00A815F5">
              <w:rPr>
                <w:rFonts w:ascii="Montserrat SemiBold" w:hAnsi="Montserrat SemiBold"/>
                <w:b w:val="0"/>
              </w:rPr>
              <w:t>8. Promover  y desplegar el marco de reconocimiento de la Responsabilidad Social en las Gerencias</w:t>
            </w:r>
          </w:p>
        </w:tc>
      </w:tr>
      <w:tr w:rsidR="007374ED" w:rsidRPr="009E7227" w14:paraId="3D23E87F" w14:textId="7777777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14:paraId="5318CCC3" w14:textId="77777777" w:rsidR="007374ED" w:rsidRPr="009E7227" w:rsidRDefault="007374ED" w:rsidP="007374ED">
            <w:pPr>
              <w:jc w:val="left"/>
              <w:rPr>
                <w:szCs w:val="18"/>
              </w:rPr>
            </w:pPr>
            <w:r w:rsidRPr="009E7227">
              <w:t>INDICADORES</w:t>
            </w:r>
            <w:r w:rsidRPr="009E7227">
              <w:rPr>
                <w:szCs w:val="18"/>
              </w:rPr>
              <w:br w:type="page"/>
            </w:r>
          </w:p>
        </w:tc>
        <w:tc>
          <w:tcPr>
            <w:tcW w:w="1610" w:type="pct"/>
            <w:hideMark/>
          </w:tcPr>
          <w:p w14:paraId="79743EB6" w14:textId="77777777" w:rsidR="007374ED" w:rsidRPr="009E7227" w:rsidRDefault="007374ED" w:rsidP="00067713">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14:paraId="7B96BF34" w14:textId="77777777" w:rsidR="007374ED" w:rsidRPr="007374ED" w:rsidRDefault="00470294" w:rsidP="007374ED">
            <w:pPr>
              <w:cnfStyle w:val="000000000000" w:firstRow="0" w:lastRow="0" w:firstColumn="0" w:lastColumn="0" w:oddVBand="0" w:evenVBand="0" w:oddHBand="0" w:evenHBand="0" w:firstRowFirstColumn="0" w:firstRowLastColumn="0" w:lastRowFirstColumn="0" w:lastRowLastColumn="0"/>
            </w:pPr>
            <w:r w:rsidRPr="007374ED">
              <w:t xml:space="preserve">H. </w:t>
            </w:r>
            <w:r>
              <w:t>LA FUENFRÍA</w:t>
            </w:r>
          </w:p>
        </w:tc>
        <w:tc>
          <w:tcPr>
            <w:tcW w:w="626" w:type="pct"/>
          </w:tcPr>
          <w:p w14:paraId="61322E17"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14:paraId="5D1F2077"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tcW w:w="802" w:type="pct"/>
            <w:shd w:val="clear" w:color="auto" w:fill="EBF6F9"/>
          </w:tcPr>
          <w:p w14:paraId="0E2D5597" w14:textId="77777777"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pPr>
            <w:r w:rsidRPr="009E7227">
              <w:t>GLOBAL</w:t>
            </w:r>
          </w:p>
          <w:p w14:paraId="7C394BF5" w14:textId="77777777"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0B76BA" w:rsidRPr="009E7227" w14:paraId="0614C729" w14:textId="77777777" w:rsidTr="00BD32F9">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14:paraId="259B1898" w14:textId="77777777" w:rsidR="000B76BA" w:rsidRPr="00D7245D" w:rsidRDefault="000B76BA" w:rsidP="000B76BA">
            <w:pPr>
              <w:jc w:val="left"/>
            </w:pPr>
            <w:r w:rsidRPr="00A815F5">
              <w:t>DESPLIEGUE DE ACTUACIONES PARA LA PROMOCIÓN DE LA RSS</w:t>
            </w:r>
          </w:p>
        </w:tc>
        <w:tc>
          <w:tcPr>
            <w:tcW w:w="1610" w:type="pct"/>
            <w:vAlign w:val="top"/>
          </w:tcPr>
          <w:p w14:paraId="4A0B4B7F" w14:textId="77777777" w:rsidR="000B76BA" w:rsidRPr="00BD4E68" w:rsidRDefault="000B76BA" w:rsidP="00067713">
            <w:pPr>
              <w:jc w:val="left"/>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714" w:type="pct"/>
            <w:shd w:val="clear" w:color="auto" w:fill="EBF6F9"/>
          </w:tcPr>
          <w:p w14:paraId="2E5C1D88" w14:textId="77777777" w:rsidR="000B76BA" w:rsidRPr="00F03A4D"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F03A4D">
              <w:t>SÍ</w:t>
            </w:r>
          </w:p>
        </w:tc>
        <w:tc>
          <w:tcPr>
            <w:tcW w:w="626" w:type="pct"/>
          </w:tcPr>
          <w:p w14:paraId="1EE5AE72" w14:textId="77777777" w:rsidR="000B76BA" w:rsidRPr="00F03A4D"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F03A4D">
              <w:t>80%</w:t>
            </w:r>
          </w:p>
        </w:tc>
        <w:tc>
          <w:tcPr>
            <w:tcW w:w="802" w:type="pct"/>
            <w:shd w:val="clear" w:color="auto" w:fill="EBF6F9"/>
          </w:tcPr>
          <w:p w14:paraId="6C61FC31" w14:textId="77777777" w:rsidR="000B76BA" w:rsidRPr="00F03A4D"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F03A4D">
              <w:t>94%</w:t>
            </w:r>
          </w:p>
        </w:tc>
      </w:tr>
      <w:tr w:rsidR="000B76BA" w:rsidRPr="009E7227" w14:paraId="743AA6B0" w14:textId="77777777" w:rsidTr="00BD32F9">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14:paraId="66291DF9" w14:textId="77777777" w:rsidR="000B76BA" w:rsidRPr="009E7227" w:rsidRDefault="000B76BA" w:rsidP="000B76BA">
            <w:pPr>
              <w:jc w:val="left"/>
            </w:pPr>
          </w:p>
        </w:tc>
        <w:tc>
          <w:tcPr>
            <w:tcW w:w="1610" w:type="pct"/>
            <w:vAlign w:val="top"/>
          </w:tcPr>
          <w:p w14:paraId="526FCE7F" w14:textId="77777777" w:rsidR="000B76BA" w:rsidRPr="00BD4E68" w:rsidRDefault="000B76BA" w:rsidP="00067713">
            <w:pPr>
              <w:jc w:val="left"/>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714" w:type="pct"/>
            <w:shd w:val="clear" w:color="auto" w:fill="EBF6F9"/>
          </w:tcPr>
          <w:p w14:paraId="2651AD56" w14:textId="77777777" w:rsidR="000B76BA" w:rsidRPr="00F03A4D"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F03A4D">
              <w:t>SÍ</w:t>
            </w:r>
          </w:p>
        </w:tc>
        <w:tc>
          <w:tcPr>
            <w:tcW w:w="626" w:type="pct"/>
          </w:tcPr>
          <w:p w14:paraId="267395DC" w14:textId="77777777" w:rsidR="000B76BA" w:rsidRPr="00F03A4D"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F03A4D">
              <w:t>80%</w:t>
            </w:r>
          </w:p>
        </w:tc>
        <w:tc>
          <w:tcPr>
            <w:tcW w:w="802" w:type="pct"/>
          </w:tcPr>
          <w:p w14:paraId="3B48D5B0" w14:textId="77777777" w:rsidR="000B76BA"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F03A4D">
              <w:t>94%</w:t>
            </w:r>
          </w:p>
        </w:tc>
      </w:tr>
    </w:tbl>
    <w:p w14:paraId="0919A168" w14:textId="6F65BF6D" w:rsidR="00B30D75" w:rsidRDefault="00B30D75">
      <w:pPr>
        <w:spacing w:before="0" w:line="240" w:lineRule="auto"/>
        <w:jc w:val="left"/>
      </w:pPr>
    </w:p>
    <w:p w14:paraId="2D6D9B94" w14:textId="77777777" w:rsidR="00B30D75" w:rsidRDefault="00B30D75">
      <w:pPr>
        <w:spacing w:before="0" w:line="240" w:lineRule="auto"/>
        <w:jc w:val="left"/>
      </w:pPr>
      <w:r>
        <w:br w:type="page"/>
      </w:r>
    </w:p>
    <w:p w14:paraId="1CF49E33" w14:textId="77777777" w:rsidR="00372A21" w:rsidRDefault="00372A21">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14:paraId="56AB6999" w14:textId="77777777" w:rsidTr="00067713">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751C2D0" w14:textId="77777777" w:rsidR="00372A21" w:rsidRPr="006C4CAE" w:rsidRDefault="00372A21" w:rsidP="00372A21">
            <w:pPr>
              <w:jc w:val="center"/>
              <w:rPr>
                <w:rFonts w:ascii="Montserrat SemiBold" w:hAnsi="Montserrat SemiBold"/>
                <w:b w:val="0"/>
              </w:rPr>
            </w:pPr>
            <w:r w:rsidRPr="00372A21">
              <w:rPr>
                <w:rFonts w:ascii="Montserrat SemiBold" w:hAnsi="Montserrat SemiBold"/>
                <w:b w:val="0"/>
              </w:rPr>
              <w:t>9. Fomentar actuaciones para la mejora de la atención al dolor</w:t>
            </w:r>
          </w:p>
        </w:tc>
      </w:tr>
      <w:tr w:rsidR="007374ED" w:rsidRPr="009E7227" w14:paraId="35A054C7" w14:textId="77777777" w:rsidTr="00067713">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08FEE9BA" w14:textId="77777777" w:rsidR="007374ED" w:rsidRPr="009E7227" w:rsidRDefault="007374ED" w:rsidP="007374ED">
            <w:pPr>
              <w:jc w:val="left"/>
            </w:pPr>
            <w:r w:rsidRPr="009E7227">
              <w:t>INDICADORES</w:t>
            </w:r>
          </w:p>
        </w:tc>
        <w:tc>
          <w:tcPr>
            <w:tcW w:w="1585" w:type="pct"/>
            <w:hideMark/>
          </w:tcPr>
          <w:p w14:paraId="36594190" w14:textId="77777777"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14:paraId="1935059C" w14:textId="77777777" w:rsidR="007374ED" w:rsidRPr="007374ED" w:rsidRDefault="00470294" w:rsidP="007374ED">
            <w:r w:rsidRPr="007374ED">
              <w:t xml:space="preserve">H. </w:t>
            </w:r>
            <w:r>
              <w:t>LA FUENFRÍA</w:t>
            </w:r>
            <w:r w:rsidR="007374ED" w:rsidRPr="007374ED">
              <w:t xml:space="preserve"> </w:t>
            </w:r>
          </w:p>
        </w:tc>
        <w:tc>
          <w:tcPr>
            <w:tcW w:w="611" w:type="pct"/>
          </w:tcPr>
          <w:p w14:paraId="2224F269"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14:paraId="7E747D95"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14:paraId="5602BC5B" w14:textId="77777777" w:rsidR="007374ED" w:rsidRPr="009E7227" w:rsidRDefault="007374ED" w:rsidP="007374ED">
            <w:pPr>
              <w:jc w:val="left"/>
            </w:pPr>
            <w:r w:rsidRPr="009E7227">
              <w:t>GLOBAL</w:t>
            </w:r>
          </w:p>
          <w:p w14:paraId="4200D962" w14:textId="77777777" w:rsidR="007374ED" w:rsidRPr="009E7227" w:rsidRDefault="007374ED" w:rsidP="007374ED">
            <w:pPr>
              <w:jc w:val="left"/>
            </w:pPr>
            <w:r>
              <w:t>SERVICIO MADRILEÑO DE SALUD</w:t>
            </w:r>
          </w:p>
        </w:tc>
      </w:tr>
      <w:tr w:rsidR="000B76BA" w:rsidRPr="009E7227" w14:paraId="3ABEA73F" w14:textId="77777777" w:rsidTr="00067713">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62E11767" w14:textId="77777777" w:rsidR="000B76BA" w:rsidRPr="009E7D6D" w:rsidRDefault="000B76BA" w:rsidP="000B76BA">
            <w:pPr>
              <w:jc w:val="left"/>
            </w:pPr>
            <w:r w:rsidRPr="00372A21">
              <w:t>DESPLIEGUE DE PROCESOS ORGANIZATIVOS PARA LA MEJORA DE LA ATENCIÓN AL DOLOR</w:t>
            </w:r>
          </w:p>
        </w:tc>
        <w:tc>
          <w:tcPr>
            <w:tcW w:w="1585" w:type="pct"/>
            <w:vAlign w:val="top"/>
          </w:tcPr>
          <w:p w14:paraId="704BC4B3" w14:textId="77777777" w:rsidR="000B76BA" w:rsidRPr="00141E9A" w:rsidRDefault="000B76BA" w:rsidP="000B76BA">
            <w:pPr>
              <w:cnfStyle w:val="000000000000" w:firstRow="0" w:lastRow="0" w:firstColumn="0" w:lastColumn="0" w:oddVBand="0" w:evenVBand="0" w:oddHBand="0" w:evenHBand="0" w:firstRowFirstColumn="0" w:firstRowLastColumn="0" w:lastRowFirstColumn="0" w:lastRowLastColumn="0"/>
            </w:pPr>
            <w:r w:rsidRPr="00141E9A">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14:paraId="25C5F1A7" w14:textId="77777777" w:rsidR="000B76BA" w:rsidRPr="00141E9A" w:rsidRDefault="000B76BA" w:rsidP="00BD32F9">
            <w:pPr>
              <w:jc w:val="right"/>
            </w:pPr>
            <w:r w:rsidRPr="00141E9A">
              <w:t>0</w:t>
            </w:r>
          </w:p>
        </w:tc>
        <w:tc>
          <w:tcPr>
            <w:tcW w:w="611" w:type="pct"/>
          </w:tcPr>
          <w:p w14:paraId="35D4596D" w14:textId="77777777" w:rsidR="000B76BA" w:rsidRPr="00141E9A"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141E9A">
              <w:t>0,6</w:t>
            </w:r>
          </w:p>
        </w:tc>
        <w:tc>
          <w:tcPr>
            <w:cnfStyle w:val="000001000000" w:firstRow="0" w:lastRow="0" w:firstColumn="0" w:lastColumn="0" w:oddVBand="0" w:evenVBand="1" w:oddHBand="0" w:evenHBand="0" w:firstRowFirstColumn="0" w:firstRowLastColumn="0" w:lastRowFirstColumn="0" w:lastRowLastColumn="0"/>
            <w:tcW w:w="803" w:type="pct"/>
          </w:tcPr>
          <w:p w14:paraId="2E77888F" w14:textId="77777777" w:rsidR="000B76BA" w:rsidRPr="00141E9A" w:rsidRDefault="000B76BA" w:rsidP="00BD32F9">
            <w:pPr>
              <w:jc w:val="right"/>
            </w:pPr>
            <w:r w:rsidRPr="00141E9A">
              <w:t>2</w:t>
            </w:r>
          </w:p>
        </w:tc>
      </w:tr>
      <w:tr w:rsidR="000B76BA" w:rsidRPr="009E7227" w14:paraId="53FAC15D" w14:textId="77777777" w:rsidTr="00067713">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3F22F8CC" w14:textId="77777777" w:rsidR="000B76BA" w:rsidRPr="009E7D6D" w:rsidRDefault="000B76BA" w:rsidP="000B76BA"/>
        </w:tc>
        <w:tc>
          <w:tcPr>
            <w:tcW w:w="1585" w:type="pct"/>
            <w:vAlign w:val="top"/>
          </w:tcPr>
          <w:p w14:paraId="3BAF8CF1" w14:textId="77777777" w:rsidR="000B76BA" w:rsidRPr="00141E9A" w:rsidRDefault="000B76BA" w:rsidP="000B76BA">
            <w:pPr>
              <w:cnfStyle w:val="000000000000" w:firstRow="0" w:lastRow="0" w:firstColumn="0" w:lastColumn="0" w:oddVBand="0" w:evenVBand="0" w:oddHBand="0" w:evenHBand="0" w:firstRowFirstColumn="0" w:firstRowLastColumn="0" w:lastRowFirstColumn="0" w:lastRowLastColumn="0"/>
            </w:pPr>
            <w:r w:rsidRPr="00141E9A">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14:paraId="58BEC36E" w14:textId="77777777" w:rsidR="000B76BA" w:rsidRPr="00141E9A" w:rsidRDefault="000B76BA" w:rsidP="00BD32F9">
            <w:pPr>
              <w:jc w:val="right"/>
            </w:pPr>
            <w:r w:rsidRPr="00141E9A">
              <w:t>NO</w:t>
            </w:r>
          </w:p>
        </w:tc>
        <w:tc>
          <w:tcPr>
            <w:tcW w:w="611" w:type="pct"/>
          </w:tcPr>
          <w:p w14:paraId="295C308C" w14:textId="77777777" w:rsidR="000B76BA" w:rsidRPr="00141E9A"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141E9A">
              <w:t>20%</w:t>
            </w:r>
          </w:p>
        </w:tc>
        <w:tc>
          <w:tcPr>
            <w:cnfStyle w:val="000001000000" w:firstRow="0" w:lastRow="0" w:firstColumn="0" w:lastColumn="0" w:oddVBand="0" w:evenVBand="1" w:oddHBand="0" w:evenHBand="0" w:firstRowFirstColumn="0" w:firstRowLastColumn="0" w:lastRowFirstColumn="0" w:lastRowLastColumn="0"/>
            <w:tcW w:w="803" w:type="pct"/>
          </w:tcPr>
          <w:p w14:paraId="50BF3FAD" w14:textId="77777777" w:rsidR="000B76BA" w:rsidRPr="00141E9A" w:rsidRDefault="000B76BA" w:rsidP="00BD32F9">
            <w:pPr>
              <w:jc w:val="right"/>
            </w:pPr>
            <w:r w:rsidRPr="00141E9A">
              <w:t>85%</w:t>
            </w:r>
          </w:p>
        </w:tc>
      </w:tr>
      <w:tr w:rsidR="000B76BA" w:rsidRPr="009E7227" w14:paraId="5F3CAB1C" w14:textId="77777777" w:rsidTr="00067713">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5D8EDBE" w14:textId="77777777" w:rsidR="000B76BA" w:rsidRPr="009E7D6D" w:rsidRDefault="000B76BA" w:rsidP="000B76BA"/>
        </w:tc>
        <w:tc>
          <w:tcPr>
            <w:tcW w:w="1585" w:type="pct"/>
            <w:vAlign w:val="top"/>
          </w:tcPr>
          <w:p w14:paraId="7E256D82" w14:textId="77777777" w:rsidR="000B76BA" w:rsidRPr="00141E9A" w:rsidRDefault="000B76BA" w:rsidP="000B76BA">
            <w:pPr>
              <w:cnfStyle w:val="000000000000" w:firstRow="0" w:lastRow="0" w:firstColumn="0" w:lastColumn="0" w:oddVBand="0" w:evenVBand="0" w:oddHBand="0" w:evenHBand="0" w:firstRowFirstColumn="0" w:firstRowLastColumn="0" w:lastRowFirstColumn="0" w:lastRowLastColumn="0"/>
            </w:pPr>
            <w:r w:rsidRPr="00141E9A">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14:paraId="7CE70C1C" w14:textId="77777777" w:rsidR="000B76BA" w:rsidRPr="00141E9A" w:rsidRDefault="000B76BA" w:rsidP="00BD32F9">
            <w:pPr>
              <w:jc w:val="right"/>
            </w:pPr>
            <w:r w:rsidRPr="00141E9A">
              <w:t>NO</w:t>
            </w:r>
          </w:p>
        </w:tc>
        <w:tc>
          <w:tcPr>
            <w:tcW w:w="611" w:type="pct"/>
          </w:tcPr>
          <w:p w14:paraId="46C87FFD" w14:textId="77777777" w:rsidR="000B76BA" w:rsidRPr="00141E9A"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141E9A">
              <w:t>40%</w:t>
            </w:r>
          </w:p>
        </w:tc>
        <w:tc>
          <w:tcPr>
            <w:cnfStyle w:val="000001000000" w:firstRow="0" w:lastRow="0" w:firstColumn="0" w:lastColumn="0" w:oddVBand="0" w:evenVBand="1" w:oddHBand="0" w:evenHBand="0" w:firstRowFirstColumn="0" w:firstRowLastColumn="0" w:lastRowFirstColumn="0" w:lastRowLastColumn="0"/>
            <w:tcW w:w="803" w:type="pct"/>
          </w:tcPr>
          <w:p w14:paraId="14E2E375" w14:textId="77777777" w:rsidR="000B76BA" w:rsidRDefault="000B76BA" w:rsidP="00BD32F9">
            <w:pPr>
              <w:jc w:val="right"/>
            </w:pPr>
            <w:r w:rsidRPr="00141E9A">
              <w:t>76%</w:t>
            </w:r>
          </w:p>
        </w:tc>
      </w:tr>
    </w:tbl>
    <w:p w14:paraId="1F36CC2D" w14:textId="77777777" w:rsidR="00C0465D" w:rsidRDefault="00C0465D" w:rsidP="00C0465D">
      <w:pPr>
        <w:pStyle w:val="Piedetabla"/>
        <w:rPr>
          <w:vertAlign w:val="superscript"/>
        </w:rPr>
      </w:pPr>
    </w:p>
    <w:p w14:paraId="49ECB09A" w14:textId="58C90C81" w:rsidR="00C0465D" w:rsidRDefault="00C0465D">
      <w:pPr>
        <w:spacing w:before="0" w:line="240" w:lineRule="auto"/>
        <w:jc w:val="left"/>
      </w:pPr>
    </w:p>
    <w:p w14:paraId="57E6C5B5" w14:textId="77777777" w:rsidR="00C0465D" w:rsidRDefault="00C0465D"/>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6A39F4" w14:paraId="2203F46E" w14:textId="77777777"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57D4670" w14:textId="76FC1560" w:rsidR="00372A21" w:rsidRPr="006A39F4" w:rsidRDefault="00372A21" w:rsidP="00372A21">
            <w:pPr>
              <w:jc w:val="center"/>
              <w:rPr>
                <w:rFonts w:ascii="Montserrat SemiBold" w:hAnsi="Montserrat SemiBold"/>
              </w:rPr>
            </w:pPr>
            <w:r w:rsidRPr="007D3794">
              <w:rPr>
                <w:rFonts w:ascii="Montserrat SemiBold" w:hAnsi="Montserrat SemiBold"/>
                <w:b w:val="0"/>
                <w:caps w:val="0"/>
              </w:rPr>
              <w:t>10. FOMENTAR ACTUACIONES PARA LA COOPERACIÓN SANITARIA DE ÁMBITO INTERNACIONAL</w:t>
            </w:r>
          </w:p>
        </w:tc>
      </w:tr>
      <w:tr w:rsidR="007374ED" w:rsidRPr="009E7227" w14:paraId="2F064A83" w14:textId="7777777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0CC4ED37" w14:textId="77777777" w:rsidR="007374ED" w:rsidRPr="009E7227" w:rsidRDefault="007374ED" w:rsidP="007374ED">
            <w:r w:rsidRPr="009E7227">
              <w:t>INDICADORES</w:t>
            </w:r>
          </w:p>
        </w:tc>
        <w:tc>
          <w:tcPr>
            <w:tcW w:w="1585" w:type="pct"/>
            <w:hideMark/>
          </w:tcPr>
          <w:p w14:paraId="79CD14DE" w14:textId="77777777" w:rsidR="007374ED" w:rsidRPr="009E7227" w:rsidRDefault="007374ED" w:rsidP="007374ED">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14:paraId="4BA68A33" w14:textId="77777777" w:rsidR="007374ED" w:rsidRPr="007374ED" w:rsidRDefault="00470294" w:rsidP="007374ED">
            <w:r w:rsidRPr="007374ED">
              <w:t xml:space="preserve">H. </w:t>
            </w:r>
            <w:r>
              <w:t>LA FUENFRÍA</w:t>
            </w:r>
          </w:p>
        </w:tc>
        <w:tc>
          <w:tcPr>
            <w:tcW w:w="611" w:type="pct"/>
          </w:tcPr>
          <w:p w14:paraId="4F10A29D"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14:paraId="4C3B43F1" w14:textId="77777777"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14:paraId="18AA4567" w14:textId="77777777" w:rsidR="007374ED" w:rsidRPr="009E7227" w:rsidRDefault="007374ED" w:rsidP="007374ED">
            <w:pPr>
              <w:spacing w:line="240" w:lineRule="auto"/>
              <w:jc w:val="left"/>
            </w:pPr>
            <w:r w:rsidRPr="009E7227">
              <w:t>GLOBAL</w:t>
            </w:r>
          </w:p>
          <w:p w14:paraId="57353385" w14:textId="77777777" w:rsidR="007374ED" w:rsidRPr="009E7227" w:rsidRDefault="007374ED" w:rsidP="007374ED">
            <w:pPr>
              <w:spacing w:line="240" w:lineRule="auto"/>
              <w:jc w:val="left"/>
              <w:rPr>
                <w:color w:val="FFFFFF" w:themeColor="background1"/>
              </w:rPr>
            </w:pPr>
            <w:r>
              <w:t>SERVICIO MADRILEÑO DE SALUD</w:t>
            </w:r>
          </w:p>
        </w:tc>
      </w:tr>
      <w:tr w:rsidR="000B76BA" w:rsidRPr="009E7227" w14:paraId="1482C514" w14:textId="77777777" w:rsidTr="00BD32F9">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1F654B39" w14:textId="77777777" w:rsidR="000B76BA" w:rsidRPr="0080287E" w:rsidRDefault="000B76BA" w:rsidP="000B76BA">
            <w:pPr>
              <w:jc w:val="left"/>
            </w:pPr>
            <w:r w:rsidRPr="00372A21">
              <w:t>DESPLIEGUE DE PROCESOS ORGANIZATIVOS PARA LA MEJORA DE LA COOPERACIÓN SANITARIA</w:t>
            </w:r>
          </w:p>
        </w:tc>
        <w:tc>
          <w:tcPr>
            <w:tcW w:w="1585" w:type="pct"/>
            <w:vAlign w:val="top"/>
          </w:tcPr>
          <w:p w14:paraId="0C039610" w14:textId="77777777" w:rsidR="000B76BA" w:rsidRPr="004B435A" w:rsidRDefault="000B76BA" w:rsidP="000B76BA">
            <w:pPr>
              <w:cnfStyle w:val="000000000000" w:firstRow="0" w:lastRow="0" w:firstColumn="0" w:lastColumn="0" w:oddVBand="0" w:evenVBand="0" w:oddHBand="0" w:evenHBand="0" w:firstRowFirstColumn="0" w:firstRowLastColumn="0" w:lastRowFirstColumn="0" w:lastRowLastColumn="0"/>
            </w:pPr>
            <w:r w:rsidRPr="004B435A">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14:paraId="00A09AD0" w14:textId="77777777" w:rsidR="000B76BA" w:rsidRPr="004B435A" w:rsidRDefault="000B76BA" w:rsidP="00BD32F9">
            <w:pPr>
              <w:jc w:val="right"/>
            </w:pPr>
            <w:r w:rsidRPr="004B435A">
              <w:t>SI</w:t>
            </w:r>
          </w:p>
        </w:tc>
        <w:tc>
          <w:tcPr>
            <w:tcW w:w="611" w:type="pct"/>
          </w:tcPr>
          <w:p w14:paraId="2C5FDD7A" w14:textId="77777777" w:rsidR="000B76BA" w:rsidRPr="004B435A"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4B435A">
              <w:t>100%</w:t>
            </w:r>
          </w:p>
        </w:tc>
        <w:tc>
          <w:tcPr>
            <w:cnfStyle w:val="000001000000" w:firstRow="0" w:lastRow="0" w:firstColumn="0" w:lastColumn="0" w:oddVBand="0" w:evenVBand="1" w:oddHBand="0" w:evenHBand="0" w:firstRowFirstColumn="0" w:firstRowLastColumn="0" w:lastRowFirstColumn="0" w:lastRowLastColumn="0"/>
            <w:tcW w:w="803" w:type="pct"/>
          </w:tcPr>
          <w:p w14:paraId="74C068D6" w14:textId="77777777" w:rsidR="000B76BA" w:rsidRPr="004B435A" w:rsidRDefault="000B76BA" w:rsidP="00BD32F9">
            <w:pPr>
              <w:jc w:val="right"/>
            </w:pPr>
            <w:r w:rsidRPr="004B435A">
              <w:t>100%</w:t>
            </w:r>
          </w:p>
        </w:tc>
      </w:tr>
      <w:tr w:rsidR="000B76BA" w:rsidRPr="009E7227" w14:paraId="1D87EAB4" w14:textId="77777777" w:rsidTr="00BD32F9">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77CF5EB6" w14:textId="77777777" w:rsidR="000B76BA" w:rsidRPr="009E7227" w:rsidRDefault="000B76BA" w:rsidP="000B76BA"/>
        </w:tc>
        <w:tc>
          <w:tcPr>
            <w:tcW w:w="1585" w:type="pct"/>
            <w:vAlign w:val="top"/>
          </w:tcPr>
          <w:p w14:paraId="69717323" w14:textId="77777777" w:rsidR="000B76BA" w:rsidRPr="004B435A" w:rsidRDefault="000B76BA" w:rsidP="000B76BA">
            <w:pPr>
              <w:cnfStyle w:val="000000000000" w:firstRow="0" w:lastRow="0" w:firstColumn="0" w:lastColumn="0" w:oddVBand="0" w:evenVBand="0" w:oddHBand="0" w:evenHBand="0" w:firstRowFirstColumn="0" w:firstRowLastColumn="0" w:lastRowFirstColumn="0" w:lastRowLastColumn="0"/>
            </w:pPr>
            <w:r w:rsidRPr="004B435A">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14:paraId="405AEBD8" w14:textId="77777777" w:rsidR="000B76BA" w:rsidRPr="004B435A" w:rsidRDefault="000B76BA" w:rsidP="00BD32F9">
            <w:pPr>
              <w:jc w:val="right"/>
            </w:pPr>
            <w:r w:rsidRPr="004B435A">
              <w:t>NO</w:t>
            </w:r>
          </w:p>
        </w:tc>
        <w:tc>
          <w:tcPr>
            <w:tcW w:w="611" w:type="pct"/>
          </w:tcPr>
          <w:p w14:paraId="7B16870C" w14:textId="77777777" w:rsidR="000B76BA" w:rsidRPr="004B435A" w:rsidRDefault="000B76BA" w:rsidP="00BD32F9">
            <w:pPr>
              <w:jc w:val="right"/>
              <w:cnfStyle w:val="000000000000" w:firstRow="0" w:lastRow="0" w:firstColumn="0" w:lastColumn="0" w:oddVBand="0" w:evenVBand="0" w:oddHBand="0" w:evenHBand="0" w:firstRowFirstColumn="0" w:firstRowLastColumn="0" w:lastRowFirstColumn="0" w:lastRowLastColumn="0"/>
            </w:pPr>
            <w:r w:rsidRPr="004B435A">
              <w:t>20%</w:t>
            </w:r>
          </w:p>
        </w:tc>
        <w:tc>
          <w:tcPr>
            <w:cnfStyle w:val="000001000000" w:firstRow="0" w:lastRow="0" w:firstColumn="0" w:lastColumn="0" w:oddVBand="0" w:evenVBand="1" w:oddHBand="0" w:evenHBand="0" w:firstRowFirstColumn="0" w:firstRowLastColumn="0" w:lastRowFirstColumn="0" w:lastRowLastColumn="0"/>
            <w:tcW w:w="803" w:type="pct"/>
          </w:tcPr>
          <w:p w14:paraId="2A47BF70" w14:textId="77777777" w:rsidR="000B76BA" w:rsidRDefault="000B76BA" w:rsidP="00BD32F9">
            <w:pPr>
              <w:jc w:val="right"/>
            </w:pPr>
            <w:r w:rsidRPr="004B435A">
              <w:t>62%</w:t>
            </w:r>
          </w:p>
        </w:tc>
      </w:tr>
    </w:tbl>
    <w:p w14:paraId="0243CC04" w14:textId="6325045C" w:rsidR="00A815F5" w:rsidRDefault="00A815F5" w:rsidP="008A626B">
      <w:pPr>
        <w:pStyle w:val="Piedetabla"/>
        <w:rPr>
          <w:caps/>
          <w:noProof/>
          <w:color w:val="3898B2"/>
          <w:spacing w:val="-6"/>
          <w:sz w:val="24"/>
        </w:rPr>
      </w:pPr>
      <w:r>
        <w:br w:type="page"/>
      </w:r>
    </w:p>
    <w:p w14:paraId="7DF67A02" w14:textId="77777777" w:rsidR="00F31D28" w:rsidRDefault="00F31D28" w:rsidP="006C4CAE">
      <w:pPr>
        <w:pStyle w:val="TITULO-Nivel2"/>
      </w:pPr>
      <w:bookmarkStart w:id="90" w:name="_Toc84088492"/>
      <w:r w:rsidRPr="002C3E72">
        <w:lastRenderedPageBreak/>
        <w:t>Comisiones Hospitalarias</w:t>
      </w:r>
      <w:bookmarkEnd w:id="88"/>
      <w:bookmarkEnd w:id="89"/>
      <w:bookmarkEnd w:id="90"/>
    </w:p>
    <w:tbl>
      <w:tblPr>
        <w:tblStyle w:val="TablaGeneral"/>
        <w:tblW w:w="0" w:type="auto"/>
        <w:tblCellMar>
          <w:left w:w="57" w:type="dxa"/>
          <w:right w:w="57" w:type="dxa"/>
        </w:tblCellMar>
        <w:tblLook w:val="01A0" w:firstRow="1" w:lastRow="0" w:firstColumn="1" w:lastColumn="1" w:noHBand="0" w:noVBand="0"/>
      </w:tblPr>
      <w:tblGrid>
        <w:gridCol w:w="4820"/>
        <w:gridCol w:w="1699"/>
        <w:gridCol w:w="1418"/>
      </w:tblGrid>
      <w:tr w:rsidR="00F31D28" w:rsidRPr="006C4CAE" w14:paraId="1078605B" w14:textId="77777777" w:rsidTr="00506A18">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20" w:type="dxa"/>
          </w:tcPr>
          <w:p w14:paraId="4E0D0BE4" w14:textId="77777777" w:rsidR="00F31D28" w:rsidRPr="007D3794" w:rsidRDefault="00F31D28" w:rsidP="0068118A">
            <w:pPr>
              <w:rPr>
                <w:rFonts w:ascii="Montserrat SemiBold" w:hAnsi="Montserrat SemiBold"/>
                <w:b w:val="0"/>
              </w:rPr>
            </w:pPr>
            <w:r w:rsidRPr="007D3794">
              <w:rPr>
                <w:rFonts w:ascii="Montserrat SemiBold" w:hAnsi="Montserrat SemiBold"/>
                <w:b w:val="0"/>
              </w:rPr>
              <w:t>Nombre</w:t>
            </w:r>
          </w:p>
        </w:tc>
        <w:tc>
          <w:tcPr>
            <w:tcW w:w="1699" w:type="dxa"/>
          </w:tcPr>
          <w:p w14:paraId="658DFEB8" w14:textId="77777777" w:rsidR="00F31D28" w:rsidRPr="007D3794" w:rsidRDefault="00F31D28" w:rsidP="007D3794">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D3794">
              <w:rPr>
                <w:rFonts w:ascii="Montserrat SemiBold" w:hAnsi="Montserrat SemiBold"/>
                <w:b w:val="0"/>
              </w:rPr>
              <w:t>Nº</w:t>
            </w:r>
            <w:r w:rsidR="006C4CAE" w:rsidRPr="007D3794">
              <w:rPr>
                <w:rFonts w:ascii="Montserrat SemiBold" w:hAnsi="Montserrat SemiBold"/>
                <w:b w:val="0"/>
              </w:rPr>
              <w:t xml:space="preserve"> </w:t>
            </w:r>
            <w:r w:rsidRPr="007D3794">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18" w:type="dxa"/>
          </w:tcPr>
          <w:p w14:paraId="1371D155" w14:textId="77777777" w:rsidR="00F31D28" w:rsidRPr="007D3794" w:rsidRDefault="00F31D28" w:rsidP="007D3794">
            <w:pPr>
              <w:jc w:val="center"/>
              <w:rPr>
                <w:rFonts w:ascii="Montserrat SemiBold" w:hAnsi="Montserrat SemiBold"/>
                <w:b w:val="0"/>
              </w:rPr>
            </w:pPr>
            <w:r w:rsidRPr="007D3794">
              <w:rPr>
                <w:rFonts w:ascii="Montserrat SemiBold" w:hAnsi="Montserrat SemiBold"/>
                <w:b w:val="0"/>
              </w:rPr>
              <w:t>Número reuniones</w:t>
            </w:r>
          </w:p>
        </w:tc>
      </w:tr>
      <w:tr w:rsidR="001373FD" w:rsidRPr="006C4CAE" w14:paraId="6A2CA99E"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515388E" w14:textId="2C4CD869" w:rsidR="001373FD" w:rsidRPr="003C31BB" w:rsidRDefault="001A61FF" w:rsidP="008C2A21">
            <w:pPr>
              <w:jc w:val="left"/>
            </w:pPr>
            <w:r>
              <w:t>COMITÉ ATENCIÓN AL DOLOR</w:t>
            </w:r>
          </w:p>
        </w:tc>
        <w:tc>
          <w:tcPr>
            <w:tcW w:w="1699" w:type="dxa"/>
          </w:tcPr>
          <w:p w14:paraId="4A2793F3" w14:textId="567A6B2A"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6B63AE90" w14:textId="25A5103E" w:rsidR="001373FD" w:rsidRPr="006C4CAE" w:rsidRDefault="007C6F0A" w:rsidP="008C2A21">
            <w:pPr>
              <w:jc w:val="right"/>
              <w:rPr>
                <w:rFonts w:ascii="Montserrat SemiBold" w:hAnsi="Montserrat SemiBold"/>
                <w:sz w:val="18"/>
              </w:rPr>
            </w:pPr>
            <w:r>
              <w:rPr>
                <w:rFonts w:ascii="Montserrat SemiBold" w:hAnsi="Montserrat SemiBold"/>
                <w:sz w:val="18"/>
              </w:rPr>
              <w:t>0</w:t>
            </w:r>
          </w:p>
        </w:tc>
      </w:tr>
      <w:tr w:rsidR="001373FD" w:rsidRPr="006C4CAE" w14:paraId="1BAB7032"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FE7A549" w14:textId="420A48BD" w:rsidR="001373FD" w:rsidRPr="003C31BB" w:rsidRDefault="001A61FF" w:rsidP="008C2A21">
            <w:pPr>
              <w:jc w:val="left"/>
            </w:pPr>
            <w:r>
              <w:t>COMISIÓN DE DIETÉTICA Y NUTRICIÓN</w:t>
            </w:r>
          </w:p>
        </w:tc>
        <w:tc>
          <w:tcPr>
            <w:tcW w:w="1699" w:type="dxa"/>
          </w:tcPr>
          <w:p w14:paraId="44BC8B54" w14:textId="688857BF"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1039FCFF" w14:textId="06D414D1" w:rsidR="001373FD" w:rsidRPr="006C4CAE" w:rsidRDefault="007161AA" w:rsidP="008C2A21">
            <w:pPr>
              <w:jc w:val="right"/>
              <w:rPr>
                <w:rFonts w:ascii="Montserrat SemiBold" w:hAnsi="Montserrat SemiBold"/>
                <w:sz w:val="18"/>
              </w:rPr>
            </w:pPr>
            <w:r>
              <w:rPr>
                <w:rFonts w:ascii="Montserrat SemiBold" w:hAnsi="Montserrat SemiBold"/>
                <w:sz w:val="18"/>
              </w:rPr>
              <w:t>0</w:t>
            </w:r>
          </w:p>
        </w:tc>
      </w:tr>
      <w:tr w:rsidR="001373FD" w:rsidRPr="006C4CAE" w14:paraId="3252F139"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1AFBF26D" w14:textId="55882312" w:rsidR="001373FD" w:rsidRPr="003C31BB" w:rsidRDefault="001A61FF" w:rsidP="008C2A21">
            <w:pPr>
              <w:jc w:val="left"/>
            </w:pPr>
            <w:r>
              <w:t>COMISIÓN DE DOCUMENTACIÓN CLINICA Y DE MORTALIDAD</w:t>
            </w:r>
          </w:p>
        </w:tc>
        <w:tc>
          <w:tcPr>
            <w:tcW w:w="1699" w:type="dxa"/>
          </w:tcPr>
          <w:p w14:paraId="4E900548" w14:textId="519B2B74"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5</w:t>
            </w:r>
          </w:p>
        </w:tc>
        <w:tc>
          <w:tcPr>
            <w:cnfStyle w:val="000001000000" w:firstRow="0" w:lastRow="0" w:firstColumn="0" w:lastColumn="0" w:oddVBand="0" w:evenVBand="1" w:oddHBand="0" w:evenHBand="0" w:firstRowFirstColumn="0" w:firstRowLastColumn="0" w:lastRowFirstColumn="0" w:lastRowLastColumn="0"/>
            <w:tcW w:w="1418" w:type="dxa"/>
          </w:tcPr>
          <w:p w14:paraId="06277227" w14:textId="1197C2A2" w:rsidR="001373FD" w:rsidRPr="006C4CAE" w:rsidRDefault="007C6F0A" w:rsidP="008C2A21">
            <w:pPr>
              <w:jc w:val="right"/>
              <w:rPr>
                <w:rFonts w:ascii="Montserrat SemiBold" w:hAnsi="Montserrat SemiBold"/>
                <w:sz w:val="18"/>
              </w:rPr>
            </w:pPr>
            <w:r>
              <w:rPr>
                <w:rFonts w:ascii="Montserrat SemiBold" w:hAnsi="Montserrat SemiBold"/>
                <w:sz w:val="18"/>
              </w:rPr>
              <w:t>3</w:t>
            </w:r>
          </w:p>
        </w:tc>
      </w:tr>
      <w:tr w:rsidR="001373FD" w:rsidRPr="006C4CAE" w14:paraId="0EF29AA3"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32FCF43F" w14:textId="0AE3F839" w:rsidR="001373FD" w:rsidRPr="003C31BB" w:rsidRDefault="001A61FF" w:rsidP="008C2A21">
            <w:pPr>
              <w:jc w:val="left"/>
            </w:pPr>
            <w:r>
              <w:t>COMISIÓN EVALUACIÓN DE TECNOLOGÍA</w:t>
            </w:r>
          </w:p>
        </w:tc>
        <w:tc>
          <w:tcPr>
            <w:tcW w:w="1699" w:type="dxa"/>
          </w:tcPr>
          <w:p w14:paraId="2D32D4E1" w14:textId="48DEDEA7"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8</w:t>
            </w:r>
          </w:p>
        </w:tc>
        <w:tc>
          <w:tcPr>
            <w:cnfStyle w:val="000001000000" w:firstRow="0" w:lastRow="0" w:firstColumn="0" w:lastColumn="0" w:oddVBand="0" w:evenVBand="1" w:oddHBand="0" w:evenHBand="0" w:firstRowFirstColumn="0" w:firstRowLastColumn="0" w:lastRowFirstColumn="0" w:lastRowLastColumn="0"/>
            <w:tcW w:w="1418" w:type="dxa"/>
          </w:tcPr>
          <w:p w14:paraId="121D73DD" w14:textId="2FCC2010" w:rsidR="001373FD" w:rsidRPr="006C4CAE" w:rsidRDefault="00CD4744" w:rsidP="008C2A21">
            <w:pPr>
              <w:jc w:val="right"/>
              <w:rPr>
                <w:rFonts w:ascii="Montserrat SemiBold" w:hAnsi="Montserrat SemiBold"/>
                <w:sz w:val="18"/>
              </w:rPr>
            </w:pPr>
            <w:r>
              <w:rPr>
                <w:rFonts w:ascii="Montserrat SemiBold" w:hAnsi="Montserrat SemiBold"/>
                <w:sz w:val="18"/>
              </w:rPr>
              <w:t>0</w:t>
            </w:r>
          </w:p>
        </w:tc>
      </w:tr>
      <w:tr w:rsidR="001373FD" w:rsidRPr="006C4CAE" w14:paraId="576E831F"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C231F48" w14:textId="2562F417" w:rsidR="001373FD" w:rsidRPr="003C31BB" w:rsidRDefault="001A61FF" w:rsidP="008C2A21">
            <w:pPr>
              <w:jc w:val="left"/>
            </w:pPr>
            <w:r>
              <w:t>COMISIÓN DE FARMACIA Y TERAPÉUTICA</w:t>
            </w:r>
          </w:p>
        </w:tc>
        <w:tc>
          <w:tcPr>
            <w:tcW w:w="1699" w:type="dxa"/>
          </w:tcPr>
          <w:p w14:paraId="3A73CC3F" w14:textId="29107A85"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076F647B" w14:textId="06126C9D" w:rsidR="001373FD" w:rsidRPr="006C4CAE" w:rsidRDefault="007C6F0A" w:rsidP="008C2A21">
            <w:pPr>
              <w:jc w:val="right"/>
              <w:rPr>
                <w:rFonts w:ascii="Montserrat SemiBold" w:hAnsi="Montserrat SemiBold"/>
                <w:sz w:val="18"/>
              </w:rPr>
            </w:pPr>
            <w:r>
              <w:rPr>
                <w:rFonts w:ascii="Montserrat SemiBold" w:hAnsi="Montserrat SemiBold"/>
                <w:sz w:val="18"/>
              </w:rPr>
              <w:t>0</w:t>
            </w:r>
          </w:p>
        </w:tc>
      </w:tr>
      <w:tr w:rsidR="001373FD" w:rsidRPr="006C4CAE" w14:paraId="1F5ED002"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5A91E31" w14:textId="2AD11D51" w:rsidR="001373FD" w:rsidRPr="003C31BB" w:rsidRDefault="001A61FF" w:rsidP="008C2A21">
            <w:pPr>
              <w:jc w:val="left"/>
            </w:pPr>
            <w:r>
              <w:t>COMISIÓN DE FORMACIÓN E INVESTIGACIÓN</w:t>
            </w:r>
          </w:p>
        </w:tc>
        <w:tc>
          <w:tcPr>
            <w:tcW w:w="1699" w:type="dxa"/>
          </w:tcPr>
          <w:p w14:paraId="03F82727" w14:textId="78390F96"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6202C57A" w14:textId="0BDD7983" w:rsidR="001373FD" w:rsidRPr="006C4CAE" w:rsidRDefault="007C6F0A" w:rsidP="008C2A21">
            <w:pPr>
              <w:jc w:val="right"/>
              <w:rPr>
                <w:rFonts w:ascii="Montserrat SemiBold" w:hAnsi="Montserrat SemiBold"/>
                <w:sz w:val="18"/>
              </w:rPr>
            </w:pPr>
            <w:r>
              <w:rPr>
                <w:rFonts w:ascii="Montserrat SemiBold" w:hAnsi="Montserrat SemiBold"/>
                <w:sz w:val="18"/>
              </w:rPr>
              <w:t>0</w:t>
            </w:r>
          </w:p>
        </w:tc>
      </w:tr>
      <w:tr w:rsidR="001373FD" w:rsidRPr="006C4CAE" w14:paraId="203DF73C"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135EABC7" w14:textId="4FA9E1CB" w:rsidR="001373FD" w:rsidRPr="003C31BB" w:rsidRDefault="00506A18" w:rsidP="008C2A21">
            <w:pPr>
              <w:jc w:val="left"/>
            </w:pPr>
            <w:r>
              <w:t>COMISIÓN DE INFECCIÓN Y POLÍ</w:t>
            </w:r>
            <w:r w:rsidR="001A61FF">
              <w:t>TICA ANTIBIÓTICA</w:t>
            </w:r>
          </w:p>
        </w:tc>
        <w:tc>
          <w:tcPr>
            <w:tcW w:w="1699" w:type="dxa"/>
          </w:tcPr>
          <w:p w14:paraId="31F0BCF9" w14:textId="4017F470"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7B8E6176" w14:textId="4A06ED8D" w:rsidR="001373FD" w:rsidRPr="006C4CAE" w:rsidRDefault="007161AA" w:rsidP="008C2A21">
            <w:pPr>
              <w:jc w:val="right"/>
              <w:rPr>
                <w:rFonts w:ascii="Montserrat SemiBold" w:hAnsi="Montserrat SemiBold"/>
                <w:sz w:val="18"/>
              </w:rPr>
            </w:pPr>
            <w:r>
              <w:rPr>
                <w:rFonts w:ascii="Montserrat SemiBold" w:hAnsi="Montserrat SemiBold"/>
                <w:sz w:val="18"/>
              </w:rPr>
              <w:t>3</w:t>
            </w:r>
          </w:p>
        </w:tc>
      </w:tr>
      <w:tr w:rsidR="001373FD" w:rsidRPr="006C4CAE" w14:paraId="50C59583"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9CDAABA" w14:textId="254F93D9" w:rsidR="001373FD" w:rsidRPr="003C31BB" w:rsidRDefault="001A61FF" w:rsidP="008C2A21">
            <w:pPr>
              <w:jc w:val="left"/>
            </w:pPr>
            <w:r>
              <w:t>COMISIÓN REANIMACIÓN CARDIOPULMONAR</w:t>
            </w:r>
          </w:p>
        </w:tc>
        <w:tc>
          <w:tcPr>
            <w:tcW w:w="1699" w:type="dxa"/>
          </w:tcPr>
          <w:p w14:paraId="421B8D18" w14:textId="69ACB1A9"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36009E4C" w14:textId="4A8B4C17" w:rsidR="001373FD" w:rsidRPr="006C4CAE" w:rsidRDefault="007C6F0A" w:rsidP="008C2A21">
            <w:pPr>
              <w:jc w:val="right"/>
              <w:rPr>
                <w:rFonts w:ascii="Montserrat SemiBold" w:hAnsi="Montserrat SemiBold"/>
                <w:sz w:val="18"/>
              </w:rPr>
            </w:pPr>
            <w:r>
              <w:rPr>
                <w:rFonts w:ascii="Montserrat SemiBold" w:hAnsi="Montserrat SemiBold"/>
                <w:sz w:val="18"/>
              </w:rPr>
              <w:t>0</w:t>
            </w:r>
          </w:p>
        </w:tc>
      </w:tr>
      <w:tr w:rsidR="001373FD" w:rsidRPr="006C4CAE" w14:paraId="08BE813A"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93A1DDE" w14:textId="70E12B50" w:rsidR="001373FD" w:rsidRPr="003C31BB" w:rsidRDefault="001A61FF" w:rsidP="008C2A21">
            <w:pPr>
              <w:jc w:val="left"/>
            </w:pPr>
            <w:r>
              <w:t>COMITÉ CALIDAD PERCIBIDA</w:t>
            </w:r>
          </w:p>
        </w:tc>
        <w:tc>
          <w:tcPr>
            <w:tcW w:w="1699" w:type="dxa"/>
          </w:tcPr>
          <w:p w14:paraId="4598D1BF" w14:textId="2B98026F"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12B36F38" w14:textId="6D61159F" w:rsidR="001373FD" w:rsidRPr="006C4CAE" w:rsidRDefault="007C6F0A" w:rsidP="008C2A21">
            <w:pPr>
              <w:jc w:val="right"/>
              <w:rPr>
                <w:rFonts w:ascii="Montserrat SemiBold" w:hAnsi="Montserrat SemiBold"/>
                <w:sz w:val="18"/>
              </w:rPr>
            </w:pPr>
            <w:r>
              <w:rPr>
                <w:rFonts w:ascii="Montserrat SemiBold" w:hAnsi="Montserrat SemiBold"/>
                <w:sz w:val="18"/>
              </w:rPr>
              <w:t>2</w:t>
            </w:r>
          </w:p>
        </w:tc>
      </w:tr>
      <w:tr w:rsidR="001373FD" w:rsidRPr="006C4CAE" w14:paraId="11DF8D7A"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F70454C" w14:textId="15EB0EBB" w:rsidR="001373FD" w:rsidRPr="003C31BB" w:rsidRDefault="001A61FF" w:rsidP="008C2A21">
            <w:pPr>
              <w:jc w:val="left"/>
            </w:pPr>
            <w:r>
              <w:t>COMISIÓN HUMANIZACIÓN</w:t>
            </w:r>
          </w:p>
        </w:tc>
        <w:tc>
          <w:tcPr>
            <w:tcW w:w="1699" w:type="dxa"/>
          </w:tcPr>
          <w:p w14:paraId="611F2310" w14:textId="01A217BF"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02910E55" w14:textId="5CF2DC5B" w:rsidR="001373FD" w:rsidRPr="006C4CAE" w:rsidRDefault="007C6F0A" w:rsidP="008C2A21">
            <w:pPr>
              <w:jc w:val="right"/>
              <w:rPr>
                <w:rFonts w:ascii="Montserrat SemiBold" w:hAnsi="Montserrat SemiBold"/>
                <w:sz w:val="18"/>
              </w:rPr>
            </w:pPr>
            <w:r>
              <w:rPr>
                <w:rFonts w:ascii="Montserrat SemiBold" w:hAnsi="Montserrat SemiBold"/>
                <w:sz w:val="18"/>
              </w:rPr>
              <w:t>2</w:t>
            </w:r>
          </w:p>
        </w:tc>
      </w:tr>
      <w:tr w:rsidR="001373FD" w:rsidRPr="006C4CAE" w14:paraId="5BE0847A"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8433672" w14:textId="3527E1FB" w:rsidR="001373FD" w:rsidRPr="003C31BB" w:rsidRDefault="001A61FF" w:rsidP="008C2A21">
            <w:pPr>
              <w:jc w:val="left"/>
            </w:pPr>
            <w:r>
              <w:t>UNIDAD FUNCIONAL GESTIÓN DE RIESGOS</w:t>
            </w:r>
          </w:p>
        </w:tc>
        <w:tc>
          <w:tcPr>
            <w:tcW w:w="1699" w:type="dxa"/>
          </w:tcPr>
          <w:p w14:paraId="558C9BF0" w14:textId="4275AF70"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0E472EF1" w14:textId="486CD0EC" w:rsidR="001373FD" w:rsidRPr="006C4CAE" w:rsidRDefault="007C6F0A" w:rsidP="008C2A21">
            <w:pPr>
              <w:jc w:val="right"/>
              <w:rPr>
                <w:rFonts w:ascii="Montserrat SemiBold" w:hAnsi="Montserrat SemiBold"/>
                <w:sz w:val="18"/>
              </w:rPr>
            </w:pPr>
            <w:r>
              <w:rPr>
                <w:rFonts w:ascii="Montserrat SemiBold" w:hAnsi="Montserrat SemiBold"/>
                <w:sz w:val="18"/>
              </w:rPr>
              <w:t>2</w:t>
            </w:r>
          </w:p>
        </w:tc>
      </w:tr>
      <w:tr w:rsidR="001373FD" w:rsidRPr="006C4CAE" w14:paraId="23F9C205"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F472D9C" w14:textId="3B784CCF" w:rsidR="001373FD" w:rsidRPr="003C31BB" w:rsidRDefault="001A61FF" w:rsidP="008C2A21">
            <w:pPr>
              <w:jc w:val="left"/>
            </w:pPr>
            <w:r>
              <w:t>COMITÉ HOSPITALES SIN HUMO</w:t>
            </w:r>
          </w:p>
        </w:tc>
        <w:tc>
          <w:tcPr>
            <w:tcW w:w="1699" w:type="dxa"/>
          </w:tcPr>
          <w:p w14:paraId="78ADAC16" w14:textId="37D8263E"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39AFAFD8" w14:textId="6BFC6C44" w:rsidR="001373FD" w:rsidRPr="006C4CAE" w:rsidRDefault="007C6F0A" w:rsidP="008C2A21">
            <w:pPr>
              <w:jc w:val="right"/>
              <w:rPr>
                <w:rFonts w:ascii="Montserrat SemiBold" w:hAnsi="Montserrat SemiBold"/>
                <w:sz w:val="18"/>
              </w:rPr>
            </w:pPr>
            <w:r>
              <w:rPr>
                <w:rFonts w:ascii="Montserrat SemiBold" w:hAnsi="Montserrat SemiBold"/>
                <w:sz w:val="18"/>
              </w:rPr>
              <w:t>0</w:t>
            </w:r>
          </w:p>
        </w:tc>
      </w:tr>
      <w:tr w:rsidR="001373FD" w:rsidRPr="006C4CAE" w14:paraId="4387C170"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3F94F768" w14:textId="11277725" w:rsidR="001373FD" w:rsidRPr="003C31BB" w:rsidRDefault="00C86022" w:rsidP="008C2A21">
            <w:pPr>
              <w:jc w:val="left"/>
            </w:pPr>
            <w:r>
              <w:t>COMITÉ MEDIOAMBIENTE</w:t>
            </w:r>
          </w:p>
        </w:tc>
        <w:tc>
          <w:tcPr>
            <w:tcW w:w="1699" w:type="dxa"/>
          </w:tcPr>
          <w:p w14:paraId="50E43675" w14:textId="7A3FF38F"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5E0A1300" w14:textId="44F6CA72" w:rsidR="001373FD" w:rsidRPr="006C4CAE" w:rsidRDefault="00CD4744" w:rsidP="008C2A21">
            <w:pPr>
              <w:jc w:val="right"/>
              <w:rPr>
                <w:rFonts w:ascii="Montserrat SemiBold" w:hAnsi="Montserrat SemiBold"/>
                <w:sz w:val="18"/>
              </w:rPr>
            </w:pPr>
            <w:r>
              <w:rPr>
                <w:rFonts w:ascii="Montserrat SemiBold" w:hAnsi="Montserrat SemiBold"/>
                <w:sz w:val="18"/>
              </w:rPr>
              <w:t>0</w:t>
            </w:r>
          </w:p>
        </w:tc>
      </w:tr>
      <w:tr w:rsidR="001373FD" w:rsidRPr="006C4CAE" w14:paraId="47C981F8"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FFB774C" w14:textId="334A9E21" w:rsidR="001373FD" w:rsidRPr="003C31BB" w:rsidRDefault="00C86022" w:rsidP="008C2A21">
            <w:pPr>
              <w:jc w:val="left"/>
            </w:pPr>
            <w:r>
              <w:t>COMISIÓN CENTRAL DE MEJORA CONTINUA</w:t>
            </w:r>
          </w:p>
        </w:tc>
        <w:tc>
          <w:tcPr>
            <w:tcW w:w="1699" w:type="dxa"/>
          </w:tcPr>
          <w:p w14:paraId="6D1C8E7A" w14:textId="10C21F4C" w:rsidR="001373FD" w:rsidRPr="006C4CAE" w:rsidRDefault="00C86022"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16</w:t>
            </w:r>
          </w:p>
        </w:tc>
        <w:tc>
          <w:tcPr>
            <w:cnfStyle w:val="000001000000" w:firstRow="0" w:lastRow="0" w:firstColumn="0" w:lastColumn="0" w:oddVBand="0" w:evenVBand="1" w:oddHBand="0" w:evenHBand="0" w:firstRowFirstColumn="0" w:firstRowLastColumn="0" w:lastRowFirstColumn="0" w:lastRowLastColumn="0"/>
            <w:tcW w:w="1418" w:type="dxa"/>
          </w:tcPr>
          <w:p w14:paraId="7B92BF80" w14:textId="408767C7" w:rsidR="001373FD" w:rsidRPr="006C4CAE" w:rsidRDefault="007C6F0A" w:rsidP="008C2A21">
            <w:pPr>
              <w:jc w:val="right"/>
              <w:rPr>
                <w:rFonts w:ascii="Montserrat SemiBold" w:hAnsi="Montserrat SemiBold"/>
                <w:sz w:val="18"/>
              </w:rPr>
            </w:pPr>
            <w:r>
              <w:rPr>
                <w:rFonts w:ascii="Montserrat SemiBold" w:hAnsi="Montserrat SemiBold"/>
                <w:sz w:val="18"/>
              </w:rPr>
              <w:t>0</w:t>
            </w:r>
          </w:p>
        </w:tc>
      </w:tr>
    </w:tbl>
    <w:p w14:paraId="092F4CEB" w14:textId="77777777" w:rsidR="00F31D28" w:rsidRDefault="00F31D28" w:rsidP="0068118A">
      <w:pPr>
        <w:pStyle w:val="Ttulo3Memoria"/>
      </w:pPr>
    </w:p>
    <w:p w14:paraId="76A6765C" w14:textId="7DA288C1" w:rsidR="006C4CAE" w:rsidRDefault="007701CA" w:rsidP="00506A18">
      <w:r w:rsidRPr="002C61FB">
        <w:t>En 2020 prácticamente no hubo actividad de la Comisiones como consecuencia de la pandemia</w:t>
      </w:r>
    </w:p>
    <w:p w14:paraId="6B17A0F4" w14:textId="77777777" w:rsidR="006C4CAE" w:rsidRDefault="006C4CAE" w:rsidP="0068118A">
      <w:pPr>
        <w:pStyle w:val="Ttulo3Memoria"/>
      </w:pPr>
    </w:p>
    <w:p w14:paraId="7E09B2C6" w14:textId="77777777" w:rsidR="00F31D28" w:rsidRPr="00DF27CC" w:rsidRDefault="00F31D28" w:rsidP="006C4CAE">
      <w:pPr>
        <w:pStyle w:val="TITULO-Nivel2"/>
      </w:pPr>
      <w:bookmarkStart w:id="91" w:name="_Toc74228265"/>
      <w:bookmarkStart w:id="92" w:name="_Toc75343962"/>
      <w:bookmarkStart w:id="93" w:name="_Toc84088493"/>
      <w:r w:rsidRPr="00DF27CC">
        <w:t>Grupos de Mejora</w:t>
      </w:r>
      <w:bookmarkEnd w:id="91"/>
      <w:bookmarkEnd w:id="92"/>
      <w:bookmarkEnd w:id="93"/>
    </w:p>
    <w:p w14:paraId="3CAAF64E" w14:textId="77777777" w:rsidR="00F31D28" w:rsidRDefault="00F31D28" w:rsidP="0068118A">
      <w:pPr>
        <w:pStyle w:val="Ttulo3Memoria"/>
      </w:pPr>
    </w:p>
    <w:tbl>
      <w:tblPr>
        <w:tblStyle w:val="TablaGeneral"/>
        <w:tblW w:w="0" w:type="auto"/>
        <w:tblLook w:val="01A0" w:firstRow="1" w:lastRow="0" w:firstColumn="1" w:lastColumn="1" w:noHBand="0" w:noVBand="0"/>
      </w:tblPr>
      <w:tblGrid>
        <w:gridCol w:w="4505"/>
        <w:gridCol w:w="1962"/>
        <w:gridCol w:w="1470"/>
      </w:tblGrid>
      <w:tr w:rsidR="00F31D28" w:rsidRPr="00E2109A" w14:paraId="63AE78A9" w14:textId="77777777" w:rsidTr="00506A18">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5" w:type="dxa"/>
          </w:tcPr>
          <w:p w14:paraId="05B7F298" w14:textId="77777777" w:rsidR="00F31D28" w:rsidRPr="00B34270" w:rsidRDefault="00F31D28" w:rsidP="0068118A">
            <w:pPr>
              <w:rPr>
                <w:rFonts w:ascii="Montserrat SemiBold" w:hAnsi="Montserrat SemiBold"/>
                <w:b w:val="0"/>
              </w:rPr>
            </w:pPr>
            <w:r w:rsidRPr="00B34270">
              <w:rPr>
                <w:rFonts w:ascii="Montserrat SemiBold" w:hAnsi="Montserrat SemiBold"/>
                <w:b w:val="0"/>
              </w:rPr>
              <w:t>Nombre</w:t>
            </w:r>
          </w:p>
        </w:tc>
        <w:tc>
          <w:tcPr>
            <w:tcW w:w="1962" w:type="dxa"/>
          </w:tcPr>
          <w:p w14:paraId="7CE2660A" w14:textId="77777777" w:rsidR="00F31D28" w:rsidRPr="00B34270" w:rsidRDefault="00F31D28" w:rsidP="00E2109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w:t>
            </w:r>
            <w:r w:rsidR="00E2109A" w:rsidRPr="00B34270">
              <w:rPr>
                <w:rFonts w:ascii="Montserrat SemiBold" w:hAnsi="Montserrat SemiBold"/>
                <w:b w:val="0"/>
              </w:rPr>
              <w:t xml:space="preserve"> </w:t>
            </w:r>
            <w:r w:rsidRPr="00B34270">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70" w:type="dxa"/>
          </w:tcPr>
          <w:p w14:paraId="14719003" w14:textId="77777777" w:rsidR="00F31D28" w:rsidRPr="00B34270" w:rsidRDefault="00F31D28" w:rsidP="0068118A">
            <w:pPr>
              <w:rPr>
                <w:rFonts w:ascii="Montserrat SemiBold" w:hAnsi="Montserrat SemiBold"/>
                <w:b w:val="0"/>
              </w:rPr>
            </w:pPr>
            <w:r w:rsidRPr="00B34270">
              <w:rPr>
                <w:rFonts w:ascii="Montserrat SemiBold" w:hAnsi="Montserrat SemiBold"/>
                <w:b w:val="0"/>
              </w:rPr>
              <w:t>Número reuniones</w:t>
            </w:r>
          </w:p>
        </w:tc>
      </w:tr>
      <w:tr w:rsidR="00CA3F6E" w:rsidRPr="009E7227" w14:paraId="47AC2028"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17AF86B3" w14:textId="2D5ACC83" w:rsidR="00CA3F6E" w:rsidRPr="00506A18" w:rsidRDefault="00CA3F6E" w:rsidP="00506A18">
            <w:pPr>
              <w:jc w:val="left"/>
            </w:pPr>
            <w:r w:rsidRPr="00506A18">
              <w:t>Grupo de trabajo de Higiene de Manos</w:t>
            </w:r>
          </w:p>
        </w:tc>
        <w:tc>
          <w:tcPr>
            <w:tcW w:w="1962" w:type="dxa"/>
          </w:tcPr>
          <w:p w14:paraId="43CF509A" w14:textId="1E29E190" w:rsidR="00CA3F6E" w:rsidRPr="009E7227" w:rsidRDefault="007F1AFA" w:rsidP="00CA3F6E">
            <w:pPr>
              <w:jc w:val="right"/>
              <w:cnfStyle w:val="000000000000" w:firstRow="0" w:lastRow="0" w:firstColumn="0" w:lastColumn="0" w:oddVBand="0" w:evenVBand="0" w:oddHBand="0" w:evenHBand="0" w:firstRowFirstColumn="0" w:firstRowLastColumn="0" w:lastRowFirstColumn="0" w:lastRowLastColumn="0"/>
            </w:pPr>
            <w:r>
              <w:t>7</w:t>
            </w:r>
          </w:p>
        </w:tc>
        <w:tc>
          <w:tcPr>
            <w:cnfStyle w:val="000001000000" w:firstRow="0" w:lastRow="0" w:firstColumn="0" w:lastColumn="0" w:oddVBand="0" w:evenVBand="1" w:oddHBand="0" w:evenHBand="0" w:firstRowFirstColumn="0" w:firstRowLastColumn="0" w:lastRowFirstColumn="0" w:lastRowLastColumn="0"/>
            <w:tcW w:w="1470" w:type="dxa"/>
          </w:tcPr>
          <w:p w14:paraId="0353FA0B" w14:textId="6C629918" w:rsidR="00CA3F6E" w:rsidRPr="009E7227" w:rsidRDefault="00A368D4" w:rsidP="00CA3F6E">
            <w:pPr>
              <w:jc w:val="right"/>
            </w:pPr>
            <w:r>
              <w:t>0</w:t>
            </w:r>
          </w:p>
        </w:tc>
      </w:tr>
      <w:tr w:rsidR="00CA3F6E" w:rsidRPr="009E7227" w14:paraId="42936F33"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315A8629" w14:textId="0F648FA4" w:rsidR="00CA3F6E" w:rsidRPr="00506A18" w:rsidRDefault="00CA3F6E" w:rsidP="00506A18">
            <w:pPr>
              <w:jc w:val="left"/>
            </w:pPr>
            <w:r w:rsidRPr="00506A18">
              <w:t>Seguimiento COVID 19</w:t>
            </w:r>
          </w:p>
        </w:tc>
        <w:tc>
          <w:tcPr>
            <w:tcW w:w="1962" w:type="dxa"/>
          </w:tcPr>
          <w:p w14:paraId="78D9A563" w14:textId="6B1A320C" w:rsidR="00CA3F6E" w:rsidRPr="009E7227" w:rsidRDefault="00D072FC" w:rsidP="00CA3F6E">
            <w:pPr>
              <w:jc w:val="right"/>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1470" w:type="dxa"/>
          </w:tcPr>
          <w:p w14:paraId="50AAC6A4" w14:textId="66FED9B6" w:rsidR="00CA3F6E" w:rsidRPr="009E7227" w:rsidRDefault="00D072FC" w:rsidP="00CA3F6E">
            <w:pPr>
              <w:jc w:val="right"/>
            </w:pPr>
            <w:r>
              <w:t>74</w:t>
            </w:r>
          </w:p>
        </w:tc>
      </w:tr>
      <w:tr w:rsidR="00CA3F6E" w:rsidRPr="009E7227" w14:paraId="45281778" w14:textId="77777777" w:rsidTr="00506A18">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2D1DC767" w14:textId="1FE73616" w:rsidR="00CA3F6E" w:rsidRPr="00506A18" w:rsidRDefault="00CA3F6E" w:rsidP="00506A18">
            <w:pPr>
              <w:jc w:val="left"/>
            </w:pPr>
            <w:r w:rsidRPr="00506A18">
              <w:t>Ulceras por presión</w:t>
            </w:r>
          </w:p>
        </w:tc>
        <w:tc>
          <w:tcPr>
            <w:tcW w:w="1962" w:type="dxa"/>
          </w:tcPr>
          <w:p w14:paraId="6A778605" w14:textId="47BF24C8" w:rsidR="00CA3F6E" w:rsidRPr="009E7227" w:rsidRDefault="007F1AFA" w:rsidP="00CA3F6E">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1470" w:type="dxa"/>
          </w:tcPr>
          <w:p w14:paraId="065D5239" w14:textId="0AF2F3D6" w:rsidR="00CA3F6E" w:rsidRPr="009E7227" w:rsidRDefault="007F1AFA" w:rsidP="00CA3F6E">
            <w:pPr>
              <w:jc w:val="right"/>
            </w:pPr>
            <w:r>
              <w:t>0</w:t>
            </w:r>
          </w:p>
        </w:tc>
      </w:tr>
    </w:tbl>
    <w:p w14:paraId="33D136E8" w14:textId="77777777" w:rsidR="00F31D28" w:rsidRDefault="00F31D28" w:rsidP="0068118A"/>
    <w:p w14:paraId="72E66A45" w14:textId="77777777" w:rsidR="002050BF" w:rsidRDefault="002050BF" w:rsidP="0068118A"/>
    <w:p w14:paraId="6835A9A4" w14:textId="77777777" w:rsidR="00506A18" w:rsidRDefault="00506A18">
      <w:pPr>
        <w:spacing w:before="0" w:line="240" w:lineRule="auto"/>
        <w:jc w:val="left"/>
        <w:rPr>
          <w:rFonts w:ascii="Montserrat SemiBold" w:hAnsi="Montserrat SemiBold"/>
          <w:caps/>
          <w:noProof/>
          <w:color w:val="48ACC6"/>
          <w:spacing w:val="-6"/>
          <w:sz w:val="24"/>
        </w:rPr>
      </w:pPr>
      <w:bookmarkStart w:id="94" w:name="_Toc74228266"/>
      <w:bookmarkStart w:id="95" w:name="_Toc75343963"/>
      <w:r>
        <w:br w:type="page"/>
      </w:r>
    </w:p>
    <w:p w14:paraId="7C342F4E" w14:textId="2D59C70B" w:rsidR="00F31D28" w:rsidRDefault="00F31D28" w:rsidP="006C4CAE">
      <w:pPr>
        <w:pStyle w:val="TITULO-Nivel2"/>
      </w:pPr>
      <w:bookmarkStart w:id="96" w:name="_Toc84088494"/>
      <w:r w:rsidRPr="00AB0625">
        <w:lastRenderedPageBreak/>
        <w:t>Certificaciones y acreditaciones</w:t>
      </w:r>
      <w:bookmarkEnd w:id="94"/>
      <w:bookmarkEnd w:id="95"/>
      <w:bookmarkEnd w:id="96"/>
    </w:p>
    <w:p w14:paraId="7DC581FA" w14:textId="77777777" w:rsidR="00CA3F6E" w:rsidRDefault="00CA3F6E" w:rsidP="00CA3F6E">
      <w:pPr>
        <w:pStyle w:val="TITULO-Nivel3"/>
      </w:pPr>
      <w:r>
        <w:t>Certificaciones</w:t>
      </w:r>
    </w:p>
    <w:tbl>
      <w:tblPr>
        <w:tblStyle w:val="Tablasimple0"/>
        <w:tblW w:w="8699" w:type="dxa"/>
        <w:tblLook w:val="04A0" w:firstRow="1" w:lastRow="0" w:firstColumn="1" w:lastColumn="0" w:noHBand="0" w:noVBand="1"/>
      </w:tblPr>
      <w:tblGrid>
        <w:gridCol w:w="2148"/>
        <w:gridCol w:w="1144"/>
        <w:gridCol w:w="1852"/>
        <w:gridCol w:w="1613"/>
        <w:gridCol w:w="1942"/>
      </w:tblGrid>
      <w:tr w:rsidR="00CA3F6E" w:rsidRPr="00842772" w14:paraId="41E0EEC3" w14:textId="77777777" w:rsidTr="00506A18">
        <w:trPr>
          <w:cnfStyle w:val="100000000000" w:firstRow="1" w:lastRow="0" w:firstColumn="0" w:lastColumn="0" w:oddVBand="0" w:evenVBand="0" w:oddHBand="0" w:evenHBand="0" w:firstRowFirstColumn="0" w:firstRowLastColumn="0" w:lastRowFirstColumn="0" w:lastRowLastColumn="0"/>
          <w:cantSplit/>
          <w:trHeight w:val="926"/>
          <w:tblHeader/>
        </w:trPr>
        <w:tc>
          <w:tcPr>
            <w:tcW w:w="2148" w:type="dxa"/>
            <w:hideMark/>
          </w:tcPr>
          <w:p w14:paraId="73C085B3" w14:textId="77777777" w:rsidR="00CA3F6E" w:rsidRPr="00261B15" w:rsidRDefault="00CA3F6E" w:rsidP="00B30D75">
            <w:pPr>
              <w:jc w:val="left"/>
              <w:rPr>
                <w:rFonts w:ascii="Montserrat SemiBold" w:hAnsi="Montserrat SemiBold"/>
                <w:caps/>
                <w:sz w:val="20"/>
                <w:szCs w:val="16"/>
              </w:rPr>
            </w:pPr>
            <w:r w:rsidRPr="00261B15">
              <w:rPr>
                <w:rFonts w:ascii="Montserrat SemiBold" w:hAnsi="Montserrat SemiBold"/>
                <w:caps/>
                <w:sz w:val="20"/>
                <w:szCs w:val="16"/>
              </w:rPr>
              <w:t>Servicio/unidad</w:t>
            </w:r>
          </w:p>
        </w:tc>
        <w:tc>
          <w:tcPr>
            <w:tcW w:w="1144" w:type="dxa"/>
            <w:hideMark/>
          </w:tcPr>
          <w:p w14:paraId="3BD61FA9" w14:textId="77777777" w:rsidR="00CA3F6E" w:rsidRPr="00261B15" w:rsidRDefault="00CA3F6E" w:rsidP="00CA3F6E">
            <w:pPr>
              <w:jc w:val="center"/>
              <w:rPr>
                <w:rFonts w:ascii="Montserrat SemiBold" w:hAnsi="Montserrat SemiBold"/>
                <w:caps/>
                <w:sz w:val="20"/>
                <w:szCs w:val="16"/>
              </w:rPr>
            </w:pPr>
            <w:r w:rsidRPr="00261B15">
              <w:rPr>
                <w:rFonts w:ascii="Montserrat SemiBold" w:hAnsi="Montserrat SemiBold"/>
                <w:caps/>
                <w:sz w:val="20"/>
                <w:szCs w:val="16"/>
              </w:rPr>
              <w:t>Norma</w:t>
            </w:r>
          </w:p>
        </w:tc>
        <w:tc>
          <w:tcPr>
            <w:tcW w:w="1852" w:type="dxa"/>
            <w:noWrap/>
            <w:hideMark/>
          </w:tcPr>
          <w:p w14:paraId="20896525" w14:textId="77777777" w:rsidR="00CA3F6E" w:rsidRPr="00261B15" w:rsidRDefault="00CA3F6E" w:rsidP="00CA3F6E">
            <w:pPr>
              <w:jc w:val="center"/>
              <w:rPr>
                <w:rFonts w:ascii="Montserrat SemiBold" w:hAnsi="Montserrat SemiBold"/>
                <w:caps/>
                <w:sz w:val="20"/>
                <w:szCs w:val="16"/>
              </w:rPr>
            </w:pPr>
            <w:r w:rsidRPr="00261B15">
              <w:rPr>
                <w:rFonts w:ascii="Montserrat SemiBold" w:hAnsi="Montserrat SemiBold"/>
                <w:caps/>
                <w:sz w:val="20"/>
                <w:szCs w:val="16"/>
              </w:rPr>
              <w:t>Certificación inicial</w:t>
            </w:r>
          </w:p>
        </w:tc>
        <w:tc>
          <w:tcPr>
            <w:tcW w:w="1613" w:type="dxa"/>
            <w:noWrap/>
            <w:hideMark/>
          </w:tcPr>
          <w:p w14:paraId="51FA129C" w14:textId="77777777" w:rsidR="00CA3F6E" w:rsidRPr="00261B15" w:rsidRDefault="00CA3F6E" w:rsidP="00CA3F6E">
            <w:pPr>
              <w:jc w:val="center"/>
              <w:rPr>
                <w:rFonts w:ascii="Montserrat SemiBold" w:hAnsi="Montserrat SemiBold"/>
                <w:caps/>
                <w:sz w:val="20"/>
                <w:szCs w:val="16"/>
              </w:rPr>
            </w:pPr>
            <w:r w:rsidRPr="00261B15">
              <w:rPr>
                <w:rFonts w:ascii="Montserrat SemiBold" w:hAnsi="Montserrat SemiBold"/>
                <w:caps/>
                <w:sz w:val="20"/>
                <w:szCs w:val="16"/>
              </w:rPr>
              <w:t>Vigencia</w:t>
            </w:r>
          </w:p>
        </w:tc>
        <w:tc>
          <w:tcPr>
            <w:tcW w:w="1942" w:type="dxa"/>
            <w:noWrap/>
            <w:hideMark/>
          </w:tcPr>
          <w:p w14:paraId="01A8C02B" w14:textId="77777777" w:rsidR="00CA3F6E" w:rsidRPr="00261B15" w:rsidRDefault="00CA3F6E" w:rsidP="00CA3F6E">
            <w:pPr>
              <w:jc w:val="center"/>
              <w:rPr>
                <w:rFonts w:ascii="Montserrat SemiBold" w:hAnsi="Montserrat SemiBold"/>
                <w:caps/>
                <w:sz w:val="20"/>
                <w:szCs w:val="16"/>
              </w:rPr>
            </w:pPr>
            <w:r w:rsidRPr="00261B15">
              <w:rPr>
                <w:rFonts w:ascii="Montserrat SemiBold" w:hAnsi="Montserrat SemiBold"/>
                <w:caps/>
                <w:sz w:val="20"/>
                <w:szCs w:val="16"/>
              </w:rPr>
              <w:t>Entidad certificadora</w:t>
            </w:r>
          </w:p>
        </w:tc>
      </w:tr>
      <w:tr w:rsidR="00CA3F6E" w:rsidRPr="00842772" w14:paraId="45D25303" w14:textId="77777777" w:rsidTr="00CA3F6E">
        <w:trPr>
          <w:trHeight w:val="926"/>
        </w:trPr>
        <w:tc>
          <w:tcPr>
            <w:tcW w:w="2148" w:type="dxa"/>
          </w:tcPr>
          <w:p w14:paraId="6D349112" w14:textId="77777777" w:rsidR="00CA3F6E" w:rsidRPr="00261B15" w:rsidRDefault="00CA3F6E" w:rsidP="00B30D75">
            <w:pPr>
              <w:jc w:val="left"/>
              <w:rPr>
                <w:rFonts w:ascii="Montserrat SemiBold" w:hAnsi="Montserrat SemiBold"/>
                <w:caps/>
                <w:szCs w:val="16"/>
              </w:rPr>
            </w:pPr>
            <w:r w:rsidRPr="006F4904">
              <w:rPr>
                <w:color w:val="31849B" w:themeColor="accent5" w:themeShade="BF"/>
              </w:rPr>
              <w:t>Todas las actividades del hospital</w:t>
            </w:r>
          </w:p>
        </w:tc>
        <w:tc>
          <w:tcPr>
            <w:tcW w:w="1144" w:type="dxa"/>
          </w:tcPr>
          <w:p w14:paraId="14AE49DE"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14001:2015</w:t>
            </w:r>
          </w:p>
        </w:tc>
        <w:tc>
          <w:tcPr>
            <w:tcW w:w="1852" w:type="dxa"/>
            <w:noWrap/>
          </w:tcPr>
          <w:p w14:paraId="7D547388"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2011</w:t>
            </w:r>
          </w:p>
        </w:tc>
        <w:tc>
          <w:tcPr>
            <w:tcW w:w="1613" w:type="dxa"/>
            <w:noWrap/>
          </w:tcPr>
          <w:p w14:paraId="2BE116DA"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75367924"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0A5959F2" w14:textId="77777777" w:rsidTr="00CA3F6E">
        <w:trPr>
          <w:cnfStyle w:val="000000010000" w:firstRow="0" w:lastRow="0" w:firstColumn="0" w:lastColumn="0" w:oddVBand="0" w:evenVBand="0" w:oddHBand="0" w:evenHBand="1" w:firstRowFirstColumn="0" w:firstRowLastColumn="0" w:lastRowFirstColumn="0" w:lastRowLastColumn="0"/>
        </w:trPr>
        <w:tc>
          <w:tcPr>
            <w:tcW w:w="2148" w:type="dxa"/>
          </w:tcPr>
          <w:p w14:paraId="30C77A86" w14:textId="77777777" w:rsidR="00CA3F6E" w:rsidRPr="005102D0" w:rsidRDefault="00CA3F6E" w:rsidP="00B30D75">
            <w:pPr>
              <w:jc w:val="left"/>
              <w:rPr>
                <w:color w:val="31849B" w:themeColor="accent5" w:themeShade="BF"/>
              </w:rPr>
            </w:pPr>
            <w:r>
              <w:rPr>
                <w:color w:val="31849B" w:themeColor="accent5" w:themeShade="BF"/>
              </w:rPr>
              <w:t>Mantenimiento de instalaciones y equipos propiedad del hospital</w:t>
            </w:r>
          </w:p>
        </w:tc>
        <w:tc>
          <w:tcPr>
            <w:tcW w:w="1144" w:type="dxa"/>
          </w:tcPr>
          <w:p w14:paraId="6FB437C0"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6FCBAF1E"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2007</w:t>
            </w:r>
          </w:p>
        </w:tc>
        <w:tc>
          <w:tcPr>
            <w:tcW w:w="1613" w:type="dxa"/>
            <w:noWrap/>
          </w:tcPr>
          <w:p w14:paraId="740A012A"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3EDB9E6C"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1CD1A58C" w14:textId="77777777" w:rsidTr="00CA3F6E">
        <w:tc>
          <w:tcPr>
            <w:tcW w:w="2148" w:type="dxa"/>
          </w:tcPr>
          <w:p w14:paraId="20DC620C" w14:textId="77777777" w:rsidR="00CA3F6E" w:rsidRDefault="00CA3F6E" w:rsidP="00B30D75">
            <w:pPr>
              <w:jc w:val="left"/>
              <w:rPr>
                <w:color w:val="31849B" w:themeColor="accent5" w:themeShade="BF"/>
              </w:rPr>
            </w:pPr>
            <w:r>
              <w:rPr>
                <w:color w:val="31849B" w:themeColor="accent5" w:themeShade="BF"/>
              </w:rPr>
              <w:t>Radiología Digital</w:t>
            </w:r>
          </w:p>
        </w:tc>
        <w:tc>
          <w:tcPr>
            <w:tcW w:w="1144" w:type="dxa"/>
          </w:tcPr>
          <w:p w14:paraId="41AA24A0"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374BE5CB"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2007</w:t>
            </w:r>
          </w:p>
        </w:tc>
        <w:tc>
          <w:tcPr>
            <w:tcW w:w="1613" w:type="dxa"/>
            <w:noWrap/>
          </w:tcPr>
          <w:p w14:paraId="75BB6426"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30FE09FB"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1FE0167F" w14:textId="77777777" w:rsidTr="00CA3F6E">
        <w:trPr>
          <w:cnfStyle w:val="000000010000" w:firstRow="0" w:lastRow="0" w:firstColumn="0" w:lastColumn="0" w:oddVBand="0" w:evenVBand="0" w:oddHBand="0" w:evenHBand="1" w:firstRowFirstColumn="0" w:firstRowLastColumn="0" w:lastRowFirstColumn="0" w:lastRowLastColumn="0"/>
        </w:trPr>
        <w:tc>
          <w:tcPr>
            <w:tcW w:w="2148" w:type="dxa"/>
          </w:tcPr>
          <w:p w14:paraId="31C8AAA7" w14:textId="77777777" w:rsidR="00CA3F6E" w:rsidRPr="005102D0" w:rsidRDefault="00CA3F6E" w:rsidP="00B30D75">
            <w:pPr>
              <w:jc w:val="left"/>
              <w:rPr>
                <w:color w:val="31849B" w:themeColor="accent5" w:themeShade="BF"/>
              </w:rPr>
            </w:pPr>
            <w:r>
              <w:rPr>
                <w:color w:val="31849B" w:themeColor="accent5" w:themeShade="BF"/>
              </w:rPr>
              <w:t>Servicio de Atención al Paciente</w:t>
            </w:r>
          </w:p>
        </w:tc>
        <w:tc>
          <w:tcPr>
            <w:tcW w:w="1144" w:type="dxa"/>
          </w:tcPr>
          <w:p w14:paraId="7A478462"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24AE9AE4"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2007</w:t>
            </w:r>
          </w:p>
        </w:tc>
        <w:tc>
          <w:tcPr>
            <w:tcW w:w="1613" w:type="dxa"/>
            <w:noWrap/>
          </w:tcPr>
          <w:p w14:paraId="5978D6E5"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0BD906A1"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6320E3E4" w14:textId="77777777" w:rsidTr="00CA3F6E">
        <w:tc>
          <w:tcPr>
            <w:tcW w:w="2148" w:type="dxa"/>
          </w:tcPr>
          <w:p w14:paraId="72CBCEF7" w14:textId="77777777" w:rsidR="00CA3F6E" w:rsidRDefault="00CA3F6E" w:rsidP="00B30D75">
            <w:pPr>
              <w:jc w:val="left"/>
              <w:rPr>
                <w:color w:val="31849B" w:themeColor="accent5" w:themeShade="BF"/>
              </w:rPr>
            </w:pPr>
            <w:r>
              <w:rPr>
                <w:color w:val="31849B" w:themeColor="accent5" w:themeShade="BF"/>
              </w:rPr>
              <w:t>Telemedicina</w:t>
            </w:r>
          </w:p>
        </w:tc>
        <w:tc>
          <w:tcPr>
            <w:tcW w:w="1144" w:type="dxa"/>
          </w:tcPr>
          <w:p w14:paraId="0FCFC8DA"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3159150F"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2007</w:t>
            </w:r>
          </w:p>
        </w:tc>
        <w:tc>
          <w:tcPr>
            <w:tcW w:w="1613" w:type="dxa"/>
            <w:noWrap/>
          </w:tcPr>
          <w:p w14:paraId="4189AD53"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59CB30ED"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12A91C3D" w14:textId="77777777" w:rsidTr="00CA3F6E">
        <w:trPr>
          <w:cnfStyle w:val="000000010000" w:firstRow="0" w:lastRow="0" w:firstColumn="0" w:lastColumn="0" w:oddVBand="0" w:evenVBand="0" w:oddHBand="0" w:evenHBand="1" w:firstRowFirstColumn="0" w:firstRowLastColumn="0" w:lastRowFirstColumn="0" w:lastRowLastColumn="0"/>
        </w:trPr>
        <w:tc>
          <w:tcPr>
            <w:tcW w:w="2148" w:type="dxa"/>
          </w:tcPr>
          <w:p w14:paraId="7FD37BF7" w14:textId="107ED253" w:rsidR="00CA3F6E" w:rsidRDefault="00506A18" w:rsidP="00B30D75">
            <w:pPr>
              <w:jc w:val="left"/>
              <w:rPr>
                <w:color w:val="31849B" w:themeColor="accent5" w:themeShade="BF"/>
              </w:rPr>
            </w:pPr>
            <w:r>
              <w:rPr>
                <w:color w:val="31849B" w:themeColor="accent5" w:themeShade="BF"/>
              </w:rPr>
              <w:t xml:space="preserve">Rehabilitación </w:t>
            </w:r>
            <w:r w:rsidR="00CA3F6E">
              <w:rPr>
                <w:color w:val="31849B" w:themeColor="accent5" w:themeShade="BF"/>
              </w:rPr>
              <w:t>(fisioterapia. Terapia ocupacional. Logopedia. Neuropsicología)</w:t>
            </w:r>
          </w:p>
        </w:tc>
        <w:tc>
          <w:tcPr>
            <w:tcW w:w="1144" w:type="dxa"/>
          </w:tcPr>
          <w:p w14:paraId="6F47A046"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29DC8CDA"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2010</w:t>
            </w:r>
          </w:p>
        </w:tc>
        <w:tc>
          <w:tcPr>
            <w:tcW w:w="1613" w:type="dxa"/>
            <w:noWrap/>
          </w:tcPr>
          <w:p w14:paraId="0D143E92"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5CB1236E"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693BC85C" w14:textId="77777777" w:rsidTr="00CA3F6E">
        <w:tc>
          <w:tcPr>
            <w:tcW w:w="2148" w:type="dxa"/>
          </w:tcPr>
          <w:p w14:paraId="7CAD0B80" w14:textId="77777777" w:rsidR="00CA3F6E" w:rsidRDefault="00CA3F6E" w:rsidP="00B30D75">
            <w:pPr>
              <w:jc w:val="left"/>
              <w:rPr>
                <w:color w:val="31849B" w:themeColor="accent5" w:themeShade="BF"/>
              </w:rPr>
            </w:pPr>
            <w:r>
              <w:rPr>
                <w:color w:val="31849B" w:themeColor="accent5" w:themeShade="BF"/>
              </w:rPr>
              <w:t>Cuidados de Enfermería</w:t>
            </w:r>
          </w:p>
        </w:tc>
        <w:tc>
          <w:tcPr>
            <w:tcW w:w="1144" w:type="dxa"/>
          </w:tcPr>
          <w:p w14:paraId="159F284F"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15DA2D74"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2010</w:t>
            </w:r>
          </w:p>
        </w:tc>
        <w:tc>
          <w:tcPr>
            <w:tcW w:w="1613" w:type="dxa"/>
            <w:noWrap/>
          </w:tcPr>
          <w:p w14:paraId="6E0E6AF1"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3A299B68"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3AAE69DA" w14:textId="77777777" w:rsidTr="00CA3F6E">
        <w:trPr>
          <w:cnfStyle w:val="000000010000" w:firstRow="0" w:lastRow="0" w:firstColumn="0" w:lastColumn="0" w:oddVBand="0" w:evenVBand="0" w:oddHBand="0" w:evenHBand="1" w:firstRowFirstColumn="0" w:firstRowLastColumn="0" w:lastRowFirstColumn="0" w:lastRowLastColumn="0"/>
        </w:trPr>
        <w:tc>
          <w:tcPr>
            <w:tcW w:w="2148" w:type="dxa"/>
          </w:tcPr>
          <w:p w14:paraId="35825A9F" w14:textId="77777777" w:rsidR="00CA3F6E" w:rsidRDefault="00CA3F6E" w:rsidP="00B30D75">
            <w:pPr>
              <w:jc w:val="left"/>
              <w:rPr>
                <w:color w:val="31849B" w:themeColor="accent5" w:themeShade="BF"/>
              </w:rPr>
            </w:pPr>
            <w:r>
              <w:rPr>
                <w:color w:val="31849B" w:themeColor="accent5" w:themeShade="BF"/>
              </w:rPr>
              <w:t>Unidad de Cuidados Paliativos</w:t>
            </w:r>
          </w:p>
        </w:tc>
        <w:tc>
          <w:tcPr>
            <w:tcW w:w="1144" w:type="dxa"/>
          </w:tcPr>
          <w:p w14:paraId="64DB607F"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4F11E711"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2011</w:t>
            </w:r>
          </w:p>
        </w:tc>
        <w:tc>
          <w:tcPr>
            <w:tcW w:w="1613" w:type="dxa"/>
            <w:noWrap/>
          </w:tcPr>
          <w:p w14:paraId="7CDA4579"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5CA82C0A"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2634DB3A" w14:textId="77777777" w:rsidTr="00CA3F6E">
        <w:tc>
          <w:tcPr>
            <w:tcW w:w="2148" w:type="dxa"/>
          </w:tcPr>
          <w:p w14:paraId="501FB174" w14:textId="77777777" w:rsidR="00CA3F6E" w:rsidRDefault="00CA3F6E" w:rsidP="00B30D75">
            <w:pPr>
              <w:jc w:val="left"/>
              <w:rPr>
                <w:color w:val="31849B" w:themeColor="accent5" w:themeShade="BF"/>
              </w:rPr>
            </w:pPr>
            <w:r>
              <w:rPr>
                <w:color w:val="31849B" w:themeColor="accent5" w:themeShade="BF"/>
              </w:rPr>
              <w:t>Restauración</w:t>
            </w:r>
          </w:p>
        </w:tc>
        <w:tc>
          <w:tcPr>
            <w:tcW w:w="1144" w:type="dxa"/>
          </w:tcPr>
          <w:p w14:paraId="6AE78023"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4E2BA61E"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2011</w:t>
            </w:r>
          </w:p>
        </w:tc>
        <w:tc>
          <w:tcPr>
            <w:tcW w:w="1613" w:type="dxa"/>
            <w:noWrap/>
          </w:tcPr>
          <w:p w14:paraId="7B9099D9"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756B0893"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6B8D7746" w14:textId="77777777" w:rsidTr="00CA3F6E">
        <w:trPr>
          <w:cnfStyle w:val="000000010000" w:firstRow="0" w:lastRow="0" w:firstColumn="0" w:lastColumn="0" w:oddVBand="0" w:evenVBand="0" w:oddHBand="0" w:evenHBand="1" w:firstRowFirstColumn="0" w:firstRowLastColumn="0" w:lastRowFirstColumn="0" w:lastRowLastColumn="0"/>
        </w:trPr>
        <w:tc>
          <w:tcPr>
            <w:tcW w:w="2148" w:type="dxa"/>
          </w:tcPr>
          <w:p w14:paraId="54CB023B" w14:textId="77777777" w:rsidR="00CA3F6E" w:rsidRDefault="00CA3F6E" w:rsidP="00B30D75">
            <w:pPr>
              <w:jc w:val="left"/>
              <w:rPr>
                <w:color w:val="31849B" w:themeColor="accent5" w:themeShade="BF"/>
              </w:rPr>
            </w:pPr>
            <w:r>
              <w:rPr>
                <w:color w:val="31849B" w:themeColor="accent5" w:themeShade="BF"/>
              </w:rPr>
              <w:t>Unidad de Recuperación Funcional</w:t>
            </w:r>
          </w:p>
        </w:tc>
        <w:tc>
          <w:tcPr>
            <w:tcW w:w="1144" w:type="dxa"/>
          </w:tcPr>
          <w:p w14:paraId="0B217A30"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1E59345E"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2014</w:t>
            </w:r>
          </w:p>
        </w:tc>
        <w:tc>
          <w:tcPr>
            <w:tcW w:w="1613" w:type="dxa"/>
            <w:noWrap/>
          </w:tcPr>
          <w:p w14:paraId="5F3AC513"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6CA75C51"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721349F3" w14:textId="77777777" w:rsidTr="00CA3F6E">
        <w:tc>
          <w:tcPr>
            <w:tcW w:w="2148" w:type="dxa"/>
          </w:tcPr>
          <w:p w14:paraId="2D25AF58" w14:textId="77777777" w:rsidR="00CA3F6E" w:rsidRDefault="00CA3F6E" w:rsidP="00B30D75">
            <w:pPr>
              <w:jc w:val="left"/>
              <w:rPr>
                <w:color w:val="31849B" w:themeColor="accent5" w:themeShade="BF"/>
              </w:rPr>
            </w:pPr>
            <w:r>
              <w:rPr>
                <w:color w:val="31849B" w:themeColor="accent5" w:themeShade="BF"/>
              </w:rPr>
              <w:t>Unidad de Tratamiento Neurorehabilitador</w:t>
            </w:r>
          </w:p>
        </w:tc>
        <w:tc>
          <w:tcPr>
            <w:tcW w:w="1144" w:type="dxa"/>
          </w:tcPr>
          <w:p w14:paraId="19C480A3"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2287B380"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2014</w:t>
            </w:r>
          </w:p>
        </w:tc>
        <w:tc>
          <w:tcPr>
            <w:tcW w:w="1613" w:type="dxa"/>
            <w:noWrap/>
          </w:tcPr>
          <w:p w14:paraId="4AFDF783"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0C0D3768"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1CE1ED0A" w14:textId="77777777" w:rsidTr="00CA3F6E">
        <w:trPr>
          <w:cnfStyle w:val="000000010000" w:firstRow="0" w:lastRow="0" w:firstColumn="0" w:lastColumn="0" w:oddVBand="0" w:evenVBand="0" w:oddHBand="0" w:evenHBand="1" w:firstRowFirstColumn="0" w:firstRowLastColumn="0" w:lastRowFirstColumn="0" w:lastRowLastColumn="0"/>
        </w:trPr>
        <w:tc>
          <w:tcPr>
            <w:tcW w:w="2148" w:type="dxa"/>
          </w:tcPr>
          <w:p w14:paraId="6908DFD1" w14:textId="77777777" w:rsidR="00CA3F6E" w:rsidRDefault="00CA3F6E" w:rsidP="00B30D75">
            <w:pPr>
              <w:jc w:val="left"/>
              <w:rPr>
                <w:color w:val="31849B" w:themeColor="accent5" w:themeShade="BF"/>
              </w:rPr>
            </w:pPr>
            <w:r>
              <w:rPr>
                <w:color w:val="31849B" w:themeColor="accent5" w:themeShade="BF"/>
              </w:rPr>
              <w:t>Trabajo Social</w:t>
            </w:r>
          </w:p>
        </w:tc>
        <w:tc>
          <w:tcPr>
            <w:tcW w:w="1144" w:type="dxa"/>
          </w:tcPr>
          <w:p w14:paraId="147F4E8A"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72F4B00A"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2014</w:t>
            </w:r>
          </w:p>
        </w:tc>
        <w:tc>
          <w:tcPr>
            <w:tcW w:w="1613" w:type="dxa"/>
            <w:noWrap/>
          </w:tcPr>
          <w:p w14:paraId="30125A68"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4B231B7A"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16AC9CC2" w14:textId="77777777" w:rsidTr="00CA3F6E">
        <w:tc>
          <w:tcPr>
            <w:tcW w:w="2148" w:type="dxa"/>
          </w:tcPr>
          <w:p w14:paraId="224F6AAE" w14:textId="77777777" w:rsidR="00CA3F6E" w:rsidRDefault="00CA3F6E" w:rsidP="00B30D75">
            <w:pPr>
              <w:jc w:val="left"/>
              <w:rPr>
                <w:color w:val="31849B" w:themeColor="accent5" w:themeShade="BF"/>
              </w:rPr>
            </w:pPr>
            <w:r>
              <w:rPr>
                <w:color w:val="31849B" w:themeColor="accent5" w:themeShade="BF"/>
              </w:rPr>
              <w:lastRenderedPageBreak/>
              <w:t>Unidad de Tuberculosis</w:t>
            </w:r>
          </w:p>
        </w:tc>
        <w:tc>
          <w:tcPr>
            <w:tcW w:w="1144" w:type="dxa"/>
          </w:tcPr>
          <w:p w14:paraId="5BBC6B14"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6664BE3F"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2017</w:t>
            </w:r>
          </w:p>
        </w:tc>
        <w:tc>
          <w:tcPr>
            <w:tcW w:w="1613" w:type="dxa"/>
            <w:noWrap/>
          </w:tcPr>
          <w:p w14:paraId="41E36AE0"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4C87F41B"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776CC0D7" w14:textId="77777777" w:rsidTr="00CA3F6E">
        <w:trPr>
          <w:cnfStyle w:val="000000010000" w:firstRow="0" w:lastRow="0" w:firstColumn="0" w:lastColumn="0" w:oddVBand="0" w:evenVBand="0" w:oddHBand="0" w:evenHBand="1" w:firstRowFirstColumn="0" w:firstRowLastColumn="0" w:lastRowFirstColumn="0" w:lastRowLastColumn="0"/>
        </w:trPr>
        <w:tc>
          <w:tcPr>
            <w:tcW w:w="2148" w:type="dxa"/>
          </w:tcPr>
          <w:p w14:paraId="770675FF" w14:textId="77777777" w:rsidR="00CA3F6E" w:rsidRDefault="00CA3F6E" w:rsidP="00B30D75">
            <w:pPr>
              <w:jc w:val="left"/>
              <w:rPr>
                <w:color w:val="31849B" w:themeColor="accent5" w:themeShade="BF"/>
              </w:rPr>
            </w:pPr>
            <w:r>
              <w:rPr>
                <w:color w:val="31849B" w:themeColor="accent5" w:themeShade="BF"/>
              </w:rPr>
              <w:t>Unidad de Cuidados Continuos</w:t>
            </w:r>
          </w:p>
        </w:tc>
        <w:tc>
          <w:tcPr>
            <w:tcW w:w="1144" w:type="dxa"/>
          </w:tcPr>
          <w:p w14:paraId="4DE9A854"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17EB7F8D"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2017</w:t>
            </w:r>
          </w:p>
        </w:tc>
        <w:tc>
          <w:tcPr>
            <w:tcW w:w="1613" w:type="dxa"/>
            <w:noWrap/>
          </w:tcPr>
          <w:p w14:paraId="40890051"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62DDF0D3"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345179E6" w14:textId="77777777" w:rsidTr="00CA3F6E">
        <w:tc>
          <w:tcPr>
            <w:tcW w:w="2148" w:type="dxa"/>
          </w:tcPr>
          <w:p w14:paraId="222EF16B" w14:textId="77777777" w:rsidR="00CA3F6E" w:rsidRDefault="00CA3F6E" w:rsidP="00B30D75">
            <w:pPr>
              <w:jc w:val="left"/>
              <w:rPr>
                <w:color w:val="31849B" w:themeColor="accent5" w:themeShade="BF"/>
              </w:rPr>
            </w:pPr>
            <w:r>
              <w:rPr>
                <w:color w:val="31849B" w:themeColor="accent5" w:themeShade="BF"/>
              </w:rPr>
              <w:t>Servicio de Farmacia</w:t>
            </w:r>
          </w:p>
        </w:tc>
        <w:tc>
          <w:tcPr>
            <w:tcW w:w="1144" w:type="dxa"/>
          </w:tcPr>
          <w:p w14:paraId="7DF04C57"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06ADA7D6"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2020</w:t>
            </w:r>
          </w:p>
        </w:tc>
        <w:tc>
          <w:tcPr>
            <w:tcW w:w="1613" w:type="dxa"/>
            <w:noWrap/>
          </w:tcPr>
          <w:p w14:paraId="4F0C6487"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29797A31"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r w:rsidR="00CA3F6E" w:rsidRPr="00EB44A7" w14:paraId="16688F2F" w14:textId="77777777" w:rsidTr="00CA3F6E">
        <w:trPr>
          <w:cnfStyle w:val="000000010000" w:firstRow="0" w:lastRow="0" w:firstColumn="0" w:lastColumn="0" w:oddVBand="0" w:evenVBand="0" w:oddHBand="0" w:evenHBand="1" w:firstRowFirstColumn="0" w:firstRowLastColumn="0" w:lastRowFirstColumn="0" w:lastRowLastColumn="0"/>
        </w:trPr>
        <w:tc>
          <w:tcPr>
            <w:tcW w:w="2148" w:type="dxa"/>
          </w:tcPr>
          <w:p w14:paraId="34BE4D10" w14:textId="77777777" w:rsidR="00CA3F6E" w:rsidRDefault="00CA3F6E" w:rsidP="00B30D75">
            <w:pPr>
              <w:jc w:val="left"/>
              <w:rPr>
                <w:color w:val="31849B" w:themeColor="accent5" w:themeShade="BF"/>
              </w:rPr>
            </w:pPr>
            <w:r>
              <w:rPr>
                <w:color w:val="31849B" w:themeColor="accent5" w:themeShade="BF"/>
              </w:rPr>
              <w:t>Servicio de Admisión</w:t>
            </w:r>
          </w:p>
        </w:tc>
        <w:tc>
          <w:tcPr>
            <w:tcW w:w="1144" w:type="dxa"/>
          </w:tcPr>
          <w:p w14:paraId="039F36DB"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UNE EN ISO 9001:2015</w:t>
            </w:r>
          </w:p>
        </w:tc>
        <w:tc>
          <w:tcPr>
            <w:tcW w:w="1852" w:type="dxa"/>
            <w:noWrap/>
          </w:tcPr>
          <w:p w14:paraId="0E083372"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2020</w:t>
            </w:r>
          </w:p>
        </w:tc>
        <w:tc>
          <w:tcPr>
            <w:tcW w:w="1613" w:type="dxa"/>
            <w:noWrap/>
          </w:tcPr>
          <w:p w14:paraId="6BAA659E" w14:textId="77777777" w:rsidR="00CA3F6E" w:rsidRPr="00F27458" w:rsidRDefault="00CA3F6E" w:rsidP="00506A18">
            <w:pPr>
              <w:jc w:val="center"/>
              <w:rPr>
                <w:color w:val="7F7F7F" w:themeColor="text1" w:themeTint="80"/>
                <w:sz w:val="16"/>
                <w:szCs w:val="16"/>
              </w:rPr>
            </w:pPr>
            <w:r w:rsidRPr="00F27458">
              <w:rPr>
                <w:color w:val="7F7F7F" w:themeColor="text1" w:themeTint="80"/>
                <w:sz w:val="16"/>
                <w:szCs w:val="16"/>
              </w:rPr>
              <w:t>2023</w:t>
            </w:r>
          </w:p>
        </w:tc>
        <w:tc>
          <w:tcPr>
            <w:tcW w:w="1942" w:type="dxa"/>
            <w:noWrap/>
          </w:tcPr>
          <w:p w14:paraId="03094A00" w14:textId="77777777" w:rsidR="00CA3F6E" w:rsidRPr="00F27458" w:rsidRDefault="00CA3F6E" w:rsidP="00CA3F6E">
            <w:pPr>
              <w:jc w:val="left"/>
              <w:rPr>
                <w:color w:val="7F7F7F" w:themeColor="text1" w:themeTint="80"/>
                <w:sz w:val="16"/>
                <w:szCs w:val="16"/>
              </w:rPr>
            </w:pPr>
            <w:r w:rsidRPr="00F27458">
              <w:rPr>
                <w:color w:val="7F7F7F" w:themeColor="text1" w:themeTint="80"/>
                <w:sz w:val="16"/>
                <w:szCs w:val="16"/>
              </w:rPr>
              <w:t>Cámara Certifica</w:t>
            </w:r>
          </w:p>
        </w:tc>
      </w:tr>
    </w:tbl>
    <w:p w14:paraId="4414C24C" w14:textId="77777777" w:rsidR="00C93860" w:rsidRDefault="00C93860" w:rsidP="00C93860">
      <w:pPr>
        <w:pStyle w:val="TITULO-Nivel3"/>
      </w:pPr>
    </w:p>
    <w:p w14:paraId="6B6EB08D" w14:textId="4E8B472A" w:rsidR="00C93860" w:rsidRDefault="00C93860">
      <w:pPr>
        <w:spacing w:before="0" w:line="240" w:lineRule="auto"/>
        <w:jc w:val="left"/>
        <w:rPr>
          <w:rFonts w:ascii="Montserrat SemiBold" w:hAnsi="Montserrat SemiBold"/>
          <w:noProof/>
          <w:color w:val="3898B2"/>
          <w:sz w:val="24"/>
        </w:rPr>
      </w:pPr>
    </w:p>
    <w:p w14:paraId="414111B8" w14:textId="77777777" w:rsidR="00F31D28" w:rsidRPr="00C77091" w:rsidRDefault="00F31D28" w:rsidP="0068118A">
      <w:pPr>
        <w:rPr>
          <w:noProof/>
          <w:color w:val="000080"/>
        </w:rPr>
      </w:pPr>
      <w:r w:rsidRPr="00C77091">
        <w:br w:type="page"/>
      </w:r>
    </w:p>
    <w:p w14:paraId="7851A046" w14:textId="5B0E5480" w:rsidR="00B46983" w:rsidRDefault="00B30D75" w:rsidP="00773D2F">
      <w:pPr>
        <w:pStyle w:val="Indice"/>
      </w:pPr>
      <w:bookmarkStart w:id="97" w:name="_Toc74228267"/>
      <w:bookmarkStart w:id="98" w:name="_Toc75343964"/>
      <w:bookmarkStart w:id="99" w:name="_Toc318202550"/>
      <w:r>
        <w:rPr>
          <w:noProof/>
        </w:rPr>
        <w:lastRenderedPageBreak/>
        <w:drawing>
          <wp:anchor distT="0" distB="0" distL="114300" distR="114300" simplePos="0" relativeHeight="251725824" behindDoc="1" locked="0" layoutInCell="1" allowOverlap="1" wp14:anchorId="604D69D3" wp14:editId="125749B4">
            <wp:simplePos x="0" y="0"/>
            <wp:positionH relativeFrom="page">
              <wp:posOffset>-48895</wp:posOffset>
            </wp:positionH>
            <wp:positionV relativeFrom="paragraph">
              <wp:posOffset>-1019810</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r w:rsidR="00EA4B00">
        <w:rPr>
          <w:noProof/>
        </w:rPr>
        <mc:AlternateContent>
          <mc:Choice Requires="wpg">
            <w:drawing>
              <wp:anchor distT="0" distB="0" distL="114300" distR="114300" simplePos="0" relativeHeight="251729920" behindDoc="0" locked="0" layoutInCell="1" allowOverlap="1" wp14:anchorId="18E0EE97" wp14:editId="39B3359D">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FC758E5" w14:textId="77777777" w:rsidR="00067713" w:rsidRDefault="00067713"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72FD7C5A" w14:textId="77777777" w:rsidR="00067713" w:rsidRPr="00152381" w:rsidRDefault="00067713" w:rsidP="00152381">
                              <w:pPr>
                                <w:pStyle w:val="Indice"/>
                                <w:jc w:val="right"/>
                                <w:rPr>
                                  <w:sz w:val="28"/>
                                </w:rPr>
                              </w:pPr>
                              <w:r w:rsidRPr="00152381">
                                <w:rPr>
                                  <w:sz w:val="28"/>
                                </w:rPr>
                                <w:t>Información y atención a la ciudadanía</w:t>
                              </w:r>
                            </w:p>
                            <w:p w14:paraId="01987AD1" w14:textId="77777777" w:rsidR="00067713" w:rsidRPr="00152381" w:rsidRDefault="00067713" w:rsidP="00152381">
                              <w:pPr>
                                <w:pStyle w:val="Indice"/>
                                <w:jc w:val="right"/>
                                <w:rPr>
                                  <w:sz w:val="28"/>
                                </w:rPr>
                              </w:pPr>
                              <w:r w:rsidRPr="00152381">
                                <w:rPr>
                                  <w:sz w:val="28"/>
                                </w:rPr>
                                <w:t>Otras actividades de atención a las personas</w:t>
                              </w:r>
                            </w:p>
                            <w:p w14:paraId="51AC499D" w14:textId="77777777" w:rsidR="00067713" w:rsidRPr="00152381" w:rsidRDefault="00067713" w:rsidP="00152381">
                              <w:pPr>
                                <w:pStyle w:val="Indice"/>
                                <w:jc w:val="right"/>
                                <w:rPr>
                                  <w:sz w:val="28"/>
                                </w:rPr>
                              </w:pPr>
                              <w:r w:rsidRPr="00152381">
                                <w:rPr>
                                  <w:sz w:val="28"/>
                                </w:rPr>
                                <w:t>Trabajo social</w:t>
                              </w:r>
                            </w:p>
                            <w:p w14:paraId="5990F3E3" w14:textId="77777777" w:rsidR="00067713" w:rsidRPr="00152381" w:rsidRDefault="00067713" w:rsidP="00152381">
                              <w:pPr>
                                <w:pStyle w:val="Indice"/>
                                <w:jc w:val="right"/>
                                <w:rPr>
                                  <w:sz w:val="28"/>
                                </w:rPr>
                              </w:pPr>
                              <w:r w:rsidRPr="00152381">
                                <w:rPr>
                                  <w:sz w:val="28"/>
                                </w:rPr>
                                <w:t>Registro de voluntades anticipadas</w:t>
                              </w:r>
                            </w:p>
                            <w:p w14:paraId="28E92754" w14:textId="77777777" w:rsidR="00067713" w:rsidRPr="00152381" w:rsidRDefault="00067713"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120C982B" w14:textId="77777777" w:rsidR="00067713" w:rsidRDefault="00067713"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8E0EE97" id="Grupo 471" o:spid="_x0000_s1041" style="position:absolute;left:0;text-align:left;margin-left:-39.6pt;margin-top:437pt;width:521.45pt;height:263.05pt;z-index:251729920;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">
                <v:shape id="_x0000_s1042"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14:paraId="4FC758E5" w14:textId="77777777" w:rsidR="00067713" w:rsidRDefault="00067713"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72FD7C5A" w14:textId="77777777" w:rsidR="00067713" w:rsidRPr="00152381" w:rsidRDefault="00067713" w:rsidP="00152381">
                        <w:pPr>
                          <w:pStyle w:val="Indice"/>
                          <w:jc w:val="right"/>
                          <w:rPr>
                            <w:sz w:val="28"/>
                          </w:rPr>
                        </w:pPr>
                        <w:r w:rsidRPr="00152381">
                          <w:rPr>
                            <w:sz w:val="28"/>
                          </w:rPr>
                          <w:t>Información y atención a la ciudadanía</w:t>
                        </w:r>
                      </w:p>
                      <w:p w14:paraId="01987AD1" w14:textId="77777777" w:rsidR="00067713" w:rsidRPr="00152381" w:rsidRDefault="00067713" w:rsidP="00152381">
                        <w:pPr>
                          <w:pStyle w:val="Indice"/>
                          <w:jc w:val="right"/>
                          <w:rPr>
                            <w:sz w:val="28"/>
                          </w:rPr>
                        </w:pPr>
                        <w:r w:rsidRPr="00152381">
                          <w:rPr>
                            <w:sz w:val="28"/>
                          </w:rPr>
                          <w:t>Otras actividades de atención a las personas</w:t>
                        </w:r>
                      </w:p>
                      <w:p w14:paraId="51AC499D" w14:textId="77777777" w:rsidR="00067713" w:rsidRPr="00152381" w:rsidRDefault="00067713" w:rsidP="00152381">
                        <w:pPr>
                          <w:pStyle w:val="Indice"/>
                          <w:jc w:val="right"/>
                          <w:rPr>
                            <w:sz w:val="28"/>
                          </w:rPr>
                        </w:pPr>
                        <w:r w:rsidRPr="00152381">
                          <w:rPr>
                            <w:sz w:val="28"/>
                          </w:rPr>
                          <w:t>Trabajo social</w:t>
                        </w:r>
                      </w:p>
                      <w:p w14:paraId="5990F3E3" w14:textId="77777777" w:rsidR="00067713" w:rsidRPr="00152381" w:rsidRDefault="00067713" w:rsidP="00152381">
                        <w:pPr>
                          <w:pStyle w:val="Indice"/>
                          <w:jc w:val="right"/>
                          <w:rPr>
                            <w:sz w:val="28"/>
                          </w:rPr>
                        </w:pPr>
                        <w:r w:rsidRPr="00152381">
                          <w:rPr>
                            <w:sz w:val="28"/>
                          </w:rPr>
                          <w:t>Registro de voluntades anticipadas</w:t>
                        </w:r>
                      </w:p>
                      <w:p w14:paraId="28E92754" w14:textId="77777777" w:rsidR="00067713" w:rsidRPr="00152381" w:rsidRDefault="00067713" w:rsidP="00152381">
                        <w:pPr>
                          <w:pStyle w:val="Indice"/>
                          <w:jc w:val="right"/>
                          <w:rPr>
                            <w:sz w:val="96"/>
                            <w:szCs w:val="28"/>
                          </w:rPr>
                        </w:pPr>
                        <w:r w:rsidRPr="00152381">
                          <w:rPr>
                            <w:sz w:val="28"/>
                          </w:rPr>
                          <w:t>Responsabilidad social corporativa</w:t>
                        </w:r>
                      </w:p>
                    </w:txbxContent>
                  </v:textbox>
                </v:shape>
                <v:shape id="_x0000_s1043"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14:paraId="120C982B" w14:textId="77777777" w:rsidR="00067713" w:rsidRDefault="00067713" w:rsidP="00343312">
                        <w:pPr>
                          <w:pStyle w:val="Capitulo"/>
                        </w:pPr>
                        <w:r>
                          <w:t>5</w:t>
                        </w:r>
                      </w:p>
                    </w:txbxContent>
                  </v:textbox>
                </v:shape>
              </v:group>
            </w:pict>
          </mc:Fallback>
        </mc:AlternateContent>
      </w:r>
    </w:p>
    <w:p w14:paraId="6E7E94DD" w14:textId="77777777" w:rsidR="00F31D28" w:rsidRDefault="00F31D28" w:rsidP="00B46983">
      <w:pPr>
        <w:pStyle w:val="TITULO-Nivel1"/>
      </w:pPr>
      <w:bookmarkStart w:id="100" w:name="_Toc84088495"/>
      <w:r>
        <w:lastRenderedPageBreak/>
        <w:t xml:space="preserve">El </w:t>
      </w:r>
      <w:r w:rsidRPr="008A626B">
        <w:t>Sistema</w:t>
      </w:r>
      <w:r w:rsidRPr="009E27F3">
        <w:rPr>
          <w:color w:val="31849B" w:themeColor="accent5" w:themeShade="BF"/>
        </w:rPr>
        <w:t xml:space="preserve"> </w:t>
      </w:r>
      <w:r>
        <w:t>al Servicio de las Personas</w:t>
      </w:r>
      <w:bookmarkEnd w:id="97"/>
      <w:bookmarkEnd w:id="98"/>
      <w:bookmarkEnd w:id="100"/>
    </w:p>
    <w:p w14:paraId="7351C53D" w14:textId="0522C78F" w:rsidR="00CA3F6E" w:rsidRPr="002D7F9E" w:rsidRDefault="00CA3F6E" w:rsidP="002471BE">
      <w:r w:rsidRPr="002D7F9E">
        <w:t>La encuesta de restauración durante el año 2020 no se ha podido realizar por ello se ha llevado a cabo un estudio cualitativo mediante entrevista a</w:t>
      </w:r>
      <w:r w:rsidR="002471BE">
        <w:t xml:space="preserve"> los pacientes ingresados; é</w:t>
      </w:r>
      <w:r w:rsidRPr="002D7F9E">
        <w:t xml:space="preserve">stas se realizaron en la 1ª semana de diciembre con el objetivo de conocer la satisfacción sobre los menús. </w:t>
      </w:r>
    </w:p>
    <w:p w14:paraId="23089811" w14:textId="2527072C" w:rsidR="00CA3F6E" w:rsidRPr="002D7F9E" w:rsidRDefault="00CA3F6E" w:rsidP="002471BE">
      <w:r w:rsidRPr="002D7F9E">
        <w:t>Han sido un total de 47 entrevistas a pacientes ingresados con capacidad de respuesta a las preguntas planteadas, estas preguntas son las que se realizan en la enc</w:t>
      </w:r>
      <w:r w:rsidR="002471BE">
        <w:t>uesta de satisfacción del Servicio Madrileño de Salud</w:t>
      </w:r>
      <w:r w:rsidRPr="002D7F9E">
        <w:t>.</w:t>
      </w:r>
    </w:p>
    <w:p w14:paraId="4BA4E13D" w14:textId="77777777" w:rsidR="00CA3F6E" w:rsidRPr="00F772B9" w:rsidRDefault="00CA3F6E" w:rsidP="00AF0FBF"/>
    <w:p w14:paraId="69BBCA3A" w14:textId="77777777" w:rsidR="00F31D28" w:rsidRPr="0074129B" w:rsidRDefault="00F31D28" w:rsidP="00B46983">
      <w:pPr>
        <w:pStyle w:val="TITULO-Nivel2"/>
      </w:pPr>
      <w:bookmarkStart w:id="101" w:name="_Toc74228269"/>
      <w:bookmarkStart w:id="102" w:name="_Toc75343966"/>
      <w:bookmarkStart w:id="103" w:name="_Toc84088496"/>
      <w:r w:rsidRPr="0074129B">
        <w:t xml:space="preserve">Información </w:t>
      </w:r>
      <w:r>
        <w:t>y</w:t>
      </w:r>
      <w:r w:rsidRPr="0074129B">
        <w:t xml:space="preserve"> </w:t>
      </w:r>
      <w:r>
        <w:t>a</w:t>
      </w:r>
      <w:r w:rsidRPr="0074129B">
        <w:t>tención</w:t>
      </w:r>
      <w:r>
        <w:t xml:space="preserve"> a la ciudadanía</w:t>
      </w:r>
      <w:bookmarkEnd w:id="101"/>
      <w:bookmarkEnd w:id="102"/>
      <w:bookmarkEnd w:id="103"/>
      <w:r w:rsidRPr="0074129B">
        <w:t xml:space="preserve"> </w:t>
      </w:r>
    </w:p>
    <w:p w14:paraId="644A069C" w14:textId="77777777"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14:paraId="3162EFFB" w14:textId="7777777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6EC6BF6" w14:textId="77777777" w:rsidR="00F31D28" w:rsidRPr="009E7227" w:rsidRDefault="00F31D28" w:rsidP="0068118A"/>
        </w:tc>
        <w:tc>
          <w:tcPr>
            <w:tcW w:w="1062" w:type="dxa"/>
          </w:tcPr>
          <w:p w14:paraId="36F67550" w14:textId="77777777" w:rsidR="00F31D28" w:rsidRPr="009E7227" w:rsidRDefault="00F31D28" w:rsidP="007D3794">
            <w:pPr>
              <w:jc w:val="cente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14:paraId="27FF59B4" w14:textId="77777777" w:rsidR="00F31D28" w:rsidRPr="009E7227" w:rsidRDefault="00F31D28" w:rsidP="007D3794">
            <w:pPr>
              <w:jc w:val="center"/>
            </w:pPr>
            <w:r>
              <w:t>2020</w:t>
            </w:r>
          </w:p>
        </w:tc>
        <w:tc>
          <w:tcPr>
            <w:tcW w:w="1063" w:type="dxa"/>
            <w:noWrap/>
            <w:hideMark/>
          </w:tcPr>
          <w:p w14:paraId="0A21077D" w14:textId="77777777" w:rsidR="00F31D28" w:rsidRPr="009E7227" w:rsidRDefault="00F31D28" w:rsidP="007D3794">
            <w:pPr>
              <w:jc w:val="cente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14:paraId="3029099F" w14:textId="77777777" w:rsidR="00F31D28" w:rsidRPr="009E7227" w:rsidRDefault="00F31D28" w:rsidP="007D3794">
            <w:pPr>
              <w:jc w:val="center"/>
            </w:pPr>
            <w:r w:rsidRPr="009E7227">
              <w:t>%Var.</w:t>
            </w:r>
          </w:p>
        </w:tc>
      </w:tr>
      <w:tr w:rsidR="000B76BA" w:rsidRPr="009E7227" w14:paraId="51C593E1" w14:textId="77777777" w:rsidTr="00290C53">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B9D3425" w14:textId="77777777" w:rsidR="000B76BA" w:rsidRPr="009E7227" w:rsidRDefault="000B76BA" w:rsidP="000B76BA">
            <w:r w:rsidRPr="009E7227">
              <w:t>RECLAMACIONES</w:t>
            </w:r>
          </w:p>
        </w:tc>
        <w:tc>
          <w:tcPr>
            <w:tcW w:w="1062" w:type="dxa"/>
            <w:vAlign w:val="top"/>
          </w:tcPr>
          <w:p w14:paraId="18E63F9E" w14:textId="77777777" w:rsidR="000B76BA" w:rsidRPr="005512E0"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5512E0">
              <w:t>12</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14:paraId="54235183" w14:textId="77777777" w:rsidR="000B76BA" w:rsidRPr="005512E0" w:rsidRDefault="000B76BA" w:rsidP="000B76BA">
            <w:pPr>
              <w:jc w:val="right"/>
            </w:pPr>
            <w:r w:rsidRPr="005512E0">
              <w:t>21</w:t>
            </w:r>
          </w:p>
        </w:tc>
        <w:tc>
          <w:tcPr>
            <w:tcW w:w="1063" w:type="dxa"/>
            <w:noWrap/>
            <w:vAlign w:val="top"/>
          </w:tcPr>
          <w:p w14:paraId="69FAE282" w14:textId="77777777" w:rsidR="000B76BA" w:rsidRPr="005512E0"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5512E0">
              <w:t>9</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14:paraId="58D07FD9" w14:textId="77777777" w:rsidR="000B76BA" w:rsidRDefault="000B76BA" w:rsidP="000B76BA">
            <w:pPr>
              <w:jc w:val="right"/>
            </w:pPr>
            <w:r w:rsidRPr="005512E0">
              <w:t>75,00%</w:t>
            </w:r>
          </w:p>
        </w:tc>
      </w:tr>
    </w:tbl>
    <w:p w14:paraId="23C6F5BB" w14:textId="77777777" w:rsidR="00F31D28" w:rsidRPr="009E7227" w:rsidRDefault="00F31D28" w:rsidP="0068118A"/>
    <w:p w14:paraId="22CDDC5B" w14:textId="77777777" w:rsidR="00F31D28" w:rsidRPr="009E7227" w:rsidRDefault="00F31D28" w:rsidP="008B5977">
      <w:pPr>
        <w:pStyle w:val="Nombredetabla"/>
      </w:pPr>
      <w:r w:rsidRPr="009E7227">
        <w:t>Principales motivos de reclamación</w:t>
      </w:r>
    </w:p>
    <w:tbl>
      <w:tblPr>
        <w:tblStyle w:val="TablaGeneral"/>
        <w:tblW w:w="5000" w:type="pct"/>
        <w:tblLayout w:type="fixed"/>
        <w:tblLook w:val="00A0" w:firstRow="1" w:lastRow="0" w:firstColumn="1" w:lastColumn="0" w:noHBand="0" w:noVBand="0"/>
      </w:tblPr>
      <w:tblGrid>
        <w:gridCol w:w="4031"/>
        <w:gridCol w:w="924"/>
        <w:gridCol w:w="925"/>
        <w:gridCol w:w="2057"/>
      </w:tblGrid>
      <w:tr w:rsidR="005A4A0B" w:rsidRPr="009E7227" w14:paraId="240908D5" w14:textId="77777777" w:rsidTr="008064AC">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539" w:type="pct"/>
            <w:noWrap/>
            <w:hideMark/>
          </w:tcPr>
          <w:p w14:paraId="4E8B453B" w14:textId="77777777" w:rsidR="005A4A0B" w:rsidRPr="009E7227" w:rsidRDefault="005A4A0B" w:rsidP="0068118A">
            <w:r w:rsidRPr="009E7227">
              <w:t>MOTIVO</w:t>
            </w:r>
          </w:p>
        </w:tc>
        <w:tc>
          <w:tcPr>
            <w:tcW w:w="582" w:type="pct"/>
          </w:tcPr>
          <w:p w14:paraId="4FEBCEC9" w14:textId="77777777"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583" w:type="pct"/>
            <w:noWrap/>
            <w:hideMark/>
          </w:tcPr>
          <w:p w14:paraId="2468D382" w14:textId="77777777" w:rsidR="005A4A0B" w:rsidRPr="009E7227" w:rsidRDefault="005A4A0B" w:rsidP="0068118A">
            <w:r>
              <w:t>% 2020</w:t>
            </w:r>
          </w:p>
        </w:tc>
        <w:tc>
          <w:tcPr>
            <w:tcW w:w="1296" w:type="pct"/>
            <w:noWrap/>
            <w:hideMark/>
          </w:tcPr>
          <w:p w14:paraId="6486D793" w14:textId="77777777"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0B76BA" w:rsidRPr="009E7227" w14:paraId="062AEAB0" w14:textId="77777777" w:rsidTr="008064AC">
        <w:trPr>
          <w:trHeight w:val="231"/>
        </w:trPr>
        <w:tc>
          <w:tcPr>
            <w:cnfStyle w:val="001000000000" w:firstRow="0" w:lastRow="0" w:firstColumn="1" w:lastColumn="0" w:oddVBand="0" w:evenVBand="0" w:oddHBand="0" w:evenHBand="0" w:firstRowFirstColumn="0" w:firstRowLastColumn="0" w:lastRowFirstColumn="0" w:lastRowLastColumn="0"/>
            <w:tcW w:w="2539" w:type="pct"/>
            <w:vAlign w:val="top"/>
            <w:hideMark/>
          </w:tcPr>
          <w:p w14:paraId="09A49279" w14:textId="77777777" w:rsidR="000B76BA" w:rsidRPr="00DC7DC2" w:rsidRDefault="000B76BA" w:rsidP="000B76BA">
            <w:r w:rsidRPr="00DC7DC2">
              <w:t>Disconformidad con la Asistencia</w:t>
            </w:r>
          </w:p>
        </w:tc>
        <w:tc>
          <w:tcPr>
            <w:tcW w:w="582" w:type="pct"/>
            <w:vAlign w:val="top"/>
          </w:tcPr>
          <w:p w14:paraId="0993DD30" w14:textId="77777777" w:rsidR="000B76BA" w:rsidRPr="00DC7DC2"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DC7DC2">
              <w:t>15</w:t>
            </w:r>
          </w:p>
        </w:tc>
        <w:tc>
          <w:tcPr>
            <w:cnfStyle w:val="000001000000" w:firstRow="0" w:lastRow="0" w:firstColumn="0" w:lastColumn="0" w:oddVBand="0" w:evenVBand="1" w:oddHBand="0" w:evenHBand="0" w:firstRowFirstColumn="0" w:firstRowLastColumn="0" w:lastRowFirstColumn="0" w:lastRowLastColumn="0"/>
            <w:tcW w:w="583" w:type="pct"/>
            <w:noWrap/>
            <w:vAlign w:val="top"/>
          </w:tcPr>
          <w:p w14:paraId="08993AE1" w14:textId="77777777" w:rsidR="000B76BA" w:rsidRPr="00DC7DC2" w:rsidRDefault="000B76BA" w:rsidP="000B76BA">
            <w:pPr>
              <w:jc w:val="right"/>
            </w:pPr>
            <w:r w:rsidRPr="00DC7DC2">
              <w:t>71,43%</w:t>
            </w:r>
          </w:p>
        </w:tc>
        <w:tc>
          <w:tcPr>
            <w:tcW w:w="1296" w:type="pct"/>
            <w:noWrap/>
            <w:vAlign w:val="top"/>
          </w:tcPr>
          <w:p w14:paraId="7974854E" w14:textId="77777777" w:rsidR="000B76BA" w:rsidRPr="00DC7DC2"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DC7DC2">
              <w:t>71,43%</w:t>
            </w:r>
          </w:p>
        </w:tc>
      </w:tr>
      <w:tr w:rsidR="000B76BA" w:rsidRPr="009E7227" w14:paraId="0985B20A" w14:textId="77777777" w:rsidTr="008064AC">
        <w:trPr>
          <w:trHeight w:val="231"/>
        </w:trPr>
        <w:tc>
          <w:tcPr>
            <w:cnfStyle w:val="001000000000" w:firstRow="0" w:lastRow="0" w:firstColumn="1" w:lastColumn="0" w:oddVBand="0" w:evenVBand="0" w:oddHBand="0" w:evenHBand="0" w:firstRowFirstColumn="0" w:firstRowLastColumn="0" w:lastRowFirstColumn="0" w:lastRowLastColumn="0"/>
            <w:tcW w:w="2539" w:type="pct"/>
            <w:vAlign w:val="top"/>
            <w:hideMark/>
          </w:tcPr>
          <w:p w14:paraId="377A2466" w14:textId="77777777" w:rsidR="000B76BA" w:rsidRPr="00DC7DC2" w:rsidRDefault="000B76BA" w:rsidP="000B76BA">
            <w:r w:rsidRPr="00DC7DC2">
              <w:t>Desacuerdo con Organización y Normas</w:t>
            </w:r>
          </w:p>
        </w:tc>
        <w:tc>
          <w:tcPr>
            <w:tcW w:w="582" w:type="pct"/>
            <w:vAlign w:val="top"/>
          </w:tcPr>
          <w:p w14:paraId="63D33B50" w14:textId="77777777" w:rsidR="000B76BA" w:rsidRPr="00DC7DC2"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DC7DC2">
              <w:t>4</w:t>
            </w:r>
          </w:p>
        </w:tc>
        <w:tc>
          <w:tcPr>
            <w:cnfStyle w:val="000001000000" w:firstRow="0" w:lastRow="0" w:firstColumn="0" w:lastColumn="0" w:oddVBand="0" w:evenVBand="1" w:oddHBand="0" w:evenHBand="0" w:firstRowFirstColumn="0" w:firstRowLastColumn="0" w:lastRowFirstColumn="0" w:lastRowLastColumn="0"/>
            <w:tcW w:w="583" w:type="pct"/>
            <w:noWrap/>
            <w:vAlign w:val="top"/>
          </w:tcPr>
          <w:p w14:paraId="3997593C" w14:textId="77777777" w:rsidR="000B76BA" w:rsidRPr="00DC7DC2" w:rsidRDefault="000B76BA" w:rsidP="000B76BA">
            <w:pPr>
              <w:jc w:val="right"/>
            </w:pPr>
            <w:r w:rsidRPr="00DC7DC2">
              <w:t>19,05%</w:t>
            </w:r>
          </w:p>
        </w:tc>
        <w:tc>
          <w:tcPr>
            <w:tcW w:w="1296" w:type="pct"/>
            <w:noWrap/>
            <w:vAlign w:val="top"/>
          </w:tcPr>
          <w:p w14:paraId="7E471F38" w14:textId="77777777" w:rsidR="000B76BA" w:rsidRPr="00DC7DC2"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DC7DC2">
              <w:t>90,48%</w:t>
            </w:r>
          </w:p>
        </w:tc>
      </w:tr>
      <w:tr w:rsidR="000B76BA" w:rsidRPr="009E7227" w14:paraId="60D84FE2" w14:textId="77777777" w:rsidTr="008064AC">
        <w:trPr>
          <w:trHeight w:val="231"/>
        </w:trPr>
        <w:tc>
          <w:tcPr>
            <w:cnfStyle w:val="001000000000" w:firstRow="0" w:lastRow="0" w:firstColumn="1" w:lastColumn="0" w:oddVBand="0" w:evenVBand="0" w:oddHBand="0" w:evenHBand="0" w:firstRowFirstColumn="0" w:firstRowLastColumn="0" w:lastRowFirstColumn="0" w:lastRowLastColumn="0"/>
            <w:tcW w:w="2539" w:type="pct"/>
            <w:vAlign w:val="top"/>
            <w:hideMark/>
          </w:tcPr>
          <w:p w14:paraId="690BE580" w14:textId="77777777" w:rsidR="000B76BA" w:rsidRPr="00DC7DC2" w:rsidRDefault="000B76BA" w:rsidP="000B76BA">
            <w:r w:rsidRPr="00DC7DC2">
              <w:t>Extravío o Desaparición de Documentos, Muestras u Objetos</w:t>
            </w:r>
          </w:p>
        </w:tc>
        <w:tc>
          <w:tcPr>
            <w:tcW w:w="582" w:type="pct"/>
            <w:vAlign w:val="top"/>
          </w:tcPr>
          <w:p w14:paraId="08703E5D" w14:textId="77777777" w:rsidR="000B76BA" w:rsidRPr="00DC7DC2"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DC7DC2">
              <w:t>1</w:t>
            </w:r>
          </w:p>
        </w:tc>
        <w:tc>
          <w:tcPr>
            <w:cnfStyle w:val="000001000000" w:firstRow="0" w:lastRow="0" w:firstColumn="0" w:lastColumn="0" w:oddVBand="0" w:evenVBand="1" w:oddHBand="0" w:evenHBand="0" w:firstRowFirstColumn="0" w:firstRowLastColumn="0" w:lastRowFirstColumn="0" w:lastRowLastColumn="0"/>
            <w:tcW w:w="583" w:type="pct"/>
            <w:noWrap/>
            <w:vAlign w:val="top"/>
          </w:tcPr>
          <w:p w14:paraId="5515279D" w14:textId="77777777" w:rsidR="000B76BA" w:rsidRPr="00DC7DC2" w:rsidRDefault="000B76BA" w:rsidP="000B76BA">
            <w:pPr>
              <w:jc w:val="right"/>
            </w:pPr>
            <w:r w:rsidRPr="00DC7DC2">
              <w:t>4,76%</w:t>
            </w:r>
          </w:p>
        </w:tc>
        <w:tc>
          <w:tcPr>
            <w:tcW w:w="1296" w:type="pct"/>
            <w:noWrap/>
            <w:vAlign w:val="top"/>
          </w:tcPr>
          <w:p w14:paraId="279D83DC" w14:textId="77777777" w:rsidR="000B76BA" w:rsidRPr="00DC7DC2"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DC7DC2">
              <w:t>95,24%</w:t>
            </w:r>
          </w:p>
        </w:tc>
      </w:tr>
      <w:tr w:rsidR="000B76BA" w:rsidRPr="009E7227" w14:paraId="458F6099" w14:textId="77777777" w:rsidTr="008064AC">
        <w:trPr>
          <w:trHeight w:val="231"/>
        </w:trPr>
        <w:tc>
          <w:tcPr>
            <w:cnfStyle w:val="001000000000" w:firstRow="0" w:lastRow="0" w:firstColumn="1" w:lastColumn="0" w:oddVBand="0" w:evenVBand="0" w:oddHBand="0" w:evenHBand="0" w:firstRowFirstColumn="0" w:firstRowLastColumn="0" w:lastRowFirstColumn="0" w:lastRowLastColumn="0"/>
            <w:tcW w:w="2539" w:type="pct"/>
            <w:vAlign w:val="top"/>
            <w:hideMark/>
          </w:tcPr>
          <w:p w14:paraId="657D7D72" w14:textId="77777777" w:rsidR="000B76BA" w:rsidRPr="00DC7DC2" w:rsidRDefault="000B76BA" w:rsidP="000B76BA">
            <w:r w:rsidRPr="00DC7DC2">
              <w:t>Demora en consultas o pruebas diagnósticas</w:t>
            </w:r>
          </w:p>
        </w:tc>
        <w:tc>
          <w:tcPr>
            <w:tcW w:w="582" w:type="pct"/>
            <w:vAlign w:val="top"/>
          </w:tcPr>
          <w:p w14:paraId="1A427148" w14:textId="77777777" w:rsidR="000B76BA" w:rsidRPr="00DC7DC2"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DC7DC2">
              <w:t>1</w:t>
            </w:r>
          </w:p>
        </w:tc>
        <w:tc>
          <w:tcPr>
            <w:cnfStyle w:val="000001000000" w:firstRow="0" w:lastRow="0" w:firstColumn="0" w:lastColumn="0" w:oddVBand="0" w:evenVBand="1" w:oddHBand="0" w:evenHBand="0" w:firstRowFirstColumn="0" w:firstRowLastColumn="0" w:lastRowFirstColumn="0" w:lastRowLastColumn="0"/>
            <w:tcW w:w="583" w:type="pct"/>
            <w:noWrap/>
            <w:vAlign w:val="top"/>
          </w:tcPr>
          <w:p w14:paraId="02009C18" w14:textId="77777777" w:rsidR="000B76BA" w:rsidRPr="00DC7DC2" w:rsidRDefault="000B76BA" w:rsidP="000B76BA">
            <w:pPr>
              <w:jc w:val="right"/>
            </w:pPr>
            <w:r w:rsidRPr="00DC7DC2">
              <w:t>4,76%</w:t>
            </w:r>
          </w:p>
        </w:tc>
        <w:tc>
          <w:tcPr>
            <w:tcW w:w="1296" w:type="pct"/>
            <w:noWrap/>
            <w:vAlign w:val="top"/>
          </w:tcPr>
          <w:p w14:paraId="6C70FC63" w14:textId="77777777" w:rsidR="000B76BA" w:rsidRDefault="000B76BA" w:rsidP="000B76BA">
            <w:pPr>
              <w:jc w:val="right"/>
              <w:cnfStyle w:val="000000000000" w:firstRow="0" w:lastRow="0" w:firstColumn="0" w:lastColumn="0" w:oddVBand="0" w:evenVBand="0" w:oddHBand="0" w:evenHBand="0" w:firstRowFirstColumn="0" w:firstRowLastColumn="0" w:lastRowFirstColumn="0" w:lastRowLastColumn="0"/>
            </w:pPr>
            <w:r w:rsidRPr="00DC7DC2">
              <w:t>100,00%</w:t>
            </w:r>
          </w:p>
        </w:tc>
      </w:tr>
    </w:tbl>
    <w:p w14:paraId="28799717" w14:textId="77777777" w:rsidR="00F31D28" w:rsidRPr="009E7227" w:rsidRDefault="00F31D28" w:rsidP="0068118A"/>
    <w:p w14:paraId="5BA60819" w14:textId="77777777" w:rsidR="008B5977" w:rsidRPr="005A4A0B" w:rsidRDefault="008064AC" w:rsidP="005A4A0B">
      <w:pPr>
        <w:pStyle w:val="Piedetabla"/>
        <w:jc w:val="left"/>
      </w:pPr>
      <w:r>
        <w:rPr>
          <w:rFonts w:eastAsia="Calibri"/>
        </w:rPr>
        <w:t>Fuente: Cestrack.</w:t>
      </w:r>
      <w:r w:rsidR="005A4A0B" w:rsidRPr="005A4A0B">
        <w:rPr>
          <w:rFonts w:eastAsia="Calibri"/>
        </w:rPr>
        <w:br/>
      </w:r>
    </w:p>
    <w:p w14:paraId="0B919082" w14:textId="77777777" w:rsidR="00261B15" w:rsidRDefault="00261B15">
      <w:pPr>
        <w:spacing w:before="0" w:line="240" w:lineRule="auto"/>
        <w:jc w:val="left"/>
        <w:rPr>
          <w:rFonts w:ascii="Montserrat SemiBold" w:hAnsi="Montserrat SemiBold"/>
          <w:caps/>
          <w:noProof/>
          <w:color w:val="48ACC6"/>
          <w:spacing w:val="-6"/>
          <w:sz w:val="24"/>
        </w:rPr>
      </w:pPr>
      <w:bookmarkStart w:id="104" w:name="_Toc74228270"/>
      <w:bookmarkStart w:id="105" w:name="_Toc75343967"/>
      <w:r>
        <w:br w:type="page"/>
      </w:r>
    </w:p>
    <w:p w14:paraId="6A619481" w14:textId="77777777" w:rsidR="00F31D28" w:rsidRDefault="00F31D28" w:rsidP="008B5977">
      <w:pPr>
        <w:pStyle w:val="TITULO-Nivel2"/>
      </w:pPr>
      <w:bookmarkStart w:id="106" w:name="_Toc84088497"/>
      <w:r>
        <w:lastRenderedPageBreak/>
        <w:t>Otras actividades de atención a las personas</w:t>
      </w:r>
      <w:bookmarkEnd w:id="104"/>
      <w:bookmarkEnd w:id="105"/>
      <w:bookmarkEnd w:id="106"/>
    </w:p>
    <w:p w14:paraId="67D09B5D" w14:textId="77777777" w:rsidR="00CA3F6E" w:rsidRPr="008E2915" w:rsidRDefault="00CA3F6E" w:rsidP="00CA3F6E">
      <w:pPr>
        <w:pStyle w:val="Nombredetabla"/>
      </w:pPr>
      <w:r w:rsidRPr="008E2915">
        <w:t>PROTOCOLO DE ACOGIDA</w:t>
      </w:r>
    </w:p>
    <w:p w14:paraId="48E538EB" w14:textId="018EDA68" w:rsidR="00CA3F6E" w:rsidRPr="008E2915" w:rsidRDefault="00CA3F6E" w:rsidP="002471BE">
      <w:r w:rsidRPr="008E2915">
        <w:t>El Servicio de Atención al Paciente</w:t>
      </w:r>
      <w:r w:rsidR="007E36F8">
        <w:t xml:space="preserve"> (SAP)</w:t>
      </w:r>
      <w:r w:rsidRPr="008E2915">
        <w:t>, según el procedimiento de Atención al Usuario, como norma general, visita a los pacientes inicialmente en el ingreso (acogida), en el transcurso de la semana posterior al ingreso (1ª visita) y al menos una vez durante su periodo de hospitalización (2ª visita)</w:t>
      </w:r>
      <w:r w:rsidR="002471BE">
        <w:t>;</w:t>
      </w:r>
      <w:r w:rsidRPr="008E2915">
        <w:t xml:space="preserve"> </w:t>
      </w:r>
      <w:r w:rsidR="002471BE">
        <w:t>é</w:t>
      </w:r>
      <w:r w:rsidRPr="008E2915">
        <w:t>sta se realiza normalmente durante la segunda semana de ingreso, además los pacientes son visitados siempre que lo demande y cuando a través de la c</w:t>
      </w:r>
      <w:r w:rsidR="002471BE">
        <w:t>omunicación con otros servicios</w:t>
      </w:r>
      <w:r w:rsidRPr="008E2915">
        <w:t xml:space="preserve"> así lo considere oportuno el Servicio de Atención al Paciente.</w:t>
      </w:r>
    </w:p>
    <w:p w14:paraId="1CC56C0F" w14:textId="627E3275" w:rsidR="00CA3F6E" w:rsidRDefault="00CA3F6E" w:rsidP="002471BE">
      <w:pPr>
        <w:pStyle w:val="Titulo2Memoria"/>
        <w:spacing w:line="276" w:lineRule="auto"/>
        <w:rPr>
          <w:rFonts w:ascii="Montserrat Medium" w:hAnsi="Montserrat Medium" w:cs="Calibri"/>
          <w:color w:val="auto"/>
          <w:sz w:val="20"/>
          <w:lang w:val="es-ES"/>
        </w:rPr>
      </w:pPr>
      <w:r w:rsidRPr="008E2915">
        <w:rPr>
          <w:rFonts w:ascii="Montserrat Medium" w:hAnsi="Montserrat Medium" w:cs="Calibri"/>
          <w:color w:val="auto"/>
          <w:sz w:val="20"/>
          <w:lang w:val="es-ES"/>
        </w:rPr>
        <w:t>Durante el año 2020 y debido a la pandemia hemos tenido periodos de tiempo en los que no se han podido llevar a cabo todas las actividades incluidas en el protocolo de acogida</w:t>
      </w:r>
    </w:p>
    <w:p w14:paraId="1E6293EA" w14:textId="77777777" w:rsidR="00034E13" w:rsidRPr="008E2915" w:rsidRDefault="00034E13" w:rsidP="002471BE">
      <w:pPr>
        <w:pStyle w:val="Titulo2Memoria"/>
        <w:spacing w:line="276" w:lineRule="auto"/>
        <w:rPr>
          <w:rFonts w:ascii="Montserrat Medium" w:hAnsi="Montserrat Medium" w:cs="Calibri"/>
          <w:color w:val="auto"/>
          <w:sz w:val="20"/>
          <w:lang w:val="es-ES"/>
        </w:rPr>
      </w:pPr>
    </w:p>
    <w:tbl>
      <w:tblPr>
        <w:tblW w:w="7798" w:type="dxa"/>
        <w:jc w:val="center"/>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5696"/>
        <w:gridCol w:w="2102"/>
      </w:tblGrid>
      <w:tr w:rsidR="00CA3F6E" w:rsidRPr="00172F27" w14:paraId="5D10615C" w14:textId="77777777" w:rsidTr="00CA3F6E">
        <w:trPr>
          <w:trHeight w:val="417"/>
          <w:jc w:val="center"/>
        </w:trPr>
        <w:tc>
          <w:tcPr>
            <w:tcW w:w="4609" w:type="dxa"/>
            <w:tcBorders>
              <w:bottom w:val="single" w:sz="12" w:space="0" w:color="9CC2E5"/>
            </w:tcBorders>
            <w:shd w:val="clear" w:color="auto" w:fill="DAEEF3" w:themeFill="accent5" w:themeFillTint="33"/>
            <w:noWrap/>
            <w:vAlign w:val="center"/>
          </w:tcPr>
          <w:p w14:paraId="5CCF4960" w14:textId="77777777" w:rsidR="00CA3F6E" w:rsidRPr="002D7F9E" w:rsidRDefault="00CA3F6E" w:rsidP="00CA3F6E">
            <w:pPr>
              <w:rPr>
                <w:color w:val="595959" w:themeColor="text1" w:themeTint="A6"/>
              </w:rPr>
            </w:pPr>
          </w:p>
        </w:tc>
        <w:tc>
          <w:tcPr>
            <w:tcW w:w="1701" w:type="dxa"/>
            <w:tcBorders>
              <w:bottom w:val="single" w:sz="12" w:space="0" w:color="9CC2E5"/>
            </w:tcBorders>
            <w:shd w:val="clear" w:color="auto" w:fill="DAEEF3" w:themeFill="accent5" w:themeFillTint="33"/>
            <w:vAlign w:val="center"/>
          </w:tcPr>
          <w:p w14:paraId="173EBE1F" w14:textId="77777777" w:rsidR="00CA3F6E" w:rsidRPr="002D7F9E" w:rsidRDefault="00CA3F6E" w:rsidP="00CA3F6E">
            <w:pPr>
              <w:spacing w:line="240" w:lineRule="auto"/>
              <w:jc w:val="center"/>
              <w:rPr>
                <w:color w:val="595959" w:themeColor="text1" w:themeTint="A6"/>
              </w:rPr>
            </w:pPr>
            <w:r w:rsidRPr="002D7F9E">
              <w:rPr>
                <w:b/>
                <w:color w:val="595959" w:themeColor="text1" w:themeTint="A6"/>
              </w:rPr>
              <w:t>TOTAL 2020</w:t>
            </w:r>
          </w:p>
        </w:tc>
      </w:tr>
      <w:tr w:rsidR="00CA3F6E" w:rsidRPr="00F514F5" w14:paraId="56B8B463" w14:textId="77777777" w:rsidTr="00CA3F6E">
        <w:trPr>
          <w:trHeight w:val="494"/>
          <w:jc w:val="center"/>
        </w:trPr>
        <w:tc>
          <w:tcPr>
            <w:tcW w:w="4609" w:type="dxa"/>
            <w:shd w:val="clear" w:color="auto" w:fill="auto"/>
            <w:vAlign w:val="center"/>
          </w:tcPr>
          <w:p w14:paraId="5873E5CE" w14:textId="77777777" w:rsidR="00CA3F6E" w:rsidRPr="002D7F9E" w:rsidRDefault="00CA3F6E" w:rsidP="00CA3F6E">
            <w:pPr>
              <w:rPr>
                <w:color w:val="31849B" w:themeColor="accent5" w:themeShade="BF"/>
                <w:sz w:val="18"/>
              </w:rPr>
            </w:pPr>
            <w:r w:rsidRPr="002D7F9E">
              <w:rPr>
                <w:color w:val="31849B" w:themeColor="accent5" w:themeShade="BF"/>
                <w:sz w:val="18"/>
              </w:rPr>
              <w:t>Número de ingresos</w:t>
            </w:r>
          </w:p>
        </w:tc>
        <w:tc>
          <w:tcPr>
            <w:tcW w:w="1701" w:type="dxa"/>
            <w:shd w:val="clear" w:color="auto" w:fill="auto"/>
            <w:vAlign w:val="center"/>
          </w:tcPr>
          <w:p w14:paraId="7143F270" w14:textId="51C44390" w:rsidR="00CA3F6E" w:rsidRPr="00F27458" w:rsidRDefault="007E36F8" w:rsidP="00F27458">
            <w:pPr>
              <w:jc w:val="right"/>
              <w:rPr>
                <w:color w:val="595959" w:themeColor="text1" w:themeTint="A6"/>
                <w:sz w:val="16"/>
                <w:szCs w:val="18"/>
              </w:rPr>
            </w:pPr>
            <w:r w:rsidRPr="00F27458">
              <w:rPr>
                <w:color w:val="595959" w:themeColor="text1" w:themeTint="A6"/>
                <w:sz w:val="16"/>
                <w:szCs w:val="18"/>
              </w:rPr>
              <w:t>640</w:t>
            </w:r>
          </w:p>
        </w:tc>
      </w:tr>
      <w:tr w:rsidR="00CA3F6E" w:rsidRPr="00F514F5" w14:paraId="25B38800" w14:textId="77777777" w:rsidTr="00CA3F6E">
        <w:trPr>
          <w:trHeight w:val="563"/>
          <w:jc w:val="center"/>
        </w:trPr>
        <w:tc>
          <w:tcPr>
            <w:tcW w:w="4609" w:type="dxa"/>
            <w:shd w:val="clear" w:color="auto" w:fill="auto"/>
            <w:vAlign w:val="center"/>
          </w:tcPr>
          <w:p w14:paraId="06ED23FE" w14:textId="77777777" w:rsidR="00CA3F6E" w:rsidRPr="002D7F9E" w:rsidRDefault="00CA3F6E" w:rsidP="00CA3F6E">
            <w:pPr>
              <w:rPr>
                <w:color w:val="31849B" w:themeColor="accent5" w:themeShade="BF"/>
                <w:sz w:val="18"/>
              </w:rPr>
            </w:pPr>
            <w:r w:rsidRPr="002D7F9E">
              <w:rPr>
                <w:color w:val="31849B" w:themeColor="accent5" w:themeShade="BF"/>
                <w:sz w:val="18"/>
              </w:rPr>
              <w:t>Acompañados por S.A.P. en el ingreso:</w:t>
            </w:r>
          </w:p>
        </w:tc>
        <w:tc>
          <w:tcPr>
            <w:tcW w:w="1701" w:type="dxa"/>
            <w:shd w:val="clear" w:color="auto" w:fill="auto"/>
            <w:vAlign w:val="center"/>
          </w:tcPr>
          <w:p w14:paraId="528A7B93" w14:textId="77777777" w:rsidR="00CA3F6E" w:rsidRPr="00F27458" w:rsidRDefault="00CA3F6E" w:rsidP="00F27458">
            <w:pPr>
              <w:jc w:val="right"/>
              <w:rPr>
                <w:color w:val="595959" w:themeColor="text1" w:themeTint="A6"/>
                <w:sz w:val="16"/>
                <w:szCs w:val="18"/>
              </w:rPr>
            </w:pPr>
            <w:r w:rsidRPr="00F27458">
              <w:rPr>
                <w:color w:val="595959" w:themeColor="text1" w:themeTint="A6"/>
                <w:sz w:val="16"/>
                <w:szCs w:val="18"/>
              </w:rPr>
              <w:t>493</w:t>
            </w:r>
          </w:p>
        </w:tc>
      </w:tr>
      <w:tr w:rsidR="00CA3F6E" w:rsidRPr="00F514F5" w14:paraId="3BAF0695" w14:textId="77777777" w:rsidTr="00CA3F6E">
        <w:trPr>
          <w:trHeight w:val="338"/>
          <w:jc w:val="center"/>
        </w:trPr>
        <w:tc>
          <w:tcPr>
            <w:tcW w:w="4609" w:type="dxa"/>
            <w:shd w:val="clear" w:color="auto" w:fill="auto"/>
            <w:vAlign w:val="center"/>
          </w:tcPr>
          <w:p w14:paraId="73753A6B" w14:textId="77777777" w:rsidR="00CA3F6E" w:rsidRPr="002D7F9E" w:rsidRDefault="00CA3F6E" w:rsidP="00CA3F6E">
            <w:pPr>
              <w:rPr>
                <w:color w:val="31849B" w:themeColor="accent5" w:themeShade="BF"/>
                <w:sz w:val="18"/>
              </w:rPr>
            </w:pPr>
            <w:r w:rsidRPr="002D7F9E">
              <w:rPr>
                <w:color w:val="31849B" w:themeColor="accent5" w:themeShade="BF"/>
                <w:sz w:val="18"/>
              </w:rPr>
              <w:t>Informados por S.A.P. después del ingreso:</w:t>
            </w:r>
          </w:p>
        </w:tc>
        <w:tc>
          <w:tcPr>
            <w:tcW w:w="1701" w:type="dxa"/>
            <w:shd w:val="clear" w:color="auto" w:fill="auto"/>
            <w:vAlign w:val="center"/>
          </w:tcPr>
          <w:p w14:paraId="734F1394" w14:textId="77777777" w:rsidR="00CA3F6E" w:rsidRPr="00F27458" w:rsidRDefault="00CA3F6E" w:rsidP="00F27458">
            <w:pPr>
              <w:jc w:val="right"/>
              <w:rPr>
                <w:color w:val="595959" w:themeColor="text1" w:themeTint="A6"/>
                <w:sz w:val="16"/>
                <w:szCs w:val="18"/>
              </w:rPr>
            </w:pPr>
            <w:r w:rsidRPr="00F27458">
              <w:rPr>
                <w:color w:val="595959" w:themeColor="text1" w:themeTint="A6"/>
                <w:sz w:val="16"/>
                <w:szCs w:val="18"/>
              </w:rPr>
              <w:t>146</w:t>
            </w:r>
          </w:p>
        </w:tc>
      </w:tr>
      <w:tr w:rsidR="00CA3F6E" w:rsidRPr="00F514F5" w14:paraId="266CA768" w14:textId="77777777" w:rsidTr="00CA3F6E">
        <w:trPr>
          <w:trHeight w:val="357"/>
          <w:jc w:val="center"/>
        </w:trPr>
        <w:tc>
          <w:tcPr>
            <w:tcW w:w="4609" w:type="dxa"/>
            <w:shd w:val="clear" w:color="auto" w:fill="auto"/>
            <w:vAlign w:val="center"/>
          </w:tcPr>
          <w:p w14:paraId="449C58AC" w14:textId="77777777" w:rsidR="00CA3F6E" w:rsidRPr="002D7F9E" w:rsidRDefault="00CA3F6E" w:rsidP="00CA3F6E">
            <w:pPr>
              <w:rPr>
                <w:color w:val="31849B" w:themeColor="accent5" w:themeShade="BF"/>
                <w:sz w:val="18"/>
              </w:rPr>
            </w:pPr>
            <w:r w:rsidRPr="002D7F9E">
              <w:rPr>
                <w:color w:val="31849B" w:themeColor="accent5" w:themeShade="BF"/>
                <w:sz w:val="18"/>
              </w:rPr>
              <w:t>Visitados la semana posterior al ingreso:</w:t>
            </w:r>
          </w:p>
        </w:tc>
        <w:tc>
          <w:tcPr>
            <w:tcW w:w="1701" w:type="dxa"/>
            <w:shd w:val="clear" w:color="auto" w:fill="auto"/>
            <w:vAlign w:val="center"/>
          </w:tcPr>
          <w:p w14:paraId="3D029075" w14:textId="77777777" w:rsidR="00CA3F6E" w:rsidRPr="00F27458" w:rsidRDefault="00CA3F6E" w:rsidP="00F27458">
            <w:pPr>
              <w:jc w:val="right"/>
              <w:rPr>
                <w:color w:val="595959" w:themeColor="text1" w:themeTint="A6"/>
                <w:sz w:val="16"/>
                <w:szCs w:val="18"/>
              </w:rPr>
            </w:pPr>
            <w:r w:rsidRPr="00F27458">
              <w:rPr>
                <w:color w:val="595959" w:themeColor="text1" w:themeTint="A6"/>
                <w:sz w:val="16"/>
                <w:szCs w:val="18"/>
              </w:rPr>
              <w:t>362</w:t>
            </w:r>
          </w:p>
        </w:tc>
      </w:tr>
      <w:tr w:rsidR="00CA3F6E" w:rsidRPr="00F514F5" w14:paraId="3EA3B9B7" w14:textId="77777777" w:rsidTr="00CA3F6E">
        <w:trPr>
          <w:trHeight w:val="390"/>
          <w:jc w:val="center"/>
        </w:trPr>
        <w:tc>
          <w:tcPr>
            <w:tcW w:w="4609" w:type="dxa"/>
            <w:shd w:val="clear" w:color="auto" w:fill="auto"/>
            <w:vAlign w:val="center"/>
          </w:tcPr>
          <w:p w14:paraId="315EFE86" w14:textId="77777777" w:rsidR="00CA3F6E" w:rsidRPr="002D7F9E" w:rsidRDefault="00CA3F6E" w:rsidP="00CA3F6E">
            <w:pPr>
              <w:rPr>
                <w:color w:val="31849B" w:themeColor="accent5" w:themeShade="BF"/>
                <w:sz w:val="18"/>
              </w:rPr>
            </w:pPr>
            <w:r w:rsidRPr="002D7F9E">
              <w:rPr>
                <w:color w:val="31849B" w:themeColor="accent5" w:themeShade="BF"/>
                <w:sz w:val="18"/>
              </w:rPr>
              <w:t>No Visitados 1º semana ingreso:</w:t>
            </w:r>
          </w:p>
        </w:tc>
        <w:tc>
          <w:tcPr>
            <w:tcW w:w="1701" w:type="dxa"/>
            <w:shd w:val="clear" w:color="auto" w:fill="auto"/>
            <w:vAlign w:val="center"/>
          </w:tcPr>
          <w:p w14:paraId="245727EF" w14:textId="77777777" w:rsidR="00CA3F6E" w:rsidRPr="00F27458" w:rsidRDefault="00CA3F6E" w:rsidP="00F27458">
            <w:pPr>
              <w:jc w:val="right"/>
              <w:rPr>
                <w:color w:val="595959" w:themeColor="text1" w:themeTint="A6"/>
                <w:sz w:val="16"/>
                <w:szCs w:val="18"/>
              </w:rPr>
            </w:pPr>
            <w:r w:rsidRPr="00F27458">
              <w:rPr>
                <w:color w:val="595959" w:themeColor="text1" w:themeTint="A6"/>
                <w:sz w:val="16"/>
                <w:szCs w:val="18"/>
              </w:rPr>
              <w:t>277</w:t>
            </w:r>
          </w:p>
        </w:tc>
      </w:tr>
      <w:tr w:rsidR="00CA3F6E" w:rsidRPr="00172F27" w14:paraId="533A5C4A" w14:textId="77777777" w:rsidTr="00CA3F6E">
        <w:trPr>
          <w:trHeight w:val="383"/>
          <w:jc w:val="center"/>
        </w:trPr>
        <w:tc>
          <w:tcPr>
            <w:tcW w:w="4609" w:type="dxa"/>
            <w:shd w:val="clear" w:color="auto" w:fill="auto"/>
            <w:vAlign w:val="center"/>
          </w:tcPr>
          <w:p w14:paraId="2A187CAB" w14:textId="77777777" w:rsidR="00CA3F6E" w:rsidRPr="002D7F9E" w:rsidRDefault="00CA3F6E" w:rsidP="00CA3F6E">
            <w:pPr>
              <w:rPr>
                <w:color w:val="31849B" w:themeColor="accent5" w:themeShade="BF"/>
                <w:sz w:val="18"/>
              </w:rPr>
            </w:pPr>
          </w:p>
        </w:tc>
        <w:tc>
          <w:tcPr>
            <w:tcW w:w="1701" w:type="dxa"/>
            <w:shd w:val="clear" w:color="auto" w:fill="auto"/>
            <w:vAlign w:val="center"/>
          </w:tcPr>
          <w:p w14:paraId="08738823" w14:textId="77777777" w:rsidR="00CA3F6E" w:rsidRPr="002D7F9E" w:rsidRDefault="00CA3F6E" w:rsidP="002471BE">
            <w:pPr>
              <w:spacing w:line="240" w:lineRule="auto"/>
              <w:jc w:val="center"/>
              <w:rPr>
                <w:color w:val="595959" w:themeColor="text1" w:themeTint="A6"/>
                <w:sz w:val="18"/>
                <w:szCs w:val="18"/>
              </w:rPr>
            </w:pPr>
            <w:r w:rsidRPr="002471BE">
              <w:rPr>
                <w:b/>
                <w:color w:val="595959" w:themeColor="text1" w:themeTint="A6"/>
              </w:rPr>
              <w:t>TOTAL 2020</w:t>
            </w:r>
          </w:p>
        </w:tc>
      </w:tr>
      <w:tr w:rsidR="00CA3F6E" w:rsidRPr="00F514F5" w14:paraId="0B830C3D" w14:textId="77777777" w:rsidTr="00CA3F6E">
        <w:trPr>
          <w:trHeight w:val="481"/>
          <w:jc w:val="center"/>
        </w:trPr>
        <w:tc>
          <w:tcPr>
            <w:tcW w:w="4609" w:type="dxa"/>
            <w:shd w:val="clear" w:color="auto" w:fill="auto"/>
            <w:vAlign w:val="center"/>
          </w:tcPr>
          <w:p w14:paraId="00F357DB" w14:textId="77777777" w:rsidR="00CA3F6E" w:rsidRPr="002D7F9E" w:rsidRDefault="00CA3F6E" w:rsidP="00CA3F6E">
            <w:pPr>
              <w:rPr>
                <w:color w:val="31849B" w:themeColor="accent5" w:themeShade="BF"/>
                <w:sz w:val="18"/>
              </w:rPr>
            </w:pPr>
            <w:r w:rsidRPr="002D7F9E">
              <w:rPr>
                <w:color w:val="31849B" w:themeColor="accent5" w:themeShade="BF"/>
                <w:sz w:val="18"/>
              </w:rPr>
              <w:t>2ª Visitas</w:t>
            </w:r>
          </w:p>
        </w:tc>
        <w:tc>
          <w:tcPr>
            <w:tcW w:w="1701" w:type="dxa"/>
            <w:shd w:val="clear" w:color="auto" w:fill="auto"/>
            <w:vAlign w:val="center"/>
          </w:tcPr>
          <w:p w14:paraId="127E1F4A" w14:textId="77777777" w:rsidR="00CA3F6E" w:rsidRPr="00F27458" w:rsidRDefault="00CA3F6E" w:rsidP="00F27458">
            <w:pPr>
              <w:jc w:val="right"/>
              <w:rPr>
                <w:color w:val="595959" w:themeColor="text1" w:themeTint="A6"/>
                <w:sz w:val="16"/>
                <w:szCs w:val="18"/>
              </w:rPr>
            </w:pPr>
            <w:r w:rsidRPr="00F27458">
              <w:rPr>
                <w:color w:val="595959" w:themeColor="text1" w:themeTint="A6"/>
                <w:sz w:val="16"/>
                <w:szCs w:val="18"/>
              </w:rPr>
              <w:t>266</w:t>
            </w:r>
          </w:p>
        </w:tc>
      </w:tr>
      <w:tr w:rsidR="00CA3F6E" w:rsidRPr="00F514F5" w14:paraId="32C02989" w14:textId="77777777" w:rsidTr="00CA3F6E">
        <w:trPr>
          <w:trHeight w:val="383"/>
          <w:jc w:val="center"/>
        </w:trPr>
        <w:tc>
          <w:tcPr>
            <w:tcW w:w="4609" w:type="dxa"/>
            <w:shd w:val="clear" w:color="auto" w:fill="auto"/>
            <w:vAlign w:val="center"/>
          </w:tcPr>
          <w:p w14:paraId="3D794189" w14:textId="77777777" w:rsidR="00CA3F6E" w:rsidRPr="002D7F9E" w:rsidRDefault="00CA3F6E" w:rsidP="00CA3F6E">
            <w:pPr>
              <w:rPr>
                <w:color w:val="31849B" w:themeColor="accent5" w:themeShade="BF"/>
                <w:sz w:val="18"/>
              </w:rPr>
            </w:pPr>
            <w:r w:rsidRPr="002D7F9E">
              <w:rPr>
                <w:color w:val="31849B" w:themeColor="accent5" w:themeShade="BF"/>
                <w:sz w:val="18"/>
              </w:rPr>
              <w:t>TOTAL DE VISITAS</w:t>
            </w:r>
          </w:p>
        </w:tc>
        <w:tc>
          <w:tcPr>
            <w:tcW w:w="1701" w:type="dxa"/>
            <w:shd w:val="clear" w:color="auto" w:fill="auto"/>
            <w:vAlign w:val="center"/>
          </w:tcPr>
          <w:p w14:paraId="6FD3FDE5" w14:textId="77777777" w:rsidR="00CA3F6E" w:rsidRPr="00F27458" w:rsidRDefault="00CA3F6E" w:rsidP="00F27458">
            <w:pPr>
              <w:jc w:val="right"/>
              <w:rPr>
                <w:color w:val="595959" w:themeColor="text1" w:themeTint="A6"/>
                <w:sz w:val="16"/>
                <w:szCs w:val="18"/>
              </w:rPr>
            </w:pPr>
            <w:r w:rsidRPr="00F27458">
              <w:rPr>
                <w:color w:val="595959" w:themeColor="text1" w:themeTint="A6"/>
                <w:sz w:val="16"/>
                <w:szCs w:val="18"/>
              </w:rPr>
              <w:t>636</w:t>
            </w:r>
          </w:p>
        </w:tc>
      </w:tr>
      <w:tr w:rsidR="00CA3F6E" w:rsidRPr="00F514F5" w14:paraId="55469DBB" w14:textId="77777777" w:rsidTr="00CA3F6E">
        <w:trPr>
          <w:trHeight w:val="510"/>
          <w:jc w:val="center"/>
        </w:trPr>
        <w:tc>
          <w:tcPr>
            <w:tcW w:w="4609" w:type="dxa"/>
            <w:shd w:val="clear" w:color="auto" w:fill="auto"/>
            <w:vAlign w:val="center"/>
          </w:tcPr>
          <w:p w14:paraId="1106439D" w14:textId="77777777" w:rsidR="00CA3F6E" w:rsidRPr="002D7F9E" w:rsidRDefault="00CA3F6E" w:rsidP="00CA3F6E">
            <w:pPr>
              <w:rPr>
                <w:color w:val="31849B" w:themeColor="accent5" w:themeShade="BF"/>
                <w:sz w:val="18"/>
              </w:rPr>
            </w:pPr>
            <w:r w:rsidRPr="002D7F9E">
              <w:rPr>
                <w:color w:val="31849B" w:themeColor="accent5" w:themeShade="BF"/>
                <w:sz w:val="18"/>
              </w:rPr>
              <w:t>TOTAL DE VISITAS CON ACOGIDA</w:t>
            </w:r>
          </w:p>
        </w:tc>
        <w:tc>
          <w:tcPr>
            <w:tcW w:w="1701" w:type="dxa"/>
            <w:shd w:val="clear" w:color="auto" w:fill="auto"/>
            <w:vAlign w:val="center"/>
          </w:tcPr>
          <w:p w14:paraId="385CA584" w14:textId="7B22D3AB" w:rsidR="00CA3F6E" w:rsidRPr="00F27458" w:rsidRDefault="00CA3F6E" w:rsidP="00F27458">
            <w:pPr>
              <w:jc w:val="right"/>
              <w:rPr>
                <w:color w:val="595959" w:themeColor="text1" w:themeTint="A6"/>
                <w:sz w:val="16"/>
                <w:szCs w:val="18"/>
              </w:rPr>
            </w:pPr>
            <w:r w:rsidRPr="00F27458">
              <w:rPr>
                <w:color w:val="595959" w:themeColor="text1" w:themeTint="A6"/>
                <w:sz w:val="16"/>
                <w:szCs w:val="18"/>
              </w:rPr>
              <w:t>1</w:t>
            </w:r>
            <w:r w:rsidR="00F27458">
              <w:rPr>
                <w:color w:val="595959" w:themeColor="text1" w:themeTint="A6"/>
                <w:sz w:val="16"/>
                <w:szCs w:val="18"/>
              </w:rPr>
              <w:t>.</w:t>
            </w:r>
            <w:r w:rsidRPr="00F27458">
              <w:rPr>
                <w:color w:val="595959" w:themeColor="text1" w:themeTint="A6"/>
                <w:sz w:val="16"/>
                <w:szCs w:val="18"/>
              </w:rPr>
              <w:t>136</w:t>
            </w:r>
          </w:p>
        </w:tc>
      </w:tr>
    </w:tbl>
    <w:p w14:paraId="5607E27E" w14:textId="77777777" w:rsidR="00E72708" w:rsidRDefault="00E72708" w:rsidP="008B5977">
      <w:pPr>
        <w:pStyle w:val="TITULO-Nivel2"/>
      </w:pPr>
      <w:bookmarkStart w:id="107" w:name="_Toc74228271"/>
      <w:bookmarkStart w:id="108" w:name="_Toc75343968"/>
    </w:p>
    <w:p w14:paraId="11407F6C" w14:textId="77777777" w:rsidR="00F31D28" w:rsidRDefault="00F31D28" w:rsidP="008B5977">
      <w:pPr>
        <w:pStyle w:val="TITULO-Nivel2"/>
      </w:pPr>
      <w:bookmarkStart w:id="109" w:name="_Toc84088498"/>
      <w:r w:rsidRPr="00457611">
        <w:t>Trabajo Social</w:t>
      </w:r>
      <w:bookmarkEnd w:id="107"/>
      <w:bookmarkEnd w:id="108"/>
      <w:bookmarkEnd w:id="109"/>
    </w:p>
    <w:p w14:paraId="5E3C13B6" w14:textId="4097BBF5" w:rsidR="007512B0" w:rsidRDefault="007512B0" w:rsidP="007512B0">
      <w:r w:rsidRPr="00CA225D">
        <w:t>Durante el año 2020 La Unidad de Trabajo Social ha valorado a 300 pacientes de los 640 pacientes ingresados. Las atenciones realizadas suponen un 46,87 % del total de ingresos</w:t>
      </w:r>
      <w:r w:rsidR="007966EA">
        <w:t>:</w:t>
      </w:r>
    </w:p>
    <w:p w14:paraId="5B55D966" w14:textId="77777777" w:rsidR="007966EA" w:rsidRDefault="007966EA" w:rsidP="007966EA">
      <w:r>
        <w:t>La intervención social tiene como objetivo orientar e informar a los pacientes y allegados sobre recursos sociales que puedan mejorar su calidad de vida, así como apoyar en la realización de las gestiones necesarias para que el paciente pueda obtener dichos recursos. Las demandas tramitadas al alta hospitalaria durante el año 2020 han sido las siguientes:</w:t>
      </w:r>
    </w:p>
    <w:tbl>
      <w:tblPr>
        <w:tblW w:w="7362" w:type="dxa"/>
        <w:tblInd w:w="-108" w:type="dxa"/>
        <w:tblBorders>
          <w:top w:val="nil"/>
          <w:left w:val="nil"/>
          <w:bottom w:val="nil"/>
          <w:right w:val="nil"/>
        </w:tblBorders>
        <w:tblLayout w:type="fixed"/>
        <w:tblLook w:val="0000" w:firstRow="0" w:lastRow="0" w:firstColumn="0" w:lastColumn="0" w:noHBand="0" w:noVBand="0"/>
      </w:tblPr>
      <w:tblGrid>
        <w:gridCol w:w="5495"/>
        <w:gridCol w:w="1867"/>
      </w:tblGrid>
      <w:tr w:rsidR="007512B0" w:rsidRPr="00CA225D" w14:paraId="5B2D550B" w14:textId="77777777" w:rsidTr="007E36F8">
        <w:trPr>
          <w:trHeight w:val="209"/>
        </w:trPr>
        <w:tc>
          <w:tcPr>
            <w:tcW w:w="5495" w:type="dxa"/>
            <w:shd w:val="clear" w:color="auto" w:fill="DAEEF3" w:themeFill="accent5" w:themeFillTint="33"/>
          </w:tcPr>
          <w:p w14:paraId="41CD1AF6" w14:textId="77777777" w:rsidR="007512B0" w:rsidRPr="00CA225D" w:rsidRDefault="007512B0" w:rsidP="00DB0A91">
            <w:pPr>
              <w:rPr>
                <w:color w:val="595959" w:themeColor="text1" w:themeTint="A6"/>
              </w:rPr>
            </w:pPr>
            <w:r w:rsidRPr="00CA225D">
              <w:rPr>
                <w:b/>
                <w:color w:val="595959" w:themeColor="text1" w:themeTint="A6"/>
              </w:rPr>
              <w:lastRenderedPageBreak/>
              <w:t xml:space="preserve">DEMANDAS </w:t>
            </w:r>
          </w:p>
        </w:tc>
        <w:tc>
          <w:tcPr>
            <w:tcW w:w="1867" w:type="dxa"/>
            <w:shd w:val="clear" w:color="auto" w:fill="DAEEF3" w:themeFill="accent5" w:themeFillTint="33"/>
          </w:tcPr>
          <w:p w14:paraId="74903425" w14:textId="4898110A" w:rsidR="007512B0" w:rsidRPr="00CA225D" w:rsidRDefault="007512B0" w:rsidP="007E36F8">
            <w:pPr>
              <w:jc w:val="center"/>
              <w:rPr>
                <w:color w:val="595959" w:themeColor="text1" w:themeTint="A6"/>
              </w:rPr>
            </w:pPr>
            <w:r w:rsidRPr="00CA225D">
              <w:rPr>
                <w:b/>
                <w:color w:val="595959" w:themeColor="text1" w:themeTint="A6"/>
              </w:rPr>
              <w:t>Nº DE PACIENTES</w:t>
            </w:r>
          </w:p>
        </w:tc>
      </w:tr>
      <w:tr w:rsidR="007512B0" w:rsidRPr="00CA225D" w14:paraId="4B7519FD" w14:textId="77777777" w:rsidTr="007E36F8">
        <w:trPr>
          <w:trHeight w:val="93"/>
        </w:trPr>
        <w:tc>
          <w:tcPr>
            <w:tcW w:w="5495" w:type="dxa"/>
          </w:tcPr>
          <w:p w14:paraId="75246C85"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Servicio de Ayuda Domiciliaria </w:t>
            </w:r>
          </w:p>
        </w:tc>
        <w:tc>
          <w:tcPr>
            <w:tcW w:w="1867" w:type="dxa"/>
          </w:tcPr>
          <w:p w14:paraId="11642F3E"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39 </w:t>
            </w:r>
          </w:p>
        </w:tc>
      </w:tr>
      <w:tr w:rsidR="007512B0" w:rsidRPr="00CA225D" w14:paraId="538428EE" w14:textId="77777777" w:rsidTr="007E36F8">
        <w:trPr>
          <w:trHeight w:val="93"/>
        </w:trPr>
        <w:tc>
          <w:tcPr>
            <w:tcW w:w="5495" w:type="dxa"/>
          </w:tcPr>
          <w:p w14:paraId="6672EF27"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Residencia Privada </w:t>
            </w:r>
          </w:p>
        </w:tc>
        <w:tc>
          <w:tcPr>
            <w:tcW w:w="1867" w:type="dxa"/>
          </w:tcPr>
          <w:p w14:paraId="624D88C0"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30 </w:t>
            </w:r>
          </w:p>
        </w:tc>
      </w:tr>
      <w:tr w:rsidR="007512B0" w:rsidRPr="00CA225D" w14:paraId="2ECBC3C8" w14:textId="77777777" w:rsidTr="007E36F8">
        <w:trPr>
          <w:trHeight w:val="93"/>
        </w:trPr>
        <w:tc>
          <w:tcPr>
            <w:tcW w:w="5495" w:type="dxa"/>
          </w:tcPr>
          <w:p w14:paraId="102323FB"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Residencia Pública por Emergencia </w:t>
            </w:r>
          </w:p>
        </w:tc>
        <w:tc>
          <w:tcPr>
            <w:tcW w:w="1867" w:type="dxa"/>
          </w:tcPr>
          <w:p w14:paraId="2F280EC7"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8 </w:t>
            </w:r>
          </w:p>
        </w:tc>
      </w:tr>
      <w:tr w:rsidR="007512B0" w:rsidRPr="00CA225D" w14:paraId="52677AB9" w14:textId="77777777" w:rsidTr="007E36F8">
        <w:trPr>
          <w:trHeight w:val="93"/>
        </w:trPr>
        <w:tc>
          <w:tcPr>
            <w:tcW w:w="5495" w:type="dxa"/>
          </w:tcPr>
          <w:p w14:paraId="5A22A12D"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Residencia Pública Temporal </w:t>
            </w:r>
          </w:p>
        </w:tc>
        <w:tc>
          <w:tcPr>
            <w:tcW w:w="1867" w:type="dxa"/>
          </w:tcPr>
          <w:p w14:paraId="7D8E2D29"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13 </w:t>
            </w:r>
          </w:p>
        </w:tc>
      </w:tr>
      <w:tr w:rsidR="007512B0" w:rsidRPr="00CA225D" w14:paraId="2F73F4BF" w14:textId="77777777" w:rsidTr="007E36F8">
        <w:trPr>
          <w:trHeight w:val="93"/>
        </w:trPr>
        <w:tc>
          <w:tcPr>
            <w:tcW w:w="5495" w:type="dxa"/>
          </w:tcPr>
          <w:p w14:paraId="66DBFCB9"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Seguimiento Exp. Residencia Pública </w:t>
            </w:r>
          </w:p>
        </w:tc>
        <w:tc>
          <w:tcPr>
            <w:tcW w:w="1867" w:type="dxa"/>
          </w:tcPr>
          <w:p w14:paraId="207B262B"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17 </w:t>
            </w:r>
          </w:p>
        </w:tc>
      </w:tr>
      <w:tr w:rsidR="007512B0" w:rsidRPr="00CA225D" w14:paraId="2B86678D" w14:textId="77777777" w:rsidTr="007E36F8">
        <w:trPr>
          <w:trHeight w:val="93"/>
        </w:trPr>
        <w:tc>
          <w:tcPr>
            <w:tcW w:w="5495" w:type="dxa"/>
          </w:tcPr>
          <w:p w14:paraId="0E8114E9"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Información sobre Reintegro de Gastos </w:t>
            </w:r>
          </w:p>
        </w:tc>
        <w:tc>
          <w:tcPr>
            <w:tcW w:w="1867" w:type="dxa"/>
          </w:tcPr>
          <w:p w14:paraId="090BFA1A"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8 </w:t>
            </w:r>
          </w:p>
        </w:tc>
      </w:tr>
      <w:tr w:rsidR="007512B0" w:rsidRPr="00CA225D" w14:paraId="4F6F9916" w14:textId="77777777" w:rsidTr="007E36F8">
        <w:trPr>
          <w:trHeight w:val="93"/>
        </w:trPr>
        <w:tc>
          <w:tcPr>
            <w:tcW w:w="5495" w:type="dxa"/>
          </w:tcPr>
          <w:p w14:paraId="5E3F5739"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Información Grado de Discapacidad </w:t>
            </w:r>
          </w:p>
        </w:tc>
        <w:tc>
          <w:tcPr>
            <w:tcW w:w="1867" w:type="dxa"/>
          </w:tcPr>
          <w:p w14:paraId="3F021F17"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22 </w:t>
            </w:r>
          </w:p>
        </w:tc>
      </w:tr>
      <w:tr w:rsidR="007512B0" w:rsidRPr="00CA225D" w14:paraId="1CC97258" w14:textId="77777777" w:rsidTr="007E36F8">
        <w:trPr>
          <w:trHeight w:val="93"/>
        </w:trPr>
        <w:tc>
          <w:tcPr>
            <w:tcW w:w="5495" w:type="dxa"/>
          </w:tcPr>
          <w:p w14:paraId="0750B1C5"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Información de V. de Dependencia </w:t>
            </w:r>
          </w:p>
        </w:tc>
        <w:tc>
          <w:tcPr>
            <w:tcW w:w="1867" w:type="dxa"/>
          </w:tcPr>
          <w:p w14:paraId="3DC07EB3"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77 </w:t>
            </w:r>
          </w:p>
        </w:tc>
      </w:tr>
      <w:tr w:rsidR="007512B0" w:rsidRPr="00CA225D" w14:paraId="45BDB8AB" w14:textId="77777777" w:rsidTr="007E36F8">
        <w:trPr>
          <w:trHeight w:val="93"/>
        </w:trPr>
        <w:tc>
          <w:tcPr>
            <w:tcW w:w="5495" w:type="dxa"/>
          </w:tcPr>
          <w:p w14:paraId="77346139"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Seguimiento Exp. de V. de Dependencia </w:t>
            </w:r>
          </w:p>
        </w:tc>
        <w:tc>
          <w:tcPr>
            <w:tcW w:w="1867" w:type="dxa"/>
          </w:tcPr>
          <w:p w14:paraId="2F82BDF2"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104 </w:t>
            </w:r>
          </w:p>
        </w:tc>
      </w:tr>
      <w:tr w:rsidR="007512B0" w:rsidRPr="00CA225D" w14:paraId="6730FF3F" w14:textId="77777777" w:rsidTr="007E36F8">
        <w:trPr>
          <w:trHeight w:val="93"/>
        </w:trPr>
        <w:tc>
          <w:tcPr>
            <w:tcW w:w="5495" w:type="dxa"/>
          </w:tcPr>
          <w:p w14:paraId="1A62441A"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Información General de Recursos </w:t>
            </w:r>
          </w:p>
        </w:tc>
        <w:tc>
          <w:tcPr>
            <w:tcW w:w="1867" w:type="dxa"/>
          </w:tcPr>
          <w:p w14:paraId="46DB53F7"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24 </w:t>
            </w:r>
          </w:p>
        </w:tc>
      </w:tr>
      <w:tr w:rsidR="007512B0" w:rsidRPr="00CA225D" w14:paraId="57E0240E" w14:textId="77777777" w:rsidTr="007E36F8">
        <w:trPr>
          <w:trHeight w:val="93"/>
        </w:trPr>
        <w:tc>
          <w:tcPr>
            <w:tcW w:w="5495" w:type="dxa"/>
          </w:tcPr>
          <w:p w14:paraId="5DBD0FE4"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Coordinación con Servicios Sociales </w:t>
            </w:r>
          </w:p>
        </w:tc>
        <w:tc>
          <w:tcPr>
            <w:tcW w:w="1867" w:type="dxa"/>
          </w:tcPr>
          <w:p w14:paraId="39178F45"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126 </w:t>
            </w:r>
          </w:p>
        </w:tc>
      </w:tr>
      <w:tr w:rsidR="007512B0" w:rsidRPr="00CA225D" w14:paraId="286BCF8A" w14:textId="77777777" w:rsidTr="007E36F8">
        <w:trPr>
          <w:trHeight w:val="93"/>
        </w:trPr>
        <w:tc>
          <w:tcPr>
            <w:tcW w:w="5495" w:type="dxa"/>
          </w:tcPr>
          <w:p w14:paraId="4CD40CB2"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Coordinación con Atención Primaria </w:t>
            </w:r>
          </w:p>
        </w:tc>
        <w:tc>
          <w:tcPr>
            <w:tcW w:w="1867" w:type="dxa"/>
          </w:tcPr>
          <w:p w14:paraId="7DF7D9CF"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8 </w:t>
            </w:r>
          </w:p>
        </w:tc>
      </w:tr>
      <w:tr w:rsidR="007512B0" w:rsidRPr="00CA225D" w14:paraId="38215DFE" w14:textId="77777777" w:rsidTr="007E36F8">
        <w:trPr>
          <w:trHeight w:val="93"/>
        </w:trPr>
        <w:tc>
          <w:tcPr>
            <w:tcW w:w="5495" w:type="dxa"/>
          </w:tcPr>
          <w:p w14:paraId="4B05A5FE"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Coordinación con otras Instituciones </w:t>
            </w:r>
          </w:p>
        </w:tc>
        <w:tc>
          <w:tcPr>
            <w:tcW w:w="1867" w:type="dxa"/>
          </w:tcPr>
          <w:p w14:paraId="32BDD857"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64 </w:t>
            </w:r>
          </w:p>
        </w:tc>
      </w:tr>
      <w:tr w:rsidR="007512B0" w:rsidRPr="00CA225D" w14:paraId="255DBBCC" w14:textId="77777777" w:rsidTr="007E36F8">
        <w:trPr>
          <w:trHeight w:val="93"/>
        </w:trPr>
        <w:tc>
          <w:tcPr>
            <w:tcW w:w="5495" w:type="dxa"/>
          </w:tcPr>
          <w:p w14:paraId="731FB1B0" w14:textId="77777777" w:rsidR="007512B0" w:rsidRPr="007E36F8" w:rsidRDefault="007512B0" w:rsidP="00DB0A91">
            <w:pPr>
              <w:rPr>
                <w:color w:val="31849B" w:themeColor="accent5" w:themeShade="BF"/>
                <w:sz w:val="18"/>
              </w:rPr>
            </w:pPr>
            <w:r w:rsidRPr="007E36F8">
              <w:rPr>
                <w:color w:val="31849B" w:themeColor="accent5" w:themeShade="BF"/>
                <w:sz w:val="18"/>
              </w:rPr>
              <w:t xml:space="preserve">Información sobre Incapacitación Judicial </w:t>
            </w:r>
          </w:p>
        </w:tc>
        <w:tc>
          <w:tcPr>
            <w:tcW w:w="1867" w:type="dxa"/>
          </w:tcPr>
          <w:p w14:paraId="21F093AB" w14:textId="77777777" w:rsidR="007512B0" w:rsidRPr="007E36F8" w:rsidRDefault="007512B0" w:rsidP="00DB0A91">
            <w:pPr>
              <w:jc w:val="right"/>
              <w:rPr>
                <w:color w:val="7F7F7F" w:themeColor="text1" w:themeTint="80"/>
                <w:sz w:val="16"/>
              </w:rPr>
            </w:pPr>
            <w:r w:rsidRPr="007E36F8">
              <w:rPr>
                <w:color w:val="7F7F7F" w:themeColor="text1" w:themeTint="80"/>
                <w:sz w:val="16"/>
              </w:rPr>
              <w:t xml:space="preserve">4 </w:t>
            </w:r>
          </w:p>
        </w:tc>
      </w:tr>
    </w:tbl>
    <w:p w14:paraId="17FA4F30" w14:textId="77777777" w:rsidR="007512B0" w:rsidRDefault="007512B0" w:rsidP="007512B0">
      <w:pPr>
        <w:pStyle w:val="Titulo2Memoria"/>
      </w:pPr>
    </w:p>
    <w:p w14:paraId="528C60C8" w14:textId="77777777" w:rsidR="00F31D28" w:rsidRDefault="00F31D28" w:rsidP="008B5977">
      <w:pPr>
        <w:pStyle w:val="TITULO-Nivel2"/>
      </w:pPr>
      <w:bookmarkStart w:id="110" w:name="_Toc74228272"/>
      <w:bookmarkStart w:id="111" w:name="_Toc75343969"/>
      <w:bookmarkStart w:id="112" w:name="_Toc84088499"/>
      <w:r w:rsidRPr="00457611">
        <w:t>Registro de Voluntades Anticipadas</w:t>
      </w:r>
      <w:bookmarkEnd w:id="110"/>
      <w:bookmarkEnd w:id="111"/>
      <w:bookmarkEnd w:id="112"/>
    </w:p>
    <w:p w14:paraId="685EBEE4" w14:textId="020314E9" w:rsidR="008B5977" w:rsidRPr="00FA7AAC" w:rsidRDefault="00F62011" w:rsidP="00FA7AAC">
      <w:bookmarkStart w:id="113" w:name="_Toc74228273"/>
      <w:bookmarkStart w:id="114" w:name="_Toc75343970"/>
      <w:bookmarkEnd w:id="99"/>
      <w:r w:rsidRPr="00FA7AAC">
        <w:t>En 2020 se han tramitado desde el Hospital un total de 4 instrucciones previas, lo que hace un total de 6 desde su inicio en 2018.</w:t>
      </w:r>
    </w:p>
    <w:p w14:paraId="0A3C2C85" w14:textId="00D11452" w:rsidR="00261B15" w:rsidRDefault="00261B15">
      <w:pPr>
        <w:spacing w:before="0" w:line="240" w:lineRule="auto"/>
        <w:jc w:val="left"/>
        <w:rPr>
          <w:rFonts w:ascii="Montserrat SemiBold" w:hAnsi="Montserrat SemiBold"/>
          <w:caps/>
          <w:noProof/>
          <w:color w:val="48ACC6"/>
          <w:spacing w:val="-6"/>
          <w:sz w:val="24"/>
        </w:rPr>
      </w:pPr>
    </w:p>
    <w:p w14:paraId="70054A8E" w14:textId="77777777" w:rsidR="00F27458" w:rsidRDefault="00F27458">
      <w:pPr>
        <w:spacing w:before="0" w:line="240" w:lineRule="auto"/>
        <w:jc w:val="left"/>
        <w:rPr>
          <w:rFonts w:ascii="Montserrat SemiBold" w:hAnsi="Montserrat SemiBold"/>
          <w:caps/>
          <w:noProof/>
          <w:color w:val="48ACC6"/>
          <w:spacing w:val="-6"/>
          <w:sz w:val="24"/>
        </w:rPr>
      </w:pPr>
    </w:p>
    <w:p w14:paraId="4184ADE7" w14:textId="77777777" w:rsidR="00F31D28" w:rsidRDefault="00F31D28" w:rsidP="008B5977">
      <w:pPr>
        <w:pStyle w:val="TITULO-Nivel2"/>
      </w:pPr>
      <w:bookmarkStart w:id="115" w:name="_Toc84088500"/>
      <w:r w:rsidRPr="00AB1A86">
        <w:t>Responsabilidad Social</w:t>
      </w:r>
      <w:r>
        <w:t xml:space="preserve"> Corporativa</w:t>
      </w:r>
      <w:bookmarkEnd w:id="113"/>
      <w:bookmarkEnd w:id="114"/>
      <w:bookmarkEnd w:id="115"/>
    </w:p>
    <w:p w14:paraId="1D9594EA" w14:textId="77777777" w:rsidR="006A37CE" w:rsidRDefault="006A37CE" w:rsidP="008B5977">
      <w:pPr>
        <w:pStyle w:val="TITULO-Nivel3"/>
      </w:pPr>
    </w:p>
    <w:p w14:paraId="01E22EB3" w14:textId="77777777" w:rsidR="00F31D28" w:rsidRPr="00457611" w:rsidRDefault="00F31D28" w:rsidP="008B5977">
      <w:pPr>
        <w:pStyle w:val="TITULO-Nivel3"/>
      </w:pPr>
      <w:r w:rsidRPr="00457611">
        <w:t>Asociaciones y voluntariado</w:t>
      </w:r>
    </w:p>
    <w:p w14:paraId="77A96BD4" w14:textId="43D920FC" w:rsidR="007512B0" w:rsidRPr="006E1132" w:rsidRDefault="007512B0" w:rsidP="007512B0">
      <w:pPr>
        <w:pStyle w:val="TITULO-Nivel3"/>
        <w:rPr>
          <w:rFonts w:ascii="Montserrat Medium" w:hAnsi="Montserrat Medium"/>
          <w:noProof w:val="0"/>
          <w:color w:val="auto"/>
          <w:sz w:val="20"/>
        </w:rPr>
      </w:pPr>
      <w:r w:rsidRPr="006E1132">
        <w:rPr>
          <w:rFonts w:ascii="Montserrat Medium" w:hAnsi="Montserrat Medium"/>
          <w:noProof w:val="0"/>
          <w:color w:val="auto"/>
          <w:sz w:val="20"/>
        </w:rPr>
        <w:t>Desde el día 13 de marzo de 2008, que se firmó el convenio de colaboración con la ONG Desarrollo y Asistencia, actualmente Nadiesolo</w:t>
      </w:r>
      <w:r w:rsidR="008A6F97">
        <w:rPr>
          <w:rFonts w:ascii="Montserrat Medium" w:hAnsi="Montserrat Medium"/>
          <w:noProof w:val="0"/>
          <w:color w:val="auto"/>
          <w:sz w:val="20"/>
        </w:rPr>
        <w:t xml:space="preserve"> Voluntariado</w:t>
      </w:r>
      <w:r w:rsidRPr="006E1132">
        <w:rPr>
          <w:rFonts w:ascii="Montserrat Medium" w:hAnsi="Montserrat Medium"/>
          <w:noProof w:val="0"/>
          <w:color w:val="auto"/>
          <w:sz w:val="20"/>
        </w:rPr>
        <w:t>, los voluntarios vienen desarrollando su actividad de voluntariado en el Hospital realizando actividades de acompañamiento y distracción de los pacientes ingresados, durante el año 2020 por la pandemia solo han podido realizar su actividad durante los meses de enero y febrero; hasta ese momento venían desarrollando estas actividades 26 voluntarios</w:t>
      </w:r>
    </w:p>
    <w:p w14:paraId="1DDC3316" w14:textId="77777777" w:rsidR="00F5077D" w:rsidRPr="009E7227" w:rsidRDefault="00F5077D" w:rsidP="0068118A">
      <w:pPr>
        <w:rPr>
          <w:noProof/>
          <w:color w:val="000080"/>
          <w:sz w:val="28"/>
          <w:szCs w:val="28"/>
        </w:rPr>
      </w:pPr>
      <w:r w:rsidRPr="009E7227">
        <w:br w:type="page"/>
      </w:r>
    </w:p>
    <w:bookmarkStart w:id="116" w:name="_Toc72408383"/>
    <w:bookmarkStart w:id="117" w:name="_Toc74228274"/>
    <w:bookmarkStart w:id="118" w:name="_Toc75343971"/>
    <w:bookmarkEnd w:id="76"/>
    <w:bookmarkEnd w:id="77"/>
    <w:p w14:paraId="23A09FF2" w14:textId="77777777" w:rsidR="00B54346" w:rsidRDefault="00BA2C4C" w:rsidP="00773D2F">
      <w:pPr>
        <w:pStyle w:val="Indice"/>
      </w:pPr>
      <w:r w:rsidRPr="00B54346">
        <w:rPr>
          <w:noProof/>
        </w:rPr>
        <w:lastRenderedPageBreak/>
        <mc:AlternateContent>
          <mc:Choice Requires="wps">
            <w:drawing>
              <wp:anchor distT="0" distB="0" distL="114300" distR="114300" simplePos="0" relativeHeight="251732992" behindDoc="0" locked="0" layoutInCell="1" allowOverlap="1" wp14:anchorId="30B3E1CE" wp14:editId="2B1C9CDB">
                <wp:simplePos x="0" y="0"/>
                <wp:positionH relativeFrom="column">
                  <wp:posOffset>1565275</wp:posOffset>
                </wp:positionH>
                <wp:positionV relativeFrom="paragraph">
                  <wp:posOffset>6201329</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14:paraId="2864DC58" w14:textId="77777777" w:rsidR="00067713" w:rsidRDefault="00067713"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4065D4B1" w14:textId="77777777" w:rsidR="00067713" w:rsidRPr="00152381" w:rsidRDefault="00067713" w:rsidP="00EA5DEF">
                            <w:pPr>
                              <w:pStyle w:val="Indice"/>
                              <w:jc w:val="right"/>
                              <w:rPr>
                                <w:sz w:val="28"/>
                              </w:rPr>
                            </w:pPr>
                            <w:r w:rsidRPr="00152381">
                              <w:rPr>
                                <w:sz w:val="28"/>
                              </w:rPr>
                              <w:t>Recursos humanos</w:t>
                            </w:r>
                          </w:p>
                          <w:p w14:paraId="1D9D5109" w14:textId="77777777" w:rsidR="00067713" w:rsidRPr="00152381" w:rsidRDefault="00067713" w:rsidP="00EA5DEF">
                            <w:pPr>
                              <w:pStyle w:val="Indice"/>
                              <w:jc w:val="right"/>
                              <w:rPr>
                                <w:sz w:val="28"/>
                              </w:rPr>
                            </w:pPr>
                            <w:r w:rsidRPr="00152381">
                              <w:rPr>
                                <w:sz w:val="28"/>
                              </w:rPr>
                              <w:t>Seguridad y salud laboral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3E1CE" id="_x0000_s1044" type="#_x0000_t202" style="position:absolute;left:0;text-align:left;margin-left:123.25pt;margin-top:488.3pt;width:241.95pt;height:201.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" filled="f" stroked="f" strokeweight="2pt">
                <o:lock v:ext="edit" aspectratio="t"/>
                <v:textbox>
                  <w:txbxContent>
                    <w:p w14:paraId="2864DC58" w14:textId="77777777" w:rsidR="00067713" w:rsidRDefault="00067713"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4065D4B1" w14:textId="77777777" w:rsidR="00067713" w:rsidRPr="00152381" w:rsidRDefault="00067713" w:rsidP="00EA5DEF">
                      <w:pPr>
                        <w:pStyle w:val="Indice"/>
                        <w:jc w:val="right"/>
                        <w:rPr>
                          <w:sz w:val="28"/>
                        </w:rPr>
                      </w:pPr>
                      <w:r w:rsidRPr="00152381">
                        <w:rPr>
                          <w:sz w:val="28"/>
                        </w:rPr>
                        <w:t>Recursos humanos</w:t>
                      </w:r>
                    </w:p>
                    <w:p w14:paraId="1D9D5109" w14:textId="77777777" w:rsidR="00067713" w:rsidRPr="00152381" w:rsidRDefault="00067713" w:rsidP="00EA5DEF">
                      <w:pPr>
                        <w:pStyle w:val="Indice"/>
                        <w:jc w:val="right"/>
                        <w:rPr>
                          <w:sz w:val="28"/>
                        </w:rPr>
                      </w:pPr>
                      <w:r w:rsidRPr="00152381">
                        <w:rPr>
                          <w:sz w:val="28"/>
                        </w:rPr>
                        <w:t>Seguridad y salud laboral</w:t>
                      </w:r>
                    </w:p>
                  </w:txbxContent>
                </v:textbox>
              </v:shape>
            </w:pict>
          </mc:Fallback>
        </mc:AlternateContent>
      </w:r>
      <w:r w:rsidRPr="00B54346">
        <w:rPr>
          <w:noProof/>
        </w:rPr>
        <mc:AlternateContent>
          <mc:Choice Requires="wps">
            <w:drawing>
              <wp:anchor distT="0" distB="0" distL="114300" distR="114300" simplePos="0" relativeHeight="251734016" behindDoc="0" locked="0" layoutInCell="1" allowOverlap="1" wp14:anchorId="5FE248D4" wp14:editId="03BA48B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51246C99" w14:textId="77777777" w:rsidR="00067713" w:rsidRDefault="00067713"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FE248D4" id="_x0000_s1045" type="#_x0000_t202" style="position:absolute;left:0;text-align:left;margin-left:-14pt;margin-top:452.7pt;width:95.45pt;height:174.85pt;z-index:251734016;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" filled="f" stroked="f" strokeweight="2pt">
                <o:lock v:ext="edit" aspectratio="t"/>
                <v:textbox>
                  <w:txbxContent>
                    <w:p w14:paraId="51246C99" w14:textId="77777777" w:rsidR="00067713" w:rsidRDefault="00067713" w:rsidP="00DB46F7">
                      <w:pPr>
                        <w:pStyle w:val="Capitulo"/>
                      </w:pPr>
                      <w:r>
                        <w:t>6</w:t>
                      </w:r>
                    </w:p>
                  </w:txbxContent>
                </v:textbox>
                <w10:wrap anchorx="margin"/>
              </v:shape>
            </w:pict>
          </mc:Fallback>
        </mc:AlternateContent>
      </w:r>
      <w:r w:rsidR="00B54346">
        <w:rPr>
          <w:noProof/>
        </w:rPr>
        <w:drawing>
          <wp:anchor distT="0" distB="0" distL="114300" distR="114300" simplePos="0" relativeHeight="251730944" behindDoc="1" locked="0" layoutInCell="1" allowOverlap="1" wp14:anchorId="2DD6E11F" wp14:editId="1C844F14">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14:paraId="6424CF4B" w14:textId="77777777" w:rsidR="00B54346" w:rsidRDefault="00F31D28" w:rsidP="00B54346">
      <w:pPr>
        <w:pStyle w:val="TITULO-Nivel1"/>
      </w:pPr>
      <w:bookmarkStart w:id="119" w:name="_Toc84088501"/>
      <w:r w:rsidRPr="00AB1A86">
        <w:lastRenderedPageBreak/>
        <w:t>Los Profesionales del Hospit</w:t>
      </w:r>
      <w:r w:rsidR="00B54346">
        <w:t>al</w:t>
      </w:r>
      <w:bookmarkEnd w:id="116"/>
      <w:bookmarkEnd w:id="117"/>
      <w:bookmarkEnd w:id="118"/>
      <w:bookmarkEnd w:id="119"/>
    </w:p>
    <w:p w14:paraId="47A020E2" w14:textId="77777777" w:rsidR="00F31D28" w:rsidRPr="00AB1A86" w:rsidRDefault="00F31D28" w:rsidP="00B54346">
      <w:pPr>
        <w:pStyle w:val="TITULO-Nivel2"/>
      </w:pPr>
      <w:bookmarkStart w:id="120" w:name="_Toc72408384"/>
      <w:bookmarkStart w:id="121" w:name="_Toc74228275"/>
      <w:bookmarkStart w:id="122" w:name="_Toc75343972"/>
      <w:bookmarkStart w:id="123" w:name="_Toc84088502"/>
      <w:r w:rsidRPr="00AB1A86">
        <w:t>Recursos Humanos</w:t>
      </w:r>
      <w:bookmarkEnd w:id="120"/>
      <w:bookmarkEnd w:id="121"/>
      <w:bookmarkEnd w:id="122"/>
      <w:bookmarkEnd w:id="123"/>
    </w:p>
    <w:p w14:paraId="2542786C" w14:textId="77777777" w:rsidR="002F0AC2" w:rsidRDefault="002F0AC2" w:rsidP="002F0AC2">
      <w:r>
        <w:t>Todo el personal del Hospital es personal estatutario.</w:t>
      </w:r>
    </w:p>
    <w:p w14:paraId="21D746D2" w14:textId="1DAEFF1D" w:rsidR="002F0AC2" w:rsidRDefault="002F0AC2" w:rsidP="00C86E05">
      <w:r>
        <w:t>Durante el año 2020, el Hospital la Fuenfría ha contado con un total de 371 efectivos, distribuidos de la siguiente manera:</w:t>
      </w:r>
    </w:p>
    <w:p w14:paraId="651A6820" w14:textId="77777777" w:rsidR="00F31D28" w:rsidRPr="002F0AC2" w:rsidRDefault="00F31D28" w:rsidP="007E36F8">
      <w:pPr>
        <w:pStyle w:val="Nombredetabla"/>
      </w:pPr>
      <w:r w:rsidRPr="002F0AC2">
        <w:t>Personal por Grupo profesional/sexo/edad</w:t>
      </w:r>
    </w:p>
    <w:tbl>
      <w:tblPr>
        <w:tblStyle w:val="TablaGeneral"/>
        <w:tblW w:w="7530" w:type="dxa"/>
        <w:tblLook w:val="04E0" w:firstRow="1" w:lastRow="1" w:firstColumn="1" w:lastColumn="0" w:noHBand="0" w:noVBand="1"/>
      </w:tblPr>
      <w:tblGrid>
        <w:gridCol w:w="1503"/>
        <w:gridCol w:w="1096"/>
        <w:gridCol w:w="1946"/>
        <w:gridCol w:w="1096"/>
        <w:gridCol w:w="1096"/>
        <w:gridCol w:w="1168"/>
      </w:tblGrid>
      <w:tr w:rsidR="002F0AC2" w:rsidRPr="002F0AC2" w14:paraId="36DB80A8" w14:textId="77777777" w:rsidTr="00034E13">
        <w:trPr>
          <w:cnfStyle w:val="100000000000" w:firstRow="1" w:lastRow="0" w:firstColumn="0" w:lastColumn="0" w:oddVBand="0" w:evenVBand="0" w:oddHBand="0" w:evenHBand="0" w:firstRowFirstColumn="0" w:firstRowLastColumn="0" w:lastRowFirstColumn="0" w:lastRowLastColumn="0"/>
          <w:cantSplit/>
          <w:trHeight w:val="690"/>
          <w:tblHeader/>
        </w:trPr>
        <w:tc>
          <w:tcPr>
            <w:cnfStyle w:val="001000000000" w:firstRow="0" w:lastRow="0" w:firstColumn="1" w:lastColumn="0" w:oddVBand="0" w:evenVBand="0" w:oddHBand="0" w:evenHBand="0" w:firstRowFirstColumn="0" w:firstRowLastColumn="0" w:lastRowFirstColumn="0" w:lastRowLastColumn="0"/>
            <w:tcW w:w="1373" w:type="dxa"/>
            <w:noWrap/>
            <w:hideMark/>
          </w:tcPr>
          <w:p w14:paraId="6D5803F0" w14:textId="77777777" w:rsidR="002F0AC2" w:rsidRPr="002F0AC2" w:rsidRDefault="002F0AC2" w:rsidP="002F0AC2">
            <w:pPr>
              <w:spacing w:before="0" w:line="240" w:lineRule="auto"/>
              <w:jc w:val="left"/>
              <w:rPr>
                <w:sz w:val="16"/>
                <w:szCs w:val="16"/>
              </w:rPr>
            </w:pPr>
            <w:r w:rsidRPr="002F0AC2">
              <w:rPr>
                <w:sz w:val="16"/>
                <w:szCs w:val="16"/>
              </w:rPr>
              <w:t>TIPO</w:t>
            </w:r>
          </w:p>
        </w:tc>
        <w:tc>
          <w:tcPr>
            <w:tcW w:w="1096" w:type="dxa"/>
            <w:noWrap/>
            <w:hideMark/>
          </w:tcPr>
          <w:p w14:paraId="649C0A1E" w14:textId="77777777" w:rsidR="002F0AC2" w:rsidRPr="002F0AC2" w:rsidRDefault="002F0AC2" w:rsidP="002F0AC2">
            <w:pPr>
              <w:spacing w:before="0"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2F0AC2">
              <w:rPr>
                <w:sz w:val="16"/>
                <w:szCs w:val="16"/>
              </w:rPr>
              <w:t>GRUPO</w:t>
            </w:r>
          </w:p>
        </w:tc>
        <w:tc>
          <w:tcPr>
            <w:tcW w:w="1827" w:type="dxa"/>
            <w:noWrap/>
            <w:hideMark/>
          </w:tcPr>
          <w:p w14:paraId="513D0B85" w14:textId="77777777" w:rsidR="002F0AC2" w:rsidRPr="002F0AC2" w:rsidRDefault="002F0AC2" w:rsidP="002F0AC2">
            <w:pPr>
              <w:spacing w:before="0"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2F0AC2">
              <w:rPr>
                <w:sz w:val="16"/>
                <w:szCs w:val="16"/>
              </w:rPr>
              <w:t>CATEGORÍA</w:t>
            </w:r>
          </w:p>
        </w:tc>
        <w:tc>
          <w:tcPr>
            <w:tcW w:w="1096" w:type="dxa"/>
            <w:noWrap/>
            <w:hideMark/>
          </w:tcPr>
          <w:p w14:paraId="2DEFD95D" w14:textId="77777777" w:rsidR="002F0AC2" w:rsidRPr="002F0AC2" w:rsidRDefault="002F0AC2" w:rsidP="002F0AC2">
            <w:pPr>
              <w:spacing w:before="0"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2F0AC2">
              <w:rPr>
                <w:sz w:val="16"/>
                <w:szCs w:val="16"/>
              </w:rPr>
              <w:t>SEXO</w:t>
            </w:r>
          </w:p>
        </w:tc>
        <w:tc>
          <w:tcPr>
            <w:tcW w:w="1096" w:type="dxa"/>
            <w:noWrap/>
            <w:hideMark/>
          </w:tcPr>
          <w:p w14:paraId="65729BC6" w14:textId="77777777" w:rsidR="002F0AC2" w:rsidRPr="002F0AC2" w:rsidRDefault="002F0AC2" w:rsidP="002F0AC2">
            <w:pPr>
              <w:spacing w:before="0"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2F0AC2">
              <w:rPr>
                <w:sz w:val="16"/>
                <w:szCs w:val="16"/>
              </w:rPr>
              <w:t>RANGO DE EDAD</w:t>
            </w:r>
          </w:p>
        </w:tc>
        <w:tc>
          <w:tcPr>
            <w:tcW w:w="1042" w:type="dxa"/>
            <w:noWrap/>
            <w:hideMark/>
          </w:tcPr>
          <w:p w14:paraId="78CEF6B5" w14:textId="77777777" w:rsidR="002F0AC2" w:rsidRPr="002F0AC2" w:rsidRDefault="002F0AC2" w:rsidP="002F0AC2">
            <w:pPr>
              <w:spacing w:before="0"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2F0AC2">
              <w:rPr>
                <w:sz w:val="16"/>
                <w:szCs w:val="16"/>
              </w:rPr>
              <w:t>EFECTIVOS</w:t>
            </w:r>
          </w:p>
        </w:tc>
      </w:tr>
      <w:tr w:rsidR="002F0AC2" w:rsidRPr="002F0AC2" w14:paraId="56992EE3"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val="restart"/>
            <w:noWrap/>
            <w:hideMark/>
          </w:tcPr>
          <w:p w14:paraId="1DE36D19" w14:textId="77777777" w:rsidR="002F0AC2" w:rsidRPr="002F0AC2" w:rsidRDefault="002F0AC2" w:rsidP="002F0AC2">
            <w:pPr>
              <w:spacing w:before="0" w:line="240" w:lineRule="auto"/>
              <w:jc w:val="center"/>
              <w:rPr>
                <w:sz w:val="16"/>
                <w:szCs w:val="16"/>
              </w:rPr>
            </w:pPr>
            <w:r w:rsidRPr="002F0AC2">
              <w:rPr>
                <w:sz w:val="16"/>
                <w:szCs w:val="16"/>
              </w:rPr>
              <w:t>P. DIRECTIVO</w:t>
            </w:r>
          </w:p>
        </w:tc>
        <w:tc>
          <w:tcPr>
            <w:tcW w:w="1096" w:type="dxa"/>
            <w:noWrap/>
            <w:hideMark/>
          </w:tcPr>
          <w:p w14:paraId="38DD172C"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A1</w:t>
            </w:r>
          </w:p>
        </w:tc>
        <w:tc>
          <w:tcPr>
            <w:tcW w:w="1827" w:type="dxa"/>
            <w:noWrap/>
            <w:hideMark/>
          </w:tcPr>
          <w:p w14:paraId="14CECA9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1096" w:type="dxa"/>
            <w:noWrap/>
            <w:hideMark/>
          </w:tcPr>
          <w:p w14:paraId="5C3E5034"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5D97BCD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2133ADA4"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0883DF55"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DA8B127" w14:textId="77777777" w:rsidR="002F0AC2" w:rsidRPr="002F0AC2" w:rsidRDefault="002F0AC2" w:rsidP="002F0AC2">
            <w:pPr>
              <w:spacing w:before="0" w:line="240" w:lineRule="auto"/>
              <w:jc w:val="left"/>
              <w:rPr>
                <w:sz w:val="16"/>
                <w:szCs w:val="16"/>
              </w:rPr>
            </w:pPr>
          </w:p>
        </w:tc>
        <w:tc>
          <w:tcPr>
            <w:tcW w:w="1096" w:type="dxa"/>
            <w:noWrap/>
            <w:hideMark/>
          </w:tcPr>
          <w:p w14:paraId="5BA0F437"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A2</w:t>
            </w:r>
          </w:p>
        </w:tc>
        <w:tc>
          <w:tcPr>
            <w:tcW w:w="1827" w:type="dxa"/>
            <w:noWrap/>
            <w:hideMark/>
          </w:tcPr>
          <w:p w14:paraId="48C5D40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1096" w:type="dxa"/>
            <w:noWrap/>
            <w:hideMark/>
          </w:tcPr>
          <w:p w14:paraId="6863AF30"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5344A97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0C252833"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00170433" w14:textId="77777777" w:rsidTr="001D59D8">
        <w:trPr>
          <w:trHeight w:val="536"/>
        </w:trPr>
        <w:tc>
          <w:tcPr>
            <w:cnfStyle w:val="001000000000" w:firstRow="0" w:lastRow="0" w:firstColumn="1" w:lastColumn="0" w:oddVBand="0" w:evenVBand="0" w:oddHBand="0" w:evenHBand="0" w:firstRowFirstColumn="0" w:firstRowLastColumn="0" w:lastRowFirstColumn="0" w:lastRowLastColumn="0"/>
            <w:tcW w:w="5392" w:type="dxa"/>
            <w:gridSpan w:val="4"/>
            <w:noWrap/>
            <w:hideMark/>
          </w:tcPr>
          <w:p w14:paraId="461B7933" w14:textId="77777777" w:rsidR="002F0AC2" w:rsidRPr="007E36F8" w:rsidRDefault="002F0AC2" w:rsidP="007E36F8">
            <w:pPr>
              <w:spacing w:before="0" w:line="240" w:lineRule="auto"/>
              <w:jc w:val="right"/>
              <w:rPr>
                <w:b/>
                <w:sz w:val="16"/>
                <w:szCs w:val="16"/>
              </w:rPr>
            </w:pPr>
            <w:r w:rsidRPr="007E36F8">
              <w:rPr>
                <w:b/>
                <w:sz w:val="16"/>
                <w:szCs w:val="16"/>
              </w:rPr>
              <w:t>Total P. Directivo</w:t>
            </w:r>
          </w:p>
        </w:tc>
        <w:tc>
          <w:tcPr>
            <w:tcW w:w="1096" w:type="dxa"/>
            <w:noWrap/>
            <w:hideMark/>
          </w:tcPr>
          <w:p w14:paraId="270571A5" w14:textId="77777777" w:rsidR="002F0AC2" w:rsidRPr="007E36F8"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b/>
                <w:szCs w:val="16"/>
              </w:rPr>
            </w:pPr>
            <w:r w:rsidRPr="007E36F8">
              <w:rPr>
                <w:b/>
                <w:szCs w:val="16"/>
              </w:rPr>
              <w:t> </w:t>
            </w:r>
          </w:p>
        </w:tc>
        <w:tc>
          <w:tcPr>
            <w:tcW w:w="1042" w:type="dxa"/>
            <w:noWrap/>
            <w:hideMark/>
          </w:tcPr>
          <w:p w14:paraId="16E591CC" w14:textId="77777777" w:rsidR="002F0AC2" w:rsidRPr="007E36F8"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b/>
                <w:szCs w:val="16"/>
              </w:rPr>
            </w:pPr>
            <w:r w:rsidRPr="007E36F8">
              <w:rPr>
                <w:b/>
                <w:szCs w:val="16"/>
              </w:rPr>
              <w:t>2</w:t>
            </w:r>
          </w:p>
        </w:tc>
      </w:tr>
      <w:tr w:rsidR="002F0AC2" w:rsidRPr="002F0AC2" w14:paraId="06D8F9FF"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val="restart"/>
            <w:hideMark/>
          </w:tcPr>
          <w:p w14:paraId="0E08B7C7" w14:textId="77777777" w:rsidR="002F0AC2" w:rsidRPr="002F0AC2" w:rsidRDefault="002F0AC2" w:rsidP="002F0AC2">
            <w:pPr>
              <w:spacing w:before="0" w:line="240" w:lineRule="auto"/>
              <w:jc w:val="center"/>
              <w:rPr>
                <w:sz w:val="16"/>
                <w:szCs w:val="16"/>
              </w:rPr>
            </w:pPr>
            <w:r w:rsidRPr="002F0AC2">
              <w:rPr>
                <w:sz w:val="16"/>
                <w:szCs w:val="16"/>
              </w:rPr>
              <w:t>P. SANITARIO</w:t>
            </w:r>
            <w:r w:rsidRPr="002F0AC2">
              <w:rPr>
                <w:sz w:val="16"/>
                <w:szCs w:val="16"/>
              </w:rPr>
              <w:br/>
              <w:t>FORM.</w:t>
            </w:r>
            <w:r w:rsidRPr="002F0AC2">
              <w:rPr>
                <w:sz w:val="16"/>
                <w:szCs w:val="16"/>
              </w:rPr>
              <w:br/>
              <w:t>UNIVERSITARIA</w:t>
            </w:r>
          </w:p>
        </w:tc>
        <w:tc>
          <w:tcPr>
            <w:tcW w:w="1096" w:type="dxa"/>
            <w:vMerge w:val="restart"/>
            <w:noWrap/>
            <w:hideMark/>
          </w:tcPr>
          <w:p w14:paraId="7F7EF6F3"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A1</w:t>
            </w:r>
          </w:p>
        </w:tc>
        <w:tc>
          <w:tcPr>
            <w:tcW w:w="1827" w:type="dxa"/>
            <w:vMerge w:val="restart"/>
            <w:hideMark/>
          </w:tcPr>
          <w:p w14:paraId="44D4D5D6"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FACULTATIVOS</w:t>
            </w:r>
            <w:r w:rsidRPr="002F0AC2">
              <w:rPr>
                <w:szCs w:val="16"/>
              </w:rPr>
              <w:br/>
              <w:t>ESPECIALISTAS</w:t>
            </w:r>
          </w:p>
        </w:tc>
        <w:tc>
          <w:tcPr>
            <w:tcW w:w="1096" w:type="dxa"/>
            <w:vMerge w:val="restart"/>
            <w:noWrap/>
            <w:hideMark/>
          </w:tcPr>
          <w:p w14:paraId="341C496F"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3C3A073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19344F75"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w:t>
            </w:r>
          </w:p>
        </w:tc>
      </w:tr>
      <w:tr w:rsidR="002F0AC2" w:rsidRPr="002F0AC2" w14:paraId="25FB88B2"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CFB71D8" w14:textId="77777777" w:rsidR="002F0AC2" w:rsidRPr="002F0AC2" w:rsidRDefault="002F0AC2" w:rsidP="002F0AC2">
            <w:pPr>
              <w:spacing w:before="0" w:line="240" w:lineRule="auto"/>
              <w:jc w:val="left"/>
              <w:rPr>
                <w:sz w:val="16"/>
                <w:szCs w:val="16"/>
              </w:rPr>
            </w:pPr>
          </w:p>
        </w:tc>
        <w:tc>
          <w:tcPr>
            <w:tcW w:w="1096" w:type="dxa"/>
            <w:vMerge/>
            <w:hideMark/>
          </w:tcPr>
          <w:p w14:paraId="654B4CE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4D10C5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2D211D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003F29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727FA57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08F3DD2F"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DB7CCA3" w14:textId="77777777" w:rsidR="002F0AC2" w:rsidRPr="002F0AC2" w:rsidRDefault="002F0AC2" w:rsidP="002F0AC2">
            <w:pPr>
              <w:spacing w:before="0" w:line="240" w:lineRule="auto"/>
              <w:jc w:val="left"/>
              <w:rPr>
                <w:sz w:val="16"/>
                <w:szCs w:val="16"/>
              </w:rPr>
            </w:pPr>
          </w:p>
        </w:tc>
        <w:tc>
          <w:tcPr>
            <w:tcW w:w="1096" w:type="dxa"/>
            <w:vMerge/>
            <w:hideMark/>
          </w:tcPr>
          <w:p w14:paraId="4F3256F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940169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AAF107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917AA3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1BEA5CB9"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4C013BE3"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E78FB7D" w14:textId="77777777" w:rsidR="002F0AC2" w:rsidRPr="002F0AC2" w:rsidRDefault="002F0AC2" w:rsidP="002F0AC2">
            <w:pPr>
              <w:spacing w:before="0" w:line="240" w:lineRule="auto"/>
              <w:jc w:val="left"/>
              <w:rPr>
                <w:sz w:val="16"/>
                <w:szCs w:val="16"/>
              </w:rPr>
            </w:pPr>
          </w:p>
        </w:tc>
        <w:tc>
          <w:tcPr>
            <w:tcW w:w="1096" w:type="dxa"/>
            <w:vMerge/>
            <w:hideMark/>
          </w:tcPr>
          <w:p w14:paraId="5254B2B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658FB3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val="restart"/>
            <w:noWrap/>
            <w:hideMark/>
          </w:tcPr>
          <w:p w14:paraId="6EA918B5"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6825C16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0B796AC2"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30F073BC"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6636222" w14:textId="77777777" w:rsidR="002F0AC2" w:rsidRPr="002F0AC2" w:rsidRDefault="002F0AC2" w:rsidP="002F0AC2">
            <w:pPr>
              <w:spacing w:before="0" w:line="240" w:lineRule="auto"/>
              <w:jc w:val="left"/>
              <w:rPr>
                <w:sz w:val="16"/>
                <w:szCs w:val="16"/>
              </w:rPr>
            </w:pPr>
          </w:p>
        </w:tc>
        <w:tc>
          <w:tcPr>
            <w:tcW w:w="1096" w:type="dxa"/>
            <w:vMerge/>
            <w:hideMark/>
          </w:tcPr>
          <w:p w14:paraId="0DB8970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7D87D2B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EABC67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EEAAE1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0C2635F3"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w:t>
            </w:r>
          </w:p>
        </w:tc>
      </w:tr>
      <w:tr w:rsidR="002F0AC2" w:rsidRPr="002F0AC2" w14:paraId="6D8AA4B4"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394BF94" w14:textId="77777777" w:rsidR="002F0AC2" w:rsidRPr="002F0AC2" w:rsidRDefault="002F0AC2" w:rsidP="002F0AC2">
            <w:pPr>
              <w:spacing w:before="0" w:line="240" w:lineRule="auto"/>
              <w:jc w:val="left"/>
              <w:rPr>
                <w:sz w:val="16"/>
                <w:szCs w:val="16"/>
              </w:rPr>
            </w:pPr>
          </w:p>
        </w:tc>
        <w:tc>
          <w:tcPr>
            <w:tcW w:w="1096" w:type="dxa"/>
            <w:vMerge/>
            <w:hideMark/>
          </w:tcPr>
          <w:p w14:paraId="4C8640C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570962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B3CE09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980977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65404457"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w:t>
            </w:r>
          </w:p>
        </w:tc>
      </w:tr>
      <w:tr w:rsidR="002F0AC2" w:rsidRPr="002F0AC2" w14:paraId="4AE8716C"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ADD8B31" w14:textId="77777777" w:rsidR="002F0AC2" w:rsidRPr="002F0AC2" w:rsidRDefault="002F0AC2" w:rsidP="002F0AC2">
            <w:pPr>
              <w:spacing w:before="0" w:line="240" w:lineRule="auto"/>
              <w:jc w:val="left"/>
              <w:rPr>
                <w:sz w:val="16"/>
                <w:szCs w:val="16"/>
              </w:rPr>
            </w:pPr>
          </w:p>
        </w:tc>
        <w:tc>
          <w:tcPr>
            <w:tcW w:w="1096" w:type="dxa"/>
            <w:vMerge/>
            <w:hideMark/>
          </w:tcPr>
          <w:p w14:paraId="2031D61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2EF94A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2C2702D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6FA4DE1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22E8754B"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0B5AE4E5"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2541865" w14:textId="77777777" w:rsidR="002F0AC2" w:rsidRPr="002F0AC2" w:rsidRDefault="002F0AC2" w:rsidP="002F0AC2">
            <w:pPr>
              <w:spacing w:before="0" w:line="240" w:lineRule="auto"/>
              <w:jc w:val="left"/>
              <w:rPr>
                <w:sz w:val="16"/>
                <w:szCs w:val="16"/>
              </w:rPr>
            </w:pPr>
          </w:p>
        </w:tc>
        <w:tc>
          <w:tcPr>
            <w:tcW w:w="1096" w:type="dxa"/>
            <w:vMerge/>
            <w:hideMark/>
          </w:tcPr>
          <w:p w14:paraId="7F38C49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FD9BB6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1EF7384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0D360DA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6DB672B1"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4FA003E8"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90BCA95" w14:textId="77777777" w:rsidR="002F0AC2" w:rsidRPr="002F0AC2" w:rsidRDefault="002F0AC2" w:rsidP="002F0AC2">
            <w:pPr>
              <w:spacing w:before="0" w:line="240" w:lineRule="auto"/>
              <w:jc w:val="left"/>
              <w:rPr>
                <w:sz w:val="16"/>
                <w:szCs w:val="16"/>
              </w:rPr>
            </w:pPr>
          </w:p>
        </w:tc>
        <w:tc>
          <w:tcPr>
            <w:tcW w:w="1096" w:type="dxa"/>
            <w:vMerge/>
            <w:hideMark/>
          </w:tcPr>
          <w:p w14:paraId="1467821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61F726B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619428D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0BEED5F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6491FCE7"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52F154A5"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8C2BAE4" w14:textId="77777777" w:rsidR="002F0AC2" w:rsidRPr="002F0AC2" w:rsidRDefault="002F0AC2" w:rsidP="002F0AC2">
            <w:pPr>
              <w:spacing w:before="0" w:line="240" w:lineRule="auto"/>
              <w:jc w:val="left"/>
              <w:rPr>
                <w:sz w:val="16"/>
                <w:szCs w:val="16"/>
              </w:rPr>
            </w:pPr>
          </w:p>
        </w:tc>
        <w:tc>
          <w:tcPr>
            <w:tcW w:w="1096" w:type="dxa"/>
            <w:vMerge w:val="restart"/>
            <w:noWrap/>
            <w:hideMark/>
          </w:tcPr>
          <w:p w14:paraId="71888DF9"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A2</w:t>
            </w:r>
          </w:p>
        </w:tc>
        <w:tc>
          <w:tcPr>
            <w:tcW w:w="1827" w:type="dxa"/>
            <w:vMerge w:val="restart"/>
            <w:noWrap/>
            <w:hideMark/>
          </w:tcPr>
          <w:p w14:paraId="1EBB7ECC"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ENFERMERO/A</w:t>
            </w:r>
          </w:p>
        </w:tc>
        <w:tc>
          <w:tcPr>
            <w:tcW w:w="1096" w:type="dxa"/>
            <w:vMerge w:val="restart"/>
            <w:noWrap/>
            <w:hideMark/>
          </w:tcPr>
          <w:p w14:paraId="19FC1CF9"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77F02D2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54015A4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9</w:t>
            </w:r>
          </w:p>
        </w:tc>
      </w:tr>
      <w:tr w:rsidR="002F0AC2" w:rsidRPr="002F0AC2" w14:paraId="30ABC3C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F492BA4" w14:textId="77777777" w:rsidR="002F0AC2" w:rsidRPr="002F0AC2" w:rsidRDefault="002F0AC2" w:rsidP="002F0AC2">
            <w:pPr>
              <w:spacing w:before="0" w:line="240" w:lineRule="auto"/>
              <w:jc w:val="left"/>
              <w:rPr>
                <w:sz w:val="16"/>
                <w:szCs w:val="16"/>
              </w:rPr>
            </w:pPr>
          </w:p>
        </w:tc>
        <w:tc>
          <w:tcPr>
            <w:tcW w:w="1096" w:type="dxa"/>
            <w:vMerge/>
            <w:hideMark/>
          </w:tcPr>
          <w:p w14:paraId="051BE31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9E27DE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2105F83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D1121C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15491B5F"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1F62263E"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882B94E" w14:textId="77777777" w:rsidR="002F0AC2" w:rsidRPr="002F0AC2" w:rsidRDefault="002F0AC2" w:rsidP="002F0AC2">
            <w:pPr>
              <w:spacing w:before="0" w:line="240" w:lineRule="auto"/>
              <w:jc w:val="left"/>
              <w:rPr>
                <w:sz w:val="16"/>
                <w:szCs w:val="16"/>
              </w:rPr>
            </w:pPr>
          </w:p>
        </w:tc>
        <w:tc>
          <w:tcPr>
            <w:tcW w:w="1096" w:type="dxa"/>
            <w:vMerge/>
            <w:hideMark/>
          </w:tcPr>
          <w:p w14:paraId="5A0BC38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058AB8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4B8DDD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33244B3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126748D7"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5AC5F57B"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361CC9A" w14:textId="77777777" w:rsidR="002F0AC2" w:rsidRPr="002F0AC2" w:rsidRDefault="002F0AC2" w:rsidP="002F0AC2">
            <w:pPr>
              <w:spacing w:before="0" w:line="240" w:lineRule="auto"/>
              <w:jc w:val="left"/>
              <w:rPr>
                <w:sz w:val="16"/>
                <w:szCs w:val="16"/>
              </w:rPr>
            </w:pPr>
          </w:p>
        </w:tc>
        <w:tc>
          <w:tcPr>
            <w:tcW w:w="1096" w:type="dxa"/>
            <w:vMerge/>
            <w:hideMark/>
          </w:tcPr>
          <w:p w14:paraId="29F2ECA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676D07F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CD8B93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014695A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0BE7E842"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1420B5C6"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7675C4A" w14:textId="77777777" w:rsidR="002F0AC2" w:rsidRPr="002F0AC2" w:rsidRDefault="002F0AC2" w:rsidP="002F0AC2">
            <w:pPr>
              <w:spacing w:before="0" w:line="240" w:lineRule="auto"/>
              <w:jc w:val="left"/>
              <w:rPr>
                <w:sz w:val="16"/>
                <w:szCs w:val="16"/>
              </w:rPr>
            </w:pPr>
          </w:p>
        </w:tc>
        <w:tc>
          <w:tcPr>
            <w:tcW w:w="1096" w:type="dxa"/>
            <w:vMerge/>
            <w:hideMark/>
          </w:tcPr>
          <w:p w14:paraId="534C7AE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81462E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12360C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545A8B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1C661AD9"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400AF720"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5EA3696" w14:textId="77777777" w:rsidR="002F0AC2" w:rsidRPr="002F0AC2" w:rsidRDefault="002F0AC2" w:rsidP="002F0AC2">
            <w:pPr>
              <w:spacing w:before="0" w:line="240" w:lineRule="auto"/>
              <w:jc w:val="left"/>
              <w:rPr>
                <w:sz w:val="16"/>
                <w:szCs w:val="16"/>
              </w:rPr>
            </w:pPr>
          </w:p>
        </w:tc>
        <w:tc>
          <w:tcPr>
            <w:tcW w:w="1096" w:type="dxa"/>
            <w:vMerge/>
            <w:hideMark/>
          </w:tcPr>
          <w:p w14:paraId="453CE12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B97362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305D9A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127BA0D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2BD5B199"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076C011"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FB75778" w14:textId="77777777" w:rsidR="002F0AC2" w:rsidRPr="002F0AC2" w:rsidRDefault="002F0AC2" w:rsidP="002F0AC2">
            <w:pPr>
              <w:spacing w:before="0" w:line="240" w:lineRule="auto"/>
              <w:jc w:val="left"/>
              <w:rPr>
                <w:sz w:val="16"/>
                <w:szCs w:val="16"/>
              </w:rPr>
            </w:pPr>
          </w:p>
        </w:tc>
        <w:tc>
          <w:tcPr>
            <w:tcW w:w="1096" w:type="dxa"/>
            <w:vMerge/>
            <w:hideMark/>
          </w:tcPr>
          <w:p w14:paraId="37A3966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9CE829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val="restart"/>
            <w:noWrap/>
            <w:hideMark/>
          </w:tcPr>
          <w:p w14:paraId="22743D56"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6061D05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2382EACF"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17</w:t>
            </w:r>
          </w:p>
        </w:tc>
      </w:tr>
      <w:tr w:rsidR="002F0AC2" w:rsidRPr="002F0AC2" w14:paraId="7696A947"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6B34736" w14:textId="77777777" w:rsidR="002F0AC2" w:rsidRPr="002F0AC2" w:rsidRDefault="002F0AC2" w:rsidP="002F0AC2">
            <w:pPr>
              <w:spacing w:before="0" w:line="240" w:lineRule="auto"/>
              <w:jc w:val="left"/>
              <w:rPr>
                <w:sz w:val="16"/>
                <w:szCs w:val="16"/>
              </w:rPr>
            </w:pPr>
          </w:p>
        </w:tc>
        <w:tc>
          <w:tcPr>
            <w:tcW w:w="1096" w:type="dxa"/>
            <w:vMerge/>
            <w:hideMark/>
          </w:tcPr>
          <w:p w14:paraId="76BF9FF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069575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447B76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E55049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7E9D60C7"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15</w:t>
            </w:r>
          </w:p>
        </w:tc>
      </w:tr>
      <w:tr w:rsidR="002F0AC2" w:rsidRPr="002F0AC2" w14:paraId="63C03030"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CE8F3B8" w14:textId="77777777" w:rsidR="002F0AC2" w:rsidRPr="002F0AC2" w:rsidRDefault="002F0AC2" w:rsidP="002F0AC2">
            <w:pPr>
              <w:spacing w:before="0" w:line="240" w:lineRule="auto"/>
              <w:jc w:val="left"/>
              <w:rPr>
                <w:sz w:val="16"/>
                <w:szCs w:val="16"/>
              </w:rPr>
            </w:pPr>
          </w:p>
        </w:tc>
        <w:tc>
          <w:tcPr>
            <w:tcW w:w="1096" w:type="dxa"/>
            <w:vMerge/>
            <w:hideMark/>
          </w:tcPr>
          <w:p w14:paraId="5FDA951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F97470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498C10E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1D70A34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05352B0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8</w:t>
            </w:r>
          </w:p>
        </w:tc>
      </w:tr>
      <w:tr w:rsidR="002F0AC2" w:rsidRPr="002F0AC2" w14:paraId="7791A713"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F058551" w14:textId="77777777" w:rsidR="002F0AC2" w:rsidRPr="002F0AC2" w:rsidRDefault="002F0AC2" w:rsidP="002F0AC2">
            <w:pPr>
              <w:spacing w:before="0" w:line="240" w:lineRule="auto"/>
              <w:jc w:val="left"/>
              <w:rPr>
                <w:sz w:val="16"/>
                <w:szCs w:val="16"/>
              </w:rPr>
            </w:pPr>
          </w:p>
        </w:tc>
        <w:tc>
          <w:tcPr>
            <w:tcW w:w="1096" w:type="dxa"/>
            <w:vMerge/>
            <w:hideMark/>
          </w:tcPr>
          <w:p w14:paraId="71D8532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2FA2FF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230F173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14FB1FF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0106A91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w:t>
            </w:r>
          </w:p>
        </w:tc>
      </w:tr>
      <w:tr w:rsidR="002F0AC2" w:rsidRPr="002F0AC2" w14:paraId="7A387662"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9C38E4C" w14:textId="77777777" w:rsidR="002F0AC2" w:rsidRPr="002F0AC2" w:rsidRDefault="002F0AC2" w:rsidP="002F0AC2">
            <w:pPr>
              <w:spacing w:before="0" w:line="240" w:lineRule="auto"/>
              <w:jc w:val="left"/>
              <w:rPr>
                <w:sz w:val="16"/>
                <w:szCs w:val="16"/>
              </w:rPr>
            </w:pPr>
          </w:p>
        </w:tc>
        <w:tc>
          <w:tcPr>
            <w:tcW w:w="1096" w:type="dxa"/>
            <w:vMerge/>
            <w:hideMark/>
          </w:tcPr>
          <w:p w14:paraId="4E36CB8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272A022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11A1A0C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00A0FF5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3B710779"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7</w:t>
            </w:r>
          </w:p>
        </w:tc>
      </w:tr>
      <w:tr w:rsidR="002F0AC2" w:rsidRPr="002F0AC2" w14:paraId="3D2A19B0"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3229991" w14:textId="77777777" w:rsidR="002F0AC2" w:rsidRPr="002F0AC2" w:rsidRDefault="002F0AC2" w:rsidP="002F0AC2">
            <w:pPr>
              <w:spacing w:before="0" w:line="240" w:lineRule="auto"/>
              <w:jc w:val="left"/>
              <w:rPr>
                <w:sz w:val="16"/>
                <w:szCs w:val="16"/>
              </w:rPr>
            </w:pPr>
          </w:p>
        </w:tc>
        <w:tc>
          <w:tcPr>
            <w:tcW w:w="1096" w:type="dxa"/>
            <w:vMerge/>
            <w:hideMark/>
          </w:tcPr>
          <w:p w14:paraId="416A353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2287EA7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33A207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7FC0AC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1B378D0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66B3122D"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3284E1B" w14:textId="77777777" w:rsidR="002F0AC2" w:rsidRPr="002F0AC2" w:rsidRDefault="002F0AC2" w:rsidP="002F0AC2">
            <w:pPr>
              <w:spacing w:before="0" w:line="240" w:lineRule="auto"/>
              <w:jc w:val="left"/>
              <w:rPr>
                <w:sz w:val="16"/>
                <w:szCs w:val="16"/>
              </w:rPr>
            </w:pPr>
          </w:p>
        </w:tc>
        <w:tc>
          <w:tcPr>
            <w:tcW w:w="1096" w:type="dxa"/>
            <w:vMerge/>
            <w:hideMark/>
          </w:tcPr>
          <w:p w14:paraId="0C491B2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noWrap/>
            <w:hideMark/>
          </w:tcPr>
          <w:p w14:paraId="6BA2991A"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FISIOTERAPEUTA</w:t>
            </w:r>
          </w:p>
        </w:tc>
        <w:tc>
          <w:tcPr>
            <w:tcW w:w="1096" w:type="dxa"/>
            <w:vMerge w:val="restart"/>
            <w:noWrap/>
            <w:hideMark/>
          </w:tcPr>
          <w:p w14:paraId="57D86BA9"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24A71DE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3A338CF3"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67C8458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ECD489F" w14:textId="77777777" w:rsidR="002F0AC2" w:rsidRPr="002F0AC2" w:rsidRDefault="002F0AC2" w:rsidP="002F0AC2">
            <w:pPr>
              <w:spacing w:before="0" w:line="240" w:lineRule="auto"/>
              <w:jc w:val="left"/>
              <w:rPr>
                <w:sz w:val="16"/>
                <w:szCs w:val="16"/>
              </w:rPr>
            </w:pPr>
          </w:p>
        </w:tc>
        <w:tc>
          <w:tcPr>
            <w:tcW w:w="1096" w:type="dxa"/>
            <w:vMerge/>
            <w:hideMark/>
          </w:tcPr>
          <w:p w14:paraId="2467FAC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40C068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1C63FE6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324861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6B383EA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40263E0F"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92093E1" w14:textId="77777777" w:rsidR="002F0AC2" w:rsidRPr="002F0AC2" w:rsidRDefault="002F0AC2" w:rsidP="002F0AC2">
            <w:pPr>
              <w:spacing w:before="0" w:line="240" w:lineRule="auto"/>
              <w:jc w:val="left"/>
              <w:rPr>
                <w:sz w:val="16"/>
                <w:szCs w:val="16"/>
              </w:rPr>
            </w:pPr>
          </w:p>
        </w:tc>
        <w:tc>
          <w:tcPr>
            <w:tcW w:w="1096" w:type="dxa"/>
            <w:vMerge/>
            <w:hideMark/>
          </w:tcPr>
          <w:p w14:paraId="41D5E2E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56F5CD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val="restart"/>
            <w:noWrap/>
            <w:hideMark/>
          </w:tcPr>
          <w:p w14:paraId="5C4872AD"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62642BE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37F4A9E3"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0A8F7C31"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627A210" w14:textId="77777777" w:rsidR="002F0AC2" w:rsidRPr="002F0AC2" w:rsidRDefault="002F0AC2" w:rsidP="002F0AC2">
            <w:pPr>
              <w:spacing w:before="0" w:line="240" w:lineRule="auto"/>
              <w:jc w:val="left"/>
              <w:rPr>
                <w:sz w:val="16"/>
                <w:szCs w:val="16"/>
              </w:rPr>
            </w:pPr>
          </w:p>
        </w:tc>
        <w:tc>
          <w:tcPr>
            <w:tcW w:w="1096" w:type="dxa"/>
            <w:vMerge/>
            <w:hideMark/>
          </w:tcPr>
          <w:p w14:paraId="098106C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5ED8DE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756ABF8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1B4340C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7E18700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5600F4E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D9C12C8" w14:textId="77777777" w:rsidR="002F0AC2" w:rsidRPr="002F0AC2" w:rsidRDefault="002F0AC2" w:rsidP="002F0AC2">
            <w:pPr>
              <w:spacing w:before="0" w:line="240" w:lineRule="auto"/>
              <w:jc w:val="left"/>
              <w:rPr>
                <w:sz w:val="16"/>
                <w:szCs w:val="16"/>
              </w:rPr>
            </w:pPr>
          </w:p>
        </w:tc>
        <w:tc>
          <w:tcPr>
            <w:tcW w:w="1096" w:type="dxa"/>
            <w:vMerge/>
            <w:hideMark/>
          </w:tcPr>
          <w:p w14:paraId="2789583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B0A6D2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A0B5BD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60CE668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693FF759"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w:t>
            </w:r>
          </w:p>
        </w:tc>
      </w:tr>
      <w:tr w:rsidR="002F0AC2" w:rsidRPr="002F0AC2" w14:paraId="772CB362"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DC077D7" w14:textId="77777777" w:rsidR="002F0AC2" w:rsidRPr="002F0AC2" w:rsidRDefault="002F0AC2" w:rsidP="002F0AC2">
            <w:pPr>
              <w:spacing w:before="0" w:line="240" w:lineRule="auto"/>
              <w:jc w:val="left"/>
              <w:rPr>
                <w:sz w:val="16"/>
                <w:szCs w:val="16"/>
              </w:rPr>
            </w:pPr>
          </w:p>
        </w:tc>
        <w:tc>
          <w:tcPr>
            <w:tcW w:w="1096" w:type="dxa"/>
            <w:vMerge/>
            <w:hideMark/>
          </w:tcPr>
          <w:p w14:paraId="5BC2743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hideMark/>
          </w:tcPr>
          <w:p w14:paraId="4DF0EDE5"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TERAPEUTA</w:t>
            </w:r>
            <w:r w:rsidRPr="002F0AC2">
              <w:rPr>
                <w:szCs w:val="16"/>
              </w:rPr>
              <w:br/>
              <w:t xml:space="preserve"> OCUPACIONAL</w:t>
            </w:r>
          </w:p>
        </w:tc>
        <w:tc>
          <w:tcPr>
            <w:tcW w:w="1096" w:type="dxa"/>
            <w:vMerge w:val="restart"/>
            <w:noWrap/>
            <w:hideMark/>
          </w:tcPr>
          <w:p w14:paraId="2EE33F76"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5F06607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12AFA3D4"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27BE1A8F"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8EABFB9" w14:textId="77777777" w:rsidR="002F0AC2" w:rsidRPr="002F0AC2" w:rsidRDefault="002F0AC2" w:rsidP="002F0AC2">
            <w:pPr>
              <w:spacing w:before="0" w:line="240" w:lineRule="auto"/>
              <w:jc w:val="left"/>
              <w:rPr>
                <w:sz w:val="16"/>
                <w:szCs w:val="16"/>
              </w:rPr>
            </w:pPr>
          </w:p>
        </w:tc>
        <w:tc>
          <w:tcPr>
            <w:tcW w:w="1096" w:type="dxa"/>
            <w:vMerge/>
            <w:hideMark/>
          </w:tcPr>
          <w:p w14:paraId="30C9DF4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B87235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1A63D98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039D2C3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3FB54252"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5EF6E8F8"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30DA076" w14:textId="77777777" w:rsidR="002F0AC2" w:rsidRPr="002F0AC2" w:rsidRDefault="002F0AC2" w:rsidP="002F0AC2">
            <w:pPr>
              <w:spacing w:before="0" w:line="240" w:lineRule="auto"/>
              <w:jc w:val="left"/>
              <w:rPr>
                <w:sz w:val="16"/>
                <w:szCs w:val="16"/>
              </w:rPr>
            </w:pPr>
          </w:p>
        </w:tc>
        <w:tc>
          <w:tcPr>
            <w:tcW w:w="1096" w:type="dxa"/>
            <w:vMerge/>
            <w:hideMark/>
          </w:tcPr>
          <w:p w14:paraId="7CD1B7C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noWrap/>
            <w:hideMark/>
          </w:tcPr>
          <w:p w14:paraId="1483BF6F"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LOGOPEDA</w:t>
            </w:r>
          </w:p>
        </w:tc>
        <w:tc>
          <w:tcPr>
            <w:tcW w:w="1096" w:type="dxa"/>
            <w:noWrap/>
            <w:hideMark/>
          </w:tcPr>
          <w:p w14:paraId="1D53C816"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322FC7C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6E0F608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23D3658A" w14:textId="77777777" w:rsidTr="001D59D8">
        <w:trPr>
          <w:trHeight w:val="626"/>
        </w:trPr>
        <w:tc>
          <w:tcPr>
            <w:cnfStyle w:val="001000000000" w:firstRow="0" w:lastRow="0" w:firstColumn="1" w:lastColumn="0" w:oddVBand="0" w:evenVBand="0" w:oddHBand="0" w:evenHBand="0" w:firstRowFirstColumn="0" w:firstRowLastColumn="0" w:lastRowFirstColumn="0" w:lastRowLastColumn="0"/>
            <w:tcW w:w="5392" w:type="dxa"/>
            <w:gridSpan w:val="4"/>
            <w:noWrap/>
            <w:hideMark/>
          </w:tcPr>
          <w:p w14:paraId="41544856" w14:textId="77777777" w:rsidR="002F0AC2" w:rsidRPr="007E36F8" w:rsidRDefault="002F0AC2" w:rsidP="007E36F8">
            <w:pPr>
              <w:spacing w:before="0" w:line="240" w:lineRule="auto"/>
              <w:jc w:val="right"/>
              <w:rPr>
                <w:b/>
                <w:sz w:val="16"/>
                <w:szCs w:val="16"/>
              </w:rPr>
            </w:pPr>
            <w:r w:rsidRPr="007E36F8">
              <w:rPr>
                <w:b/>
                <w:sz w:val="16"/>
                <w:szCs w:val="16"/>
              </w:rPr>
              <w:lastRenderedPageBreak/>
              <w:t>Total P. Sanitario formación universitaria</w:t>
            </w:r>
          </w:p>
        </w:tc>
        <w:tc>
          <w:tcPr>
            <w:tcW w:w="1096" w:type="dxa"/>
            <w:noWrap/>
            <w:hideMark/>
          </w:tcPr>
          <w:p w14:paraId="5967E7B4" w14:textId="77777777" w:rsidR="002F0AC2" w:rsidRPr="007E36F8"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b/>
                <w:szCs w:val="16"/>
              </w:rPr>
            </w:pPr>
            <w:r w:rsidRPr="007E36F8">
              <w:rPr>
                <w:b/>
                <w:szCs w:val="16"/>
              </w:rPr>
              <w:t> </w:t>
            </w:r>
          </w:p>
        </w:tc>
        <w:tc>
          <w:tcPr>
            <w:tcW w:w="1042" w:type="dxa"/>
            <w:noWrap/>
            <w:hideMark/>
          </w:tcPr>
          <w:p w14:paraId="0230C3C7" w14:textId="77777777" w:rsidR="002F0AC2" w:rsidRPr="007E36F8"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b/>
                <w:szCs w:val="16"/>
              </w:rPr>
            </w:pPr>
            <w:r w:rsidRPr="007E36F8">
              <w:rPr>
                <w:b/>
                <w:szCs w:val="16"/>
              </w:rPr>
              <w:t>105</w:t>
            </w:r>
          </w:p>
        </w:tc>
      </w:tr>
      <w:tr w:rsidR="002F0AC2" w:rsidRPr="002F0AC2" w14:paraId="1E21006C"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val="restart"/>
            <w:hideMark/>
          </w:tcPr>
          <w:p w14:paraId="7FEB141B" w14:textId="77777777" w:rsidR="002F0AC2" w:rsidRPr="002F0AC2" w:rsidRDefault="002F0AC2" w:rsidP="002F0AC2">
            <w:pPr>
              <w:spacing w:before="0" w:line="240" w:lineRule="auto"/>
              <w:jc w:val="center"/>
              <w:rPr>
                <w:sz w:val="16"/>
                <w:szCs w:val="16"/>
              </w:rPr>
            </w:pPr>
            <w:r w:rsidRPr="002F0AC2">
              <w:rPr>
                <w:sz w:val="16"/>
                <w:szCs w:val="16"/>
              </w:rPr>
              <w:t>P. SANITARIO</w:t>
            </w:r>
            <w:r w:rsidRPr="002F0AC2">
              <w:rPr>
                <w:sz w:val="16"/>
                <w:szCs w:val="16"/>
              </w:rPr>
              <w:br/>
              <w:t>FORM.</w:t>
            </w:r>
            <w:r w:rsidRPr="002F0AC2">
              <w:rPr>
                <w:sz w:val="16"/>
                <w:szCs w:val="16"/>
              </w:rPr>
              <w:br/>
              <w:t>PROFESIONAL</w:t>
            </w:r>
          </w:p>
        </w:tc>
        <w:tc>
          <w:tcPr>
            <w:tcW w:w="1096" w:type="dxa"/>
            <w:vMerge w:val="restart"/>
            <w:noWrap/>
            <w:hideMark/>
          </w:tcPr>
          <w:p w14:paraId="786F50C2"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C1</w:t>
            </w:r>
          </w:p>
        </w:tc>
        <w:tc>
          <w:tcPr>
            <w:tcW w:w="1827" w:type="dxa"/>
            <w:vMerge w:val="restart"/>
            <w:hideMark/>
          </w:tcPr>
          <w:p w14:paraId="617A138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T.S.E</w:t>
            </w:r>
            <w:r w:rsidRPr="002F0AC2">
              <w:rPr>
                <w:szCs w:val="16"/>
              </w:rPr>
              <w:br/>
              <w:t>RADIODIAGNOSTICO</w:t>
            </w:r>
          </w:p>
        </w:tc>
        <w:tc>
          <w:tcPr>
            <w:tcW w:w="1096" w:type="dxa"/>
            <w:noWrap/>
            <w:hideMark/>
          </w:tcPr>
          <w:p w14:paraId="234C9915"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4C998F7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3A20F9EE"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32744312"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319E45B" w14:textId="77777777" w:rsidR="002F0AC2" w:rsidRPr="002F0AC2" w:rsidRDefault="002F0AC2" w:rsidP="002F0AC2">
            <w:pPr>
              <w:spacing w:before="0" w:line="240" w:lineRule="auto"/>
              <w:jc w:val="left"/>
              <w:rPr>
                <w:sz w:val="16"/>
                <w:szCs w:val="16"/>
              </w:rPr>
            </w:pPr>
          </w:p>
        </w:tc>
        <w:tc>
          <w:tcPr>
            <w:tcW w:w="1096" w:type="dxa"/>
            <w:vMerge/>
            <w:hideMark/>
          </w:tcPr>
          <w:p w14:paraId="435A6EF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7F5F055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val="restart"/>
            <w:noWrap/>
            <w:hideMark/>
          </w:tcPr>
          <w:p w14:paraId="7B5DBD9D"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5640218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7553FF40"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57B9D342"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13DD717" w14:textId="77777777" w:rsidR="002F0AC2" w:rsidRPr="002F0AC2" w:rsidRDefault="002F0AC2" w:rsidP="002F0AC2">
            <w:pPr>
              <w:spacing w:before="0" w:line="240" w:lineRule="auto"/>
              <w:jc w:val="left"/>
              <w:rPr>
                <w:sz w:val="16"/>
                <w:szCs w:val="16"/>
              </w:rPr>
            </w:pPr>
          </w:p>
        </w:tc>
        <w:tc>
          <w:tcPr>
            <w:tcW w:w="1096" w:type="dxa"/>
            <w:vMerge/>
            <w:hideMark/>
          </w:tcPr>
          <w:p w14:paraId="2C71671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58DDAF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7E16133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2FECFF6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320DD53A"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16E5069A"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EEA65DE" w14:textId="77777777" w:rsidR="002F0AC2" w:rsidRPr="002F0AC2" w:rsidRDefault="002F0AC2" w:rsidP="002F0AC2">
            <w:pPr>
              <w:spacing w:before="0" w:line="240" w:lineRule="auto"/>
              <w:jc w:val="left"/>
              <w:rPr>
                <w:sz w:val="16"/>
                <w:szCs w:val="16"/>
              </w:rPr>
            </w:pPr>
          </w:p>
        </w:tc>
        <w:tc>
          <w:tcPr>
            <w:tcW w:w="1096" w:type="dxa"/>
            <w:vMerge w:val="restart"/>
            <w:noWrap/>
            <w:hideMark/>
          </w:tcPr>
          <w:p w14:paraId="5152B5C9"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C2</w:t>
            </w:r>
          </w:p>
        </w:tc>
        <w:tc>
          <w:tcPr>
            <w:tcW w:w="1827" w:type="dxa"/>
            <w:vMerge w:val="restart"/>
            <w:noWrap/>
            <w:hideMark/>
          </w:tcPr>
          <w:p w14:paraId="6D14CC70"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T.C.A.E</w:t>
            </w:r>
          </w:p>
        </w:tc>
        <w:tc>
          <w:tcPr>
            <w:tcW w:w="1096" w:type="dxa"/>
            <w:vMerge w:val="restart"/>
            <w:noWrap/>
            <w:hideMark/>
          </w:tcPr>
          <w:p w14:paraId="51F3DE85"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13AC7BA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5B102EE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8</w:t>
            </w:r>
          </w:p>
        </w:tc>
      </w:tr>
      <w:tr w:rsidR="002F0AC2" w:rsidRPr="002F0AC2" w14:paraId="299C7B27"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B3B06E1" w14:textId="77777777" w:rsidR="002F0AC2" w:rsidRPr="002F0AC2" w:rsidRDefault="002F0AC2" w:rsidP="002F0AC2">
            <w:pPr>
              <w:spacing w:before="0" w:line="240" w:lineRule="auto"/>
              <w:jc w:val="left"/>
              <w:rPr>
                <w:sz w:val="16"/>
                <w:szCs w:val="16"/>
              </w:rPr>
            </w:pPr>
          </w:p>
        </w:tc>
        <w:tc>
          <w:tcPr>
            <w:tcW w:w="1096" w:type="dxa"/>
            <w:vMerge/>
            <w:hideMark/>
          </w:tcPr>
          <w:p w14:paraId="5283C3C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23FA5B4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68C45D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E5F8EB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12F3AF65"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660C1362"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32D4940" w14:textId="77777777" w:rsidR="002F0AC2" w:rsidRPr="002F0AC2" w:rsidRDefault="002F0AC2" w:rsidP="002F0AC2">
            <w:pPr>
              <w:spacing w:before="0" w:line="240" w:lineRule="auto"/>
              <w:jc w:val="left"/>
              <w:rPr>
                <w:sz w:val="16"/>
                <w:szCs w:val="16"/>
              </w:rPr>
            </w:pPr>
          </w:p>
        </w:tc>
        <w:tc>
          <w:tcPr>
            <w:tcW w:w="1096" w:type="dxa"/>
            <w:vMerge/>
            <w:hideMark/>
          </w:tcPr>
          <w:p w14:paraId="2B60246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2261122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103403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4C4093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1FA3B2B9"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25D2983"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8508EEF" w14:textId="77777777" w:rsidR="002F0AC2" w:rsidRPr="002F0AC2" w:rsidRDefault="002F0AC2" w:rsidP="002F0AC2">
            <w:pPr>
              <w:spacing w:before="0" w:line="240" w:lineRule="auto"/>
              <w:jc w:val="left"/>
              <w:rPr>
                <w:sz w:val="16"/>
                <w:szCs w:val="16"/>
              </w:rPr>
            </w:pPr>
          </w:p>
        </w:tc>
        <w:tc>
          <w:tcPr>
            <w:tcW w:w="1096" w:type="dxa"/>
            <w:vMerge/>
            <w:hideMark/>
          </w:tcPr>
          <w:p w14:paraId="45885C1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B419C2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F11183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0DDA630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0E15B8BF"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1221E37E"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B0E7448" w14:textId="77777777" w:rsidR="002F0AC2" w:rsidRPr="002F0AC2" w:rsidRDefault="002F0AC2" w:rsidP="002F0AC2">
            <w:pPr>
              <w:spacing w:before="0" w:line="240" w:lineRule="auto"/>
              <w:jc w:val="left"/>
              <w:rPr>
                <w:sz w:val="16"/>
                <w:szCs w:val="16"/>
              </w:rPr>
            </w:pPr>
          </w:p>
        </w:tc>
        <w:tc>
          <w:tcPr>
            <w:tcW w:w="1096" w:type="dxa"/>
            <w:vMerge/>
            <w:hideMark/>
          </w:tcPr>
          <w:p w14:paraId="748FEB5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045165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576F36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3F65850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34ADFF24"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0C386A12"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9212354" w14:textId="77777777" w:rsidR="002F0AC2" w:rsidRPr="002F0AC2" w:rsidRDefault="002F0AC2" w:rsidP="002F0AC2">
            <w:pPr>
              <w:spacing w:before="0" w:line="240" w:lineRule="auto"/>
              <w:jc w:val="left"/>
              <w:rPr>
                <w:sz w:val="16"/>
                <w:szCs w:val="16"/>
              </w:rPr>
            </w:pPr>
          </w:p>
        </w:tc>
        <w:tc>
          <w:tcPr>
            <w:tcW w:w="1096" w:type="dxa"/>
            <w:vMerge/>
            <w:hideMark/>
          </w:tcPr>
          <w:p w14:paraId="47551D1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2749D17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val="restart"/>
            <w:noWrap/>
            <w:hideMark/>
          </w:tcPr>
          <w:p w14:paraId="55F4F74D"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31C02C9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347BCB70"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17</w:t>
            </w:r>
          </w:p>
        </w:tc>
      </w:tr>
      <w:tr w:rsidR="002F0AC2" w:rsidRPr="002F0AC2" w14:paraId="16C4AF16"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B49FAF8" w14:textId="77777777" w:rsidR="002F0AC2" w:rsidRPr="002F0AC2" w:rsidRDefault="002F0AC2" w:rsidP="002F0AC2">
            <w:pPr>
              <w:spacing w:before="0" w:line="240" w:lineRule="auto"/>
              <w:jc w:val="left"/>
              <w:rPr>
                <w:sz w:val="16"/>
                <w:szCs w:val="16"/>
              </w:rPr>
            </w:pPr>
          </w:p>
        </w:tc>
        <w:tc>
          <w:tcPr>
            <w:tcW w:w="1096" w:type="dxa"/>
            <w:vMerge/>
            <w:hideMark/>
          </w:tcPr>
          <w:p w14:paraId="102DF26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DB9526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99C06D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1BF983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3E3F203E"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13</w:t>
            </w:r>
          </w:p>
        </w:tc>
      </w:tr>
      <w:tr w:rsidR="002F0AC2" w:rsidRPr="002F0AC2" w14:paraId="3ECEE59D"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27D9A30" w14:textId="77777777" w:rsidR="002F0AC2" w:rsidRPr="002F0AC2" w:rsidRDefault="002F0AC2" w:rsidP="002F0AC2">
            <w:pPr>
              <w:spacing w:before="0" w:line="240" w:lineRule="auto"/>
              <w:jc w:val="left"/>
              <w:rPr>
                <w:sz w:val="16"/>
                <w:szCs w:val="16"/>
              </w:rPr>
            </w:pPr>
          </w:p>
        </w:tc>
        <w:tc>
          <w:tcPr>
            <w:tcW w:w="1096" w:type="dxa"/>
            <w:vMerge/>
            <w:hideMark/>
          </w:tcPr>
          <w:p w14:paraId="7790E9F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0D6BBFD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79AB1CD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347DD1A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59E1999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16</w:t>
            </w:r>
          </w:p>
        </w:tc>
      </w:tr>
      <w:tr w:rsidR="002F0AC2" w:rsidRPr="002F0AC2" w14:paraId="0E80E47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24BA01D" w14:textId="77777777" w:rsidR="002F0AC2" w:rsidRPr="002F0AC2" w:rsidRDefault="002F0AC2" w:rsidP="002F0AC2">
            <w:pPr>
              <w:spacing w:before="0" w:line="240" w:lineRule="auto"/>
              <w:jc w:val="left"/>
              <w:rPr>
                <w:sz w:val="16"/>
                <w:szCs w:val="16"/>
              </w:rPr>
            </w:pPr>
          </w:p>
        </w:tc>
        <w:tc>
          <w:tcPr>
            <w:tcW w:w="1096" w:type="dxa"/>
            <w:vMerge/>
            <w:hideMark/>
          </w:tcPr>
          <w:p w14:paraId="4A4A377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C3F0CF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9E19B8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1F175EA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5E98299A"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8</w:t>
            </w:r>
          </w:p>
        </w:tc>
      </w:tr>
      <w:tr w:rsidR="002F0AC2" w:rsidRPr="002F0AC2" w14:paraId="6494CAB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1C99C2D" w14:textId="77777777" w:rsidR="002F0AC2" w:rsidRPr="002F0AC2" w:rsidRDefault="002F0AC2" w:rsidP="002F0AC2">
            <w:pPr>
              <w:spacing w:before="0" w:line="240" w:lineRule="auto"/>
              <w:jc w:val="left"/>
              <w:rPr>
                <w:sz w:val="16"/>
                <w:szCs w:val="16"/>
              </w:rPr>
            </w:pPr>
          </w:p>
        </w:tc>
        <w:tc>
          <w:tcPr>
            <w:tcW w:w="1096" w:type="dxa"/>
            <w:vMerge/>
            <w:hideMark/>
          </w:tcPr>
          <w:p w14:paraId="2E790FE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7563516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7E35E5E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4C0DB7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25AFCE94"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24</w:t>
            </w:r>
          </w:p>
        </w:tc>
      </w:tr>
      <w:tr w:rsidR="002F0AC2" w:rsidRPr="002F0AC2" w14:paraId="479AF780"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B31F592" w14:textId="77777777" w:rsidR="002F0AC2" w:rsidRPr="002F0AC2" w:rsidRDefault="002F0AC2" w:rsidP="002F0AC2">
            <w:pPr>
              <w:spacing w:before="0" w:line="240" w:lineRule="auto"/>
              <w:jc w:val="left"/>
              <w:rPr>
                <w:sz w:val="16"/>
                <w:szCs w:val="16"/>
              </w:rPr>
            </w:pPr>
          </w:p>
        </w:tc>
        <w:tc>
          <w:tcPr>
            <w:tcW w:w="1096" w:type="dxa"/>
            <w:vMerge/>
            <w:hideMark/>
          </w:tcPr>
          <w:p w14:paraId="06A6BE2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5D8B48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2592964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039B151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6F847575"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16</w:t>
            </w:r>
          </w:p>
        </w:tc>
      </w:tr>
      <w:tr w:rsidR="002F0AC2" w:rsidRPr="002F0AC2" w14:paraId="2945AFF1"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F15B5DB" w14:textId="77777777" w:rsidR="002F0AC2" w:rsidRPr="002F0AC2" w:rsidRDefault="002F0AC2" w:rsidP="002F0AC2">
            <w:pPr>
              <w:spacing w:before="0" w:line="240" w:lineRule="auto"/>
              <w:jc w:val="left"/>
              <w:rPr>
                <w:sz w:val="16"/>
                <w:szCs w:val="16"/>
              </w:rPr>
            </w:pPr>
          </w:p>
        </w:tc>
        <w:tc>
          <w:tcPr>
            <w:tcW w:w="1096" w:type="dxa"/>
            <w:vMerge/>
            <w:hideMark/>
          </w:tcPr>
          <w:p w14:paraId="1EEE498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688B2D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5429FC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7F95B4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1430A564"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5F453A23"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17B7662" w14:textId="77777777" w:rsidR="002F0AC2" w:rsidRPr="002F0AC2" w:rsidRDefault="002F0AC2" w:rsidP="002F0AC2">
            <w:pPr>
              <w:spacing w:before="0" w:line="240" w:lineRule="auto"/>
              <w:jc w:val="left"/>
              <w:rPr>
                <w:sz w:val="16"/>
                <w:szCs w:val="16"/>
              </w:rPr>
            </w:pPr>
          </w:p>
        </w:tc>
        <w:tc>
          <w:tcPr>
            <w:tcW w:w="1096" w:type="dxa"/>
            <w:vMerge/>
            <w:hideMark/>
          </w:tcPr>
          <w:p w14:paraId="2879728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hideMark/>
          </w:tcPr>
          <w:p w14:paraId="562B98A8"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AUXILIAR DE FARMACIA</w:t>
            </w:r>
          </w:p>
        </w:tc>
        <w:tc>
          <w:tcPr>
            <w:tcW w:w="1096" w:type="dxa"/>
            <w:vMerge w:val="restart"/>
            <w:noWrap/>
            <w:hideMark/>
          </w:tcPr>
          <w:p w14:paraId="618C4949"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5DE450B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1AF90BC5"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0BC0EC87"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DD44C0B" w14:textId="77777777" w:rsidR="002F0AC2" w:rsidRPr="002F0AC2" w:rsidRDefault="002F0AC2" w:rsidP="002F0AC2">
            <w:pPr>
              <w:spacing w:before="0" w:line="240" w:lineRule="auto"/>
              <w:jc w:val="left"/>
              <w:rPr>
                <w:sz w:val="16"/>
                <w:szCs w:val="16"/>
              </w:rPr>
            </w:pPr>
          </w:p>
        </w:tc>
        <w:tc>
          <w:tcPr>
            <w:tcW w:w="1096" w:type="dxa"/>
            <w:vMerge/>
            <w:hideMark/>
          </w:tcPr>
          <w:p w14:paraId="5476417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7B9B19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9DDEAE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2188A67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1266C5DA"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60ABB9FE"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33EB098" w14:textId="77777777" w:rsidR="002F0AC2" w:rsidRPr="002F0AC2" w:rsidRDefault="002F0AC2" w:rsidP="002F0AC2">
            <w:pPr>
              <w:spacing w:before="0" w:line="240" w:lineRule="auto"/>
              <w:jc w:val="left"/>
              <w:rPr>
                <w:sz w:val="16"/>
                <w:szCs w:val="16"/>
              </w:rPr>
            </w:pPr>
          </w:p>
        </w:tc>
        <w:tc>
          <w:tcPr>
            <w:tcW w:w="1096" w:type="dxa"/>
            <w:vMerge/>
            <w:hideMark/>
          </w:tcPr>
          <w:p w14:paraId="1709578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C6F217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2E62EFA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248FA57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35CBA5F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6B1689C5"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70B325F" w14:textId="77777777" w:rsidR="002F0AC2" w:rsidRPr="002F0AC2" w:rsidRDefault="002F0AC2" w:rsidP="002F0AC2">
            <w:pPr>
              <w:spacing w:before="0" w:line="240" w:lineRule="auto"/>
              <w:jc w:val="left"/>
              <w:rPr>
                <w:sz w:val="16"/>
                <w:szCs w:val="16"/>
              </w:rPr>
            </w:pPr>
          </w:p>
        </w:tc>
        <w:tc>
          <w:tcPr>
            <w:tcW w:w="1096" w:type="dxa"/>
            <w:vMerge/>
            <w:hideMark/>
          </w:tcPr>
          <w:p w14:paraId="43982BF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FDBB18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6A37034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B85963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2EE039CF"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BC65932" w14:textId="77777777" w:rsidTr="001D59D8">
        <w:trPr>
          <w:trHeight w:val="612"/>
        </w:trPr>
        <w:tc>
          <w:tcPr>
            <w:cnfStyle w:val="001000000000" w:firstRow="0" w:lastRow="0" w:firstColumn="1" w:lastColumn="0" w:oddVBand="0" w:evenVBand="0" w:oddHBand="0" w:evenHBand="0" w:firstRowFirstColumn="0" w:firstRowLastColumn="0" w:lastRowFirstColumn="0" w:lastRowLastColumn="0"/>
            <w:tcW w:w="5392" w:type="dxa"/>
            <w:gridSpan w:val="4"/>
            <w:noWrap/>
            <w:hideMark/>
          </w:tcPr>
          <w:p w14:paraId="5AB04705" w14:textId="77777777" w:rsidR="002F0AC2" w:rsidRPr="007E36F8" w:rsidRDefault="002F0AC2" w:rsidP="007E36F8">
            <w:pPr>
              <w:spacing w:before="0" w:line="240" w:lineRule="auto"/>
              <w:jc w:val="right"/>
              <w:rPr>
                <w:b/>
                <w:sz w:val="16"/>
                <w:szCs w:val="16"/>
              </w:rPr>
            </w:pPr>
            <w:r w:rsidRPr="007E36F8">
              <w:rPr>
                <w:b/>
                <w:sz w:val="16"/>
                <w:szCs w:val="16"/>
              </w:rPr>
              <w:t>Total P. Sanitario formación profesional</w:t>
            </w:r>
          </w:p>
        </w:tc>
        <w:tc>
          <w:tcPr>
            <w:tcW w:w="1096" w:type="dxa"/>
            <w:noWrap/>
            <w:hideMark/>
          </w:tcPr>
          <w:p w14:paraId="37A17FC8" w14:textId="77777777" w:rsidR="002F0AC2" w:rsidRPr="007E36F8"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b/>
                <w:szCs w:val="16"/>
              </w:rPr>
            </w:pPr>
            <w:r w:rsidRPr="007E36F8">
              <w:rPr>
                <w:b/>
                <w:szCs w:val="16"/>
              </w:rPr>
              <w:t> </w:t>
            </w:r>
          </w:p>
        </w:tc>
        <w:tc>
          <w:tcPr>
            <w:tcW w:w="1042" w:type="dxa"/>
            <w:noWrap/>
            <w:hideMark/>
          </w:tcPr>
          <w:p w14:paraId="49AFE3E3" w14:textId="77777777" w:rsidR="002F0AC2" w:rsidRPr="007E36F8"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b/>
                <w:szCs w:val="16"/>
              </w:rPr>
            </w:pPr>
            <w:r w:rsidRPr="007E36F8">
              <w:rPr>
                <w:b/>
                <w:szCs w:val="16"/>
              </w:rPr>
              <w:t>118</w:t>
            </w:r>
          </w:p>
        </w:tc>
      </w:tr>
      <w:tr w:rsidR="002F0AC2" w:rsidRPr="002F0AC2" w14:paraId="68F4E10D" w14:textId="77777777" w:rsidTr="001D59D8">
        <w:trPr>
          <w:trHeight w:val="595"/>
        </w:trPr>
        <w:tc>
          <w:tcPr>
            <w:cnfStyle w:val="001000000000" w:firstRow="0" w:lastRow="0" w:firstColumn="1" w:lastColumn="0" w:oddVBand="0" w:evenVBand="0" w:oddHBand="0" w:evenHBand="0" w:firstRowFirstColumn="0" w:firstRowLastColumn="0" w:lastRowFirstColumn="0" w:lastRowLastColumn="0"/>
            <w:tcW w:w="1373" w:type="dxa"/>
            <w:vMerge w:val="restart"/>
            <w:hideMark/>
          </w:tcPr>
          <w:p w14:paraId="0358DC49" w14:textId="77777777" w:rsidR="002F0AC2" w:rsidRPr="002F0AC2" w:rsidRDefault="002F0AC2" w:rsidP="002F0AC2">
            <w:pPr>
              <w:spacing w:before="0" w:line="240" w:lineRule="auto"/>
              <w:jc w:val="center"/>
              <w:rPr>
                <w:sz w:val="16"/>
                <w:szCs w:val="16"/>
              </w:rPr>
            </w:pPr>
            <w:r w:rsidRPr="002F0AC2">
              <w:rPr>
                <w:sz w:val="16"/>
                <w:szCs w:val="16"/>
              </w:rPr>
              <w:t>P. GESTION</w:t>
            </w:r>
            <w:r w:rsidRPr="002F0AC2">
              <w:rPr>
                <w:sz w:val="16"/>
                <w:szCs w:val="16"/>
              </w:rPr>
              <w:br/>
              <w:t>Y</w:t>
            </w:r>
            <w:r w:rsidRPr="002F0AC2">
              <w:rPr>
                <w:sz w:val="16"/>
                <w:szCs w:val="16"/>
              </w:rPr>
              <w:br/>
              <w:t>SERVICIOS</w:t>
            </w:r>
          </w:p>
        </w:tc>
        <w:tc>
          <w:tcPr>
            <w:tcW w:w="1096" w:type="dxa"/>
            <w:vMerge w:val="restart"/>
            <w:noWrap/>
            <w:hideMark/>
          </w:tcPr>
          <w:p w14:paraId="03079F96"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A1</w:t>
            </w:r>
          </w:p>
        </w:tc>
        <w:tc>
          <w:tcPr>
            <w:tcW w:w="1827" w:type="dxa"/>
            <w:vMerge w:val="restart"/>
            <w:hideMark/>
          </w:tcPr>
          <w:p w14:paraId="5681E068" w14:textId="0F3FCDA2"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xml:space="preserve">GRUPO </w:t>
            </w:r>
            <w:r w:rsidR="00593CC2">
              <w:rPr>
                <w:szCs w:val="16"/>
              </w:rPr>
              <w:t>TÉCNICO</w:t>
            </w:r>
            <w:r w:rsidRPr="002F0AC2">
              <w:rPr>
                <w:szCs w:val="16"/>
              </w:rPr>
              <w:br/>
              <w:t>DE LA FUNC. ADM</w:t>
            </w:r>
          </w:p>
        </w:tc>
        <w:tc>
          <w:tcPr>
            <w:tcW w:w="1096" w:type="dxa"/>
            <w:vMerge w:val="restart"/>
            <w:noWrap/>
            <w:hideMark/>
          </w:tcPr>
          <w:p w14:paraId="4F8AE859"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1F0084C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71F1EBE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32EA122F"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56A969A" w14:textId="77777777" w:rsidR="002F0AC2" w:rsidRPr="002F0AC2" w:rsidRDefault="002F0AC2" w:rsidP="002F0AC2">
            <w:pPr>
              <w:spacing w:before="0" w:line="240" w:lineRule="auto"/>
              <w:jc w:val="left"/>
              <w:rPr>
                <w:sz w:val="16"/>
                <w:szCs w:val="16"/>
              </w:rPr>
            </w:pPr>
          </w:p>
        </w:tc>
        <w:tc>
          <w:tcPr>
            <w:tcW w:w="1096" w:type="dxa"/>
            <w:vMerge/>
            <w:hideMark/>
          </w:tcPr>
          <w:p w14:paraId="3520547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455D7E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C48EEB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4F9EF7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3364890A"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4E013D04"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8C86ED6" w14:textId="77777777" w:rsidR="002F0AC2" w:rsidRPr="002F0AC2" w:rsidRDefault="002F0AC2" w:rsidP="002F0AC2">
            <w:pPr>
              <w:spacing w:before="0" w:line="240" w:lineRule="auto"/>
              <w:jc w:val="left"/>
              <w:rPr>
                <w:sz w:val="16"/>
                <w:szCs w:val="16"/>
              </w:rPr>
            </w:pPr>
          </w:p>
        </w:tc>
        <w:tc>
          <w:tcPr>
            <w:tcW w:w="1096" w:type="dxa"/>
            <w:vMerge/>
            <w:hideMark/>
          </w:tcPr>
          <w:p w14:paraId="1C50F8D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hideMark/>
          </w:tcPr>
          <w:p w14:paraId="6965FAB5"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xml:space="preserve">P.T. TITULADO </w:t>
            </w:r>
            <w:r w:rsidRPr="002F0AC2">
              <w:rPr>
                <w:szCs w:val="16"/>
              </w:rPr>
              <w:br/>
              <w:t>SUPERIOR</w:t>
            </w:r>
          </w:p>
        </w:tc>
        <w:tc>
          <w:tcPr>
            <w:tcW w:w="1096" w:type="dxa"/>
            <w:vMerge w:val="restart"/>
            <w:noWrap/>
            <w:hideMark/>
          </w:tcPr>
          <w:p w14:paraId="084FE5F9"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7C362A5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450438BB"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2DCF8D28"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08EAF8D" w14:textId="77777777" w:rsidR="002F0AC2" w:rsidRPr="002F0AC2" w:rsidRDefault="002F0AC2" w:rsidP="002F0AC2">
            <w:pPr>
              <w:spacing w:before="0" w:line="240" w:lineRule="auto"/>
              <w:jc w:val="left"/>
              <w:rPr>
                <w:sz w:val="16"/>
                <w:szCs w:val="16"/>
              </w:rPr>
            </w:pPr>
          </w:p>
        </w:tc>
        <w:tc>
          <w:tcPr>
            <w:tcW w:w="1096" w:type="dxa"/>
            <w:vMerge/>
            <w:hideMark/>
          </w:tcPr>
          <w:p w14:paraId="1CF179A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76D5F0A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87E652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3FC4AD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30CFC544"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69B623A5" w14:textId="77777777" w:rsidTr="001D59D8">
        <w:trPr>
          <w:trHeight w:val="1191"/>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E670E00" w14:textId="77777777" w:rsidR="002F0AC2" w:rsidRPr="002F0AC2" w:rsidRDefault="002F0AC2" w:rsidP="002F0AC2">
            <w:pPr>
              <w:spacing w:before="0" w:line="240" w:lineRule="auto"/>
              <w:jc w:val="left"/>
              <w:rPr>
                <w:sz w:val="16"/>
                <w:szCs w:val="16"/>
              </w:rPr>
            </w:pPr>
          </w:p>
        </w:tc>
        <w:tc>
          <w:tcPr>
            <w:tcW w:w="1096" w:type="dxa"/>
            <w:vMerge/>
            <w:hideMark/>
          </w:tcPr>
          <w:p w14:paraId="2290E10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hideMark/>
          </w:tcPr>
          <w:p w14:paraId="2B14B663" w14:textId="7E5109F0" w:rsidR="002F0AC2" w:rsidRPr="002F0AC2" w:rsidRDefault="00593C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Pr>
                <w:szCs w:val="16"/>
              </w:rPr>
              <w:t>TÉCNICO</w:t>
            </w:r>
            <w:r w:rsidR="002F0AC2" w:rsidRPr="002F0AC2">
              <w:rPr>
                <w:szCs w:val="16"/>
              </w:rPr>
              <w:t xml:space="preserve"> SUP.</w:t>
            </w:r>
            <w:r w:rsidR="002F0AC2" w:rsidRPr="002F0AC2">
              <w:rPr>
                <w:szCs w:val="16"/>
              </w:rPr>
              <w:br/>
              <w:t xml:space="preserve">SISTEMAS Y </w:t>
            </w:r>
            <w:r w:rsidR="002F0AC2" w:rsidRPr="002F0AC2">
              <w:rPr>
                <w:szCs w:val="16"/>
              </w:rPr>
              <w:br/>
              <w:t>TEC. DE LA INFORMACION</w:t>
            </w:r>
          </w:p>
        </w:tc>
        <w:tc>
          <w:tcPr>
            <w:tcW w:w="1096" w:type="dxa"/>
            <w:noWrap/>
            <w:hideMark/>
          </w:tcPr>
          <w:p w14:paraId="54A5B155"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7390DAA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17210B2B"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0626CCEC" w14:textId="77777777" w:rsidTr="001D59D8">
        <w:trPr>
          <w:trHeight w:val="893"/>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B826589" w14:textId="77777777" w:rsidR="002F0AC2" w:rsidRPr="002F0AC2" w:rsidRDefault="002F0AC2" w:rsidP="002F0AC2">
            <w:pPr>
              <w:spacing w:before="0" w:line="240" w:lineRule="auto"/>
              <w:jc w:val="left"/>
              <w:rPr>
                <w:sz w:val="16"/>
                <w:szCs w:val="16"/>
              </w:rPr>
            </w:pPr>
          </w:p>
        </w:tc>
        <w:tc>
          <w:tcPr>
            <w:tcW w:w="1096" w:type="dxa"/>
            <w:vMerge w:val="restart"/>
            <w:noWrap/>
            <w:hideMark/>
          </w:tcPr>
          <w:p w14:paraId="247DDE29"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A2</w:t>
            </w:r>
          </w:p>
        </w:tc>
        <w:tc>
          <w:tcPr>
            <w:tcW w:w="1827" w:type="dxa"/>
            <w:hideMark/>
          </w:tcPr>
          <w:p w14:paraId="0BC096E0" w14:textId="791F56B6" w:rsidR="002F0AC2" w:rsidRPr="002F0AC2" w:rsidRDefault="00593C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Pr>
                <w:szCs w:val="16"/>
              </w:rPr>
              <w:t>TÉCNICO</w:t>
            </w:r>
            <w:r w:rsidR="002F0AC2" w:rsidRPr="002F0AC2">
              <w:rPr>
                <w:szCs w:val="16"/>
              </w:rPr>
              <w:t xml:space="preserve"> DE </w:t>
            </w:r>
            <w:r w:rsidR="002F0AC2" w:rsidRPr="002F0AC2">
              <w:rPr>
                <w:szCs w:val="16"/>
              </w:rPr>
              <w:br/>
              <w:t>GESTIÓN DE SIST.</w:t>
            </w:r>
            <w:r w:rsidR="002F0AC2" w:rsidRPr="002F0AC2">
              <w:rPr>
                <w:szCs w:val="16"/>
              </w:rPr>
              <w:br/>
              <w:t>Y TEC. DE LA INFOR</w:t>
            </w:r>
          </w:p>
        </w:tc>
        <w:tc>
          <w:tcPr>
            <w:tcW w:w="1096" w:type="dxa"/>
            <w:noWrap/>
            <w:hideMark/>
          </w:tcPr>
          <w:p w14:paraId="7668C9E4"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2D162AB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46715DC3"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2767A69C" w14:textId="77777777" w:rsidTr="001D59D8">
        <w:trPr>
          <w:trHeight w:val="595"/>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9902D5D" w14:textId="77777777" w:rsidR="002F0AC2" w:rsidRPr="002F0AC2" w:rsidRDefault="002F0AC2" w:rsidP="002F0AC2">
            <w:pPr>
              <w:spacing w:before="0" w:line="240" w:lineRule="auto"/>
              <w:jc w:val="left"/>
              <w:rPr>
                <w:sz w:val="16"/>
                <w:szCs w:val="16"/>
              </w:rPr>
            </w:pPr>
          </w:p>
        </w:tc>
        <w:tc>
          <w:tcPr>
            <w:tcW w:w="1096" w:type="dxa"/>
            <w:vMerge/>
            <w:hideMark/>
          </w:tcPr>
          <w:p w14:paraId="4B29020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hideMark/>
          </w:tcPr>
          <w:p w14:paraId="7F3FBE0D"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xml:space="preserve">TRABAJADORA </w:t>
            </w:r>
            <w:r w:rsidRPr="002F0AC2">
              <w:rPr>
                <w:szCs w:val="16"/>
              </w:rPr>
              <w:br/>
              <w:t>SOCIAL</w:t>
            </w:r>
          </w:p>
        </w:tc>
        <w:tc>
          <w:tcPr>
            <w:tcW w:w="1096" w:type="dxa"/>
            <w:vMerge w:val="restart"/>
            <w:noWrap/>
            <w:hideMark/>
          </w:tcPr>
          <w:p w14:paraId="4B6AEE0F"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603BA0A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6A8FBD8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0F6CF3FF"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E6F8716" w14:textId="77777777" w:rsidR="002F0AC2" w:rsidRPr="002F0AC2" w:rsidRDefault="002F0AC2" w:rsidP="002F0AC2">
            <w:pPr>
              <w:spacing w:before="0" w:line="240" w:lineRule="auto"/>
              <w:jc w:val="left"/>
              <w:rPr>
                <w:sz w:val="16"/>
                <w:szCs w:val="16"/>
              </w:rPr>
            </w:pPr>
          </w:p>
        </w:tc>
        <w:tc>
          <w:tcPr>
            <w:tcW w:w="1096" w:type="dxa"/>
            <w:vMerge/>
            <w:hideMark/>
          </w:tcPr>
          <w:p w14:paraId="279E3DB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7CB296C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6A504A4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253F7AB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0F5372EF"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F90D2E0" w14:textId="77777777" w:rsidTr="001D59D8">
        <w:trPr>
          <w:trHeight w:val="595"/>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1D947D0" w14:textId="77777777" w:rsidR="002F0AC2" w:rsidRPr="002F0AC2" w:rsidRDefault="002F0AC2" w:rsidP="002F0AC2">
            <w:pPr>
              <w:spacing w:before="0" w:line="240" w:lineRule="auto"/>
              <w:jc w:val="left"/>
              <w:rPr>
                <w:sz w:val="16"/>
                <w:szCs w:val="16"/>
              </w:rPr>
            </w:pPr>
          </w:p>
        </w:tc>
        <w:tc>
          <w:tcPr>
            <w:tcW w:w="1096" w:type="dxa"/>
            <w:vMerge/>
            <w:hideMark/>
          </w:tcPr>
          <w:p w14:paraId="67A4F00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hideMark/>
          </w:tcPr>
          <w:p w14:paraId="3D98DA84"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xml:space="preserve">G. DE GESTIÓN DE </w:t>
            </w:r>
            <w:r w:rsidRPr="002F0AC2">
              <w:rPr>
                <w:szCs w:val="16"/>
              </w:rPr>
              <w:br/>
              <w:t>DE LA F.A.</w:t>
            </w:r>
          </w:p>
        </w:tc>
        <w:tc>
          <w:tcPr>
            <w:tcW w:w="1096" w:type="dxa"/>
            <w:noWrap/>
            <w:hideMark/>
          </w:tcPr>
          <w:p w14:paraId="2C03C69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27E6FB2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633EE981"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4580C34B"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1F6D37B" w14:textId="77777777" w:rsidR="002F0AC2" w:rsidRPr="002F0AC2" w:rsidRDefault="002F0AC2" w:rsidP="002F0AC2">
            <w:pPr>
              <w:spacing w:before="0" w:line="240" w:lineRule="auto"/>
              <w:jc w:val="left"/>
              <w:rPr>
                <w:sz w:val="16"/>
                <w:szCs w:val="16"/>
              </w:rPr>
            </w:pPr>
          </w:p>
        </w:tc>
        <w:tc>
          <w:tcPr>
            <w:tcW w:w="1096" w:type="dxa"/>
            <w:vMerge w:val="restart"/>
            <w:noWrap/>
            <w:hideMark/>
          </w:tcPr>
          <w:p w14:paraId="251C1C7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C1</w:t>
            </w:r>
          </w:p>
        </w:tc>
        <w:tc>
          <w:tcPr>
            <w:tcW w:w="1827" w:type="dxa"/>
            <w:vMerge w:val="restart"/>
            <w:hideMark/>
          </w:tcPr>
          <w:p w14:paraId="427D6BD5"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COCINERO</w:t>
            </w:r>
          </w:p>
        </w:tc>
        <w:tc>
          <w:tcPr>
            <w:tcW w:w="1096" w:type="dxa"/>
            <w:vMerge w:val="restart"/>
            <w:noWrap/>
            <w:hideMark/>
          </w:tcPr>
          <w:p w14:paraId="609E995A"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3F6DFCC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7986DAB1"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116D2CF"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7D0EBFC" w14:textId="77777777" w:rsidR="002F0AC2" w:rsidRPr="002F0AC2" w:rsidRDefault="002F0AC2" w:rsidP="002F0AC2">
            <w:pPr>
              <w:spacing w:before="0" w:line="240" w:lineRule="auto"/>
              <w:jc w:val="left"/>
              <w:rPr>
                <w:sz w:val="16"/>
                <w:szCs w:val="16"/>
              </w:rPr>
            </w:pPr>
          </w:p>
        </w:tc>
        <w:tc>
          <w:tcPr>
            <w:tcW w:w="1096" w:type="dxa"/>
            <w:vMerge/>
            <w:hideMark/>
          </w:tcPr>
          <w:p w14:paraId="24FA174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295C255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4F120C1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0266CE1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3CFDD66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127CFFFA"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3A2322F" w14:textId="77777777" w:rsidR="002F0AC2" w:rsidRPr="002F0AC2" w:rsidRDefault="002F0AC2" w:rsidP="002F0AC2">
            <w:pPr>
              <w:spacing w:before="0" w:line="240" w:lineRule="auto"/>
              <w:jc w:val="left"/>
              <w:rPr>
                <w:sz w:val="16"/>
                <w:szCs w:val="16"/>
              </w:rPr>
            </w:pPr>
          </w:p>
        </w:tc>
        <w:tc>
          <w:tcPr>
            <w:tcW w:w="1096" w:type="dxa"/>
            <w:vMerge/>
            <w:hideMark/>
          </w:tcPr>
          <w:p w14:paraId="506BE69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67A7E4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44A7B6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286DC91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16C8053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w:t>
            </w:r>
          </w:p>
        </w:tc>
      </w:tr>
      <w:tr w:rsidR="002F0AC2" w:rsidRPr="002F0AC2" w14:paraId="13F95A3A"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074C9FF" w14:textId="77777777" w:rsidR="002F0AC2" w:rsidRPr="002F0AC2" w:rsidRDefault="002F0AC2" w:rsidP="002F0AC2">
            <w:pPr>
              <w:spacing w:before="0" w:line="240" w:lineRule="auto"/>
              <w:jc w:val="left"/>
              <w:rPr>
                <w:sz w:val="16"/>
                <w:szCs w:val="16"/>
              </w:rPr>
            </w:pPr>
          </w:p>
        </w:tc>
        <w:tc>
          <w:tcPr>
            <w:tcW w:w="1096" w:type="dxa"/>
            <w:vMerge/>
            <w:hideMark/>
          </w:tcPr>
          <w:p w14:paraId="7B7633F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00B4A65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2D5ED53D"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2A27596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429CC9DF"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43CAA3CD"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0071592" w14:textId="77777777" w:rsidR="002F0AC2" w:rsidRPr="002F0AC2" w:rsidRDefault="002F0AC2" w:rsidP="002F0AC2">
            <w:pPr>
              <w:spacing w:before="0" w:line="240" w:lineRule="auto"/>
              <w:jc w:val="left"/>
              <w:rPr>
                <w:sz w:val="16"/>
                <w:szCs w:val="16"/>
              </w:rPr>
            </w:pPr>
          </w:p>
        </w:tc>
        <w:tc>
          <w:tcPr>
            <w:tcW w:w="1096" w:type="dxa"/>
            <w:vMerge/>
            <w:hideMark/>
          </w:tcPr>
          <w:p w14:paraId="0AD36C3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hideMark/>
          </w:tcPr>
          <w:p w14:paraId="6BEB3C37"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P.T. NO TITULADO</w:t>
            </w:r>
          </w:p>
        </w:tc>
        <w:tc>
          <w:tcPr>
            <w:tcW w:w="1096" w:type="dxa"/>
            <w:noWrap/>
            <w:hideMark/>
          </w:tcPr>
          <w:p w14:paraId="3A71F9B3"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41851B4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2A741EB4"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2DB76451"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FFAC318" w14:textId="77777777" w:rsidR="002F0AC2" w:rsidRPr="002F0AC2" w:rsidRDefault="002F0AC2" w:rsidP="002F0AC2">
            <w:pPr>
              <w:spacing w:before="0" w:line="240" w:lineRule="auto"/>
              <w:jc w:val="left"/>
              <w:rPr>
                <w:sz w:val="16"/>
                <w:szCs w:val="16"/>
              </w:rPr>
            </w:pPr>
          </w:p>
        </w:tc>
        <w:tc>
          <w:tcPr>
            <w:tcW w:w="1096" w:type="dxa"/>
            <w:vMerge/>
            <w:hideMark/>
          </w:tcPr>
          <w:p w14:paraId="621B3E7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hideMark/>
          </w:tcPr>
          <w:p w14:paraId="4A3857C3"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ADMINISTRATIVO</w:t>
            </w:r>
          </w:p>
        </w:tc>
        <w:tc>
          <w:tcPr>
            <w:tcW w:w="1096" w:type="dxa"/>
            <w:vMerge w:val="restart"/>
            <w:noWrap/>
            <w:hideMark/>
          </w:tcPr>
          <w:p w14:paraId="6E8BA955"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7EEC056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3F9762D5"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3B280B4A"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F903038" w14:textId="77777777" w:rsidR="002F0AC2" w:rsidRPr="002F0AC2" w:rsidRDefault="002F0AC2" w:rsidP="002F0AC2">
            <w:pPr>
              <w:spacing w:before="0" w:line="240" w:lineRule="auto"/>
              <w:jc w:val="left"/>
              <w:rPr>
                <w:sz w:val="16"/>
                <w:szCs w:val="16"/>
              </w:rPr>
            </w:pPr>
          </w:p>
        </w:tc>
        <w:tc>
          <w:tcPr>
            <w:tcW w:w="1096" w:type="dxa"/>
            <w:vMerge/>
            <w:hideMark/>
          </w:tcPr>
          <w:p w14:paraId="0996C86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7893258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4014A86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38C6B6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6D002F6B"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6C1C957"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A45F39F" w14:textId="77777777" w:rsidR="002F0AC2" w:rsidRPr="002F0AC2" w:rsidRDefault="002F0AC2" w:rsidP="002F0AC2">
            <w:pPr>
              <w:spacing w:before="0" w:line="240" w:lineRule="auto"/>
              <w:jc w:val="left"/>
              <w:rPr>
                <w:sz w:val="16"/>
                <w:szCs w:val="16"/>
              </w:rPr>
            </w:pPr>
          </w:p>
        </w:tc>
        <w:tc>
          <w:tcPr>
            <w:tcW w:w="1096" w:type="dxa"/>
            <w:vMerge/>
            <w:hideMark/>
          </w:tcPr>
          <w:p w14:paraId="389FD72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670DDC7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19CEBCC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2B2C32E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59AA566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1F8F7580"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3560E96" w14:textId="77777777" w:rsidR="002F0AC2" w:rsidRPr="002F0AC2" w:rsidRDefault="002F0AC2" w:rsidP="002F0AC2">
            <w:pPr>
              <w:spacing w:before="0" w:line="240" w:lineRule="auto"/>
              <w:jc w:val="left"/>
              <w:rPr>
                <w:sz w:val="16"/>
                <w:szCs w:val="16"/>
              </w:rPr>
            </w:pPr>
          </w:p>
        </w:tc>
        <w:tc>
          <w:tcPr>
            <w:tcW w:w="1096" w:type="dxa"/>
            <w:vMerge/>
            <w:hideMark/>
          </w:tcPr>
          <w:p w14:paraId="177A4D4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9F2C2B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val="restart"/>
            <w:noWrap/>
            <w:hideMark/>
          </w:tcPr>
          <w:p w14:paraId="01254D0A"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0F09289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6D66E5E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w:t>
            </w:r>
          </w:p>
        </w:tc>
      </w:tr>
      <w:tr w:rsidR="002F0AC2" w:rsidRPr="002F0AC2" w14:paraId="181663A7"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D9B7ACD" w14:textId="77777777" w:rsidR="002F0AC2" w:rsidRPr="002F0AC2" w:rsidRDefault="002F0AC2" w:rsidP="002F0AC2">
            <w:pPr>
              <w:spacing w:before="0" w:line="240" w:lineRule="auto"/>
              <w:jc w:val="left"/>
              <w:rPr>
                <w:sz w:val="16"/>
                <w:szCs w:val="16"/>
              </w:rPr>
            </w:pPr>
          </w:p>
        </w:tc>
        <w:tc>
          <w:tcPr>
            <w:tcW w:w="1096" w:type="dxa"/>
            <w:vMerge/>
            <w:hideMark/>
          </w:tcPr>
          <w:p w14:paraId="30C2F95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2E55E6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74631AF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190E3A2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51D94AC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0CEE54CC"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DF9A95A" w14:textId="77777777" w:rsidR="002F0AC2" w:rsidRPr="002F0AC2" w:rsidRDefault="002F0AC2" w:rsidP="002F0AC2">
            <w:pPr>
              <w:spacing w:before="0" w:line="240" w:lineRule="auto"/>
              <w:jc w:val="left"/>
              <w:rPr>
                <w:sz w:val="16"/>
                <w:szCs w:val="16"/>
              </w:rPr>
            </w:pPr>
          </w:p>
        </w:tc>
        <w:tc>
          <w:tcPr>
            <w:tcW w:w="1096" w:type="dxa"/>
            <w:vMerge/>
            <w:hideMark/>
          </w:tcPr>
          <w:p w14:paraId="5DE2B79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DA8EF4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4F1043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1D3C528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2E36F1F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69B68700"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E37E071" w14:textId="77777777" w:rsidR="002F0AC2" w:rsidRPr="002F0AC2" w:rsidRDefault="002F0AC2" w:rsidP="002F0AC2">
            <w:pPr>
              <w:spacing w:before="0" w:line="240" w:lineRule="auto"/>
              <w:jc w:val="left"/>
              <w:rPr>
                <w:sz w:val="16"/>
                <w:szCs w:val="16"/>
              </w:rPr>
            </w:pPr>
          </w:p>
        </w:tc>
        <w:tc>
          <w:tcPr>
            <w:tcW w:w="1096" w:type="dxa"/>
            <w:vMerge/>
            <w:hideMark/>
          </w:tcPr>
          <w:p w14:paraId="30AA09B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noWrap/>
            <w:hideMark/>
          </w:tcPr>
          <w:p w14:paraId="0643BA4E"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JEFE DE TALLER</w:t>
            </w:r>
          </w:p>
        </w:tc>
        <w:tc>
          <w:tcPr>
            <w:tcW w:w="1096" w:type="dxa"/>
            <w:vMerge w:val="restart"/>
            <w:noWrap/>
            <w:hideMark/>
          </w:tcPr>
          <w:p w14:paraId="6F4EE95F"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415BD3B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7AD57355"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25BB3663"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A660669" w14:textId="77777777" w:rsidR="002F0AC2" w:rsidRPr="002F0AC2" w:rsidRDefault="002F0AC2" w:rsidP="002F0AC2">
            <w:pPr>
              <w:spacing w:before="0" w:line="240" w:lineRule="auto"/>
              <w:jc w:val="left"/>
              <w:rPr>
                <w:sz w:val="16"/>
                <w:szCs w:val="16"/>
              </w:rPr>
            </w:pPr>
          </w:p>
        </w:tc>
        <w:tc>
          <w:tcPr>
            <w:tcW w:w="1096" w:type="dxa"/>
            <w:vMerge/>
            <w:hideMark/>
          </w:tcPr>
          <w:p w14:paraId="5710A3D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46A43B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6BB406A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46F888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75D5CA34"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6FE1CAFE"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A22336F" w14:textId="77777777" w:rsidR="002F0AC2" w:rsidRPr="002F0AC2" w:rsidRDefault="002F0AC2" w:rsidP="002F0AC2">
            <w:pPr>
              <w:spacing w:before="0" w:line="240" w:lineRule="auto"/>
              <w:jc w:val="left"/>
              <w:rPr>
                <w:sz w:val="16"/>
                <w:szCs w:val="16"/>
              </w:rPr>
            </w:pPr>
          </w:p>
        </w:tc>
        <w:tc>
          <w:tcPr>
            <w:tcW w:w="1096" w:type="dxa"/>
            <w:vMerge w:val="restart"/>
            <w:noWrap/>
            <w:hideMark/>
          </w:tcPr>
          <w:p w14:paraId="2D1BD708"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C2</w:t>
            </w:r>
          </w:p>
        </w:tc>
        <w:tc>
          <w:tcPr>
            <w:tcW w:w="1827" w:type="dxa"/>
            <w:noWrap/>
            <w:hideMark/>
          </w:tcPr>
          <w:p w14:paraId="2015201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ALBAÑIL</w:t>
            </w:r>
          </w:p>
        </w:tc>
        <w:tc>
          <w:tcPr>
            <w:tcW w:w="1096" w:type="dxa"/>
            <w:noWrap/>
            <w:hideMark/>
          </w:tcPr>
          <w:p w14:paraId="657D693F"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173B93F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63A945A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1E86E89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4355C5F" w14:textId="77777777" w:rsidR="002F0AC2" w:rsidRPr="002F0AC2" w:rsidRDefault="002F0AC2" w:rsidP="002F0AC2">
            <w:pPr>
              <w:spacing w:before="0" w:line="240" w:lineRule="auto"/>
              <w:jc w:val="left"/>
              <w:rPr>
                <w:sz w:val="16"/>
                <w:szCs w:val="16"/>
              </w:rPr>
            </w:pPr>
          </w:p>
        </w:tc>
        <w:tc>
          <w:tcPr>
            <w:tcW w:w="1096" w:type="dxa"/>
            <w:vMerge/>
            <w:hideMark/>
          </w:tcPr>
          <w:p w14:paraId="4E258A2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noWrap/>
            <w:hideMark/>
          </w:tcPr>
          <w:p w14:paraId="11317AEC"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CONDUCTOR</w:t>
            </w:r>
          </w:p>
        </w:tc>
        <w:tc>
          <w:tcPr>
            <w:tcW w:w="1096" w:type="dxa"/>
            <w:vMerge w:val="restart"/>
            <w:noWrap/>
            <w:hideMark/>
          </w:tcPr>
          <w:p w14:paraId="32455C2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29EDAC7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1DFD6E8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8C6DF9B"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895F319" w14:textId="77777777" w:rsidR="002F0AC2" w:rsidRPr="002F0AC2" w:rsidRDefault="002F0AC2" w:rsidP="002F0AC2">
            <w:pPr>
              <w:spacing w:before="0" w:line="240" w:lineRule="auto"/>
              <w:jc w:val="left"/>
              <w:rPr>
                <w:sz w:val="16"/>
                <w:szCs w:val="16"/>
              </w:rPr>
            </w:pPr>
          </w:p>
        </w:tc>
        <w:tc>
          <w:tcPr>
            <w:tcW w:w="1096" w:type="dxa"/>
            <w:vMerge/>
            <w:hideMark/>
          </w:tcPr>
          <w:p w14:paraId="6B9BE4C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6A50A0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147D7C2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2D10384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624B2B3E"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71FC0F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07D47B5" w14:textId="77777777" w:rsidR="002F0AC2" w:rsidRPr="002F0AC2" w:rsidRDefault="002F0AC2" w:rsidP="002F0AC2">
            <w:pPr>
              <w:spacing w:before="0" w:line="240" w:lineRule="auto"/>
              <w:jc w:val="left"/>
              <w:rPr>
                <w:sz w:val="16"/>
                <w:szCs w:val="16"/>
              </w:rPr>
            </w:pPr>
          </w:p>
        </w:tc>
        <w:tc>
          <w:tcPr>
            <w:tcW w:w="1096" w:type="dxa"/>
            <w:vMerge/>
            <w:hideMark/>
          </w:tcPr>
          <w:p w14:paraId="61348AB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noWrap/>
            <w:hideMark/>
          </w:tcPr>
          <w:p w14:paraId="37BBB0B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COSTURERA</w:t>
            </w:r>
          </w:p>
        </w:tc>
        <w:tc>
          <w:tcPr>
            <w:tcW w:w="1096" w:type="dxa"/>
            <w:noWrap/>
            <w:hideMark/>
          </w:tcPr>
          <w:p w14:paraId="3677D817"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2EA9C23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418DC733"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53E6FC6F"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83AFB4F" w14:textId="77777777" w:rsidR="002F0AC2" w:rsidRPr="002F0AC2" w:rsidRDefault="002F0AC2" w:rsidP="002F0AC2">
            <w:pPr>
              <w:spacing w:before="0" w:line="240" w:lineRule="auto"/>
              <w:jc w:val="left"/>
              <w:rPr>
                <w:sz w:val="16"/>
                <w:szCs w:val="16"/>
              </w:rPr>
            </w:pPr>
          </w:p>
        </w:tc>
        <w:tc>
          <w:tcPr>
            <w:tcW w:w="1096" w:type="dxa"/>
            <w:vMerge/>
            <w:hideMark/>
          </w:tcPr>
          <w:p w14:paraId="29C7BA1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noWrap/>
            <w:hideMark/>
          </w:tcPr>
          <w:p w14:paraId="6E3A4377"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ELECTRICISTA</w:t>
            </w:r>
          </w:p>
        </w:tc>
        <w:tc>
          <w:tcPr>
            <w:tcW w:w="1096" w:type="dxa"/>
            <w:vMerge w:val="restart"/>
            <w:noWrap/>
            <w:hideMark/>
          </w:tcPr>
          <w:p w14:paraId="4C3B20E5"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1369C3F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5B908FB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043C8CCA"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F6EFFB2" w14:textId="77777777" w:rsidR="002F0AC2" w:rsidRPr="002F0AC2" w:rsidRDefault="002F0AC2" w:rsidP="002F0AC2">
            <w:pPr>
              <w:spacing w:before="0" w:line="240" w:lineRule="auto"/>
              <w:jc w:val="left"/>
              <w:rPr>
                <w:sz w:val="16"/>
                <w:szCs w:val="16"/>
              </w:rPr>
            </w:pPr>
          </w:p>
        </w:tc>
        <w:tc>
          <w:tcPr>
            <w:tcW w:w="1096" w:type="dxa"/>
            <w:vMerge/>
            <w:hideMark/>
          </w:tcPr>
          <w:p w14:paraId="4054338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794A3A3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2FA7CD8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383CE5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0290B35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1D0E778C"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1F1CABF" w14:textId="77777777" w:rsidR="002F0AC2" w:rsidRPr="002F0AC2" w:rsidRDefault="002F0AC2" w:rsidP="002F0AC2">
            <w:pPr>
              <w:spacing w:before="0" w:line="240" w:lineRule="auto"/>
              <w:jc w:val="left"/>
              <w:rPr>
                <w:sz w:val="16"/>
                <w:szCs w:val="16"/>
              </w:rPr>
            </w:pPr>
          </w:p>
        </w:tc>
        <w:tc>
          <w:tcPr>
            <w:tcW w:w="1096" w:type="dxa"/>
            <w:vMerge/>
            <w:hideMark/>
          </w:tcPr>
          <w:p w14:paraId="53FBD60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noWrap/>
            <w:hideMark/>
          </w:tcPr>
          <w:p w14:paraId="7F4F5EB0"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PINTOR</w:t>
            </w:r>
          </w:p>
        </w:tc>
        <w:tc>
          <w:tcPr>
            <w:tcW w:w="1096" w:type="dxa"/>
            <w:noWrap/>
            <w:hideMark/>
          </w:tcPr>
          <w:p w14:paraId="22F083A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7FF8092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69848C7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3236F533"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F0CEB0F" w14:textId="77777777" w:rsidR="002F0AC2" w:rsidRPr="002F0AC2" w:rsidRDefault="002F0AC2" w:rsidP="002F0AC2">
            <w:pPr>
              <w:spacing w:before="0" w:line="240" w:lineRule="auto"/>
              <w:jc w:val="left"/>
              <w:rPr>
                <w:sz w:val="16"/>
                <w:szCs w:val="16"/>
              </w:rPr>
            </w:pPr>
          </w:p>
        </w:tc>
        <w:tc>
          <w:tcPr>
            <w:tcW w:w="1096" w:type="dxa"/>
            <w:vMerge/>
            <w:hideMark/>
          </w:tcPr>
          <w:p w14:paraId="3DA276F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noWrap/>
            <w:hideMark/>
          </w:tcPr>
          <w:p w14:paraId="1CB9C2E3"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TELEFONISTA</w:t>
            </w:r>
          </w:p>
        </w:tc>
        <w:tc>
          <w:tcPr>
            <w:tcW w:w="1096" w:type="dxa"/>
            <w:noWrap/>
            <w:hideMark/>
          </w:tcPr>
          <w:p w14:paraId="1D762EF2"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59F3C16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774F247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6A33908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16964B2" w14:textId="77777777" w:rsidR="002F0AC2" w:rsidRPr="002F0AC2" w:rsidRDefault="002F0AC2" w:rsidP="002F0AC2">
            <w:pPr>
              <w:spacing w:before="0" w:line="240" w:lineRule="auto"/>
              <w:jc w:val="left"/>
              <w:rPr>
                <w:sz w:val="16"/>
                <w:szCs w:val="16"/>
              </w:rPr>
            </w:pPr>
          </w:p>
        </w:tc>
        <w:tc>
          <w:tcPr>
            <w:tcW w:w="1096" w:type="dxa"/>
            <w:vMerge/>
            <w:hideMark/>
          </w:tcPr>
          <w:p w14:paraId="4348B8D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noWrap/>
            <w:hideMark/>
          </w:tcPr>
          <w:p w14:paraId="57E8B29A"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FONTANERO</w:t>
            </w:r>
          </w:p>
        </w:tc>
        <w:tc>
          <w:tcPr>
            <w:tcW w:w="1096" w:type="dxa"/>
            <w:noWrap/>
            <w:hideMark/>
          </w:tcPr>
          <w:p w14:paraId="1518ABB8"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6E80694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4F54259B"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308F7FD6" w14:textId="77777777" w:rsidTr="001D59D8">
        <w:trPr>
          <w:trHeight w:val="595"/>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73CC0D1" w14:textId="77777777" w:rsidR="002F0AC2" w:rsidRPr="002F0AC2" w:rsidRDefault="002F0AC2" w:rsidP="002F0AC2">
            <w:pPr>
              <w:spacing w:before="0" w:line="240" w:lineRule="auto"/>
              <w:jc w:val="left"/>
              <w:rPr>
                <w:sz w:val="16"/>
                <w:szCs w:val="16"/>
              </w:rPr>
            </w:pPr>
          </w:p>
        </w:tc>
        <w:tc>
          <w:tcPr>
            <w:tcW w:w="1096" w:type="dxa"/>
            <w:vMerge/>
            <w:hideMark/>
          </w:tcPr>
          <w:p w14:paraId="50BE051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hideMark/>
          </w:tcPr>
          <w:p w14:paraId="24D6242A"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GRUPO AUXILIAR</w:t>
            </w:r>
            <w:r w:rsidRPr="002F0AC2">
              <w:rPr>
                <w:szCs w:val="16"/>
              </w:rPr>
              <w:br/>
              <w:t>ADMINISTRATIVO</w:t>
            </w:r>
          </w:p>
        </w:tc>
        <w:tc>
          <w:tcPr>
            <w:tcW w:w="1096" w:type="dxa"/>
            <w:noWrap/>
            <w:hideMark/>
          </w:tcPr>
          <w:p w14:paraId="46362CCF"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2761DAF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701A006E"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4D52BC4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C280299" w14:textId="77777777" w:rsidR="002F0AC2" w:rsidRPr="002F0AC2" w:rsidRDefault="002F0AC2" w:rsidP="002F0AC2">
            <w:pPr>
              <w:spacing w:before="0" w:line="240" w:lineRule="auto"/>
              <w:jc w:val="left"/>
              <w:rPr>
                <w:sz w:val="16"/>
                <w:szCs w:val="16"/>
              </w:rPr>
            </w:pPr>
          </w:p>
        </w:tc>
        <w:tc>
          <w:tcPr>
            <w:tcW w:w="1096" w:type="dxa"/>
            <w:vMerge/>
            <w:hideMark/>
          </w:tcPr>
          <w:p w14:paraId="75F8507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234D25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val="restart"/>
            <w:noWrap/>
            <w:hideMark/>
          </w:tcPr>
          <w:p w14:paraId="4F76CC24"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1B826E2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75C979CE"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712CB6A6"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A0E1E73" w14:textId="77777777" w:rsidR="002F0AC2" w:rsidRPr="002F0AC2" w:rsidRDefault="002F0AC2" w:rsidP="002F0AC2">
            <w:pPr>
              <w:spacing w:before="0" w:line="240" w:lineRule="auto"/>
              <w:jc w:val="left"/>
              <w:rPr>
                <w:sz w:val="16"/>
                <w:szCs w:val="16"/>
              </w:rPr>
            </w:pPr>
          </w:p>
        </w:tc>
        <w:tc>
          <w:tcPr>
            <w:tcW w:w="1096" w:type="dxa"/>
            <w:vMerge/>
            <w:hideMark/>
          </w:tcPr>
          <w:p w14:paraId="0AB30B2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1BEB37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BF7210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32BB437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5517127A"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2E9A0AE5"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B67E076" w14:textId="77777777" w:rsidR="002F0AC2" w:rsidRPr="002F0AC2" w:rsidRDefault="002F0AC2" w:rsidP="002F0AC2">
            <w:pPr>
              <w:spacing w:before="0" w:line="240" w:lineRule="auto"/>
              <w:jc w:val="left"/>
              <w:rPr>
                <w:sz w:val="16"/>
                <w:szCs w:val="16"/>
              </w:rPr>
            </w:pPr>
          </w:p>
        </w:tc>
        <w:tc>
          <w:tcPr>
            <w:tcW w:w="1096" w:type="dxa"/>
            <w:vMerge/>
            <w:hideMark/>
          </w:tcPr>
          <w:p w14:paraId="3B1AE6E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2193C8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6D33F69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D88AA4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7EF8EC9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27E04E64"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6A0AE28" w14:textId="77777777" w:rsidR="002F0AC2" w:rsidRPr="002F0AC2" w:rsidRDefault="002F0AC2" w:rsidP="002F0AC2">
            <w:pPr>
              <w:spacing w:before="0" w:line="240" w:lineRule="auto"/>
              <w:jc w:val="left"/>
              <w:rPr>
                <w:sz w:val="16"/>
                <w:szCs w:val="16"/>
              </w:rPr>
            </w:pPr>
          </w:p>
        </w:tc>
        <w:tc>
          <w:tcPr>
            <w:tcW w:w="1096" w:type="dxa"/>
            <w:vMerge/>
            <w:hideMark/>
          </w:tcPr>
          <w:p w14:paraId="3D4632D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91A053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646693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63F4E3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55A7F7F5"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411C4F46"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32C2ABE" w14:textId="77777777" w:rsidR="002F0AC2" w:rsidRPr="002F0AC2" w:rsidRDefault="002F0AC2" w:rsidP="002F0AC2">
            <w:pPr>
              <w:spacing w:before="0" w:line="240" w:lineRule="auto"/>
              <w:jc w:val="left"/>
              <w:rPr>
                <w:sz w:val="16"/>
                <w:szCs w:val="16"/>
              </w:rPr>
            </w:pPr>
          </w:p>
        </w:tc>
        <w:tc>
          <w:tcPr>
            <w:tcW w:w="1096" w:type="dxa"/>
            <w:vMerge/>
            <w:hideMark/>
          </w:tcPr>
          <w:p w14:paraId="3070A1C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6BFA1DB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7552BC9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0219AED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2E56558A"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61AC3725"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61A0D7D" w14:textId="77777777" w:rsidR="002F0AC2" w:rsidRPr="002F0AC2" w:rsidRDefault="002F0AC2" w:rsidP="002F0AC2">
            <w:pPr>
              <w:spacing w:before="0" w:line="240" w:lineRule="auto"/>
              <w:jc w:val="left"/>
              <w:rPr>
                <w:sz w:val="16"/>
                <w:szCs w:val="16"/>
              </w:rPr>
            </w:pPr>
          </w:p>
        </w:tc>
        <w:tc>
          <w:tcPr>
            <w:tcW w:w="1096" w:type="dxa"/>
            <w:vMerge/>
            <w:hideMark/>
          </w:tcPr>
          <w:p w14:paraId="6084652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22A576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D68AF8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4230AC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7F61B00F"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5F78EB91"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6CC5E7C" w14:textId="77777777" w:rsidR="002F0AC2" w:rsidRPr="002F0AC2" w:rsidRDefault="002F0AC2" w:rsidP="002F0AC2">
            <w:pPr>
              <w:spacing w:before="0" w:line="240" w:lineRule="auto"/>
              <w:jc w:val="left"/>
              <w:rPr>
                <w:sz w:val="16"/>
                <w:szCs w:val="16"/>
              </w:rPr>
            </w:pPr>
          </w:p>
        </w:tc>
        <w:tc>
          <w:tcPr>
            <w:tcW w:w="1096" w:type="dxa"/>
            <w:vMerge/>
            <w:hideMark/>
          </w:tcPr>
          <w:p w14:paraId="09517EF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67F600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2F93D82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5D7B09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4E9FB1E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368E7F61"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CF21528" w14:textId="77777777" w:rsidR="002F0AC2" w:rsidRPr="002F0AC2" w:rsidRDefault="002F0AC2" w:rsidP="002F0AC2">
            <w:pPr>
              <w:spacing w:before="0" w:line="240" w:lineRule="auto"/>
              <w:jc w:val="left"/>
              <w:rPr>
                <w:sz w:val="16"/>
                <w:szCs w:val="16"/>
              </w:rPr>
            </w:pPr>
          </w:p>
        </w:tc>
        <w:tc>
          <w:tcPr>
            <w:tcW w:w="1096" w:type="dxa"/>
            <w:vMerge w:val="restart"/>
            <w:noWrap/>
            <w:hideMark/>
          </w:tcPr>
          <w:p w14:paraId="2E22868F"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E</w:t>
            </w:r>
          </w:p>
        </w:tc>
        <w:tc>
          <w:tcPr>
            <w:tcW w:w="1827" w:type="dxa"/>
            <w:vMerge w:val="restart"/>
            <w:noWrap/>
            <w:hideMark/>
          </w:tcPr>
          <w:p w14:paraId="7D90EC6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CELADORES</w:t>
            </w:r>
          </w:p>
        </w:tc>
        <w:tc>
          <w:tcPr>
            <w:tcW w:w="1096" w:type="dxa"/>
            <w:vMerge w:val="restart"/>
            <w:noWrap/>
            <w:hideMark/>
          </w:tcPr>
          <w:p w14:paraId="3BCAC839"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6D6FF63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7B458F11"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7</w:t>
            </w:r>
          </w:p>
        </w:tc>
      </w:tr>
      <w:tr w:rsidR="002F0AC2" w:rsidRPr="002F0AC2" w14:paraId="01844F85"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3B97DFD" w14:textId="77777777" w:rsidR="002F0AC2" w:rsidRPr="002F0AC2" w:rsidRDefault="002F0AC2" w:rsidP="002F0AC2">
            <w:pPr>
              <w:spacing w:before="0" w:line="240" w:lineRule="auto"/>
              <w:jc w:val="left"/>
              <w:rPr>
                <w:sz w:val="16"/>
                <w:szCs w:val="16"/>
              </w:rPr>
            </w:pPr>
          </w:p>
        </w:tc>
        <w:tc>
          <w:tcPr>
            <w:tcW w:w="1096" w:type="dxa"/>
            <w:vMerge/>
            <w:hideMark/>
          </w:tcPr>
          <w:p w14:paraId="4E230CE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1B2EA6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7D6A41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061F52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09078BA1"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5337B99B"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BEB655A" w14:textId="77777777" w:rsidR="002F0AC2" w:rsidRPr="002F0AC2" w:rsidRDefault="002F0AC2" w:rsidP="002F0AC2">
            <w:pPr>
              <w:spacing w:before="0" w:line="240" w:lineRule="auto"/>
              <w:jc w:val="left"/>
              <w:rPr>
                <w:sz w:val="16"/>
                <w:szCs w:val="16"/>
              </w:rPr>
            </w:pPr>
          </w:p>
        </w:tc>
        <w:tc>
          <w:tcPr>
            <w:tcW w:w="1096" w:type="dxa"/>
            <w:vMerge/>
            <w:hideMark/>
          </w:tcPr>
          <w:p w14:paraId="209C04D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C72749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6DEE849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2616B3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1E5C3A5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7</w:t>
            </w:r>
          </w:p>
        </w:tc>
      </w:tr>
      <w:tr w:rsidR="002F0AC2" w:rsidRPr="002F0AC2" w14:paraId="3C7EE684"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BD85583" w14:textId="77777777" w:rsidR="002F0AC2" w:rsidRPr="002F0AC2" w:rsidRDefault="002F0AC2" w:rsidP="002F0AC2">
            <w:pPr>
              <w:spacing w:before="0" w:line="240" w:lineRule="auto"/>
              <w:jc w:val="left"/>
              <w:rPr>
                <w:sz w:val="16"/>
                <w:szCs w:val="16"/>
              </w:rPr>
            </w:pPr>
          </w:p>
        </w:tc>
        <w:tc>
          <w:tcPr>
            <w:tcW w:w="1096" w:type="dxa"/>
            <w:vMerge/>
            <w:hideMark/>
          </w:tcPr>
          <w:p w14:paraId="5555532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56349A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D0E0AC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6EC1209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020CB4C0"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0BD737E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B5E3BB5" w14:textId="77777777" w:rsidR="002F0AC2" w:rsidRPr="002F0AC2" w:rsidRDefault="002F0AC2" w:rsidP="002F0AC2">
            <w:pPr>
              <w:spacing w:before="0" w:line="240" w:lineRule="auto"/>
              <w:jc w:val="left"/>
              <w:rPr>
                <w:sz w:val="16"/>
                <w:szCs w:val="16"/>
              </w:rPr>
            </w:pPr>
          </w:p>
        </w:tc>
        <w:tc>
          <w:tcPr>
            <w:tcW w:w="1096" w:type="dxa"/>
            <w:vMerge/>
            <w:hideMark/>
          </w:tcPr>
          <w:p w14:paraId="192572D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CB42F2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7828F3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26BDF25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60071C5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00696250"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A889440" w14:textId="77777777" w:rsidR="002F0AC2" w:rsidRPr="002F0AC2" w:rsidRDefault="002F0AC2" w:rsidP="002F0AC2">
            <w:pPr>
              <w:spacing w:before="0" w:line="240" w:lineRule="auto"/>
              <w:jc w:val="left"/>
              <w:rPr>
                <w:sz w:val="16"/>
                <w:szCs w:val="16"/>
              </w:rPr>
            </w:pPr>
          </w:p>
        </w:tc>
        <w:tc>
          <w:tcPr>
            <w:tcW w:w="1096" w:type="dxa"/>
            <w:vMerge/>
            <w:hideMark/>
          </w:tcPr>
          <w:p w14:paraId="44AC345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D60C65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val="restart"/>
            <w:noWrap/>
            <w:hideMark/>
          </w:tcPr>
          <w:p w14:paraId="24A51407"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6BFE1B0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0E5F7DCA"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4CC7ACD7"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5ED45D1" w14:textId="77777777" w:rsidR="002F0AC2" w:rsidRPr="002F0AC2" w:rsidRDefault="002F0AC2" w:rsidP="002F0AC2">
            <w:pPr>
              <w:spacing w:before="0" w:line="240" w:lineRule="auto"/>
              <w:jc w:val="left"/>
              <w:rPr>
                <w:sz w:val="16"/>
                <w:szCs w:val="16"/>
              </w:rPr>
            </w:pPr>
          </w:p>
        </w:tc>
        <w:tc>
          <w:tcPr>
            <w:tcW w:w="1096" w:type="dxa"/>
            <w:vMerge/>
            <w:hideMark/>
          </w:tcPr>
          <w:p w14:paraId="5A9C49F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8CDF48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029AAB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69861A1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58A4FE9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7292C941"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33E809C" w14:textId="77777777" w:rsidR="002F0AC2" w:rsidRPr="002F0AC2" w:rsidRDefault="002F0AC2" w:rsidP="002F0AC2">
            <w:pPr>
              <w:spacing w:before="0" w:line="240" w:lineRule="auto"/>
              <w:jc w:val="left"/>
              <w:rPr>
                <w:sz w:val="16"/>
                <w:szCs w:val="16"/>
              </w:rPr>
            </w:pPr>
          </w:p>
        </w:tc>
        <w:tc>
          <w:tcPr>
            <w:tcW w:w="1096" w:type="dxa"/>
            <w:vMerge/>
            <w:hideMark/>
          </w:tcPr>
          <w:p w14:paraId="2FD8A59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2556095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70B14D3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CECCF9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03E490C7"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10</w:t>
            </w:r>
          </w:p>
        </w:tc>
      </w:tr>
      <w:tr w:rsidR="002F0AC2" w:rsidRPr="002F0AC2" w14:paraId="509FF650"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43FADD7" w14:textId="77777777" w:rsidR="002F0AC2" w:rsidRPr="002F0AC2" w:rsidRDefault="002F0AC2" w:rsidP="002F0AC2">
            <w:pPr>
              <w:spacing w:before="0" w:line="240" w:lineRule="auto"/>
              <w:jc w:val="left"/>
              <w:rPr>
                <w:sz w:val="16"/>
                <w:szCs w:val="16"/>
              </w:rPr>
            </w:pPr>
          </w:p>
        </w:tc>
        <w:tc>
          <w:tcPr>
            <w:tcW w:w="1096" w:type="dxa"/>
            <w:vMerge/>
            <w:hideMark/>
          </w:tcPr>
          <w:p w14:paraId="19FCC1E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10A6DE7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6CB102C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5DC5333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714A760E"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7</w:t>
            </w:r>
          </w:p>
        </w:tc>
      </w:tr>
      <w:tr w:rsidR="002F0AC2" w:rsidRPr="002F0AC2" w14:paraId="79BFE4A7"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3B94563" w14:textId="77777777" w:rsidR="002F0AC2" w:rsidRPr="002F0AC2" w:rsidRDefault="002F0AC2" w:rsidP="002F0AC2">
            <w:pPr>
              <w:spacing w:before="0" w:line="240" w:lineRule="auto"/>
              <w:jc w:val="left"/>
              <w:rPr>
                <w:sz w:val="16"/>
                <w:szCs w:val="16"/>
              </w:rPr>
            </w:pPr>
          </w:p>
        </w:tc>
        <w:tc>
          <w:tcPr>
            <w:tcW w:w="1096" w:type="dxa"/>
            <w:vMerge/>
            <w:hideMark/>
          </w:tcPr>
          <w:p w14:paraId="15A7B72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E29A13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7E19A8B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396A857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468F125A"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2B3C4966"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1B3D254" w14:textId="77777777" w:rsidR="002F0AC2" w:rsidRPr="002F0AC2" w:rsidRDefault="002F0AC2" w:rsidP="002F0AC2">
            <w:pPr>
              <w:spacing w:before="0" w:line="240" w:lineRule="auto"/>
              <w:jc w:val="left"/>
              <w:rPr>
                <w:sz w:val="16"/>
                <w:szCs w:val="16"/>
              </w:rPr>
            </w:pPr>
          </w:p>
        </w:tc>
        <w:tc>
          <w:tcPr>
            <w:tcW w:w="1096" w:type="dxa"/>
            <w:vMerge/>
            <w:hideMark/>
          </w:tcPr>
          <w:p w14:paraId="7A98BD8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0AAC14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41C66CB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4461FE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4142657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30220F6D"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2D8917E" w14:textId="77777777" w:rsidR="002F0AC2" w:rsidRPr="002F0AC2" w:rsidRDefault="002F0AC2" w:rsidP="002F0AC2">
            <w:pPr>
              <w:spacing w:before="0" w:line="240" w:lineRule="auto"/>
              <w:jc w:val="left"/>
              <w:rPr>
                <w:sz w:val="16"/>
                <w:szCs w:val="16"/>
              </w:rPr>
            </w:pPr>
          </w:p>
        </w:tc>
        <w:tc>
          <w:tcPr>
            <w:tcW w:w="1096" w:type="dxa"/>
            <w:vMerge/>
            <w:hideMark/>
          </w:tcPr>
          <w:p w14:paraId="0952548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noWrap/>
            <w:hideMark/>
          </w:tcPr>
          <w:p w14:paraId="3681C35E"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PEONES</w:t>
            </w:r>
          </w:p>
        </w:tc>
        <w:tc>
          <w:tcPr>
            <w:tcW w:w="1096" w:type="dxa"/>
            <w:vMerge w:val="restart"/>
            <w:noWrap/>
            <w:hideMark/>
          </w:tcPr>
          <w:p w14:paraId="2B30BE72"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0806F85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0E716AF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02DBD1B"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5B6A62F" w14:textId="77777777" w:rsidR="002F0AC2" w:rsidRPr="002F0AC2" w:rsidRDefault="002F0AC2" w:rsidP="002F0AC2">
            <w:pPr>
              <w:spacing w:before="0" w:line="240" w:lineRule="auto"/>
              <w:jc w:val="left"/>
              <w:rPr>
                <w:sz w:val="16"/>
                <w:szCs w:val="16"/>
              </w:rPr>
            </w:pPr>
          </w:p>
        </w:tc>
        <w:tc>
          <w:tcPr>
            <w:tcW w:w="1096" w:type="dxa"/>
            <w:vMerge/>
            <w:hideMark/>
          </w:tcPr>
          <w:p w14:paraId="6B122DE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377755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8DD920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3736EC7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511A11E7"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29D35A3D"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5BCAE1F" w14:textId="77777777" w:rsidR="002F0AC2" w:rsidRPr="002F0AC2" w:rsidRDefault="002F0AC2" w:rsidP="002F0AC2">
            <w:pPr>
              <w:spacing w:before="0" w:line="240" w:lineRule="auto"/>
              <w:jc w:val="left"/>
              <w:rPr>
                <w:sz w:val="16"/>
                <w:szCs w:val="16"/>
              </w:rPr>
            </w:pPr>
          </w:p>
        </w:tc>
        <w:tc>
          <w:tcPr>
            <w:tcW w:w="1096" w:type="dxa"/>
            <w:vMerge/>
            <w:hideMark/>
          </w:tcPr>
          <w:p w14:paraId="527091B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4393B52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1499B3E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6797356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2EE888C3"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4AA173FA"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C398EE2" w14:textId="77777777" w:rsidR="002F0AC2" w:rsidRPr="002F0AC2" w:rsidRDefault="002F0AC2" w:rsidP="002F0AC2">
            <w:pPr>
              <w:spacing w:before="0" w:line="240" w:lineRule="auto"/>
              <w:jc w:val="left"/>
              <w:rPr>
                <w:sz w:val="16"/>
                <w:szCs w:val="16"/>
              </w:rPr>
            </w:pPr>
          </w:p>
        </w:tc>
        <w:tc>
          <w:tcPr>
            <w:tcW w:w="1096" w:type="dxa"/>
            <w:vMerge/>
            <w:hideMark/>
          </w:tcPr>
          <w:p w14:paraId="372B3AD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noWrap/>
            <w:hideMark/>
          </w:tcPr>
          <w:p w14:paraId="107CE934"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PINCHES</w:t>
            </w:r>
          </w:p>
        </w:tc>
        <w:tc>
          <w:tcPr>
            <w:tcW w:w="1096" w:type="dxa"/>
            <w:vMerge w:val="restart"/>
            <w:noWrap/>
            <w:hideMark/>
          </w:tcPr>
          <w:p w14:paraId="230B31F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096" w:type="dxa"/>
            <w:noWrap/>
            <w:hideMark/>
          </w:tcPr>
          <w:p w14:paraId="7F89259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4B74605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5CB3D296"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2EEB0D65" w14:textId="77777777" w:rsidR="002F0AC2" w:rsidRPr="002F0AC2" w:rsidRDefault="002F0AC2" w:rsidP="002F0AC2">
            <w:pPr>
              <w:spacing w:before="0" w:line="240" w:lineRule="auto"/>
              <w:jc w:val="left"/>
              <w:rPr>
                <w:sz w:val="16"/>
                <w:szCs w:val="16"/>
              </w:rPr>
            </w:pPr>
          </w:p>
        </w:tc>
        <w:tc>
          <w:tcPr>
            <w:tcW w:w="1096" w:type="dxa"/>
            <w:vMerge/>
            <w:hideMark/>
          </w:tcPr>
          <w:p w14:paraId="0A6DB1C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2D4A3A8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13B4CE2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1A545D1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31852A4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6EDDC841"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9A2BACD" w14:textId="77777777" w:rsidR="002F0AC2" w:rsidRPr="002F0AC2" w:rsidRDefault="002F0AC2" w:rsidP="002F0AC2">
            <w:pPr>
              <w:spacing w:before="0" w:line="240" w:lineRule="auto"/>
              <w:jc w:val="left"/>
              <w:rPr>
                <w:sz w:val="16"/>
                <w:szCs w:val="16"/>
              </w:rPr>
            </w:pPr>
          </w:p>
        </w:tc>
        <w:tc>
          <w:tcPr>
            <w:tcW w:w="1096" w:type="dxa"/>
            <w:vMerge/>
            <w:hideMark/>
          </w:tcPr>
          <w:p w14:paraId="72E5436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6057CD3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2368882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C3B28F6"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049F5072"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46795F41"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D585136" w14:textId="77777777" w:rsidR="002F0AC2" w:rsidRPr="002F0AC2" w:rsidRDefault="002F0AC2" w:rsidP="002F0AC2">
            <w:pPr>
              <w:spacing w:before="0" w:line="240" w:lineRule="auto"/>
              <w:jc w:val="left"/>
              <w:rPr>
                <w:sz w:val="16"/>
                <w:szCs w:val="16"/>
              </w:rPr>
            </w:pPr>
          </w:p>
        </w:tc>
        <w:tc>
          <w:tcPr>
            <w:tcW w:w="1096" w:type="dxa"/>
            <w:vMerge/>
            <w:hideMark/>
          </w:tcPr>
          <w:p w14:paraId="5030582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69B30B0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14BB58E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724F2AD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622BD43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6F91326C"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9482491" w14:textId="77777777" w:rsidR="002F0AC2" w:rsidRPr="002F0AC2" w:rsidRDefault="002F0AC2" w:rsidP="002F0AC2">
            <w:pPr>
              <w:spacing w:before="0" w:line="240" w:lineRule="auto"/>
              <w:jc w:val="left"/>
              <w:rPr>
                <w:sz w:val="16"/>
                <w:szCs w:val="16"/>
              </w:rPr>
            </w:pPr>
          </w:p>
        </w:tc>
        <w:tc>
          <w:tcPr>
            <w:tcW w:w="1096" w:type="dxa"/>
            <w:vMerge/>
            <w:hideMark/>
          </w:tcPr>
          <w:p w14:paraId="1FAFB45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2A6CD3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441AAB3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E28263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754EEAC3"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2AEDFF0F"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048558B" w14:textId="77777777" w:rsidR="002F0AC2" w:rsidRPr="002F0AC2" w:rsidRDefault="002F0AC2" w:rsidP="002F0AC2">
            <w:pPr>
              <w:spacing w:before="0" w:line="240" w:lineRule="auto"/>
              <w:jc w:val="left"/>
              <w:rPr>
                <w:sz w:val="16"/>
                <w:szCs w:val="16"/>
              </w:rPr>
            </w:pPr>
          </w:p>
        </w:tc>
        <w:tc>
          <w:tcPr>
            <w:tcW w:w="1096" w:type="dxa"/>
            <w:vMerge/>
            <w:hideMark/>
          </w:tcPr>
          <w:p w14:paraId="6206762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2CEFD35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val="restart"/>
            <w:noWrap/>
            <w:hideMark/>
          </w:tcPr>
          <w:p w14:paraId="078C9A23"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3801F42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&lt;40</w:t>
            </w:r>
          </w:p>
        </w:tc>
        <w:tc>
          <w:tcPr>
            <w:tcW w:w="1042" w:type="dxa"/>
            <w:noWrap/>
            <w:hideMark/>
          </w:tcPr>
          <w:p w14:paraId="3E0041E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5843F9DD"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075EB3C0" w14:textId="77777777" w:rsidR="002F0AC2" w:rsidRPr="002F0AC2" w:rsidRDefault="002F0AC2" w:rsidP="002F0AC2">
            <w:pPr>
              <w:spacing w:before="0" w:line="240" w:lineRule="auto"/>
              <w:jc w:val="left"/>
              <w:rPr>
                <w:sz w:val="16"/>
                <w:szCs w:val="16"/>
              </w:rPr>
            </w:pPr>
          </w:p>
        </w:tc>
        <w:tc>
          <w:tcPr>
            <w:tcW w:w="1096" w:type="dxa"/>
            <w:vMerge/>
            <w:hideMark/>
          </w:tcPr>
          <w:p w14:paraId="5722834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6213DD7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2F2301E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6D0DE50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40-44</w:t>
            </w:r>
          </w:p>
        </w:tc>
        <w:tc>
          <w:tcPr>
            <w:tcW w:w="1042" w:type="dxa"/>
            <w:noWrap/>
            <w:hideMark/>
          </w:tcPr>
          <w:p w14:paraId="4918D22E"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79A7FF0A"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42D5743E" w14:textId="77777777" w:rsidR="002F0AC2" w:rsidRPr="002F0AC2" w:rsidRDefault="002F0AC2" w:rsidP="002F0AC2">
            <w:pPr>
              <w:spacing w:before="0" w:line="240" w:lineRule="auto"/>
              <w:jc w:val="left"/>
              <w:rPr>
                <w:sz w:val="16"/>
                <w:szCs w:val="16"/>
              </w:rPr>
            </w:pPr>
          </w:p>
        </w:tc>
        <w:tc>
          <w:tcPr>
            <w:tcW w:w="1096" w:type="dxa"/>
            <w:vMerge/>
            <w:hideMark/>
          </w:tcPr>
          <w:p w14:paraId="11D94A0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57F9269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C4B207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392A31E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45-49</w:t>
            </w:r>
          </w:p>
        </w:tc>
        <w:tc>
          <w:tcPr>
            <w:tcW w:w="1042" w:type="dxa"/>
            <w:noWrap/>
            <w:hideMark/>
          </w:tcPr>
          <w:p w14:paraId="22C84FBE"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w:t>
            </w:r>
          </w:p>
        </w:tc>
      </w:tr>
      <w:tr w:rsidR="002F0AC2" w:rsidRPr="002F0AC2" w14:paraId="1DE786DA"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3CF02CBA" w14:textId="77777777" w:rsidR="002F0AC2" w:rsidRPr="002F0AC2" w:rsidRDefault="002F0AC2" w:rsidP="002F0AC2">
            <w:pPr>
              <w:spacing w:before="0" w:line="240" w:lineRule="auto"/>
              <w:jc w:val="left"/>
              <w:rPr>
                <w:sz w:val="16"/>
                <w:szCs w:val="16"/>
              </w:rPr>
            </w:pPr>
          </w:p>
        </w:tc>
        <w:tc>
          <w:tcPr>
            <w:tcW w:w="1096" w:type="dxa"/>
            <w:vMerge/>
            <w:hideMark/>
          </w:tcPr>
          <w:p w14:paraId="64F0AC6A"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00135E5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0216DE7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260365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0010C1C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9</w:t>
            </w:r>
          </w:p>
        </w:tc>
      </w:tr>
      <w:tr w:rsidR="002F0AC2" w:rsidRPr="002F0AC2" w14:paraId="68AE0D76"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62D2792" w14:textId="77777777" w:rsidR="002F0AC2" w:rsidRPr="002F0AC2" w:rsidRDefault="002F0AC2" w:rsidP="002F0AC2">
            <w:pPr>
              <w:spacing w:before="0" w:line="240" w:lineRule="auto"/>
              <w:jc w:val="left"/>
              <w:rPr>
                <w:sz w:val="16"/>
                <w:szCs w:val="16"/>
              </w:rPr>
            </w:pPr>
          </w:p>
        </w:tc>
        <w:tc>
          <w:tcPr>
            <w:tcW w:w="1096" w:type="dxa"/>
            <w:vMerge/>
            <w:hideMark/>
          </w:tcPr>
          <w:p w14:paraId="1D53F35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8AC232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3ECC9BD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A83E57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4107F0CF"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7A1F23C5"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78476704" w14:textId="77777777" w:rsidR="002F0AC2" w:rsidRPr="002F0AC2" w:rsidRDefault="002F0AC2" w:rsidP="002F0AC2">
            <w:pPr>
              <w:spacing w:before="0" w:line="240" w:lineRule="auto"/>
              <w:jc w:val="left"/>
              <w:rPr>
                <w:sz w:val="16"/>
                <w:szCs w:val="16"/>
              </w:rPr>
            </w:pPr>
          </w:p>
        </w:tc>
        <w:tc>
          <w:tcPr>
            <w:tcW w:w="1096" w:type="dxa"/>
            <w:vMerge/>
            <w:hideMark/>
          </w:tcPr>
          <w:p w14:paraId="66480E0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754EC289"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6989F11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6BF3BC60"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60-64</w:t>
            </w:r>
          </w:p>
        </w:tc>
        <w:tc>
          <w:tcPr>
            <w:tcW w:w="1042" w:type="dxa"/>
            <w:noWrap/>
            <w:hideMark/>
          </w:tcPr>
          <w:p w14:paraId="008E9CB9"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w:t>
            </w:r>
          </w:p>
        </w:tc>
      </w:tr>
      <w:tr w:rsidR="002F0AC2" w:rsidRPr="002F0AC2" w14:paraId="3675D6DD"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17AC301C" w14:textId="77777777" w:rsidR="002F0AC2" w:rsidRPr="002F0AC2" w:rsidRDefault="002F0AC2" w:rsidP="002F0AC2">
            <w:pPr>
              <w:spacing w:before="0" w:line="240" w:lineRule="auto"/>
              <w:jc w:val="left"/>
              <w:rPr>
                <w:sz w:val="16"/>
                <w:szCs w:val="16"/>
              </w:rPr>
            </w:pPr>
          </w:p>
        </w:tc>
        <w:tc>
          <w:tcPr>
            <w:tcW w:w="1096" w:type="dxa"/>
            <w:vMerge/>
            <w:hideMark/>
          </w:tcPr>
          <w:p w14:paraId="43BE64A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7A27791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575E145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F3F4078"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&gt;65</w:t>
            </w:r>
          </w:p>
        </w:tc>
        <w:tc>
          <w:tcPr>
            <w:tcW w:w="1042" w:type="dxa"/>
            <w:noWrap/>
            <w:hideMark/>
          </w:tcPr>
          <w:p w14:paraId="489926E4"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518B0E20"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61C0B48D" w14:textId="77777777" w:rsidR="002F0AC2" w:rsidRPr="002F0AC2" w:rsidRDefault="002F0AC2" w:rsidP="002F0AC2">
            <w:pPr>
              <w:spacing w:before="0" w:line="240" w:lineRule="auto"/>
              <w:jc w:val="left"/>
              <w:rPr>
                <w:sz w:val="16"/>
                <w:szCs w:val="16"/>
              </w:rPr>
            </w:pPr>
          </w:p>
        </w:tc>
        <w:tc>
          <w:tcPr>
            <w:tcW w:w="1096" w:type="dxa"/>
            <w:vMerge/>
            <w:hideMark/>
          </w:tcPr>
          <w:p w14:paraId="38DB5E0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noWrap/>
            <w:hideMark/>
          </w:tcPr>
          <w:p w14:paraId="52B27C4B"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PLANCHADORA</w:t>
            </w:r>
          </w:p>
        </w:tc>
        <w:tc>
          <w:tcPr>
            <w:tcW w:w="1096" w:type="dxa"/>
            <w:noWrap/>
            <w:hideMark/>
          </w:tcPr>
          <w:p w14:paraId="245735F8"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40BE341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5BE0939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204A2E69"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EA9CEA5" w14:textId="77777777" w:rsidR="002F0AC2" w:rsidRPr="002F0AC2" w:rsidRDefault="002F0AC2" w:rsidP="002F0AC2">
            <w:pPr>
              <w:spacing w:before="0" w:line="240" w:lineRule="auto"/>
              <w:jc w:val="left"/>
              <w:rPr>
                <w:sz w:val="16"/>
                <w:szCs w:val="16"/>
              </w:rPr>
            </w:pPr>
          </w:p>
        </w:tc>
        <w:tc>
          <w:tcPr>
            <w:tcW w:w="1096" w:type="dxa"/>
            <w:vMerge/>
            <w:hideMark/>
          </w:tcPr>
          <w:p w14:paraId="336974C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val="restart"/>
            <w:noWrap/>
            <w:hideMark/>
          </w:tcPr>
          <w:p w14:paraId="6FB27C51"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LAVANDERA</w:t>
            </w:r>
          </w:p>
        </w:tc>
        <w:tc>
          <w:tcPr>
            <w:tcW w:w="1096" w:type="dxa"/>
            <w:vMerge w:val="restart"/>
            <w:noWrap/>
            <w:hideMark/>
          </w:tcPr>
          <w:p w14:paraId="2D5810D6" w14:textId="77777777" w:rsidR="002F0AC2" w:rsidRPr="002F0AC2" w:rsidRDefault="002F0AC2" w:rsidP="002F0AC2">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096" w:type="dxa"/>
            <w:noWrap/>
            <w:hideMark/>
          </w:tcPr>
          <w:p w14:paraId="268A9A5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50-54</w:t>
            </w:r>
          </w:p>
        </w:tc>
        <w:tc>
          <w:tcPr>
            <w:tcW w:w="1042" w:type="dxa"/>
            <w:noWrap/>
            <w:hideMark/>
          </w:tcPr>
          <w:p w14:paraId="2E4ECE39"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1A2CC15A" w14:textId="77777777" w:rsidTr="001D59D8">
        <w:trPr>
          <w:trHeight w:val="297"/>
        </w:trPr>
        <w:tc>
          <w:tcPr>
            <w:cnfStyle w:val="001000000000" w:firstRow="0" w:lastRow="0" w:firstColumn="1" w:lastColumn="0" w:oddVBand="0" w:evenVBand="0" w:oddHBand="0" w:evenHBand="0" w:firstRowFirstColumn="0" w:firstRowLastColumn="0" w:lastRowFirstColumn="0" w:lastRowLastColumn="0"/>
            <w:tcW w:w="1373" w:type="dxa"/>
            <w:vMerge/>
            <w:hideMark/>
          </w:tcPr>
          <w:p w14:paraId="58E3337B" w14:textId="77777777" w:rsidR="002F0AC2" w:rsidRPr="002F0AC2" w:rsidRDefault="002F0AC2" w:rsidP="002F0AC2">
            <w:pPr>
              <w:spacing w:before="0" w:line="240" w:lineRule="auto"/>
              <w:jc w:val="left"/>
              <w:rPr>
                <w:sz w:val="16"/>
                <w:szCs w:val="16"/>
              </w:rPr>
            </w:pPr>
          </w:p>
        </w:tc>
        <w:tc>
          <w:tcPr>
            <w:tcW w:w="1096" w:type="dxa"/>
            <w:vMerge/>
            <w:hideMark/>
          </w:tcPr>
          <w:p w14:paraId="1F3ADE8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827" w:type="dxa"/>
            <w:vMerge/>
            <w:hideMark/>
          </w:tcPr>
          <w:p w14:paraId="3076FF7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vMerge/>
            <w:hideMark/>
          </w:tcPr>
          <w:p w14:paraId="60342537"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096" w:type="dxa"/>
            <w:noWrap/>
            <w:hideMark/>
          </w:tcPr>
          <w:p w14:paraId="4B84A1C5"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55-59</w:t>
            </w:r>
          </w:p>
        </w:tc>
        <w:tc>
          <w:tcPr>
            <w:tcW w:w="1042" w:type="dxa"/>
            <w:noWrap/>
            <w:hideMark/>
          </w:tcPr>
          <w:p w14:paraId="3A3EE6E5"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2F0AC2" w:rsidRPr="002F0AC2" w14:paraId="4206F843" w14:textId="77777777" w:rsidTr="001D59D8">
        <w:trPr>
          <w:trHeight w:val="531"/>
        </w:trPr>
        <w:tc>
          <w:tcPr>
            <w:cnfStyle w:val="001000000000" w:firstRow="0" w:lastRow="0" w:firstColumn="1" w:lastColumn="0" w:oddVBand="0" w:evenVBand="0" w:oddHBand="0" w:evenHBand="0" w:firstRowFirstColumn="0" w:firstRowLastColumn="0" w:lastRowFirstColumn="0" w:lastRowLastColumn="0"/>
            <w:tcW w:w="5392" w:type="dxa"/>
            <w:gridSpan w:val="4"/>
            <w:noWrap/>
            <w:hideMark/>
          </w:tcPr>
          <w:p w14:paraId="42024B39" w14:textId="77777777" w:rsidR="002F0AC2" w:rsidRPr="007E36F8" w:rsidRDefault="002F0AC2" w:rsidP="007E36F8">
            <w:pPr>
              <w:spacing w:before="0" w:line="240" w:lineRule="auto"/>
              <w:jc w:val="right"/>
              <w:rPr>
                <w:b/>
                <w:sz w:val="16"/>
                <w:szCs w:val="16"/>
              </w:rPr>
            </w:pPr>
            <w:r w:rsidRPr="007E36F8">
              <w:rPr>
                <w:b/>
                <w:sz w:val="16"/>
                <w:szCs w:val="16"/>
              </w:rPr>
              <w:t>Total P. GESTIÓN Y SERVICIOS</w:t>
            </w:r>
          </w:p>
        </w:tc>
        <w:tc>
          <w:tcPr>
            <w:tcW w:w="1096" w:type="dxa"/>
            <w:noWrap/>
            <w:hideMark/>
          </w:tcPr>
          <w:p w14:paraId="6D0CA604" w14:textId="77777777" w:rsidR="002F0AC2" w:rsidRPr="007E36F8"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b/>
                <w:szCs w:val="16"/>
              </w:rPr>
            </w:pPr>
            <w:r w:rsidRPr="007E36F8">
              <w:rPr>
                <w:b/>
                <w:szCs w:val="16"/>
              </w:rPr>
              <w:t> </w:t>
            </w:r>
          </w:p>
        </w:tc>
        <w:tc>
          <w:tcPr>
            <w:tcW w:w="1042" w:type="dxa"/>
            <w:noWrap/>
            <w:hideMark/>
          </w:tcPr>
          <w:p w14:paraId="1949DF44" w14:textId="77777777" w:rsidR="002F0AC2" w:rsidRPr="007E36F8"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b/>
                <w:szCs w:val="16"/>
              </w:rPr>
            </w:pPr>
            <w:r w:rsidRPr="007E36F8">
              <w:rPr>
                <w:b/>
                <w:szCs w:val="16"/>
              </w:rPr>
              <w:t>146</w:t>
            </w:r>
          </w:p>
        </w:tc>
      </w:tr>
      <w:tr w:rsidR="002F0AC2" w:rsidRPr="002F0AC2" w14:paraId="34CE6FA7" w14:textId="77777777" w:rsidTr="001D59D8">
        <w:trPr>
          <w:cnfStyle w:val="010000000000" w:firstRow="0" w:lastRow="1" w:firstColumn="0" w:lastColumn="0" w:oddVBand="0" w:evenVBand="0" w:oddHBand="0"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1373" w:type="dxa"/>
            <w:noWrap/>
            <w:hideMark/>
          </w:tcPr>
          <w:p w14:paraId="206F03E6" w14:textId="77777777" w:rsidR="002F0AC2" w:rsidRPr="002F0AC2" w:rsidRDefault="002F0AC2" w:rsidP="002F0AC2">
            <w:pPr>
              <w:spacing w:before="0" w:line="240" w:lineRule="auto"/>
              <w:jc w:val="right"/>
              <w:rPr>
                <w:sz w:val="16"/>
                <w:szCs w:val="16"/>
              </w:rPr>
            </w:pPr>
          </w:p>
        </w:tc>
        <w:tc>
          <w:tcPr>
            <w:tcW w:w="1096" w:type="dxa"/>
            <w:noWrap/>
            <w:hideMark/>
          </w:tcPr>
          <w:p w14:paraId="5DF55510" w14:textId="77777777" w:rsidR="002F0AC2" w:rsidRPr="002F0AC2" w:rsidRDefault="002F0AC2" w:rsidP="002F0AC2">
            <w:pPr>
              <w:spacing w:before="0" w:line="240" w:lineRule="auto"/>
              <w:jc w:val="left"/>
              <w:cnfStyle w:val="010000000000" w:firstRow="0" w:lastRow="1" w:firstColumn="0" w:lastColumn="0" w:oddVBand="0" w:evenVBand="0" w:oddHBand="0" w:evenHBand="0" w:firstRowFirstColumn="0" w:firstRowLastColumn="0" w:lastRowFirstColumn="0" w:lastRowLastColumn="0"/>
              <w:rPr>
                <w:sz w:val="16"/>
                <w:szCs w:val="16"/>
              </w:rPr>
            </w:pPr>
          </w:p>
        </w:tc>
        <w:tc>
          <w:tcPr>
            <w:tcW w:w="1827" w:type="dxa"/>
            <w:noWrap/>
            <w:hideMark/>
          </w:tcPr>
          <w:p w14:paraId="27CD1DBB" w14:textId="77777777" w:rsidR="002F0AC2" w:rsidRPr="002F0AC2" w:rsidRDefault="002F0AC2" w:rsidP="002F0AC2">
            <w:pPr>
              <w:spacing w:before="0" w:line="240" w:lineRule="auto"/>
              <w:jc w:val="left"/>
              <w:cnfStyle w:val="010000000000" w:firstRow="0" w:lastRow="1" w:firstColumn="0" w:lastColumn="0" w:oddVBand="0" w:evenVBand="0" w:oddHBand="0" w:evenHBand="0" w:firstRowFirstColumn="0" w:firstRowLastColumn="0" w:lastRowFirstColumn="0" w:lastRowLastColumn="0"/>
              <w:rPr>
                <w:sz w:val="16"/>
                <w:szCs w:val="16"/>
              </w:rPr>
            </w:pPr>
          </w:p>
        </w:tc>
        <w:tc>
          <w:tcPr>
            <w:tcW w:w="1096" w:type="dxa"/>
            <w:noWrap/>
            <w:hideMark/>
          </w:tcPr>
          <w:p w14:paraId="02FA5D63" w14:textId="77777777" w:rsidR="002F0AC2" w:rsidRPr="002F0AC2" w:rsidRDefault="002F0AC2" w:rsidP="002F0AC2">
            <w:pPr>
              <w:spacing w:before="0" w:line="240" w:lineRule="auto"/>
              <w:jc w:val="left"/>
              <w:cnfStyle w:val="010000000000" w:firstRow="0" w:lastRow="1" w:firstColumn="0" w:lastColumn="0" w:oddVBand="0" w:evenVBand="0" w:oddHBand="0" w:evenHBand="0" w:firstRowFirstColumn="0" w:firstRowLastColumn="0" w:lastRowFirstColumn="0" w:lastRowLastColumn="0"/>
              <w:rPr>
                <w:sz w:val="16"/>
                <w:szCs w:val="16"/>
              </w:rPr>
            </w:pPr>
          </w:p>
        </w:tc>
        <w:tc>
          <w:tcPr>
            <w:tcW w:w="1096" w:type="dxa"/>
            <w:noWrap/>
            <w:hideMark/>
          </w:tcPr>
          <w:p w14:paraId="59DD5942" w14:textId="77777777" w:rsidR="002F0AC2" w:rsidRPr="002F0AC2" w:rsidRDefault="002F0AC2" w:rsidP="002F0AC2">
            <w:pPr>
              <w:spacing w:before="0" w:line="240" w:lineRule="auto"/>
              <w:jc w:val="left"/>
              <w:cnfStyle w:val="010000000000" w:firstRow="0" w:lastRow="1" w:firstColumn="0" w:lastColumn="0" w:oddVBand="0" w:evenVBand="0" w:oddHBand="0" w:evenHBand="0" w:firstRowFirstColumn="0" w:firstRowLastColumn="0" w:lastRowFirstColumn="0" w:lastRowLastColumn="0"/>
              <w:rPr>
                <w:sz w:val="16"/>
                <w:szCs w:val="16"/>
              </w:rPr>
            </w:pPr>
          </w:p>
        </w:tc>
        <w:tc>
          <w:tcPr>
            <w:tcW w:w="1042" w:type="dxa"/>
            <w:noWrap/>
            <w:hideMark/>
          </w:tcPr>
          <w:p w14:paraId="1BB61EF5" w14:textId="77777777" w:rsidR="002F0AC2" w:rsidRPr="002F0AC2" w:rsidRDefault="002F0AC2" w:rsidP="002F0AC2">
            <w:pPr>
              <w:spacing w:before="0" w:line="240" w:lineRule="auto"/>
              <w:jc w:val="right"/>
              <w:cnfStyle w:val="010000000000" w:firstRow="0" w:lastRow="1" w:firstColumn="0" w:lastColumn="0" w:oddVBand="0" w:evenVBand="0" w:oddHBand="0" w:evenHBand="0" w:firstRowFirstColumn="0" w:firstRowLastColumn="0" w:lastRowFirstColumn="0" w:lastRowLastColumn="0"/>
              <w:rPr>
                <w:b/>
                <w:sz w:val="16"/>
                <w:szCs w:val="16"/>
              </w:rPr>
            </w:pPr>
            <w:r w:rsidRPr="002F0AC2">
              <w:rPr>
                <w:b/>
                <w:sz w:val="16"/>
                <w:szCs w:val="16"/>
              </w:rPr>
              <w:t>371</w:t>
            </w:r>
          </w:p>
        </w:tc>
      </w:tr>
    </w:tbl>
    <w:p w14:paraId="5D7DC3B1" w14:textId="77777777" w:rsidR="002F0AC2" w:rsidRPr="002F0AC2" w:rsidRDefault="002F0AC2" w:rsidP="002F0AC2">
      <w:pPr>
        <w:ind w:left="360"/>
        <w:rPr>
          <w:sz w:val="16"/>
          <w:szCs w:val="16"/>
        </w:rPr>
      </w:pPr>
    </w:p>
    <w:p w14:paraId="41196E4A" w14:textId="77777777" w:rsidR="00F31D28" w:rsidRPr="002F0AC2" w:rsidRDefault="00F31D28" w:rsidP="007E36F8">
      <w:pPr>
        <w:pStyle w:val="Nombredetabla"/>
      </w:pPr>
      <w:r w:rsidRPr="002F0AC2">
        <w:t>Resumen por edad y sexo</w:t>
      </w:r>
    </w:p>
    <w:tbl>
      <w:tblPr>
        <w:tblStyle w:val="TablaGeneral"/>
        <w:tblW w:w="4995" w:type="dxa"/>
        <w:tblLook w:val="04A0" w:firstRow="1" w:lastRow="0" w:firstColumn="1" w:lastColumn="0" w:noHBand="0" w:noVBand="1"/>
      </w:tblPr>
      <w:tblGrid>
        <w:gridCol w:w="1665"/>
        <w:gridCol w:w="1665"/>
        <w:gridCol w:w="1665"/>
      </w:tblGrid>
      <w:tr w:rsidR="002F0AC2" w:rsidRPr="002F0AC2" w14:paraId="7653F5BF" w14:textId="77777777" w:rsidTr="007E36F8">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65" w:type="dxa"/>
            <w:noWrap/>
            <w:hideMark/>
          </w:tcPr>
          <w:p w14:paraId="535EE64D" w14:textId="77777777" w:rsidR="002F0AC2" w:rsidRPr="002F0AC2" w:rsidRDefault="002F0AC2" w:rsidP="002F0AC2">
            <w:pPr>
              <w:spacing w:before="0" w:line="240" w:lineRule="auto"/>
              <w:jc w:val="left"/>
              <w:rPr>
                <w:sz w:val="16"/>
                <w:szCs w:val="16"/>
              </w:rPr>
            </w:pPr>
            <w:r w:rsidRPr="002F0AC2">
              <w:rPr>
                <w:sz w:val="16"/>
                <w:szCs w:val="16"/>
              </w:rPr>
              <w:t>EDAD</w:t>
            </w:r>
          </w:p>
        </w:tc>
        <w:tc>
          <w:tcPr>
            <w:tcW w:w="1665" w:type="dxa"/>
            <w:noWrap/>
            <w:hideMark/>
          </w:tcPr>
          <w:p w14:paraId="7AB5F854" w14:textId="4050C7A5" w:rsidR="002F0AC2" w:rsidRPr="002F0AC2" w:rsidRDefault="002F0AC2" w:rsidP="002F0AC2">
            <w:pPr>
              <w:spacing w:before="0"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2F0AC2">
              <w:rPr>
                <w:sz w:val="16"/>
                <w:szCs w:val="16"/>
              </w:rPr>
              <w:t> </w:t>
            </w:r>
            <w:r>
              <w:rPr>
                <w:sz w:val="16"/>
                <w:szCs w:val="16"/>
              </w:rPr>
              <w:t>SEXO</w:t>
            </w:r>
          </w:p>
        </w:tc>
        <w:tc>
          <w:tcPr>
            <w:tcW w:w="1665" w:type="dxa"/>
            <w:noWrap/>
            <w:hideMark/>
          </w:tcPr>
          <w:p w14:paraId="32049EFC" w14:textId="77777777" w:rsidR="002F0AC2" w:rsidRPr="002F0AC2" w:rsidRDefault="002F0AC2" w:rsidP="002F0AC2">
            <w:pPr>
              <w:spacing w:before="0"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2F0AC2">
              <w:rPr>
                <w:sz w:val="16"/>
                <w:szCs w:val="16"/>
              </w:rPr>
              <w:t> </w:t>
            </w:r>
          </w:p>
        </w:tc>
      </w:tr>
      <w:tr w:rsidR="002F0AC2" w:rsidRPr="002F0AC2" w14:paraId="37CECA5E"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val="restart"/>
            <w:noWrap/>
            <w:hideMark/>
          </w:tcPr>
          <w:p w14:paraId="0E07962D" w14:textId="77777777" w:rsidR="002F0AC2" w:rsidRPr="002F0AC2" w:rsidRDefault="002F0AC2" w:rsidP="002F0AC2">
            <w:pPr>
              <w:spacing w:before="0" w:line="240" w:lineRule="auto"/>
              <w:jc w:val="center"/>
              <w:rPr>
                <w:sz w:val="16"/>
                <w:szCs w:val="16"/>
              </w:rPr>
            </w:pPr>
            <w:r w:rsidRPr="002F0AC2">
              <w:rPr>
                <w:sz w:val="16"/>
                <w:szCs w:val="16"/>
              </w:rPr>
              <w:t>&lt;40</w:t>
            </w:r>
          </w:p>
        </w:tc>
        <w:tc>
          <w:tcPr>
            <w:tcW w:w="1665" w:type="dxa"/>
            <w:noWrap/>
            <w:hideMark/>
          </w:tcPr>
          <w:p w14:paraId="54190481"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665" w:type="dxa"/>
            <w:noWrap/>
            <w:hideMark/>
          </w:tcPr>
          <w:p w14:paraId="5ECE9FA1"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32</w:t>
            </w:r>
          </w:p>
        </w:tc>
      </w:tr>
      <w:tr w:rsidR="002F0AC2" w:rsidRPr="002F0AC2" w14:paraId="141C0E7C"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hideMark/>
          </w:tcPr>
          <w:p w14:paraId="13363AB0" w14:textId="77777777" w:rsidR="002F0AC2" w:rsidRPr="002F0AC2" w:rsidRDefault="002F0AC2" w:rsidP="002F0AC2">
            <w:pPr>
              <w:spacing w:before="0" w:line="240" w:lineRule="auto"/>
              <w:jc w:val="left"/>
              <w:rPr>
                <w:sz w:val="16"/>
                <w:szCs w:val="16"/>
              </w:rPr>
            </w:pPr>
          </w:p>
        </w:tc>
        <w:tc>
          <w:tcPr>
            <w:tcW w:w="1665" w:type="dxa"/>
            <w:noWrap/>
            <w:hideMark/>
          </w:tcPr>
          <w:p w14:paraId="227630C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665" w:type="dxa"/>
            <w:noWrap/>
            <w:hideMark/>
          </w:tcPr>
          <w:p w14:paraId="2B3B1186"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49</w:t>
            </w:r>
          </w:p>
        </w:tc>
      </w:tr>
      <w:tr w:rsidR="002F0AC2" w:rsidRPr="002F0AC2" w14:paraId="0426E714"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val="restart"/>
            <w:noWrap/>
            <w:hideMark/>
          </w:tcPr>
          <w:p w14:paraId="1364657E" w14:textId="77777777" w:rsidR="002F0AC2" w:rsidRPr="002F0AC2" w:rsidRDefault="002F0AC2" w:rsidP="002F0AC2">
            <w:pPr>
              <w:spacing w:before="0" w:line="240" w:lineRule="auto"/>
              <w:jc w:val="center"/>
              <w:rPr>
                <w:sz w:val="16"/>
                <w:szCs w:val="16"/>
              </w:rPr>
            </w:pPr>
            <w:r w:rsidRPr="002F0AC2">
              <w:rPr>
                <w:sz w:val="16"/>
                <w:szCs w:val="16"/>
              </w:rPr>
              <w:t>40-44</w:t>
            </w:r>
          </w:p>
        </w:tc>
        <w:tc>
          <w:tcPr>
            <w:tcW w:w="1665" w:type="dxa"/>
            <w:noWrap/>
            <w:hideMark/>
          </w:tcPr>
          <w:p w14:paraId="0D966054"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665" w:type="dxa"/>
            <w:noWrap/>
            <w:hideMark/>
          </w:tcPr>
          <w:p w14:paraId="5CFA29EA"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w:t>
            </w:r>
          </w:p>
        </w:tc>
      </w:tr>
      <w:tr w:rsidR="002F0AC2" w:rsidRPr="002F0AC2" w14:paraId="68091A3F"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hideMark/>
          </w:tcPr>
          <w:p w14:paraId="637BA169" w14:textId="77777777" w:rsidR="002F0AC2" w:rsidRPr="002F0AC2" w:rsidRDefault="002F0AC2" w:rsidP="002F0AC2">
            <w:pPr>
              <w:spacing w:before="0" w:line="240" w:lineRule="auto"/>
              <w:jc w:val="left"/>
              <w:rPr>
                <w:sz w:val="16"/>
                <w:szCs w:val="16"/>
              </w:rPr>
            </w:pPr>
          </w:p>
        </w:tc>
        <w:tc>
          <w:tcPr>
            <w:tcW w:w="1665" w:type="dxa"/>
            <w:noWrap/>
            <w:hideMark/>
          </w:tcPr>
          <w:p w14:paraId="18EC2D5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665" w:type="dxa"/>
            <w:noWrap/>
            <w:hideMark/>
          </w:tcPr>
          <w:p w14:paraId="3794F1B2"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38</w:t>
            </w:r>
          </w:p>
        </w:tc>
      </w:tr>
      <w:tr w:rsidR="002F0AC2" w:rsidRPr="002F0AC2" w14:paraId="53C1D939"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val="restart"/>
            <w:noWrap/>
            <w:hideMark/>
          </w:tcPr>
          <w:p w14:paraId="4040C1E5" w14:textId="77777777" w:rsidR="002F0AC2" w:rsidRPr="002F0AC2" w:rsidRDefault="002F0AC2" w:rsidP="002F0AC2">
            <w:pPr>
              <w:spacing w:before="0" w:line="240" w:lineRule="auto"/>
              <w:jc w:val="center"/>
              <w:rPr>
                <w:sz w:val="16"/>
                <w:szCs w:val="16"/>
              </w:rPr>
            </w:pPr>
            <w:r w:rsidRPr="002F0AC2">
              <w:rPr>
                <w:sz w:val="16"/>
                <w:szCs w:val="16"/>
              </w:rPr>
              <w:t>45-49</w:t>
            </w:r>
          </w:p>
        </w:tc>
        <w:tc>
          <w:tcPr>
            <w:tcW w:w="1665" w:type="dxa"/>
            <w:noWrap/>
            <w:hideMark/>
          </w:tcPr>
          <w:p w14:paraId="0F5B5452"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665" w:type="dxa"/>
            <w:noWrap/>
            <w:hideMark/>
          </w:tcPr>
          <w:p w14:paraId="3DBE975E"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10</w:t>
            </w:r>
          </w:p>
        </w:tc>
      </w:tr>
      <w:tr w:rsidR="002F0AC2" w:rsidRPr="002F0AC2" w14:paraId="7BB6AA5B"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hideMark/>
          </w:tcPr>
          <w:p w14:paraId="4EB74502" w14:textId="77777777" w:rsidR="002F0AC2" w:rsidRPr="002F0AC2" w:rsidRDefault="002F0AC2" w:rsidP="002F0AC2">
            <w:pPr>
              <w:spacing w:before="0" w:line="240" w:lineRule="auto"/>
              <w:jc w:val="left"/>
              <w:rPr>
                <w:sz w:val="16"/>
                <w:szCs w:val="16"/>
              </w:rPr>
            </w:pPr>
          </w:p>
        </w:tc>
        <w:tc>
          <w:tcPr>
            <w:tcW w:w="1665" w:type="dxa"/>
            <w:noWrap/>
            <w:hideMark/>
          </w:tcPr>
          <w:p w14:paraId="67DF4DBE"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665" w:type="dxa"/>
            <w:noWrap/>
            <w:hideMark/>
          </w:tcPr>
          <w:p w14:paraId="7CB66110"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43</w:t>
            </w:r>
          </w:p>
        </w:tc>
      </w:tr>
      <w:tr w:rsidR="002F0AC2" w:rsidRPr="002F0AC2" w14:paraId="59AB2D38"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val="restart"/>
            <w:noWrap/>
            <w:hideMark/>
          </w:tcPr>
          <w:p w14:paraId="29B25587" w14:textId="77777777" w:rsidR="002F0AC2" w:rsidRPr="002F0AC2" w:rsidRDefault="002F0AC2" w:rsidP="002F0AC2">
            <w:pPr>
              <w:spacing w:before="0" w:line="240" w:lineRule="auto"/>
              <w:jc w:val="center"/>
              <w:rPr>
                <w:sz w:val="16"/>
                <w:szCs w:val="16"/>
              </w:rPr>
            </w:pPr>
            <w:r w:rsidRPr="002F0AC2">
              <w:rPr>
                <w:sz w:val="16"/>
                <w:szCs w:val="16"/>
              </w:rPr>
              <w:t>50-54</w:t>
            </w:r>
          </w:p>
        </w:tc>
        <w:tc>
          <w:tcPr>
            <w:tcW w:w="1665" w:type="dxa"/>
            <w:noWrap/>
            <w:hideMark/>
          </w:tcPr>
          <w:p w14:paraId="3987E83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665" w:type="dxa"/>
            <w:noWrap/>
            <w:hideMark/>
          </w:tcPr>
          <w:p w14:paraId="2DE58850"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17</w:t>
            </w:r>
          </w:p>
        </w:tc>
      </w:tr>
      <w:tr w:rsidR="002F0AC2" w:rsidRPr="002F0AC2" w14:paraId="178B0F35"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hideMark/>
          </w:tcPr>
          <w:p w14:paraId="16F2941D" w14:textId="77777777" w:rsidR="002F0AC2" w:rsidRPr="002F0AC2" w:rsidRDefault="002F0AC2" w:rsidP="002F0AC2">
            <w:pPr>
              <w:spacing w:before="0" w:line="240" w:lineRule="auto"/>
              <w:jc w:val="left"/>
              <w:rPr>
                <w:sz w:val="16"/>
                <w:szCs w:val="16"/>
              </w:rPr>
            </w:pPr>
          </w:p>
        </w:tc>
        <w:tc>
          <w:tcPr>
            <w:tcW w:w="1665" w:type="dxa"/>
            <w:noWrap/>
            <w:hideMark/>
          </w:tcPr>
          <w:p w14:paraId="7328DD0C"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665" w:type="dxa"/>
            <w:noWrap/>
            <w:hideMark/>
          </w:tcPr>
          <w:p w14:paraId="01B4FE43"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43</w:t>
            </w:r>
          </w:p>
        </w:tc>
      </w:tr>
      <w:tr w:rsidR="002F0AC2" w:rsidRPr="002F0AC2" w14:paraId="6FEC5FD8"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val="restart"/>
            <w:noWrap/>
            <w:hideMark/>
          </w:tcPr>
          <w:p w14:paraId="4CD326F1" w14:textId="77777777" w:rsidR="002F0AC2" w:rsidRPr="002F0AC2" w:rsidRDefault="002F0AC2" w:rsidP="002F0AC2">
            <w:pPr>
              <w:spacing w:before="0" w:line="240" w:lineRule="auto"/>
              <w:jc w:val="center"/>
              <w:rPr>
                <w:sz w:val="16"/>
                <w:szCs w:val="16"/>
              </w:rPr>
            </w:pPr>
            <w:r w:rsidRPr="002F0AC2">
              <w:rPr>
                <w:sz w:val="16"/>
                <w:szCs w:val="16"/>
              </w:rPr>
              <w:t>55-59</w:t>
            </w:r>
          </w:p>
        </w:tc>
        <w:tc>
          <w:tcPr>
            <w:tcW w:w="1665" w:type="dxa"/>
            <w:noWrap/>
            <w:hideMark/>
          </w:tcPr>
          <w:p w14:paraId="5B89CF5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665" w:type="dxa"/>
            <w:noWrap/>
            <w:hideMark/>
          </w:tcPr>
          <w:p w14:paraId="50E4ADCD"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12</w:t>
            </w:r>
          </w:p>
        </w:tc>
      </w:tr>
      <w:tr w:rsidR="002F0AC2" w:rsidRPr="002F0AC2" w14:paraId="29AACD72"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hideMark/>
          </w:tcPr>
          <w:p w14:paraId="5A25E185" w14:textId="77777777" w:rsidR="002F0AC2" w:rsidRPr="002F0AC2" w:rsidRDefault="002F0AC2" w:rsidP="002F0AC2">
            <w:pPr>
              <w:spacing w:before="0" w:line="240" w:lineRule="auto"/>
              <w:jc w:val="left"/>
              <w:rPr>
                <w:sz w:val="16"/>
                <w:szCs w:val="16"/>
              </w:rPr>
            </w:pPr>
          </w:p>
        </w:tc>
        <w:tc>
          <w:tcPr>
            <w:tcW w:w="1665" w:type="dxa"/>
            <w:noWrap/>
            <w:hideMark/>
          </w:tcPr>
          <w:p w14:paraId="7A49957D"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665" w:type="dxa"/>
            <w:noWrap/>
            <w:hideMark/>
          </w:tcPr>
          <w:p w14:paraId="73F8C502"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54</w:t>
            </w:r>
          </w:p>
        </w:tc>
      </w:tr>
      <w:tr w:rsidR="002F0AC2" w:rsidRPr="002F0AC2" w14:paraId="39F17B07"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val="restart"/>
            <w:noWrap/>
            <w:hideMark/>
          </w:tcPr>
          <w:p w14:paraId="189861AA" w14:textId="77777777" w:rsidR="002F0AC2" w:rsidRPr="002F0AC2" w:rsidRDefault="002F0AC2" w:rsidP="002F0AC2">
            <w:pPr>
              <w:spacing w:before="0" w:line="240" w:lineRule="auto"/>
              <w:jc w:val="center"/>
              <w:rPr>
                <w:sz w:val="16"/>
                <w:szCs w:val="16"/>
              </w:rPr>
            </w:pPr>
            <w:r w:rsidRPr="002F0AC2">
              <w:rPr>
                <w:sz w:val="16"/>
                <w:szCs w:val="16"/>
              </w:rPr>
              <w:t>60-64</w:t>
            </w:r>
          </w:p>
        </w:tc>
        <w:tc>
          <w:tcPr>
            <w:tcW w:w="1665" w:type="dxa"/>
            <w:noWrap/>
            <w:hideMark/>
          </w:tcPr>
          <w:p w14:paraId="28E762A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665" w:type="dxa"/>
            <w:noWrap/>
            <w:hideMark/>
          </w:tcPr>
          <w:p w14:paraId="4FC0FE88"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22</w:t>
            </w:r>
          </w:p>
        </w:tc>
      </w:tr>
      <w:tr w:rsidR="002F0AC2" w:rsidRPr="002F0AC2" w14:paraId="22B9662A"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hideMark/>
          </w:tcPr>
          <w:p w14:paraId="00098A4C" w14:textId="77777777" w:rsidR="002F0AC2" w:rsidRPr="002F0AC2" w:rsidRDefault="002F0AC2" w:rsidP="002F0AC2">
            <w:pPr>
              <w:spacing w:before="0" w:line="240" w:lineRule="auto"/>
              <w:jc w:val="left"/>
              <w:rPr>
                <w:sz w:val="16"/>
                <w:szCs w:val="16"/>
              </w:rPr>
            </w:pPr>
          </w:p>
        </w:tc>
        <w:tc>
          <w:tcPr>
            <w:tcW w:w="1665" w:type="dxa"/>
            <w:noWrap/>
            <w:hideMark/>
          </w:tcPr>
          <w:p w14:paraId="090B356B"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665" w:type="dxa"/>
            <w:noWrap/>
            <w:hideMark/>
          </w:tcPr>
          <w:p w14:paraId="0E0CF901"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37</w:t>
            </w:r>
          </w:p>
        </w:tc>
      </w:tr>
      <w:tr w:rsidR="002F0AC2" w:rsidRPr="002F0AC2" w14:paraId="2A326C5B"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val="restart"/>
            <w:noWrap/>
            <w:hideMark/>
          </w:tcPr>
          <w:p w14:paraId="3D910F86" w14:textId="77777777" w:rsidR="002F0AC2" w:rsidRPr="002F0AC2" w:rsidRDefault="002F0AC2" w:rsidP="002F0AC2">
            <w:pPr>
              <w:spacing w:before="0" w:line="240" w:lineRule="auto"/>
              <w:jc w:val="center"/>
              <w:rPr>
                <w:sz w:val="16"/>
                <w:szCs w:val="16"/>
              </w:rPr>
            </w:pPr>
            <w:r w:rsidRPr="002F0AC2">
              <w:rPr>
                <w:sz w:val="16"/>
                <w:szCs w:val="16"/>
              </w:rPr>
              <w:t>&gt;65</w:t>
            </w:r>
          </w:p>
        </w:tc>
        <w:tc>
          <w:tcPr>
            <w:tcW w:w="1665" w:type="dxa"/>
            <w:noWrap/>
            <w:hideMark/>
          </w:tcPr>
          <w:p w14:paraId="010D6D2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H</w:t>
            </w:r>
          </w:p>
        </w:tc>
        <w:tc>
          <w:tcPr>
            <w:tcW w:w="1665" w:type="dxa"/>
            <w:noWrap/>
            <w:hideMark/>
          </w:tcPr>
          <w:p w14:paraId="7B2088F0"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4</w:t>
            </w:r>
          </w:p>
        </w:tc>
      </w:tr>
      <w:tr w:rsidR="002F0AC2" w:rsidRPr="002F0AC2" w14:paraId="4CEF3566"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vMerge/>
            <w:hideMark/>
          </w:tcPr>
          <w:p w14:paraId="6B73A62A" w14:textId="77777777" w:rsidR="002F0AC2" w:rsidRPr="002F0AC2" w:rsidRDefault="002F0AC2" w:rsidP="002F0AC2">
            <w:pPr>
              <w:spacing w:before="0" w:line="240" w:lineRule="auto"/>
              <w:jc w:val="left"/>
              <w:rPr>
                <w:sz w:val="16"/>
                <w:szCs w:val="16"/>
              </w:rPr>
            </w:pPr>
          </w:p>
        </w:tc>
        <w:tc>
          <w:tcPr>
            <w:tcW w:w="1665" w:type="dxa"/>
            <w:noWrap/>
            <w:hideMark/>
          </w:tcPr>
          <w:p w14:paraId="4EBA818F"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M</w:t>
            </w:r>
          </w:p>
        </w:tc>
        <w:tc>
          <w:tcPr>
            <w:tcW w:w="1665" w:type="dxa"/>
            <w:noWrap/>
            <w:hideMark/>
          </w:tcPr>
          <w:p w14:paraId="64091ECB"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7</w:t>
            </w:r>
          </w:p>
        </w:tc>
      </w:tr>
      <w:tr w:rsidR="002F0AC2" w:rsidRPr="002F0AC2" w14:paraId="5C2E737F"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noWrap/>
            <w:hideMark/>
          </w:tcPr>
          <w:p w14:paraId="0FE07A3A" w14:textId="77777777" w:rsidR="002F0AC2" w:rsidRPr="002F0AC2" w:rsidRDefault="002F0AC2" w:rsidP="002F0AC2">
            <w:pPr>
              <w:spacing w:before="0" w:line="240" w:lineRule="auto"/>
              <w:jc w:val="right"/>
              <w:rPr>
                <w:sz w:val="16"/>
                <w:szCs w:val="16"/>
              </w:rPr>
            </w:pPr>
          </w:p>
        </w:tc>
        <w:tc>
          <w:tcPr>
            <w:tcW w:w="1665" w:type="dxa"/>
            <w:noWrap/>
            <w:hideMark/>
          </w:tcPr>
          <w:p w14:paraId="31BDB353" w14:textId="77777777" w:rsidR="002F0AC2" w:rsidRPr="002F0AC2" w:rsidRDefault="002F0AC2" w:rsidP="002F0AC2">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p>
        </w:tc>
        <w:tc>
          <w:tcPr>
            <w:tcW w:w="1665" w:type="dxa"/>
            <w:noWrap/>
            <w:hideMark/>
          </w:tcPr>
          <w:p w14:paraId="55955017"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b/>
                <w:szCs w:val="16"/>
              </w:rPr>
            </w:pPr>
            <w:r w:rsidRPr="002F0AC2">
              <w:rPr>
                <w:b/>
                <w:szCs w:val="16"/>
              </w:rPr>
              <w:t>371</w:t>
            </w:r>
          </w:p>
        </w:tc>
      </w:tr>
      <w:tr w:rsidR="002F0AC2" w:rsidRPr="002F0AC2" w14:paraId="393A1AFF"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noWrap/>
            <w:hideMark/>
          </w:tcPr>
          <w:p w14:paraId="10334F33" w14:textId="77777777" w:rsidR="002F0AC2" w:rsidRPr="002F0AC2" w:rsidRDefault="002F0AC2" w:rsidP="002F0AC2">
            <w:pPr>
              <w:spacing w:before="0" w:line="240" w:lineRule="auto"/>
              <w:jc w:val="left"/>
              <w:rPr>
                <w:sz w:val="16"/>
                <w:szCs w:val="16"/>
              </w:rPr>
            </w:pPr>
            <w:r w:rsidRPr="002F0AC2">
              <w:rPr>
                <w:sz w:val="16"/>
                <w:szCs w:val="16"/>
              </w:rPr>
              <w:t>TOTAL H</w:t>
            </w:r>
          </w:p>
        </w:tc>
        <w:tc>
          <w:tcPr>
            <w:tcW w:w="1665" w:type="dxa"/>
            <w:noWrap/>
            <w:hideMark/>
          </w:tcPr>
          <w:p w14:paraId="1B72192B"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100</w:t>
            </w:r>
          </w:p>
        </w:tc>
        <w:tc>
          <w:tcPr>
            <w:tcW w:w="1665" w:type="dxa"/>
            <w:noWrap/>
            <w:hideMark/>
          </w:tcPr>
          <w:p w14:paraId="033C3E99"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p>
        </w:tc>
      </w:tr>
      <w:tr w:rsidR="002F0AC2" w:rsidRPr="002F0AC2" w14:paraId="232EC4F9" w14:textId="77777777" w:rsidTr="007E36F8">
        <w:trPr>
          <w:trHeight w:val="292"/>
        </w:trPr>
        <w:tc>
          <w:tcPr>
            <w:cnfStyle w:val="001000000000" w:firstRow="0" w:lastRow="0" w:firstColumn="1" w:lastColumn="0" w:oddVBand="0" w:evenVBand="0" w:oddHBand="0" w:evenHBand="0" w:firstRowFirstColumn="0" w:firstRowLastColumn="0" w:lastRowFirstColumn="0" w:lastRowLastColumn="0"/>
            <w:tcW w:w="1665" w:type="dxa"/>
            <w:noWrap/>
            <w:hideMark/>
          </w:tcPr>
          <w:p w14:paraId="052A70F3" w14:textId="77777777" w:rsidR="002F0AC2" w:rsidRPr="002F0AC2" w:rsidRDefault="002F0AC2" w:rsidP="002F0AC2">
            <w:pPr>
              <w:spacing w:before="0" w:line="240" w:lineRule="auto"/>
              <w:jc w:val="left"/>
              <w:rPr>
                <w:sz w:val="16"/>
                <w:szCs w:val="16"/>
              </w:rPr>
            </w:pPr>
            <w:r w:rsidRPr="002F0AC2">
              <w:rPr>
                <w:sz w:val="16"/>
                <w:szCs w:val="16"/>
              </w:rPr>
              <w:t>TOTAL M</w:t>
            </w:r>
          </w:p>
        </w:tc>
        <w:tc>
          <w:tcPr>
            <w:tcW w:w="1665" w:type="dxa"/>
            <w:noWrap/>
            <w:hideMark/>
          </w:tcPr>
          <w:p w14:paraId="483BC942"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271</w:t>
            </w:r>
          </w:p>
        </w:tc>
        <w:tc>
          <w:tcPr>
            <w:tcW w:w="1665" w:type="dxa"/>
            <w:noWrap/>
            <w:hideMark/>
          </w:tcPr>
          <w:p w14:paraId="38A4BE8C" w14:textId="77777777" w:rsidR="002F0AC2" w:rsidRPr="002F0AC2" w:rsidRDefault="002F0AC2" w:rsidP="002F0AC2">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p>
        </w:tc>
      </w:tr>
    </w:tbl>
    <w:p w14:paraId="6E9E1A8E" w14:textId="77777777" w:rsidR="002F0AC2" w:rsidRPr="002F0AC2" w:rsidRDefault="002F0AC2" w:rsidP="002F0AC2">
      <w:pPr>
        <w:ind w:left="360"/>
        <w:rPr>
          <w:sz w:val="16"/>
          <w:szCs w:val="16"/>
        </w:rPr>
      </w:pPr>
    </w:p>
    <w:p w14:paraId="34C69211" w14:textId="77777777" w:rsidR="007E36F8" w:rsidRDefault="007E36F8">
      <w:pPr>
        <w:spacing w:before="0" w:line="240" w:lineRule="auto"/>
        <w:jc w:val="left"/>
        <w:rPr>
          <w:b/>
          <w:sz w:val="16"/>
          <w:szCs w:val="16"/>
        </w:rPr>
      </w:pPr>
      <w:r>
        <w:rPr>
          <w:b/>
          <w:sz w:val="16"/>
          <w:szCs w:val="16"/>
        </w:rPr>
        <w:br w:type="page"/>
      </w:r>
    </w:p>
    <w:p w14:paraId="07A8DE7C" w14:textId="04406099" w:rsidR="00F31D28" w:rsidRPr="002F0AC2" w:rsidRDefault="00F31D28" w:rsidP="007E36F8">
      <w:pPr>
        <w:pStyle w:val="Nombredetabla"/>
      </w:pPr>
      <w:r w:rsidRPr="002F0AC2">
        <w:lastRenderedPageBreak/>
        <w:t>Profesionales según vinculación profesional y grupo profesional</w:t>
      </w:r>
    </w:p>
    <w:tbl>
      <w:tblPr>
        <w:tblStyle w:val="TablaGeneral"/>
        <w:tblW w:w="0" w:type="auto"/>
        <w:tblLook w:val="04A0" w:firstRow="1" w:lastRow="0" w:firstColumn="1" w:lastColumn="0" w:noHBand="0" w:noVBand="1"/>
      </w:tblPr>
      <w:tblGrid>
        <w:gridCol w:w="1175"/>
        <w:gridCol w:w="278"/>
        <w:gridCol w:w="1575"/>
        <w:gridCol w:w="1025"/>
        <w:gridCol w:w="2248"/>
        <w:gridCol w:w="985"/>
        <w:gridCol w:w="651"/>
      </w:tblGrid>
      <w:tr w:rsidR="00593CC2" w14:paraId="6445A845" w14:textId="77777777" w:rsidTr="00034E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2" w:type="dxa"/>
          </w:tcPr>
          <w:p w14:paraId="2BA1BBF0" w14:textId="77777777" w:rsidR="00593CC2" w:rsidRDefault="00593CC2" w:rsidP="00593CC2"/>
        </w:tc>
        <w:tc>
          <w:tcPr>
            <w:tcW w:w="280" w:type="dxa"/>
          </w:tcPr>
          <w:p w14:paraId="76B3B562" w14:textId="77777777" w:rsidR="00593CC2" w:rsidRDefault="00593CC2" w:rsidP="00593CC2">
            <w:pPr>
              <w:cnfStyle w:val="100000000000" w:firstRow="1" w:lastRow="0" w:firstColumn="0" w:lastColumn="0" w:oddVBand="0" w:evenVBand="0" w:oddHBand="0" w:evenHBand="0" w:firstRowFirstColumn="0" w:firstRowLastColumn="0" w:lastRowFirstColumn="0" w:lastRowLastColumn="0"/>
            </w:pPr>
          </w:p>
        </w:tc>
        <w:tc>
          <w:tcPr>
            <w:tcW w:w="1627" w:type="dxa"/>
          </w:tcPr>
          <w:p w14:paraId="67427094" w14:textId="77777777" w:rsidR="00593CC2" w:rsidRDefault="00593CC2" w:rsidP="00593CC2">
            <w:pPr>
              <w:cnfStyle w:val="100000000000" w:firstRow="1" w:lastRow="0" w:firstColumn="0" w:lastColumn="0" w:oddVBand="0" w:evenVBand="0" w:oddHBand="0" w:evenHBand="0" w:firstRowFirstColumn="0" w:firstRowLastColumn="0" w:lastRowFirstColumn="0" w:lastRowLastColumn="0"/>
            </w:pPr>
          </w:p>
        </w:tc>
        <w:tc>
          <w:tcPr>
            <w:tcW w:w="856" w:type="dxa"/>
          </w:tcPr>
          <w:p w14:paraId="7AE5C0E4" w14:textId="5F2329BF" w:rsidR="00593CC2" w:rsidRDefault="00593CC2" w:rsidP="00593CC2">
            <w:pPr>
              <w:cnfStyle w:val="100000000000" w:firstRow="1" w:lastRow="0" w:firstColumn="0" w:lastColumn="0" w:oddVBand="0" w:evenVBand="0" w:oddHBand="0" w:evenHBand="0" w:firstRowFirstColumn="0" w:firstRowLastColumn="0" w:lastRowFirstColumn="0" w:lastRowLastColumn="0"/>
            </w:pPr>
            <w:r w:rsidRPr="002F0AC2">
              <w:rPr>
                <w:sz w:val="16"/>
                <w:szCs w:val="16"/>
              </w:rPr>
              <w:t>REGIMEN</w:t>
            </w:r>
          </w:p>
        </w:tc>
        <w:tc>
          <w:tcPr>
            <w:tcW w:w="2280" w:type="dxa"/>
          </w:tcPr>
          <w:p w14:paraId="65D88283" w14:textId="63056112" w:rsidR="00593CC2" w:rsidRDefault="00593CC2" w:rsidP="00593CC2">
            <w:pPr>
              <w:jc w:val="center"/>
              <w:cnfStyle w:val="100000000000" w:firstRow="1" w:lastRow="0" w:firstColumn="0" w:lastColumn="0" w:oddVBand="0" w:evenVBand="0" w:oddHBand="0" w:evenHBand="0" w:firstRowFirstColumn="0" w:firstRowLastColumn="0" w:lastRowFirstColumn="0" w:lastRowLastColumn="0"/>
            </w:pPr>
            <w:r w:rsidRPr="002F0AC2">
              <w:rPr>
                <w:sz w:val="16"/>
                <w:szCs w:val="16"/>
              </w:rPr>
              <w:t>VINCULACIÓN</w:t>
            </w:r>
          </w:p>
        </w:tc>
        <w:tc>
          <w:tcPr>
            <w:tcW w:w="1014" w:type="dxa"/>
          </w:tcPr>
          <w:p w14:paraId="3E13B6C7" w14:textId="77777777" w:rsidR="00593CC2" w:rsidRDefault="00593CC2" w:rsidP="00593CC2">
            <w:pPr>
              <w:cnfStyle w:val="100000000000" w:firstRow="1" w:lastRow="0" w:firstColumn="0" w:lastColumn="0" w:oddVBand="0" w:evenVBand="0" w:oddHBand="0" w:evenHBand="0" w:firstRowFirstColumn="0" w:firstRowLastColumn="0" w:lastRowFirstColumn="0" w:lastRowLastColumn="0"/>
            </w:pPr>
          </w:p>
        </w:tc>
        <w:tc>
          <w:tcPr>
            <w:tcW w:w="668" w:type="dxa"/>
          </w:tcPr>
          <w:p w14:paraId="1557CC4F" w14:textId="77777777" w:rsidR="00593CC2" w:rsidRDefault="00593CC2" w:rsidP="00593CC2">
            <w:pPr>
              <w:cnfStyle w:val="100000000000" w:firstRow="1" w:lastRow="0" w:firstColumn="0" w:lastColumn="0" w:oddVBand="0" w:evenVBand="0" w:oddHBand="0" w:evenHBand="0" w:firstRowFirstColumn="0" w:firstRowLastColumn="0" w:lastRowFirstColumn="0" w:lastRowLastColumn="0"/>
            </w:pPr>
          </w:p>
        </w:tc>
      </w:tr>
    </w:tbl>
    <w:p w14:paraId="358FF908" w14:textId="7A99736B" w:rsidR="00593CC2" w:rsidRDefault="00593CC2" w:rsidP="00B54346"/>
    <w:tbl>
      <w:tblPr>
        <w:tblStyle w:val="TablaGeneral"/>
        <w:tblW w:w="7883" w:type="dxa"/>
        <w:tblLayout w:type="fixed"/>
        <w:tblLook w:val="04E0" w:firstRow="1" w:lastRow="1" w:firstColumn="1" w:lastColumn="0" w:noHBand="0" w:noVBand="1"/>
      </w:tblPr>
      <w:tblGrid>
        <w:gridCol w:w="1134"/>
        <w:gridCol w:w="423"/>
        <w:gridCol w:w="1420"/>
        <w:gridCol w:w="906"/>
        <w:gridCol w:w="588"/>
        <w:gridCol w:w="818"/>
        <w:gridCol w:w="879"/>
        <w:gridCol w:w="1120"/>
        <w:gridCol w:w="595"/>
      </w:tblGrid>
      <w:tr w:rsidR="00593CC2" w:rsidRPr="002F0AC2" w14:paraId="6E9BCE8E" w14:textId="77777777" w:rsidTr="00034E13">
        <w:trPr>
          <w:cnfStyle w:val="100000000000" w:firstRow="1" w:lastRow="0" w:firstColumn="0" w:lastColumn="0" w:oddVBand="0" w:evenVBand="0" w:oddHBand="0" w:evenHBand="0" w:firstRowFirstColumn="0" w:firstRowLastColumn="0" w:lastRowFirstColumn="0" w:lastRowLastColumn="0"/>
          <w:cantSplit/>
          <w:trHeight w:val="1481"/>
          <w:tblHeader/>
        </w:trPr>
        <w:tc>
          <w:tcPr>
            <w:cnfStyle w:val="001000000000" w:firstRow="0" w:lastRow="0" w:firstColumn="1" w:lastColumn="0" w:oddVBand="0" w:evenVBand="0" w:oddHBand="0" w:evenHBand="0" w:firstRowFirstColumn="0" w:firstRowLastColumn="0" w:lastRowFirstColumn="0" w:lastRowLastColumn="0"/>
            <w:tcW w:w="1134" w:type="dxa"/>
            <w:noWrap/>
            <w:hideMark/>
          </w:tcPr>
          <w:p w14:paraId="40DC4887" w14:textId="77777777" w:rsidR="00593CC2" w:rsidRPr="00593CC2" w:rsidRDefault="00593CC2" w:rsidP="002865BA">
            <w:pPr>
              <w:spacing w:before="0" w:line="240" w:lineRule="auto"/>
              <w:jc w:val="left"/>
              <w:rPr>
                <w:color w:val="7F7F7F" w:themeColor="text1" w:themeTint="80"/>
                <w:sz w:val="18"/>
                <w:szCs w:val="16"/>
              </w:rPr>
            </w:pPr>
            <w:r w:rsidRPr="00593CC2">
              <w:rPr>
                <w:color w:val="7F7F7F" w:themeColor="text1" w:themeTint="80"/>
                <w:sz w:val="18"/>
                <w:szCs w:val="16"/>
              </w:rPr>
              <w:t>TIPO</w:t>
            </w:r>
          </w:p>
        </w:tc>
        <w:tc>
          <w:tcPr>
            <w:tcW w:w="423" w:type="dxa"/>
            <w:noWrap/>
            <w:hideMark/>
          </w:tcPr>
          <w:p w14:paraId="5DD73563" w14:textId="77777777" w:rsidR="00593CC2" w:rsidRPr="00593CC2" w:rsidRDefault="00593CC2" w:rsidP="002865BA">
            <w:pPr>
              <w:spacing w:before="0" w:line="240" w:lineRule="auto"/>
              <w:jc w:val="left"/>
              <w:cnfStyle w:val="100000000000" w:firstRow="1" w:lastRow="0" w:firstColumn="0" w:lastColumn="0" w:oddVBand="0" w:evenVBand="0" w:oddHBand="0" w:evenHBand="0" w:firstRowFirstColumn="0" w:firstRowLastColumn="0" w:lastRowFirstColumn="0" w:lastRowLastColumn="0"/>
              <w:rPr>
                <w:color w:val="7F7F7F" w:themeColor="text1" w:themeTint="80"/>
                <w:sz w:val="18"/>
                <w:szCs w:val="16"/>
              </w:rPr>
            </w:pPr>
            <w:r w:rsidRPr="00593CC2">
              <w:rPr>
                <w:color w:val="7F7F7F" w:themeColor="text1" w:themeTint="80"/>
                <w:sz w:val="18"/>
                <w:szCs w:val="16"/>
              </w:rPr>
              <w:t>GRUPO</w:t>
            </w:r>
          </w:p>
        </w:tc>
        <w:tc>
          <w:tcPr>
            <w:tcW w:w="1420" w:type="dxa"/>
            <w:noWrap/>
            <w:textDirection w:val="btLr"/>
            <w:hideMark/>
          </w:tcPr>
          <w:p w14:paraId="242808B5" w14:textId="77777777" w:rsidR="00593CC2" w:rsidRPr="00593CC2" w:rsidRDefault="00593CC2" w:rsidP="002865BA">
            <w:pPr>
              <w:spacing w:before="0" w:line="240" w:lineRule="auto"/>
              <w:ind w:left="113" w:right="113"/>
              <w:jc w:val="left"/>
              <w:cnfStyle w:val="100000000000" w:firstRow="1" w:lastRow="0" w:firstColumn="0" w:lastColumn="0" w:oddVBand="0" w:evenVBand="0" w:oddHBand="0" w:evenHBand="0" w:firstRowFirstColumn="0" w:firstRowLastColumn="0" w:lastRowFirstColumn="0" w:lastRowLastColumn="0"/>
              <w:rPr>
                <w:color w:val="7F7F7F" w:themeColor="text1" w:themeTint="80"/>
                <w:sz w:val="18"/>
                <w:szCs w:val="16"/>
              </w:rPr>
            </w:pPr>
            <w:r w:rsidRPr="00593CC2">
              <w:rPr>
                <w:color w:val="7F7F7F" w:themeColor="text1" w:themeTint="80"/>
                <w:sz w:val="18"/>
                <w:szCs w:val="16"/>
              </w:rPr>
              <w:t>CATEGORÍA</w:t>
            </w:r>
          </w:p>
        </w:tc>
        <w:tc>
          <w:tcPr>
            <w:tcW w:w="906" w:type="dxa"/>
            <w:noWrap/>
            <w:textDirection w:val="btLr"/>
            <w:hideMark/>
          </w:tcPr>
          <w:p w14:paraId="2EE2D741" w14:textId="77777777" w:rsidR="00593CC2" w:rsidRPr="00593CC2" w:rsidRDefault="00593CC2" w:rsidP="002865BA">
            <w:pPr>
              <w:spacing w:before="0" w:line="240" w:lineRule="auto"/>
              <w:ind w:left="113" w:right="113"/>
              <w:jc w:val="left"/>
              <w:cnfStyle w:val="100000000000" w:firstRow="1" w:lastRow="0" w:firstColumn="0" w:lastColumn="0" w:oddVBand="0" w:evenVBand="0" w:oddHBand="0" w:evenHBand="0" w:firstRowFirstColumn="0" w:firstRowLastColumn="0" w:lastRowFirstColumn="0" w:lastRowLastColumn="0"/>
              <w:rPr>
                <w:color w:val="7F7F7F" w:themeColor="text1" w:themeTint="80"/>
                <w:sz w:val="18"/>
                <w:szCs w:val="16"/>
              </w:rPr>
            </w:pPr>
            <w:r w:rsidRPr="00593CC2">
              <w:rPr>
                <w:color w:val="7F7F7F" w:themeColor="text1" w:themeTint="80"/>
                <w:sz w:val="18"/>
                <w:szCs w:val="16"/>
              </w:rPr>
              <w:t>DIRECTIVO</w:t>
            </w:r>
          </w:p>
        </w:tc>
        <w:tc>
          <w:tcPr>
            <w:tcW w:w="588" w:type="dxa"/>
            <w:noWrap/>
            <w:textDirection w:val="btLr"/>
            <w:hideMark/>
          </w:tcPr>
          <w:p w14:paraId="4F68A7BD" w14:textId="77777777" w:rsidR="00593CC2" w:rsidRPr="00593CC2" w:rsidRDefault="00593CC2" w:rsidP="002865BA">
            <w:pPr>
              <w:spacing w:before="0" w:line="240" w:lineRule="auto"/>
              <w:ind w:left="113" w:right="113"/>
              <w:jc w:val="left"/>
              <w:cnfStyle w:val="100000000000" w:firstRow="1" w:lastRow="0" w:firstColumn="0" w:lastColumn="0" w:oddVBand="0" w:evenVBand="0" w:oddHBand="0" w:evenHBand="0" w:firstRowFirstColumn="0" w:firstRowLastColumn="0" w:lastRowFirstColumn="0" w:lastRowLastColumn="0"/>
              <w:rPr>
                <w:color w:val="7F7F7F" w:themeColor="text1" w:themeTint="80"/>
                <w:sz w:val="18"/>
                <w:szCs w:val="16"/>
              </w:rPr>
            </w:pPr>
            <w:r w:rsidRPr="00593CC2">
              <w:rPr>
                <w:color w:val="7F7F7F" w:themeColor="text1" w:themeTint="80"/>
                <w:sz w:val="18"/>
                <w:szCs w:val="16"/>
              </w:rPr>
              <w:t>FIJO</w:t>
            </w:r>
          </w:p>
        </w:tc>
        <w:tc>
          <w:tcPr>
            <w:tcW w:w="818" w:type="dxa"/>
            <w:noWrap/>
            <w:textDirection w:val="btLr"/>
            <w:hideMark/>
          </w:tcPr>
          <w:p w14:paraId="7CF7D04D" w14:textId="77777777" w:rsidR="00593CC2" w:rsidRPr="00593CC2" w:rsidRDefault="00593CC2" w:rsidP="002865BA">
            <w:pPr>
              <w:spacing w:before="0" w:line="240" w:lineRule="auto"/>
              <w:ind w:left="113" w:right="113"/>
              <w:jc w:val="left"/>
              <w:cnfStyle w:val="100000000000" w:firstRow="1" w:lastRow="0" w:firstColumn="0" w:lastColumn="0" w:oddVBand="0" w:evenVBand="0" w:oddHBand="0" w:evenHBand="0" w:firstRowFirstColumn="0" w:firstRowLastColumn="0" w:lastRowFirstColumn="0" w:lastRowLastColumn="0"/>
              <w:rPr>
                <w:color w:val="7F7F7F" w:themeColor="text1" w:themeTint="80"/>
                <w:sz w:val="18"/>
                <w:szCs w:val="16"/>
              </w:rPr>
            </w:pPr>
            <w:r w:rsidRPr="00593CC2">
              <w:rPr>
                <w:color w:val="7F7F7F" w:themeColor="text1" w:themeTint="80"/>
                <w:sz w:val="18"/>
                <w:szCs w:val="16"/>
              </w:rPr>
              <w:t>INTERINO</w:t>
            </w:r>
          </w:p>
        </w:tc>
        <w:tc>
          <w:tcPr>
            <w:tcW w:w="879" w:type="dxa"/>
            <w:noWrap/>
            <w:textDirection w:val="btLr"/>
            <w:hideMark/>
          </w:tcPr>
          <w:p w14:paraId="49FF2796" w14:textId="77777777" w:rsidR="00593CC2" w:rsidRPr="00593CC2" w:rsidRDefault="00593CC2" w:rsidP="002865BA">
            <w:pPr>
              <w:spacing w:before="0" w:line="240" w:lineRule="auto"/>
              <w:ind w:left="113" w:right="113"/>
              <w:jc w:val="left"/>
              <w:cnfStyle w:val="100000000000" w:firstRow="1" w:lastRow="0" w:firstColumn="0" w:lastColumn="0" w:oddVBand="0" w:evenVBand="0" w:oddHBand="0" w:evenHBand="0" w:firstRowFirstColumn="0" w:firstRowLastColumn="0" w:lastRowFirstColumn="0" w:lastRowLastColumn="0"/>
              <w:rPr>
                <w:color w:val="7F7F7F" w:themeColor="text1" w:themeTint="80"/>
                <w:sz w:val="18"/>
                <w:szCs w:val="16"/>
              </w:rPr>
            </w:pPr>
            <w:r w:rsidRPr="00593CC2">
              <w:rPr>
                <w:color w:val="7F7F7F" w:themeColor="text1" w:themeTint="80"/>
                <w:sz w:val="18"/>
                <w:szCs w:val="16"/>
              </w:rPr>
              <w:t>EVENTUAL</w:t>
            </w:r>
          </w:p>
        </w:tc>
        <w:tc>
          <w:tcPr>
            <w:tcW w:w="1120" w:type="dxa"/>
            <w:noWrap/>
            <w:textDirection w:val="btLr"/>
            <w:hideMark/>
          </w:tcPr>
          <w:p w14:paraId="5C9E8B05" w14:textId="77777777" w:rsidR="00593CC2" w:rsidRPr="00593CC2" w:rsidRDefault="00593CC2" w:rsidP="002865BA">
            <w:pPr>
              <w:spacing w:before="0" w:line="240" w:lineRule="auto"/>
              <w:ind w:left="113" w:right="113"/>
              <w:jc w:val="left"/>
              <w:cnfStyle w:val="100000000000" w:firstRow="1" w:lastRow="0" w:firstColumn="0" w:lastColumn="0" w:oddVBand="0" w:evenVBand="0" w:oddHBand="0" w:evenHBand="0" w:firstRowFirstColumn="0" w:firstRowLastColumn="0" w:lastRowFirstColumn="0" w:lastRowLastColumn="0"/>
              <w:rPr>
                <w:color w:val="7F7F7F" w:themeColor="text1" w:themeTint="80"/>
                <w:sz w:val="18"/>
                <w:szCs w:val="16"/>
              </w:rPr>
            </w:pPr>
            <w:r w:rsidRPr="00593CC2">
              <w:rPr>
                <w:color w:val="7F7F7F" w:themeColor="text1" w:themeTint="80"/>
                <w:sz w:val="18"/>
                <w:szCs w:val="16"/>
              </w:rPr>
              <w:t>TOTAL ESTATUTARIO</w:t>
            </w:r>
          </w:p>
        </w:tc>
        <w:tc>
          <w:tcPr>
            <w:tcW w:w="595" w:type="dxa"/>
            <w:noWrap/>
            <w:textDirection w:val="btLr"/>
            <w:hideMark/>
          </w:tcPr>
          <w:p w14:paraId="49481D60" w14:textId="77777777" w:rsidR="00593CC2" w:rsidRPr="00593CC2" w:rsidRDefault="00593CC2" w:rsidP="002865BA">
            <w:pPr>
              <w:spacing w:before="0" w:line="240" w:lineRule="auto"/>
              <w:ind w:left="113" w:right="113"/>
              <w:jc w:val="left"/>
              <w:cnfStyle w:val="100000000000" w:firstRow="1" w:lastRow="0" w:firstColumn="0" w:lastColumn="0" w:oddVBand="0" w:evenVBand="0" w:oddHBand="0" w:evenHBand="0" w:firstRowFirstColumn="0" w:firstRowLastColumn="0" w:lastRowFirstColumn="0" w:lastRowLastColumn="0"/>
              <w:rPr>
                <w:color w:val="7F7F7F" w:themeColor="text1" w:themeTint="80"/>
                <w:sz w:val="18"/>
                <w:szCs w:val="16"/>
              </w:rPr>
            </w:pPr>
            <w:r w:rsidRPr="00593CC2">
              <w:rPr>
                <w:color w:val="7F7F7F" w:themeColor="text1" w:themeTint="80"/>
                <w:sz w:val="18"/>
                <w:szCs w:val="16"/>
              </w:rPr>
              <w:t>TOTAL</w:t>
            </w:r>
          </w:p>
        </w:tc>
      </w:tr>
      <w:tr w:rsidR="00593CC2" w:rsidRPr="002F0AC2" w14:paraId="5E871E9E"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val="restart"/>
            <w:noWrap/>
            <w:hideMark/>
          </w:tcPr>
          <w:p w14:paraId="6A4FFFE4" w14:textId="77777777" w:rsidR="00593CC2" w:rsidRPr="002F0AC2" w:rsidRDefault="00593CC2" w:rsidP="002865BA">
            <w:pPr>
              <w:spacing w:before="0" w:line="240" w:lineRule="auto"/>
              <w:jc w:val="center"/>
              <w:rPr>
                <w:sz w:val="16"/>
                <w:szCs w:val="16"/>
              </w:rPr>
            </w:pPr>
            <w:r w:rsidRPr="002F0AC2">
              <w:rPr>
                <w:sz w:val="16"/>
                <w:szCs w:val="16"/>
              </w:rPr>
              <w:t>P. DIRECTIVO</w:t>
            </w:r>
          </w:p>
        </w:tc>
        <w:tc>
          <w:tcPr>
            <w:tcW w:w="423" w:type="dxa"/>
            <w:noWrap/>
            <w:hideMark/>
          </w:tcPr>
          <w:p w14:paraId="1A18B3A9"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A1</w:t>
            </w:r>
          </w:p>
        </w:tc>
        <w:tc>
          <w:tcPr>
            <w:tcW w:w="1420" w:type="dxa"/>
            <w:noWrap/>
            <w:hideMark/>
          </w:tcPr>
          <w:p w14:paraId="40B1081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906" w:type="dxa"/>
            <w:noWrap/>
            <w:hideMark/>
          </w:tcPr>
          <w:p w14:paraId="62909FA4"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c>
          <w:tcPr>
            <w:tcW w:w="588" w:type="dxa"/>
            <w:noWrap/>
            <w:hideMark/>
          </w:tcPr>
          <w:p w14:paraId="61493A6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818" w:type="dxa"/>
            <w:noWrap/>
            <w:hideMark/>
          </w:tcPr>
          <w:p w14:paraId="51519958"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879" w:type="dxa"/>
            <w:noWrap/>
            <w:hideMark/>
          </w:tcPr>
          <w:p w14:paraId="42749358"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1120" w:type="dxa"/>
            <w:noWrap/>
            <w:hideMark/>
          </w:tcPr>
          <w:p w14:paraId="0D4570A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595" w:type="dxa"/>
            <w:noWrap/>
            <w:hideMark/>
          </w:tcPr>
          <w:p w14:paraId="3BFFC721"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593CC2" w:rsidRPr="002F0AC2" w14:paraId="797ABB6D"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00AE873E" w14:textId="77777777" w:rsidR="00593CC2" w:rsidRPr="002F0AC2" w:rsidRDefault="00593CC2" w:rsidP="002865BA">
            <w:pPr>
              <w:spacing w:before="0" w:line="240" w:lineRule="auto"/>
              <w:jc w:val="left"/>
              <w:rPr>
                <w:sz w:val="16"/>
                <w:szCs w:val="16"/>
              </w:rPr>
            </w:pPr>
          </w:p>
        </w:tc>
        <w:tc>
          <w:tcPr>
            <w:tcW w:w="423" w:type="dxa"/>
            <w:noWrap/>
            <w:hideMark/>
          </w:tcPr>
          <w:p w14:paraId="428701F5"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A2</w:t>
            </w:r>
          </w:p>
        </w:tc>
        <w:tc>
          <w:tcPr>
            <w:tcW w:w="1420" w:type="dxa"/>
            <w:noWrap/>
            <w:hideMark/>
          </w:tcPr>
          <w:p w14:paraId="5062E2D4"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906" w:type="dxa"/>
            <w:noWrap/>
            <w:hideMark/>
          </w:tcPr>
          <w:p w14:paraId="7CA4C79D"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c>
          <w:tcPr>
            <w:tcW w:w="588" w:type="dxa"/>
            <w:noWrap/>
            <w:hideMark/>
          </w:tcPr>
          <w:p w14:paraId="588AC1C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818" w:type="dxa"/>
            <w:noWrap/>
            <w:hideMark/>
          </w:tcPr>
          <w:p w14:paraId="5E37DC5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879" w:type="dxa"/>
            <w:noWrap/>
            <w:hideMark/>
          </w:tcPr>
          <w:p w14:paraId="200D87B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1120" w:type="dxa"/>
            <w:noWrap/>
            <w:hideMark/>
          </w:tcPr>
          <w:p w14:paraId="421B7C1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w:t>
            </w:r>
          </w:p>
        </w:tc>
        <w:tc>
          <w:tcPr>
            <w:tcW w:w="595" w:type="dxa"/>
            <w:noWrap/>
            <w:hideMark/>
          </w:tcPr>
          <w:p w14:paraId="3373B886"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1</w:t>
            </w:r>
          </w:p>
        </w:tc>
      </w:tr>
      <w:tr w:rsidR="00593CC2" w:rsidRPr="002F0AC2" w14:paraId="14316602" w14:textId="77777777" w:rsidTr="002865BA">
        <w:trPr>
          <w:trHeight w:val="252"/>
        </w:trPr>
        <w:tc>
          <w:tcPr>
            <w:cnfStyle w:val="001000000000" w:firstRow="0" w:lastRow="0" w:firstColumn="1" w:lastColumn="0" w:oddVBand="0" w:evenVBand="0" w:oddHBand="0" w:evenHBand="0" w:firstRowFirstColumn="0" w:firstRowLastColumn="0" w:lastRowFirstColumn="0" w:lastRowLastColumn="0"/>
            <w:tcW w:w="7288" w:type="dxa"/>
            <w:gridSpan w:val="8"/>
            <w:noWrap/>
            <w:hideMark/>
          </w:tcPr>
          <w:p w14:paraId="74754120" w14:textId="77777777" w:rsidR="00593CC2" w:rsidRPr="00593CC2" w:rsidRDefault="00593CC2" w:rsidP="002865BA">
            <w:pPr>
              <w:spacing w:before="0" w:line="240" w:lineRule="auto"/>
              <w:jc w:val="right"/>
              <w:rPr>
                <w:b/>
                <w:sz w:val="16"/>
                <w:szCs w:val="16"/>
              </w:rPr>
            </w:pPr>
            <w:r w:rsidRPr="00593CC2">
              <w:rPr>
                <w:b/>
                <w:sz w:val="16"/>
                <w:szCs w:val="16"/>
              </w:rPr>
              <w:t>Total P. Directivo</w:t>
            </w:r>
          </w:p>
        </w:tc>
        <w:tc>
          <w:tcPr>
            <w:tcW w:w="595" w:type="dxa"/>
            <w:noWrap/>
            <w:hideMark/>
          </w:tcPr>
          <w:p w14:paraId="515064A1" w14:textId="77777777" w:rsidR="00593CC2" w:rsidRPr="00593C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rPr>
                <w:b/>
                <w:szCs w:val="16"/>
              </w:rPr>
            </w:pPr>
            <w:r w:rsidRPr="00593CC2">
              <w:rPr>
                <w:b/>
                <w:szCs w:val="16"/>
              </w:rPr>
              <w:t>2</w:t>
            </w:r>
          </w:p>
        </w:tc>
      </w:tr>
      <w:tr w:rsidR="00593CC2" w:rsidRPr="002F0AC2" w14:paraId="70BC93D6" w14:textId="77777777" w:rsidTr="00034E13">
        <w:trPr>
          <w:trHeight w:val="1057"/>
        </w:trPr>
        <w:tc>
          <w:tcPr>
            <w:cnfStyle w:val="001000000000" w:firstRow="0" w:lastRow="0" w:firstColumn="1" w:lastColumn="0" w:oddVBand="0" w:evenVBand="0" w:oddHBand="0" w:evenHBand="0" w:firstRowFirstColumn="0" w:firstRowLastColumn="0" w:lastRowFirstColumn="0" w:lastRowLastColumn="0"/>
            <w:tcW w:w="1134" w:type="dxa"/>
            <w:vMerge w:val="restart"/>
            <w:hideMark/>
          </w:tcPr>
          <w:p w14:paraId="46231552" w14:textId="77777777" w:rsidR="00593CC2" w:rsidRPr="002F0AC2" w:rsidRDefault="00593CC2" w:rsidP="002865BA">
            <w:pPr>
              <w:spacing w:before="0" w:line="240" w:lineRule="auto"/>
              <w:jc w:val="center"/>
              <w:rPr>
                <w:sz w:val="16"/>
                <w:szCs w:val="16"/>
              </w:rPr>
            </w:pPr>
            <w:r w:rsidRPr="002F0AC2">
              <w:rPr>
                <w:sz w:val="16"/>
                <w:szCs w:val="16"/>
              </w:rPr>
              <w:t>P. SANITARIO</w:t>
            </w:r>
            <w:r w:rsidRPr="002F0AC2">
              <w:rPr>
                <w:sz w:val="16"/>
                <w:szCs w:val="16"/>
              </w:rPr>
              <w:br/>
              <w:t>FORM.</w:t>
            </w:r>
            <w:r w:rsidRPr="002F0AC2">
              <w:rPr>
                <w:sz w:val="16"/>
                <w:szCs w:val="16"/>
              </w:rPr>
              <w:br/>
              <w:t>UNIVERSITARIA</w:t>
            </w:r>
          </w:p>
        </w:tc>
        <w:tc>
          <w:tcPr>
            <w:tcW w:w="423" w:type="dxa"/>
            <w:noWrap/>
            <w:hideMark/>
          </w:tcPr>
          <w:p w14:paraId="4AF5C647"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A1</w:t>
            </w:r>
          </w:p>
        </w:tc>
        <w:tc>
          <w:tcPr>
            <w:tcW w:w="1420" w:type="dxa"/>
            <w:hideMark/>
          </w:tcPr>
          <w:p w14:paraId="51C4635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FACULTATIVOS</w:t>
            </w:r>
            <w:r w:rsidRPr="002F0AC2">
              <w:rPr>
                <w:szCs w:val="16"/>
              </w:rPr>
              <w:br/>
              <w:t>ESPECIALISTAS</w:t>
            </w:r>
          </w:p>
        </w:tc>
        <w:tc>
          <w:tcPr>
            <w:tcW w:w="906" w:type="dxa"/>
            <w:noWrap/>
            <w:hideMark/>
          </w:tcPr>
          <w:p w14:paraId="7622E5E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33D9BF35"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7</w:t>
            </w:r>
          </w:p>
        </w:tc>
        <w:tc>
          <w:tcPr>
            <w:tcW w:w="818" w:type="dxa"/>
            <w:noWrap/>
            <w:hideMark/>
          </w:tcPr>
          <w:p w14:paraId="43891F68"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9</w:t>
            </w:r>
          </w:p>
        </w:tc>
        <w:tc>
          <w:tcPr>
            <w:tcW w:w="879" w:type="dxa"/>
            <w:noWrap/>
            <w:hideMark/>
          </w:tcPr>
          <w:p w14:paraId="7E86B9BC"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3</w:t>
            </w:r>
          </w:p>
        </w:tc>
        <w:tc>
          <w:tcPr>
            <w:tcW w:w="1120" w:type="dxa"/>
            <w:noWrap/>
            <w:hideMark/>
          </w:tcPr>
          <w:p w14:paraId="11906327"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6B387A66"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19</w:t>
            </w:r>
          </w:p>
        </w:tc>
      </w:tr>
      <w:tr w:rsidR="00593CC2" w:rsidRPr="002F0AC2" w14:paraId="6E101918" w14:textId="77777777" w:rsidTr="00034E13">
        <w:trPr>
          <w:trHeight w:val="561"/>
        </w:trPr>
        <w:tc>
          <w:tcPr>
            <w:cnfStyle w:val="001000000000" w:firstRow="0" w:lastRow="0" w:firstColumn="1" w:lastColumn="0" w:oddVBand="0" w:evenVBand="0" w:oddHBand="0" w:evenHBand="0" w:firstRowFirstColumn="0" w:firstRowLastColumn="0" w:lastRowFirstColumn="0" w:lastRowLastColumn="0"/>
            <w:tcW w:w="1134" w:type="dxa"/>
            <w:vMerge/>
            <w:hideMark/>
          </w:tcPr>
          <w:p w14:paraId="0D807174" w14:textId="77777777" w:rsidR="00593CC2" w:rsidRPr="002F0AC2" w:rsidRDefault="00593CC2" w:rsidP="002865BA">
            <w:pPr>
              <w:spacing w:before="0" w:line="240" w:lineRule="auto"/>
              <w:jc w:val="left"/>
            </w:pPr>
          </w:p>
        </w:tc>
        <w:tc>
          <w:tcPr>
            <w:tcW w:w="423" w:type="dxa"/>
            <w:vMerge w:val="restart"/>
            <w:noWrap/>
            <w:hideMark/>
          </w:tcPr>
          <w:p w14:paraId="138D3A99"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A2</w:t>
            </w:r>
          </w:p>
        </w:tc>
        <w:tc>
          <w:tcPr>
            <w:tcW w:w="1420" w:type="dxa"/>
            <w:noWrap/>
            <w:hideMark/>
          </w:tcPr>
          <w:p w14:paraId="2C0DAFB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ENFERMERO/A</w:t>
            </w:r>
          </w:p>
        </w:tc>
        <w:tc>
          <w:tcPr>
            <w:tcW w:w="906" w:type="dxa"/>
            <w:noWrap/>
            <w:hideMark/>
          </w:tcPr>
          <w:p w14:paraId="2419BDF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0A989993"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20</w:t>
            </w:r>
          </w:p>
        </w:tc>
        <w:tc>
          <w:tcPr>
            <w:tcW w:w="818" w:type="dxa"/>
            <w:noWrap/>
            <w:hideMark/>
          </w:tcPr>
          <w:p w14:paraId="1B4859C5"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42</w:t>
            </w:r>
          </w:p>
        </w:tc>
        <w:tc>
          <w:tcPr>
            <w:tcW w:w="879" w:type="dxa"/>
            <w:noWrap/>
            <w:hideMark/>
          </w:tcPr>
          <w:p w14:paraId="41A8AB57"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12</w:t>
            </w:r>
          </w:p>
        </w:tc>
        <w:tc>
          <w:tcPr>
            <w:tcW w:w="1120" w:type="dxa"/>
            <w:noWrap/>
            <w:hideMark/>
          </w:tcPr>
          <w:p w14:paraId="7EC1FB1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72CAEDC2"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74</w:t>
            </w:r>
          </w:p>
        </w:tc>
      </w:tr>
      <w:tr w:rsidR="00593CC2" w:rsidRPr="002F0AC2" w14:paraId="27DBEEC5" w14:textId="77777777" w:rsidTr="00034E13">
        <w:trPr>
          <w:trHeight w:val="567"/>
        </w:trPr>
        <w:tc>
          <w:tcPr>
            <w:cnfStyle w:val="001000000000" w:firstRow="0" w:lastRow="0" w:firstColumn="1" w:lastColumn="0" w:oddVBand="0" w:evenVBand="0" w:oddHBand="0" w:evenHBand="0" w:firstRowFirstColumn="0" w:firstRowLastColumn="0" w:lastRowFirstColumn="0" w:lastRowLastColumn="0"/>
            <w:tcW w:w="1134" w:type="dxa"/>
            <w:vMerge/>
            <w:hideMark/>
          </w:tcPr>
          <w:p w14:paraId="7A9FA407" w14:textId="77777777" w:rsidR="00593CC2" w:rsidRPr="002F0AC2" w:rsidRDefault="00593CC2" w:rsidP="002865BA">
            <w:pPr>
              <w:spacing w:before="0" w:line="240" w:lineRule="auto"/>
              <w:jc w:val="left"/>
            </w:pPr>
          </w:p>
        </w:tc>
        <w:tc>
          <w:tcPr>
            <w:tcW w:w="423" w:type="dxa"/>
            <w:vMerge/>
            <w:hideMark/>
          </w:tcPr>
          <w:p w14:paraId="5964998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03639D8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FISIOTERAPEUTA</w:t>
            </w:r>
          </w:p>
        </w:tc>
        <w:tc>
          <w:tcPr>
            <w:tcW w:w="906" w:type="dxa"/>
            <w:noWrap/>
            <w:hideMark/>
          </w:tcPr>
          <w:p w14:paraId="1F9FF03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55CEEDC1"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6</w:t>
            </w:r>
          </w:p>
        </w:tc>
        <w:tc>
          <w:tcPr>
            <w:tcW w:w="818" w:type="dxa"/>
            <w:noWrap/>
            <w:hideMark/>
          </w:tcPr>
          <w:p w14:paraId="7E83F068"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3</w:t>
            </w:r>
          </w:p>
        </w:tc>
        <w:tc>
          <w:tcPr>
            <w:tcW w:w="879" w:type="dxa"/>
            <w:noWrap/>
            <w:hideMark/>
          </w:tcPr>
          <w:p w14:paraId="26AACA2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011B1F0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0883157C"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9</w:t>
            </w:r>
          </w:p>
        </w:tc>
      </w:tr>
      <w:tr w:rsidR="00593CC2" w:rsidRPr="002F0AC2" w14:paraId="4739DCDE"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3B63CDCD" w14:textId="77777777" w:rsidR="00593CC2" w:rsidRPr="002F0AC2" w:rsidRDefault="00593CC2" w:rsidP="002865BA">
            <w:pPr>
              <w:spacing w:before="0" w:line="240" w:lineRule="auto"/>
              <w:jc w:val="left"/>
            </w:pPr>
          </w:p>
        </w:tc>
        <w:tc>
          <w:tcPr>
            <w:tcW w:w="423" w:type="dxa"/>
            <w:vMerge/>
            <w:hideMark/>
          </w:tcPr>
          <w:p w14:paraId="7EDB059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hideMark/>
          </w:tcPr>
          <w:p w14:paraId="3371E7A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TERAPEUTA</w:t>
            </w:r>
            <w:r w:rsidRPr="002F0AC2">
              <w:rPr>
                <w:szCs w:val="16"/>
              </w:rPr>
              <w:br/>
              <w:t xml:space="preserve"> OCUPACIONAL</w:t>
            </w:r>
          </w:p>
        </w:tc>
        <w:tc>
          <w:tcPr>
            <w:tcW w:w="906" w:type="dxa"/>
            <w:noWrap/>
            <w:hideMark/>
          </w:tcPr>
          <w:p w14:paraId="33D149F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7F103198"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18" w:type="dxa"/>
            <w:noWrap/>
            <w:hideMark/>
          </w:tcPr>
          <w:p w14:paraId="2B4B8763"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0B959B7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057AB89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50076851"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r>
      <w:tr w:rsidR="00593CC2" w:rsidRPr="002F0AC2" w14:paraId="622344A9"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11DB0AA4" w14:textId="77777777" w:rsidR="00593CC2" w:rsidRPr="002F0AC2" w:rsidRDefault="00593CC2" w:rsidP="002865BA">
            <w:pPr>
              <w:spacing w:before="0" w:line="240" w:lineRule="auto"/>
              <w:jc w:val="left"/>
            </w:pPr>
          </w:p>
        </w:tc>
        <w:tc>
          <w:tcPr>
            <w:tcW w:w="423" w:type="dxa"/>
            <w:vMerge/>
            <w:hideMark/>
          </w:tcPr>
          <w:p w14:paraId="1B33EED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325DE5C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LOGOPEDA</w:t>
            </w:r>
          </w:p>
        </w:tc>
        <w:tc>
          <w:tcPr>
            <w:tcW w:w="906" w:type="dxa"/>
            <w:noWrap/>
            <w:hideMark/>
          </w:tcPr>
          <w:p w14:paraId="5745B872"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28C1D87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2F9AFC8B"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67D71EC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42C3F68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72D4A0A1"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181761F5" w14:textId="77777777" w:rsidTr="002865BA">
        <w:trPr>
          <w:trHeight w:val="252"/>
        </w:trPr>
        <w:tc>
          <w:tcPr>
            <w:cnfStyle w:val="001000000000" w:firstRow="0" w:lastRow="0" w:firstColumn="1" w:lastColumn="0" w:oddVBand="0" w:evenVBand="0" w:oddHBand="0" w:evenHBand="0" w:firstRowFirstColumn="0" w:firstRowLastColumn="0" w:lastRowFirstColumn="0" w:lastRowLastColumn="0"/>
            <w:tcW w:w="7288" w:type="dxa"/>
            <w:gridSpan w:val="8"/>
            <w:noWrap/>
            <w:hideMark/>
          </w:tcPr>
          <w:p w14:paraId="7E0DF11D" w14:textId="77777777" w:rsidR="00593CC2" w:rsidRPr="00593CC2" w:rsidRDefault="00593CC2" w:rsidP="002865BA">
            <w:pPr>
              <w:spacing w:before="0" w:line="240" w:lineRule="auto"/>
              <w:jc w:val="right"/>
              <w:rPr>
                <w:b/>
                <w:szCs w:val="18"/>
              </w:rPr>
            </w:pPr>
            <w:r w:rsidRPr="00593CC2">
              <w:rPr>
                <w:b/>
                <w:sz w:val="16"/>
                <w:szCs w:val="16"/>
              </w:rPr>
              <w:t>Total P. Sanitario formación universitaria</w:t>
            </w:r>
          </w:p>
        </w:tc>
        <w:tc>
          <w:tcPr>
            <w:tcW w:w="595" w:type="dxa"/>
            <w:noWrap/>
            <w:hideMark/>
          </w:tcPr>
          <w:p w14:paraId="77E7F10C" w14:textId="77777777" w:rsidR="00593CC2" w:rsidRPr="00593C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rPr>
                <w:b/>
              </w:rPr>
            </w:pPr>
            <w:r w:rsidRPr="00593CC2">
              <w:rPr>
                <w:b/>
              </w:rPr>
              <w:t>105</w:t>
            </w:r>
          </w:p>
        </w:tc>
      </w:tr>
      <w:tr w:rsidR="00593CC2" w:rsidRPr="002F0AC2" w14:paraId="56A61477" w14:textId="77777777" w:rsidTr="00034E13">
        <w:trPr>
          <w:trHeight w:val="821"/>
        </w:trPr>
        <w:tc>
          <w:tcPr>
            <w:cnfStyle w:val="001000000000" w:firstRow="0" w:lastRow="0" w:firstColumn="1" w:lastColumn="0" w:oddVBand="0" w:evenVBand="0" w:oddHBand="0" w:evenHBand="0" w:firstRowFirstColumn="0" w:firstRowLastColumn="0" w:lastRowFirstColumn="0" w:lastRowLastColumn="0"/>
            <w:tcW w:w="1134" w:type="dxa"/>
            <w:vMerge w:val="restart"/>
            <w:hideMark/>
          </w:tcPr>
          <w:p w14:paraId="5415AC93" w14:textId="77777777" w:rsidR="00593CC2" w:rsidRPr="002F0AC2" w:rsidRDefault="00593CC2" w:rsidP="002865BA">
            <w:pPr>
              <w:spacing w:before="0" w:line="240" w:lineRule="auto"/>
              <w:jc w:val="center"/>
              <w:rPr>
                <w:sz w:val="16"/>
                <w:szCs w:val="16"/>
              </w:rPr>
            </w:pPr>
            <w:r w:rsidRPr="002F0AC2">
              <w:rPr>
                <w:sz w:val="16"/>
                <w:szCs w:val="16"/>
              </w:rPr>
              <w:t>P. SANITARIO</w:t>
            </w:r>
            <w:r w:rsidRPr="002F0AC2">
              <w:rPr>
                <w:sz w:val="16"/>
                <w:szCs w:val="16"/>
              </w:rPr>
              <w:br/>
              <w:t>FORM.</w:t>
            </w:r>
            <w:r w:rsidRPr="002F0AC2">
              <w:rPr>
                <w:sz w:val="16"/>
                <w:szCs w:val="16"/>
              </w:rPr>
              <w:br/>
              <w:t>PROFESIONAL</w:t>
            </w:r>
          </w:p>
        </w:tc>
        <w:tc>
          <w:tcPr>
            <w:tcW w:w="423" w:type="dxa"/>
            <w:noWrap/>
            <w:hideMark/>
          </w:tcPr>
          <w:p w14:paraId="5E8A628F"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C1</w:t>
            </w:r>
          </w:p>
        </w:tc>
        <w:tc>
          <w:tcPr>
            <w:tcW w:w="1420" w:type="dxa"/>
            <w:hideMark/>
          </w:tcPr>
          <w:p w14:paraId="7DF3FC0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T.S.E</w:t>
            </w:r>
            <w:r w:rsidRPr="002F0AC2">
              <w:rPr>
                <w:szCs w:val="16"/>
              </w:rPr>
              <w:br/>
              <w:t>RADIODIAGNOSTICO</w:t>
            </w:r>
          </w:p>
        </w:tc>
        <w:tc>
          <w:tcPr>
            <w:tcW w:w="906" w:type="dxa"/>
            <w:noWrap/>
            <w:hideMark/>
          </w:tcPr>
          <w:p w14:paraId="1417E6CB"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73FDBC34"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18" w:type="dxa"/>
            <w:noWrap/>
            <w:hideMark/>
          </w:tcPr>
          <w:p w14:paraId="682A1B83"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326E5DE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4F158E0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08F5BED1"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3</w:t>
            </w:r>
          </w:p>
        </w:tc>
      </w:tr>
      <w:tr w:rsidR="00593CC2" w:rsidRPr="002F0AC2" w14:paraId="70FDCEE6" w14:textId="77777777" w:rsidTr="00034E13">
        <w:trPr>
          <w:trHeight w:val="436"/>
        </w:trPr>
        <w:tc>
          <w:tcPr>
            <w:cnfStyle w:val="001000000000" w:firstRow="0" w:lastRow="0" w:firstColumn="1" w:lastColumn="0" w:oddVBand="0" w:evenVBand="0" w:oddHBand="0" w:evenHBand="0" w:firstRowFirstColumn="0" w:firstRowLastColumn="0" w:lastRowFirstColumn="0" w:lastRowLastColumn="0"/>
            <w:tcW w:w="1134" w:type="dxa"/>
            <w:vMerge/>
            <w:hideMark/>
          </w:tcPr>
          <w:p w14:paraId="3C6C1071" w14:textId="77777777" w:rsidR="00593CC2" w:rsidRPr="002F0AC2" w:rsidRDefault="00593CC2" w:rsidP="002865BA">
            <w:pPr>
              <w:spacing w:before="0" w:line="240" w:lineRule="auto"/>
              <w:jc w:val="left"/>
            </w:pPr>
          </w:p>
        </w:tc>
        <w:tc>
          <w:tcPr>
            <w:tcW w:w="423" w:type="dxa"/>
            <w:vMerge w:val="restart"/>
            <w:noWrap/>
            <w:hideMark/>
          </w:tcPr>
          <w:p w14:paraId="18BF9885"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C2</w:t>
            </w:r>
          </w:p>
        </w:tc>
        <w:tc>
          <w:tcPr>
            <w:tcW w:w="1420" w:type="dxa"/>
            <w:noWrap/>
            <w:hideMark/>
          </w:tcPr>
          <w:p w14:paraId="094AD526"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T.C.A.E</w:t>
            </w:r>
          </w:p>
        </w:tc>
        <w:tc>
          <w:tcPr>
            <w:tcW w:w="906" w:type="dxa"/>
            <w:noWrap/>
            <w:hideMark/>
          </w:tcPr>
          <w:p w14:paraId="16DFDA7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24CBC70B"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31</w:t>
            </w:r>
          </w:p>
        </w:tc>
        <w:tc>
          <w:tcPr>
            <w:tcW w:w="818" w:type="dxa"/>
            <w:noWrap/>
            <w:hideMark/>
          </w:tcPr>
          <w:p w14:paraId="389FA7FF"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56</w:t>
            </w:r>
          </w:p>
        </w:tc>
        <w:tc>
          <w:tcPr>
            <w:tcW w:w="879" w:type="dxa"/>
            <w:noWrap/>
            <w:hideMark/>
          </w:tcPr>
          <w:p w14:paraId="5FFCA18D"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24</w:t>
            </w:r>
          </w:p>
        </w:tc>
        <w:tc>
          <w:tcPr>
            <w:tcW w:w="1120" w:type="dxa"/>
            <w:noWrap/>
            <w:hideMark/>
          </w:tcPr>
          <w:p w14:paraId="79CE75B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0087B37F"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111</w:t>
            </w:r>
          </w:p>
        </w:tc>
      </w:tr>
      <w:tr w:rsidR="00593CC2" w:rsidRPr="002F0AC2" w14:paraId="7DFF3A08" w14:textId="77777777" w:rsidTr="00034E13">
        <w:trPr>
          <w:trHeight w:val="556"/>
        </w:trPr>
        <w:tc>
          <w:tcPr>
            <w:cnfStyle w:val="001000000000" w:firstRow="0" w:lastRow="0" w:firstColumn="1" w:lastColumn="0" w:oddVBand="0" w:evenVBand="0" w:oddHBand="0" w:evenHBand="0" w:firstRowFirstColumn="0" w:firstRowLastColumn="0" w:lastRowFirstColumn="0" w:lastRowLastColumn="0"/>
            <w:tcW w:w="1134" w:type="dxa"/>
            <w:vMerge/>
            <w:hideMark/>
          </w:tcPr>
          <w:p w14:paraId="53F73D7F" w14:textId="77777777" w:rsidR="00593CC2" w:rsidRPr="002F0AC2" w:rsidRDefault="00593CC2" w:rsidP="002865BA">
            <w:pPr>
              <w:spacing w:before="0" w:line="240" w:lineRule="auto"/>
              <w:jc w:val="left"/>
            </w:pPr>
          </w:p>
        </w:tc>
        <w:tc>
          <w:tcPr>
            <w:tcW w:w="423" w:type="dxa"/>
            <w:vMerge/>
            <w:hideMark/>
          </w:tcPr>
          <w:p w14:paraId="4EFF24C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hideMark/>
          </w:tcPr>
          <w:p w14:paraId="2D31BE0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AUXILIAR DE FARMACIA</w:t>
            </w:r>
          </w:p>
        </w:tc>
        <w:tc>
          <w:tcPr>
            <w:tcW w:w="906" w:type="dxa"/>
            <w:noWrap/>
            <w:hideMark/>
          </w:tcPr>
          <w:p w14:paraId="6853078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5455883C"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18" w:type="dxa"/>
            <w:noWrap/>
            <w:hideMark/>
          </w:tcPr>
          <w:p w14:paraId="705841BB"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79" w:type="dxa"/>
            <w:noWrap/>
            <w:hideMark/>
          </w:tcPr>
          <w:p w14:paraId="04DE9E4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6B6A6FF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6D555733"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4</w:t>
            </w:r>
          </w:p>
        </w:tc>
      </w:tr>
      <w:tr w:rsidR="00593CC2" w:rsidRPr="002F0AC2" w14:paraId="74B60C9A" w14:textId="77777777" w:rsidTr="002865BA">
        <w:trPr>
          <w:trHeight w:val="252"/>
        </w:trPr>
        <w:tc>
          <w:tcPr>
            <w:cnfStyle w:val="001000000000" w:firstRow="0" w:lastRow="0" w:firstColumn="1" w:lastColumn="0" w:oddVBand="0" w:evenVBand="0" w:oddHBand="0" w:evenHBand="0" w:firstRowFirstColumn="0" w:firstRowLastColumn="0" w:lastRowFirstColumn="0" w:lastRowLastColumn="0"/>
            <w:tcW w:w="7288" w:type="dxa"/>
            <w:gridSpan w:val="8"/>
            <w:noWrap/>
            <w:hideMark/>
          </w:tcPr>
          <w:p w14:paraId="43624482" w14:textId="77777777" w:rsidR="00593CC2" w:rsidRPr="00593CC2" w:rsidRDefault="00593CC2" w:rsidP="002865BA">
            <w:pPr>
              <w:spacing w:before="0" w:line="240" w:lineRule="auto"/>
              <w:jc w:val="right"/>
              <w:rPr>
                <w:b/>
                <w:sz w:val="16"/>
                <w:szCs w:val="16"/>
              </w:rPr>
            </w:pPr>
            <w:r w:rsidRPr="00593CC2">
              <w:rPr>
                <w:b/>
                <w:sz w:val="16"/>
                <w:szCs w:val="16"/>
              </w:rPr>
              <w:t>Total P. Sanitario formación profesional</w:t>
            </w:r>
          </w:p>
        </w:tc>
        <w:tc>
          <w:tcPr>
            <w:tcW w:w="595" w:type="dxa"/>
            <w:noWrap/>
            <w:hideMark/>
          </w:tcPr>
          <w:p w14:paraId="2BEB15F4" w14:textId="77777777" w:rsidR="00593CC2" w:rsidRPr="00593C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rPr>
                <w:b/>
                <w:color w:val="31849B" w:themeColor="accent5" w:themeShade="BF"/>
                <w:szCs w:val="16"/>
              </w:rPr>
            </w:pPr>
            <w:r w:rsidRPr="00593CC2">
              <w:rPr>
                <w:b/>
                <w:color w:val="31849B" w:themeColor="accent5" w:themeShade="BF"/>
                <w:szCs w:val="16"/>
              </w:rPr>
              <w:t>118</w:t>
            </w:r>
          </w:p>
        </w:tc>
      </w:tr>
      <w:tr w:rsidR="00593CC2" w:rsidRPr="002F0AC2" w14:paraId="2A9ADE2D" w14:textId="77777777" w:rsidTr="00034E13">
        <w:trPr>
          <w:trHeight w:val="1148"/>
        </w:trPr>
        <w:tc>
          <w:tcPr>
            <w:cnfStyle w:val="001000000000" w:firstRow="0" w:lastRow="0" w:firstColumn="1" w:lastColumn="0" w:oddVBand="0" w:evenVBand="0" w:oddHBand="0" w:evenHBand="0" w:firstRowFirstColumn="0" w:firstRowLastColumn="0" w:lastRowFirstColumn="0" w:lastRowLastColumn="0"/>
            <w:tcW w:w="1134" w:type="dxa"/>
            <w:vMerge w:val="restart"/>
            <w:hideMark/>
          </w:tcPr>
          <w:p w14:paraId="070E5D6B" w14:textId="77777777" w:rsidR="00593CC2" w:rsidRPr="002F0AC2" w:rsidRDefault="00593CC2" w:rsidP="002865BA">
            <w:pPr>
              <w:spacing w:before="0" w:line="240" w:lineRule="auto"/>
              <w:jc w:val="center"/>
            </w:pPr>
            <w:r w:rsidRPr="002F0AC2">
              <w:t xml:space="preserve">P. </w:t>
            </w:r>
            <w:r>
              <w:rPr>
                <w:sz w:val="16"/>
                <w:szCs w:val="16"/>
              </w:rPr>
              <w:t>GESTIÓ</w:t>
            </w:r>
            <w:r w:rsidRPr="002F0AC2">
              <w:rPr>
                <w:sz w:val="16"/>
                <w:szCs w:val="16"/>
              </w:rPr>
              <w:t>N</w:t>
            </w:r>
            <w:r w:rsidRPr="002F0AC2">
              <w:rPr>
                <w:sz w:val="16"/>
                <w:szCs w:val="16"/>
              </w:rPr>
              <w:br/>
              <w:t>Y</w:t>
            </w:r>
            <w:r w:rsidRPr="002F0AC2">
              <w:rPr>
                <w:sz w:val="16"/>
                <w:szCs w:val="16"/>
              </w:rPr>
              <w:br/>
              <w:t>SERVICIOS</w:t>
            </w:r>
          </w:p>
        </w:tc>
        <w:tc>
          <w:tcPr>
            <w:tcW w:w="423" w:type="dxa"/>
            <w:vMerge w:val="restart"/>
            <w:noWrap/>
            <w:hideMark/>
          </w:tcPr>
          <w:p w14:paraId="4D2293E2"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A1</w:t>
            </w:r>
          </w:p>
        </w:tc>
        <w:tc>
          <w:tcPr>
            <w:tcW w:w="1420" w:type="dxa"/>
            <w:hideMark/>
          </w:tcPr>
          <w:p w14:paraId="42901FE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xml:space="preserve">GRUPO </w:t>
            </w:r>
            <w:r>
              <w:rPr>
                <w:szCs w:val="16"/>
              </w:rPr>
              <w:t>TÉCNICO</w:t>
            </w:r>
            <w:r w:rsidRPr="002F0AC2">
              <w:rPr>
                <w:szCs w:val="16"/>
              </w:rPr>
              <w:br/>
              <w:t>DE LA FUNC. ADM</w:t>
            </w:r>
          </w:p>
        </w:tc>
        <w:tc>
          <w:tcPr>
            <w:tcW w:w="906" w:type="dxa"/>
            <w:noWrap/>
            <w:hideMark/>
          </w:tcPr>
          <w:p w14:paraId="2E25338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643725A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32AD30F2"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3</w:t>
            </w:r>
          </w:p>
        </w:tc>
        <w:tc>
          <w:tcPr>
            <w:tcW w:w="879" w:type="dxa"/>
            <w:noWrap/>
            <w:hideMark/>
          </w:tcPr>
          <w:p w14:paraId="393B784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3980FBE7"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244C9FCA"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3</w:t>
            </w:r>
          </w:p>
        </w:tc>
      </w:tr>
      <w:tr w:rsidR="00593CC2" w:rsidRPr="002F0AC2" w14:paraId="655A6551" w14:textId="77777777" w:rsidTr="00034E13">
        <w:trPr>
          <w:trHeight w:val="839"/>
        </w:trPr>
        <w:tc>
          <w:tcPr>
            <w:cnfStyle w:val="001000000000" w:firstRow="0" w:lastRow="0" w:firstColumn="1" w:lastColumn="0" w:oddVBand="0" w:evenVBand="0" w:oddHBand="0" w:evenHBand="0" w:firstRowFirstColumn="0" w:firstRowLastColumn="0" w:lastRowFirstColumn="0" w:lastRowLastColumn="0"/>
            <w:tcW w:w="1134" w:type="dxa"/>
            <w:vMerge/>
            <w:hideMark/>
          </w:tcPr>
          <w:p w14:paraId="124A3D5E" w14:textId="77777777" w:rsidR="00593CC2" w:rsidRPr="002F0AC2" w:rsidRDefault="00593CC2" w:rsidP="002865BA">
            <w:pPr>
              <w:spacing w:before="0" w:line="240" w:lineRule="auto"/>
              <w:jc w:val="left"/>
            </w:pPr>
          </w:p>
        </w:tc>
        <w:tc>
          <w:tcPr>
            <w:tcW w:w="423" w:type="dxa"/>
            <w:vMerge/>
            <w:hideMark/>
          </w:tcPr>
          <w:p w14:paraId="4520EA88"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hideMark/>
          </w:tcPr>
          <w:p w14:paraId="1AD243C4"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P.T. TITULADO SUP.</w:t>
            </w:r>
            <w:r w:rsidRPr="002F0AC2">
              <w:rPr>
                <w:szCs w:val="16"/>
              </w:rPr>
              <w:br/>
              <w:t>SUPERIOR</w:t>
            </w:r>
          </w:p>
        </w:tc>
        <w:tc>
          <w:tcPr>
            <w:tcW w:w="906" w:type="dxa"/>
            <w:noWrap/>
            <w:hideMark/>
          </w:tcPr>
          <w:p w14:paraId="0F7E804F"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030D22D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29FDE779"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79" w:type="dxa"/>
            <w:noWrap/>
            <w:hideMark/>
          </w:tcPr>
          <w:p w14:paraId="0CA5D93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518BC03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7958F921"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r>
      <w:tr w:rsidR="00593CC2" w:rsidRPr="002F0AC2" w14:paraId="7E7708CE" w14:textId="77777777" w:rsidTr="00034E13">
        <w:trPr>
          <w:trHeight w:val="1013"/>
        </w:trPr>
        <w:tc>
          <w:tcPr>
            <w:cnfStyle w:val="001000000000" w:firstRow="0" w:lastRow="0" w:firstColumn="1" w:lastColumn="0" w:oddVBand="0" w:evenVBand="0" w:oddHBand="0" w:evenHBand="0" w:firstRowFirstColumn="0" w:firstRowLastColumn="0" w:lastRowFirstColumn="0" w:lastRowLastColumn="0"/>
            <w:tcW w:w="1134" w:type="dxa"/>
            <w:vMerge/>
            <w:hideMark/>
          </w:tcPr>
          <w:p w14:paraId="57EDB7DB" w14:textId="77777777" w:rsidR="00593CC2" w:rsidRPr="002F0AC2" w:rsidRDefault="00593CC2" w:rsidP="002865BA">
            <w:pPr>
              <w:spacing w:before="0" w:line="240" w:lineRule="auto"/>
              <w:jc w:val="left"/>
            </w:pPr>
          </w:p>
        </w:tc>
        <w:tc>
          <w:tcPr>
            <w:tcW w:w="423" w:type="dxa"/>
            <w:vMerge/>
            <w:hideMark/>
          </w:tcPr>
          <w:p w14:paraId="55B327D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hideMark/>
          </w:tcPr>
          <w:p w14:paraId="550B864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Pr>
                <w:szCs w:val="16"/>
              </w:rPr>
              <w:t>TÉCNICO</w:t>
            </w:r>
            <w:r w:rsidRPr="002F0AC2">
              <w:rPr>
                <w:szCs w:val="16"/>
              </w:rPr>
              <w:t xml:space="preserve"> SUP.</w:t>
            </w:r>
            <w:r w:rsidRPr="002F0AC2">
              <w:rPr>
                <w:szCs w:val="16"/>
              </w:rPr>
              <w:br/>
              <w:t xml:space="preserve">SISTEMAS Y </w:t>
            </w:r>
            <w:r w:rsidRPr="002F0AC2">
              <w:rPr>
                <w:szCs w:val="16"/>
              </w:rPr>
              <w:br/>
              <w:t>TEC. DE LA INFORMACION</w:t>
            </w:r>
          </w:p>
        </w:tc>
        <w:tc>
          <w:tcPr>
            <w:tcW w:w="906" w:type="dxa"/>
            <w:noWrap/>
            <w:hideMark/>
          </w:tcPr>
          <w:p w14:paraId="362ADCE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25689F72"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18" w:type="dxa"/>
            <w:noWrap/>
            <w:hideMark/>
          </w:tcPr>
          <w:p w14:paraId="39B9ADF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79" w:type="dxa"/>
            <w:noWrap/>
            <w:hideMark/>
          </w:tcPr>
          <w:p w14:paraId="235460A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770CEB2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45A5A350"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66E86AC2" w14:textId="77777777" w:rsidTr="00034E13">
        <w:trPr>
          <w:trHeight w:val="760"/>
        </w:trPr>
        <w:tc>
          <w:tcPr>
            <w:cnfStyle w:val="001000000000" w:firstRow="0" w:lastRow="0" w:firstColumn="1" w:lastColumn="0" w:oddVBand="0" w:evenVBand="0" w:oddHBand="0" w:evenHBand="0" w:firstRowFirstColumn="0" w:firstRowLastColumn="0" w:lastRowFirstColumn="0" w:lastRowLastColumn="0"/>
            <w:tcW w:w="1134" w:type="dxa"/>
            <w:vMerge/>
            <w:hideMark/>
          </w:tcPr>
          <w:p w14:paraId="3799B163" w14:textId="77777777" w:rsidR="00593CC2" w:rsidRPr="002F0AC2" w:rsidRDefault="00593CC2" w:rsidP="002865BA">
            <w:pPr>
              <w:spacing w:before="0" w:line="240" w:lineRule="auto"/>
              <w:jc w:val="left"/>
            </w:pPr>
          </w:p>
        </w:tc>
        <w:tc>
          <w:tcPr>
            <w:tcW w:w="423" w:type="dxa"/>
            <w:vMerge w:val="restart"/>
            <w:noWrap/>
            <w:hideMark/>
          </w:tcPr>
          <w:p w14:paraId="1E36E1D5"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A2</w:t>
            </w:r>
          </w:p>
        </w:tc>
        <w:tc>
          <w:tcPr>
            <w:tcW w:w="1420" w:type="dxa"/>
            <w:hideMark/>
          </w:tcPr>
          <w:p w14:paraId="3A826B1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Pr>
                <w:szCs w:val="16"/>
              </w:rPr>
              <w:t>TÉCNICO</w:t>
            </w:r>
            <w:r w:rsidRPr="002F0AC2">
              <w:rPr>
                <w:szCs w:val="16"/>
              </w:rPr>
              <w:t xml:space="preserve"> DE </w:t>
            </w:r>
            <w:r w:rsidRPr="002F0AC2">
              <w:rPr>
                <w:szCs w:val="16"/>
              </w:rPr>
              <w:br/>
              <w:t>GESTIÓN DE SIST.</w:t>
            </w:r>
            <w:r w:rsidRPr="002F0AC2">
              <w:rPr>
                <w:szCs w:val="16"/>
              </w:rPr>
              <w:br/>
            </w:r>
            <w:r w:rsidRPr="002F0AC2">
              <w:rPr>
                <w:szCs w:val="16"/>
              </w:rPr>
              <w:lastRenderedPageBreak/>
              <w:t>Y TEC. DE LA INFOR</w:t>
            </w:r>
          </w:p>
        </w:tc>
        <w:tc>
          <w:tcPr>
            <w:tcW w:w="906" w:type="dxa"/>
            <w:noWrap/>
            <w:hideMark/>
          </w:tcPr>
          <w:p w14:paraId="385237F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lastRenderedPageBreak/>
              <w:t> </w:t>
            </w:r>
          </w:p>
        </w:tc>
        <w:tc>
          <w:tcPr>
            <w:tcW w:w="588" w:type="dxa"/>
            <w:noWrap/>
            <w:hideMark/>
          </w:tcPr>
          <w:p w14:paraId="453A52A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6980B809"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0A213167"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3670E0C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236B4FFD"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4E44EBEF" w14:textId="77777777" w:rsidTr="00034E13">
        <w:trPr>
          <w:trHeight w:val="777"/>
        </w:trPr>
        <w:tc>
          <w:tcPr>
            <w:cnfStyle w:val="001000000000" w:firstRow="0" w:lastRow="0" w:firstColumn="1" w:lastColumn="0" w:oddVBand="0" w:evenVBand="0" w:oddHBand="0" w:evenHBand="0" w:firstRowFirstColumn="0" w:firstRowLastColumn="0" w:lastRowFirstColumn="0" w:lastRowLastColumn="0"/>
            <w:tcW w:w="1134" w:type="dxa"/>
            <w:vMerge/>
            <w:hideMark/>
          </w:tcPr>
          <w:p w14:paraId="7D548A1C" w14:textId="77777777" w:rsidR="00593CC2" w:rsidRPr="002F0AC2" w:rsidRDefault="00593CC2" w:rsidP="002865BA">
            <w:pPr>
              <w:spacing w:before="0" w:line="240" w:lineRule="auto"/>
              <w:jc w:val="left"/>
            </w:pPr>
          </w:p>
        </w:tc>
        <w:tc>
          <w:tcPr>
            <w:tcW w:w="423" w:type="dxa"/>
            <w:vMerge/>
            <w:hideMark/>
          </w:tcPr>
          <w:p w14:paraId="2F435B1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hideMark/>
          </w:tcPr>
          <w:p w14:paraId="460B6CF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xml:space="preserve">TRABAJADORA </w:t>
            </w:r>
            <w:r w:rsidRPr="002F0AC2">
              <w:rPr>
                <w:szCs w:val="16"/>
              </w:rPr>
              <w:br/>
              <w:t>SOCIAL</w:t>
            </w:r>
          </w:p>
        </w:tc>
        <w:tc>
          <w:tcPr>
            <w:tcW w:w="906" w:type="dxa"/>
            <w:noWrap/>
            <w:hideMark/>
          </w:tcPr>
          <w:p w14:paraId="3F60C648"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7EA37D9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6116D87C"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79" w:type="dxa"/>
            <w:noWrap/>
            <w:hideMark/>
          </w:tcPr>
          <w:p w14:paraId="447BEEFA"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1120" w:type="dxa"/>
            <w:noWrap/>
            <w:hideMark/>
          </w:tcPr>
          <w:p w14:paraId="618BD62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4CA4184C"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3</w:t>
            </w:r>
          </w:p>
        </w:tc>
      </w:tr>
      <w:tr w:rsidR="00593CC2" w:rsidRPr="002F0AC2" w14:paraId="590041FD" w14:textId="77777777" w:rsidTr="00034E13">
        <w:trPr>
          <w:trHeight w:val="859"/>
        </w:trPr>
        <w:tc>
          <w:tcPr>
            <w:cnfStyle w:val="001000000000" w:firstRow="0" w:lastRow="0" w:firstColumn="1" w:lastColumn="0" w:oddVBand="0" w:evenVBand="0" w:oddHBand="0" w:evenHBand="0" w:firstRowFirstColumn="0" w:firstRowLastColumn="0" w:lastRowFirstColumn="0" w:lastRowLastColumn="0"/>
            <w:tcW w:w="1134" w:type="dxa"/>
            <w:vMerge/>
            <w:hideMark/>
          </w:tcPr>
          <w:p w14:paraId="451BFEE0" w14:textId="77777777" w:rsidR="00593CC2" w:rsidRPr="002F0AC2" w:rsidRDefault="00593CC2" w:rsidP="002865BA">
            <w:pPr>
              <w:spacing w:before="0" w:line="240" w:lineRule="auto"/>
              <w:jc w:val="left"/>
            </w:pPr>
          </w:p>
        </w:tc>
        <w:tc>
          <w:tcPr>
            <w:tcW w:w="423" w:type="dxa"/>
            <w:vMerge/>
            <w:hideMark/>
          </w:tcPr>
          <w:p w14:paraId="5E0DA30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hideMark/>
          </w:tcPr>
          <w:p w14:paraId="4C351518"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 xml:space="preserve">G. DE GESTIÓN DE </w:t>
            </w:r>
            <w:r w:rsidRPr="002F0AC2">
              <w:rPr>
                <w:szCs w:val="16"/>
              </w:rPr>
              <w:br/>
              <w:t>DE LA F.A.</w:t>
            </w:r>
          </w:p>
        </w:tc>
        <w:tc>
          <w:tcPr>
            <w:tcW w:w="906" w:type="dxa"/>
            <w:noWrap/>
            <w:hideMark/>
          </w:tcPr>
          <w:p w14:paraId="2B771EB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13E2735B"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18" w:type="dxa"/>
            <w:noWrap/>
            <w:hideMark/>
          </w:tcPr>
          <w:p w14:paraId="71701CD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79" w:type="dxa"/>
            <w:noWrap/>
            <w:hideMark/>
          </w:tcPr>
          <w:p w14:paraId="7510039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0267298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4AAFE565"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69B43D50" w14:textId="77777777" w:rsidTr="00034E13">
        <w:trPr>
          <w:trHeight w:val="546"/>
        </w:trPr>
        <w:tc>
          <w:tcPr>
            <w:cnfStyle w:val="001000000000" w:firstRow="0" w:lastRow="0" w:firstColumn="1" w:lastColumn="0" w:oddVBand="0" w:evenVBand="0" w:oddHBand="0" w:evenHBand="0" w:firstRowFirstColumn="0" w:firstRowLastColumn="0" w:lastRowFirstColumn="0" w:lastRowLastColumn="0"/>
            <w:tcW w:w="1134" w:type="dxa"/>
            <w:vMerge/>
            <w:hideMark/>
          </w:tcPr>
          <w:p w14:paraId="79F05FC6" w14:textId="77777777" w:rsidR="00593CC2" w:rsidRPr="002F0AC2" w:rsidRDefault="00593CC2" w:rsidP="002865BA">
            <w:pPr>
              <w:spacing w:before="0" w:line="240" w:lineRule="auto"/>
              <w:jc w:val="left"/>
            </w:pPr>
          </w:p>
        </w:tc>
        <w:tc>
          <w:tcPr>
            <w:tcW w:w="423" w:type="dxa"/>
            <w:vMerge w:val="restart"/>
            <w:noWrap/>
            <w:hideMark/>
          </w:tcPr>
          <w:p w14:paraId="1597191B"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C1</w:t>
            </w:r>
          </w:p>
        </w:tc>
        <w:tc>
          <w:tcPr>
            <w:tcW w:w="1420" w:type="dxa"/>
            <w:hideMark/>
          </w:tcPr>
          <w:p w14:paraId="60AAE31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COCINERO</w:t>
            </w:r>
          </w:p>
        </w:tc>
        <w:tc>
          <w:tcPr>
            <w:tcW w:w="906" w:type="dxa"/>
            <w:noWrap/>
            <w:hideMark/>
          </w:tcPr>
          <w:p w14:paraId="16D7EC96"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749C058A"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18" w:type="dxa"/>
            <w:noWrap/>
            <w:hideMark/>
          </w:tcPr>
          <w:p w14:paraId="208D712D"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4</w:t>
            </w:r>
          </w:p>
        </w:tc>
        <w:tc>
          <w:tcPr>
            <w:tcW w:w="879" w:type="dxa"/>
            <w:noWrap/>
            <w:hideMark/>
          </w:tcPr>
          <w:p w14:paraId="6D3B908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212397C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6D8385E3"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6</w:t>
            </w:r>
          </w:p>
        </w:tc>
      </w:tr>
      <w:tr w:rsidR="00593CC2" w:rsidRPr="002F0AC2" w14:paraId="0993F956" w14:textId="77777777" w:rsidTr="00034E13">
        <w:trPr>
          <w:trHeight w:val="568"/>
        </w:trPr>
        <w:tc>
          <w:tcPr>
            <w:cnfStyle w:val="001000000000" w:firstRow="0" w:lastRow="0" w:firstColumn="1" w:lastColumn="0" w:oddVBand="0" w:evenVBand="0" w:oddHBand="0" w:evenHBand="0" w:firstRowFirstColumn="0" w:firstRowLastColumn="0" w:lastRowFirstColumn="0" w:lastRowLastColumn="0"/>
            <w:tcW w:w="1134" w:type="dxa"/>
            <w:vMerge/>
            <w:hideMark/>
          </w:tcPr>
          <w:p w14:paraId="42A11CF9" w14:textId="77777777" w:rsidR="00593CC2" w:rsidRPr="002F0AC2" w:rsidRDefault="00593CC2" w:rsidP="002865BA">
            <w:pPr>
              <w:spacing w:before="0" w:line="240" w:lineRule="auto"/>
              <w:jc w:val="left"/>
            </w:pPr>
          </w:p>
        </w:tc>
        <w:tc>
          <w:tcPr>
            <w:tcW w:w="423" w:type="dxa"/>
            <w:vMerge/>
            <w:hideMark/>
          </w:tcPr>
          <w:p w14:paraId="39E1606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hideMark/>
          </w:tcPr>
          <w:p w14:paraId="163C81D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P.T. NO TITULADO</w:t>
            </w:r>
          </w:p>
        </w:tc>
        <w:tc>
          <w:tcPr>
            <w:tcW w:w="906" w:type="dxa"/>
            <w:noWrap/>
            <w:hideMark/>
          </w:tcPr>
          <w:p w14:paraId="2A4D41C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70E1967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1955E990"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0FEDF1E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36654A4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66DEBA0A"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4AA516E6" w14:textId="77777777" w:rsidTr="00034E13">
        <w:trPr>
          <w:trHeight w:val="690"/>
        </w:trPr>
        <w:tc>
          <w:tcPr>
            <w:cnfStyle w:val="001000000000" w:firstRow="0" w:lastRow="0" w:firstColumn="1" w:lastColumn="0" w:oddVBand="0" w:evenVBand="0" w:oddHBand="0" w:evenHBand="0" w:firstRowFirstColumn="0" w:firstRowLastColumn="0" w:lastRowFirstColumn="0" w:lastRowLastColumn="0"/>
            <w:tcW w:w="1134" w:type="dxa"/>
            <w:vMerge/>
            <w:hideMark/>
          </w:tcPr>
          <w:p w14:paraId="0CD11AB5" w14:textId="77777777" w:rsidR="00593CC2" w:rsidRPr="002F0AC2" w:rsidRDefault="00593CC2" w:rsidP="002865BA">
            <w:pPr>
              <w:spacing w:before="0" w:line="240" w:lineRule="auto"/>
              <w:jc w:val="left"/>
            </w:pPr>
          </w:p>
        </w:tc>
        <w:tc>
          <w:tcPr>
            <w:tcW w:w="423" w:type="dxa"/>
            <w:vMerge/>
            <w:hideMark/>
          </w:tcPr>
          <w:p w14:paraId="4CFA49A6"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hideMark/>
          </w:tcPr>
          <w:p w14:paraId="38E8527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ADMINISTRATIVO</w:t>
            </w:r>
          </w:p>
        </w:tc>
        <w:tc>
          <w:tcPr>
            <w:tcW w:w="906" w:type="dxa"/>
            <w:noWrap/>
            <w:hideMark/>
          </w:tcPr>
          <w:p w14:paraId="43B0DEBF"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735E29B7"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9</w:t>
            </w:r>
          </w:p>
        </w:tc>
        <w:tc>
          <w:tcPr>
            <w:tcW w:w="818" w:type="dxa"/>
            <w:noWrap/>
            <w:hideMark/>
          </w:tcPr>
          <w:p w14:paraId="7E7333A2"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79" w:type="dxa"/>
            <w:noWrap/>
            <w:hideMark/>
          </w:tcPr>
          <w:p w14:paraId="2490CC4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61F8C3EF"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1F819E5D"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11</w:t>
            </w:r>
          </w:p>
        </w:tc>
      </w:tr>
      <w:tr w:rsidR="00593CC2" w:rsidRPr="002F0AC2" w14:paraId="68B447A3" w14:textId="77777777" w:rsidTr="00034E13">
        <w:trPr>
          <w:trHeight w:val="57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3A6C497A" w14:textId="77777777" w:rsidR="00593CC2" w:rsidRPr="002F0AC2" w:rsidRDefault="00593CC2" w:rsidP="002865BA">
            <w:pPr>
              <w:spacing w:before="0" w:line="240" w:lineRule="auto"/>
              <w:jc w:val="left"/>
            </w:pPr>
          </w:p>
        </w:tc>
        <w:tc>
          <w:tcPr>
            <w:tcW w:w="423" w:type="dxa"/>
            <w:vMerge/>
            <w:hideMark/>
          </w:tcPr>
          <w:p w14:paraId="674B9194"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591CC6D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JEFE DE TALLER</w:t>
            </w:r>
          </w:p>
        </w:tc>
        <w:tc>
          <w:tcPr>
            <w:tcW w:w="906" w:type="dxa"/>
            <w:noWrap/>
            <w:hideMark/>
          </w:tcPr>
          <w:p w14:paraId="4003F08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72304D00"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18" w:type="dxa"/>
            <w:noWrap/>
            <w:hideMark/>
          </w:tcPr>
          <w:p w14:paraId="4206FBE6"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20FA8CF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46FF5EA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4DDE6ACE"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r>
      <w:tr w:rsidR="00593CC2" w:rsidRPr="002F0AC2" w14:paraId="684D9039"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672D1A25" w14:textId="77777777" w:rsidR="00593CC2" w:rsidRPr="002F0AC2" w:rsidRDefault="00593CC2" w:rsidP="002865BA">
            <w:pPr>
              <w:spacing w:before="0" w:line="240" w:lineRule="auto"/>
              <w:jc w:val="left"/>
            </w:pPr>
          </w:p>
        </w:tc>
        <w:tc>
          <w:tcPr>
            <w:tcW w:w="423" w:type="dxa"/>
            <w:vMerge w:val="restart"/>
            <w:noWrap/>
            <w:hideMark/>
          </w:tcPr>
          <w:p w14:paraId="4850E6CA"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C2</w:t>
            </w:r>
          </w:p>
        </w:tc>
        <w:tc>
          <w:tcPr>
            <w:tcW w:w="1420" w:type="dxa"/>
            <w:noWrap/>
            <w:hideMark/>
          </w:tcPr>
          <w:p w14:paraId="62B2BC0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ALBAÑIL</w:t>
            </w:r>
          </w:p>
        </w:tc>
        <w:tc>
          <w:tcPr>
            <w:tcW w:w="906" w:type="dxa"/>
            <w:noWrap/>
            <w:hideMark/>
          </w:tcPr>
          <w:p w14:paraId="7DE55BC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62FE89F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5A002DEF"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53EF1C2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1718582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1BFA319A"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29BF7D94"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02A2CC27" w14:textId="77777777" w:rsidR="00593CC2" w:rsidRPr="002F0AC2" w:rsidRDefault="00593CC2" w:rsidP="002865BA">
            <w:pPr>
              <w:spacing w:before="0" w:line="240" w:lineRule="auto"/>
              <w:jc w:val="left"/>
            </w:pPr>
          </w:p>
        </w:tc>
        <w:tc>
          <w:tcPr>
            <w:tcW w:w="423" w:type="dxa"/>
            <w:vMerge/>
            <w:hideMark/>
          </w:tcPr>
          <w:p w14:paraId="3A7EA7C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27F7F65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CONDUCTOR</w:t>
            </w:r>
          </w:p>
        </w:tc>
        <w:tc>
          <w:tcPr>
            <w:tcW w:w="906" w:type="dxa"/>
            <w:noWrap/>
            <w:hideMark/>
          </w:tcPr>
          <w:p w14:paraId="6EB2E93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60A98286"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62013AA6"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6433E8B1"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1120" w:type="dxa"/>
            <w:noWrap/>
            <w:hideMark/>
          </w:tcPr>
          <w:p w14:paraId="3672A7D7"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679DBF44"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r>
      <w:tr w:rsidR="00593CC2" w:rsidRPr="002F0AC2" w14:paraId="5D969129"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3241637E" w14:textId="77777777" w:rsidR="00593CC2" w:rsidRPr="002F0AC2" w:rsidRDefault="00593CC2" w:rsidP="002865BA">
            <w:pPr>
              <w:spacing w:before="0" w:line="240" w:lineRule="auto"/>
              <w:jc w:val="left"/>
            </w:pPr>
          </w:p>
        </w:tc>
        <w:tc>
          <w:tcPr>
            <w:tcW w:w="423" w:type="dxa"/>
            <w:vMerge/>
            <w:hideMark/>
          </w:tcPr>
          <w:p w14:paraId="1192B29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43DB02B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COSTURERA</w:t>
            </w:r>
          </w:p>
        </w:tc>
        <w:tc>
          <w:tcPr>
            <w:tcW w:w="906" w:type="dxa"/>
            <w:noWrap/>
            <w:hideMark/>
          </w:tcPr>
          <w:p w14:paraId="4403B32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5CFC60AA"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18" w:type="dxa"/>
            <w:noWrap/>
            <w:hideMark/>
          </w:tcPr>
          <w:p w14:paraId="59154BDF"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79" w:type="dxa"/>
            <w:noWrap/>
            <w:hideMark/>
          </w:tcPr>
          <w:p w14:paraId="210C9C5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7BD7099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0397474A"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53123967"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744BC355" w14:textId="77777777" w:rsidR="00593CC2" w:rsidRPr="002F0AC2" w:rsidRDefault="00593CC2" w:rsidP="002865BA">
            <w:pPr>
              <w:spacing w:before="0" w:line="240" w:lineRule="auto"/>
              <w:jc w:val="left"/>
            </w:pPr>
          </w:p>
        </w:tc>
        <w:tc>
          <w:tcPr>
            <w:tcW w:w="423" w:type="dxa"/>
            <w:vMerge/>
            <w:hideMark/>
          </w:tcPr>
          <w:p w14:paraId="1991943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00F07B1F"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ELECTRICISTA</w:t>
            </w:r>
          </w:p>
        </w:tc>
        <w:tc>
          <w:tcPr>
            <w:tcW w:w="906" w:type="dxa"/>
            <w:noWrap/>
            <w:hideMark/>
          </w:tcPr>
          <w:p w14:paraId="24B00604"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0FE3925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2870B149"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79" w:type="dxa"/>
            <w:noWrap/>
            <w:hideMark/>
          </w:tcPr>
          <w:p w14:paraId="064E11C8"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7C0CCFB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1289FF42"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r>
      <w:tr w:rsidR="00593CC2" w:rsidRPr="002F0AC2" w14:paraId="03BA2F41"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7D31079F" w14:textId="77777777" w:rsidR="00593CC2" w:rsidRPr="002F0AC2" w:rsidRDefault="00593CC2" w:rsidP="002865BA">
            <w:pPr>
              <w:spacing w:before="0" w:line="240" w:lineRule="auto"/>
              <w:jc w:val="left"/>
            </w:pPr>
          </w:p>
        </w:tc>
        <w:tc>
          <w:tcPr>
            <w:tcW w:w="423" w:type="dxa"/>
            <w:vMerge/>
            <w:hideMark/>
          </w:tcPr>
          <w:p w14:paraId="5CFE4B7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22A29D1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PINTOR</w:t>
            </w:r>
          </w:p>
        </w:tc>
        <w:tc>
          <w:tcPr>
            <w:tcW w:w="906" w:type="dxa"/>
            <w:noWrap/>
            <w:hideMark/>
          </w:tcPr>
          <w:p w14:paraId="5371CC1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4FB00398"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2E86CB9E"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043E275F"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5F79191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43C550D1"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29409919"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18B3957A" w14:textId="77777777" w:rsidR="00593CC2" w:rsidRPr="002F0AC2" w:rsidRDefault="00593CC2" w:rsidP="002865BA">
            <w:pPr>
              <w:spacing w:before="0" w:line="240" w:lineRule="auto"/>
              <w:jc w:val="left"/>
            </w:pPr>
          </w:p>
        </w:tc>
        <w:tc>
          <w:tcPr>
            <w:tcW w:w="423" w:type="dxa"/>
            <w:vMerge/>
            <w:hideMark/>
          </w:tcPr>
          <w:p w14:paraId="3C7A1A06"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3345349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TELEFONISTA</w:t>
            </w:r>
          </w:p>
        </w:tc>
        <w:tc>
          <w:tcPr>
            <w:tcW w:w="906" w:type="dxa"/>
            <w:noWrap/>
            <w:hideMark/>
          </w:tcPr>
          <w:p w14:paraId="00FE7718"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3D2B941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4BDCC498"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6F6ECDC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08D99EA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1FA8C956"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43CE7D76"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2E3E180B" w14:textId="77777777" w:rsidR="00593CC2" w:rsidRPr="002F0AC2" w:rsidRDefault="00593CC2" w:rsidP="002865BA">
            <w:pPr>
              <w:spacing w:before="0" w:line="240" w:lineRule="auto"/>
              <w:jc w:val="left"/>
            </w:pPr>
          </w:p>
        </w:tc>
        <w:tc>
          <w:tcPr>
            <w:tcW w:w="423" w:type="dxa"/>
            <w:vMerge/>
            <w:hideMark/>
          </w:tcPr>
          <w:p w14:paraId="1F2D2E2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23510F1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FONTANERO</w:t>
            </w:r>
          </w:p>
        </w:tc>
        <w:tc>
          <w:tcPr>
            <w:tcW w:w="906" w:type="dxa"/>
            <w:noWrap/>
            <w:hideMark/>
          </w:tcPr>
          <w:p w14:paraId="77BD060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299C18A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646977E2"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79" w:type="dxa"/>
            <w:noWrap/>
            <w:hideMark/>
          </w:tcPr>
          <w:p w14:paraId="3D28F71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679AF21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3E46F915"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7430B0CA" w14:textId="77777777" w:rsidTr="00034E13">
        <w:trPr>
          <w:trHeight w:val="506"/>
        </w:trPr>
        <w:tc>
          <w:tcPr>
            <w:cnfStyle w:val="001000000000" w:firstRow="0" w:lastRow="0" w:firstColumn="1" w:lastColumn="0" w:oddVBand="0" w:evenVBand="0" w:oddHBand="0" w:evenHBand="0" w:firstRowFirstColumn="0" w:firstRowLastColumn="0" w:lastRowFirstColumn="0" w:lastRowLastColumn="0"/>
            <w:tcW w:w="1134" w:type="dxa"/>
            <w:vMerge/>
            <w:hideMark/>
          </w:tcPr>
          <w:p w14:paraId="63AFE1BF" w14:textId="77777777" w:rsidR="00593CC2" w:rsidRPr="002F0AC2" w:rsidRDefault="00593CC2" w:rsidP="002865BA">
            <w:pPr>
              <w:spacing w:before="0" w:line="240" w:lineRule="auto"/>
              <w:jc w:val="left"/>
            </w:pPr>
          </w:p>
        </w:tc>
        <w:tc>
          <w:tcPr>
            <w:tcW w:w="423" w:type="dxa"/>
            <w:vMerge/>
            <w:hideMark/>
          </w:tcPr>
          <w:p w14:paraId="6D7439F8"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hideMark/>
          </w:tcPr>
          <w:p w14:paraId="1EE0DA47"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GRUPO AUXILIAR</w:t>
            </w:r>
            <w:r w:rsidRPr="002F0AC2">
              <w:rPr>
                <w:szCs w:val="16"/>
              </w:rPr>
              <w:br/>
              <w:t>ADMINISTRATIVO</w:t>
            </w:r>
          </w:p>
        </w:tc>
        <w:tc>
          <w:tcPr>
            <w:tcW w:w="906" w:type="dxa"/>
            <w:noWrap/>
            <w:hideMark/>
          </w:tcPr>
          <w:p w14:paraId="3322A0F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528544DF"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9</w:t>
            </w:r>
          </w:p>
        </w:tc>
        <w:tc>
          <w:tcPr>
            <w:tcW w:w="818" w:type="dxa"/>
            <w:noWrap/>
            <w:hideMark/>
          </w:tcPr>
          <w:p w14:paraId="5DAFFA7F"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8</w:t>
            </w:r>
          </w:p>
        </w:tc>
        <w:tc>
          <w:tcPr>
            <w:tcW w:w="879" w:type="dxa"/>
            <w:noWrap/>
            <w:hideMark/>
          </w:tcPr>
          <w:p w14:paraId="4329D206"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366AFBA2"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41444C52"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17</w:t>
            </w:r>
          </w:p>
        </w:tc>
      </w:tr>
      <w:tr w:rsidR="00593CC2" w:rsidRPr="002F0AC2" w14:paraId="576BBF86"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0AFB2EC5" w14:textId="77777777" w:rsidR="00593CC2" w:rsidRPr="002F0AC2" w:rsidRDefault="00593CC2" w:rsidP="002865BA">
            <w:pPr>
              <w:spacing w:before="0" w:line="240" w:lineRule="auto"/>
              <w:jc w:val="left"/>
            </w:pPr>
          </w:p>
        </w:tc>
        <w:tc>
          <w:tcPr>
            <w:tcW w:w="423" w:type="dxa"/>
            <w:vMerge w:val="restart"/>
            <w:noWrap/>
            <w:hideMark/>
          </w:tcPr>
          <w:p w14:paraId="613DF8EE" w14:textId="77777777" w:rsidR="00593CC2" w:rsidRPr="002F0AC2" w:rsidRDefault="00593CC2" w:rsidP="002865BA">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2F0AC2">
              <w:t>E</w:t>
            </w:r>
          </w:p>
        </w:tc>
        <w:tc>
          <w:tcPr>
            <w:tcW w:w="1420" w:type="dxa"/>
            <w:noWrap/>
            <w:hideMark/>
          </w:tcPr>
          <w:p w14:paraId="2183B99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CELADORES</w:t>
            </w:r>
          </w:p>
        </w:tc>
        <w:tc>
          <w:tcPr>
            <w:tcW w:w="906" w:type="dxa"/>
            <w:noWrap/>
            <w:hideMark/>
          </w:tcPr>
          <w:p w14:paraId="5573F514"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5C8DD994"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25</w:t>
            </w:r>
          </w:p>
        </w:tc>
        <w:tc>
          <w:tcPr>
            <w:tcW w:w="818" w:type="dxa"/>
            <w:noWrap/>
            <w:hideMark/>
          </w:tcPr>
          <w:p w14:paraId="48E0F063"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13</w:t>
            </w:r>
          </w:p>
        </w:tc>
        <w:tc>
          <w:tcPr>
            <w:tcW w:w="879" w:type="dxa"/>
            <w:noWrap/>
            <w:hideMark/>
          </w:tcPr>
          <w:p w14:paraId="7872D5D6"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11</w:t>
            </w:r>
          </w:p>
        </w:tc>
        <w:tc>
          <w:tcPr>
            <w:tcW w:w="1120" w:type="dxa"/>
            <w:noWrap/>
            <w:hideMark/>
          </w:tcPr>
          <w:p w14:paraId="688264B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6D5E583B"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49</w:t>
            </w:r>
          </w:p>
        </w:tc>
      </w:tr>
      <w:tr w:rsidR="00593CC2" w:rsidRPr="002F0AC2" w14:paraId="6F9B6D5E"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5B9F6DB1" w14:textId="77777777" w:rsidR="00593CC2" w:rsidRPr="002F0AC2" w:rsidRDefault="00593CC2" w:rsidP="002865BA">
            <w:pPr>
              <w:spacing w:before="0" w:line="240" w:lineRule="auto"/>
              <w:jc w:val="left"/>
            </w:pPr>
          </w:p>
        </w:tc>
        <w:tc>
          <w:tcPr>
            <w:tcW w:w="423" w:type="dxa"/>
            <w:vMerge/>
            <w:hideMark/>
          </w:tcPr>
          <w:p w14:paraId="0E3FFC5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47C1463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PEONES</w:t>
            </w:r>
          </w:p>
        </w:tc>
        <w:tc>
          <w:tcPr>
            <w:tcW w:w="906" w:type="dxa"/>
            <w:noWrap/>
            <w:hideMark/>
          </w:tcPr>
          <w:p w14:paraId="5CAE877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2E8EB206"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18" w:type="dxa"/>
            <w:noWrap/>
            <w:hideMark/>
          </w:tcPr>
          <w:p w14:paraId="33505DF5"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3</w:t>
            </w:r>
          </w:p>
        </w:tc>
        <w:tc>
          <w:tcPr>
            <w:tcW w:w="879" w:type="dxa"/>
            <w:noWrap/>
            <w:hideMark/>
          </w:tcPr>
          <w:p w14:paraId="2D31485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56AFE367"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34B3C50E"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5</w:t>
            </w:r>
          </w:p>
        </w:tc>
      </w:tr>
      <w:tr w:rsidR="00593CC2" w:rsidRPr="002F0AC2" w14:paraId="4AC1DFE6" w14:textId="77777777" w:rsidTr="00034E13">
        <w:trPr>
          <w:trHeight w:val="439"/>
        </w:trPr>
        <w:tc>
          <w:tcPr>
            <w:cnfStyle w:val="001000000000" w:firstRow="0" w:lastRow="0" w:firstColumn="1" w:lastColumn="0" w:oddVBand="0" w:evenVBand="0" w:oddHBand="0" w:evenHBand="0" w:firstRowFirstColumn="0" w:firstRowLastColumn="0" w:lastRowFirstColumn="0" w:lastRowLastColumn="0"/>
            <w:tcW w:w="1134" w:type="dxa"/>
            <w:vMerge/>
            <w:hideMark/>
          </w:tcPr>
          <w:p w14:paraId="38BFB3B3" w14:textId="77777777" w:rsidR="00593CC2" w:rsidRPr="002F0AC2" w:rsidRDefault="00593CC2" w:rsidP="002865BA">
            <w:pPr>
              <w:spacing w:before="0" w:line="240" w:lineRule="auto"/>
              <w:jc w:val="left"/>
            </w:pPr>
          </w:p>
        </w:tc>
        <w:tc>
          <w:tcPr>
            <w:tcW w:w="423" w:type="dxa"/>
            <w:vMerge/>
            <w:hideMark/>
          </w:tcPr>
          <w:p w14:paraId="2D5D99F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7AE78A1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PINCHES</w:t>
            </w:r>
          </w:p>
        </w:tc>
        <w:tc>
          <w:tcPr>
            <w:tcW w:w="906" w:type="dxa"/>
            <w:noWrap/>
            <w:hideMark/>
          </w:tcPr>
          <w:p w14:paraId="1FA88E03"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205CC8DB"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12</w:t>
            </w:r>
          </w:p>
        </w:tc>
        <w:tc>
          <w:tcPr>
            <w:tcW w:w="818" w:type="dxa"/>
            <w:noWrap/>
            <w:hideMark/>
          </w:tcPr>
          <w:p w14:paraId="22924324"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18</w:t>
            </w:r>
          </w:p>
        </w:tc>
        <w:tc>
          <w:tcPr>
            <w:tcW w:w="879" w:type="dxa"/>
            <w:noWrap/>
            <w:hideMark/>
          </w:tcPr>
          <w:p w14:paraId="60267DCA"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1120" w:type="dxa"/>
            <w:noWrap/>
            <w:hideMark/>
          </w:tcPr>
          <w:p w14:paraId="3FB493B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0D929098"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32</w:t>
            </w:r>
          </w:p>
        </w:tc>
      </w:tr>
      <w:tr w:rsidR="00593CC2" w:rsidRPr="002F0AC2" w14:paraId="66F9C895" w14:textId="77777777" w:rsidTr="00034E13">
        <w:trPr>
          <w:trHeight w:val="573"/>
        </w:trPr>
        <w:tc>
          <w:tcPr>
            <w:cnfStyle w:val="001000000000" w:firstRow="0" w:lastRow="0" w:firstColumn="1" w:lastColumn="0" w:oddVBand="0" w:evenVBand="0" w:oddHBand="0" w:evenHBand="0" w:firstRowFirstColumn="0" w:firstRowLastColumn="0" w:lastRowFirstColumn="0" w:lastRowLastColumn="0"/>
            <w:tcW w:w="1134" w:type="dxa"/>
            <w:vMerge/>
            <w:hideMark/>
          </w:tcPr>
          <w:p w14:paraId="0AB75BBE" w14:textId="77777777" w:rsidR="00593CC2" w:rsidRPr="002F0AC2" w:rsidRDefault="00593CC2" w:rsidP="002865BA">
            <w:pPr>
              <w:spacing w:before="0" w:line="240" w:lineRule="auto"/>
              <w:jc w:val="left"/>
            </w:pPr>
          </w:p>
        </w:tc>
        <w:tc>
          <w:tcPr>
            <w:tcW w:w="423" w:type="dxa"/>
            <w:vMerge/>
            <w:hideMark/>
          </w:tcPr>
          <w:p w14:paraId="37472BB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4063EA76"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PLANCHADORA</w:t>
            </w:r>
          </w:p>
        </w:tc>
        <w:tc>
          <w:tcPr>
            <w:tcW w:w="906" w:type="dxa"/>
            <w:noWrap/>
            <w:hideMark/>
          </w:tcPr>
          <w:p w14:paraId="54267D71"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63A74A51"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c>
          <w:tcPr>
            <w:tcW w:w="818" w:type="dxa"/>
            <w:noWrap/>
            <w:hideMark/>
          </w:tcPr>
          <w:p w14:paraId="23DADF57"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79" w:type="dxa"/>
            <w:noWrap/>
            <w:hideMark/>
          </w:tcPr>
          <w:p w14:paraId="1EB6E53F"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69857727"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40390822"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1</w:t>
            </w:r>
          </w:p>
        </w:tc>
      </w:tr>
      <w:tr w:rsidR="00593CC2" w:rsidRPr="002F0AC2" w14:paraId="61CDF7B6"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vMerge/>
            <w:hideMark/>
          </w:tcPr>
          <w:p w14:paraId="1790D9DE" w14:textId="77777777" w:rsidR="00593CC2" w:rsidRPr="002F0AC2" w:rsidRDefault="00593CC2" w:rsidP="002865BA">
            <w:pPr>
              <w:spacing w:before="0" w:line="240" w:lineRule="auto"/>
              <w:jc w:val="left"/>
            </w:pPr>
          </w:p>
        </w:tc>
        <w:tc>
          <w:tcPr>
            <w:tcW w:w="423" w:type="dxa"/>
            <w:vMerge/>
            <w:hideMark/>
          </w:tcPr>
          <w:p w14:paraId="2B02D60B"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26DA26E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rPr>
                <w:szCs w:val="16"/>
              </w:rPr>
            </w:pPr>
            <w:r w:rsidRPr="002F0AC2">
              <w:rPr>
                <w:szCs w:val="16"/>
              </w:rPr>
              <w:t>LAVANDERA</w:t>
            </w:r>
          </w:p>
        </w:tc>
        <w:tc>
          <w:tcPr>
            <w:tcW w:w="906" w:type="dxa"/>
            <w:noWrap/>
            <w:hideMark/>
          </w:tcPr>
          <w:p w14:paraId="1A1373F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88" w:type="dxa"/>
            <w:noWrap/>
            <w:hideMark/>
          </w:tcPr>
          <w:p w14:paraId="7755855A"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818" w:type="dxa"/>
            <w:noWrap/>
            <w:hideMark/>
          </w:tcPr>
          <w:p w14:paraId="26E9C2BC"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c>
          <w:tcPr>
            <w:tcW w:w="879" w:type="dxa"/>
            <w:noWrap/>
            <w:hideMark/>
          </w:tcPr>
          <w:p w14:paraId="70E075A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1120" w:type="dxa"/>
            <w:noWrap/>
            <w:hideMark/>
          </w:tcPr>
          <w:p w14:paraId="6E0E227D"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r w:rsidRPr="002F0AC2">
              <w:t> </w:t>
            </w:r>
          </w:p>
        </w:tc>
        <w:tc>
          <w:tcPr>
            <w:tcW w:w="595" w:type="dxa"/>
            <w:noWrap/>
            <w:hideMark/>
          </w:tcPr>
          <w:p w14:paraId="2F4E16D0" w14:textId="77777777" w:rsidR="00593CC2" w:rsidRPr="002F0A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2F0AC2">
              <w:t>2</w:t>
            </w:r>
          </w:p>
        </w:tc>
      </w:tr>
      <w:tr w:rsidR="00593CC2" w:rsidRPr="002F0AC2" w14:paraId="513FE4FB" w14:textId="77777777" w:rsidTr="002865BA">
        <w:trPr>
          <w:trHeight w:val="252"/>
        </w:trPr>
        <w:tc>
          <w:tcPr>
            <w:cnfStyle w:val="001000000000" w:firstRow="0" w:lastRow="0" w:firstColumn="1" w:lastColumn="0" w:oddVBand="0" w:evenVBand="0" w:oddHBand="0" w:evenHBand="0" w:firstRowFirstColumn="0" w:firstRowLastColumn="0" w:lastRowFirstColumn="0" w:lastRowLastColumn="0"/>
            <w:tcW w:w="7288" w:type="dxa"/>
            <w:gridSpan w:val="8"/>
            <w:noWrap/>
            <w:hideMark/>
          </w:tcPr>
          <w:p w14:paraId="35A4EC44" w14:textId="77777777" w:rsidR="00593CC2" w:rsidRPr="00593CC2" w:rsidRDefault="00593CC2" w:rsidP="002865BA">
            <w:pPr>
              <w:spacing w:before="0" w:line="240" w:lineRule="auto"/>
              <w:jc w:val="right"/>
              <w:rPr>
                <w:b/>
                <w:sz w:val="16"/>
                <w:szCs w:val="16"/>
              </w:rPr>
            </w:pPr>
            <w:r w:rsidRPr="00593CC2">
              <w:rPr>
                <w:b/>
                <w:sz w:val="16"/>
                <w:szCs w:val="16"/>
              </w:rPr>
              <w:t>Total P Gestión y Servicios</w:t>
            </w:r>
          </w:p>
        </w:tc>
        <w:tc>
          <w:tcPr>
            <w:tcW w:w="595" w:type="dxa"/>
            <w:noWrap/>
            <w:hideMark/>
          </w:tcPr>
          <w:p w14:paraId="1308BCCE" w14:textId="77777777" w:rsidR="00593CC2" w:rsidRPr="00593CC2" w:rsidRDefault="00593CC2" w:rsidP="002865BA">
            <w:pPr>
              <w:spacing w:before="0" w:line="240" w:lineRule="auto"/>
              <w:jc w:val="right"/>
              <w:cnfStyle w:val="000000000000" w:firstRow="0" w:lastRow="0" w:firstColumn="0" w:lastColumn="0" w:oddVBand="0" w:evenVBand="0" w:oddHBand="0" w:evenHBand="0" w:firstRowFirstColumn="0" w:firstRowLastColumn="0" w:lastRowFirstColumn="0" w:lastRowLastColumn="0"/>
              <w:rPr>
                <w:b/>
                <w:color w:val="31849B" w:themeColor="accent5" w:themeShade="BF"/>
                <w:szCs w:val="16"/>
              </w:rPr>
            </w:pPr>
            <w:r w:rsidRPr="00593CC2">
              <w:rPr>
                <w:b/>
                <w:color w:val="31849B" w:themeColor="accent5" w:themeShade="BF"/>
                <w:szCs w:val="16"/>
              </w:rPr>
              <w:t>146</w:t>
            </w:r>
          </w:p>
        </w:tc>
      </w:tr>
      <w:tr w:rsidR="00593CC2" w:rsidRPr="002F0AC2" w14:paraId="20355B33" w14:textId="77777777" w:rsidTr="00034E13">
        <w:trPr>
          <w:trHeight w:val="252"/>
        </w:trPr>
        <w:tc>
          <w:tcPr>
            <w:cnfStyle w:val="001000000000" w:firstRow="0" w:lastRow="0" w:firstColumn="1" w:lastColumn="0" w:oddVBand="0" w:evenVBand="0" w:oddHBand="0" w:evenHBand="0" w:firstRowFirstColumn="0" w:firstRowLastColumn="0" w:lastRowFirstColumn="0" w:lastRowLastColumn="0"/>
            <w:tcW w:w="1134" w:type="dxa"/>
            <w:noWrap/>
            <w:hideMark/>
          </w:tcPr>
          <w:p w14:paraId="1B40493A" w14:textId="77777777" w:rsidR="00593CC2" w:rsidRPr="002F0AC2" w:rsidRDefault="00593CC2" w:rsidP="002865BA">
            <w:pPr>
              <w:spacing w:before="0" w:line="240" w:lineRule="auto"/>
              <w:jc w:val="right"/>
            </w:pPr>
          </w:p>
        </w:tc>
        <w:tc>
          <w:tcPr>
            <w:tcW w:w="423" w:type="dxa"/>
            <w:noWrap/>
            <w:hideMark/>
          </w:tcPr>
          <w:p w14:paraId="0C45F9F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420" w:type="dxa"/>
            <w:noWrap/>
            <w:hideMark/>
          </w:tcPr>
          <w:p w14:paraId="7392F535"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906" w:type="dxa"/>
            <w:noWrap/>
            <w:hideMark/>
          </w:tcPr>
          <w:p w14:paraId="67D5DDD9"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588" w:type="dxa"/>
            <w:noWrap/>
            <w:hideMark/>
          </w:tcPr>
          <w:p w14:paraId="12ACC7B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818" w:type="dxa"/>
            <w:noWrap/>
            <w:hideMark/>
          </w:tcPr>
          <w:p w14:paraId="09778BCF"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879" w:type="dxa"/>
            <w:noWrap/>
            <w:hideMark/>
          </w:tcPr>
          <w:p w14:paraId="4A3B3820"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1120" w:type="dxa"/>
            <w:noWrap/>
            <w:hideMark/>
          </w:tcPr>
          <w:p w14:paraId="5CE4F8BE"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c>
          <w:tcPr>
            <w:tcW w:w="595" w:type="dxa"/>
            <w:noWrap/>
            <w:hideMark/>
          </w:tcPr>
          <w:p w14:paraId="5727780C" w14:textId="77777777" w:rsidR="00593CC2" w:rsidRPr="002F0AC2" w:rsidRDefault="00593CC2" w:rsidP="002865BA">
            <w:pPr>
              <w:spacing w:before="0" w:line="240" w:lineRule="auto"/>
              <w:jc w:val="left"/>
              <w:cnfStyle w:val="000000000000" w:firstRow="0" w:lastRow="0" w:firstColumn="0" w:lastColumn="0" w:oddVBand="0" w:evenVBand="0" w:oddHBand="0" w:evenHBand="0" w:firstRowFirstColumn="0" w:firstRowLastColumn="0" w:lastRowFirstColumn="0" w:lastRowLastColumn="0"/>
            </w:pPr>
          </w:p>
        </w:tc>
      </w:tr>
      <w:tr w:rsidR="00593CC2" w:rsidRPr="002F0AC2" w14:paraId="426BC422" w14:textId="77777777" w:rsidTr="00034E13">
        <w:trPr>
          <w:cnfStyle w:val="010000000000" w:firstRow="0" w:lastRow="1"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134" w:type="dxa"/>
            <w:noWrap/>
            <w:hideMark/>
          </w:tcPr>
          <w:p w14:paraId="39F86A27" w14:textId="77777777" w:rsidR="00593CC2" w:rsidRPr="002F0AC2" w:rsidRDefault="00593CC2" w:rsidP="002865BA">
            <w:pPr>
              <w:spacing w:before="0" w:line="240" w:lineRule="auto"/>
              <w:jc w:val="left"/>
            </w:pPr>
          </w:p>
        </w:tc>
        <w:tc>
          <w:tcPr>
            <w:tcW w:w="423" w:type="dxa"/>
            <w:noWrap/>
            <w:hideMark/>
          </w:tcPr>
          <w:p w14:paraId="0A0D1D9B" w14:textId="77777777" w:rsidR="00593CC2" w:rsidRPr="002F0AC2" w:rsidRDefault="00593CC2" w:rsidP="002865BA">
            <w:pPr>
              <w:spacing w:before="0" w:line="240" w:lineRule="auto"/>
              <w:jc w:val="left"/>
              <w:cnfStyle w:val="010000000000" w:firstRow="0" w:lastRow="1" w:firstColumn="0" w:lastColumn="0" w:oddVBand="0" w:evenVBand="0" w:oddHBand="0" w:evenHBand="0" w:firstRowFirstColumn="0" w:firstRowLastColumn="0" w:lastRowFirstColumn="0" w:lastRowLastColumn="0"/>
            </w:pPr>
          </w:p>
        </w:tc>
        <w:tc>
          <w:tcPr>
            <w:tcW w:w="1420" w:type="dxa"/>
            <w:noWrap/>
            <w:hideMark/>
          </w:tcPr>
          <w:p w14:paraId="34358911" w14:textId="77777777" w:rsidR="00593CC2" w:rsidRPr="002F0AC2" w:rsidRDefault="00593CC2" w:rsidP="002865BA">
            <w:pPr>
              <w:spacing w:before="0" w:line="240" w:lineRule="auto"/>
              <w:jc w:val="left"/>
              <w:cnfStyle w:val="010000000000" w:firstRow="0" w:lastRow="1" w:firstColumn="0" w:lastColumn="0" w:oddVBand="0" w:evenVBand="0" w:oddHBand="0" w:evenHBand="0" w:firstRowFirstColumn="0" w:firstRowLastColumn="0" w:lastRowFirstColumn="0" w:lastRowLastColumn="0"/>
            </w:pPr>
          </w:p>
        </w:tc>
        <w:tc>
          <w:tcPr>
            <w:tcW w:w="906" w:type="dxa"/>
            <w:noWrap/>
            <w:hideMark/>
          </w:tcPr>
          <w:p w14:paraId="04D82F24" w14:textId="77777777" w:rsidR="00593CC2" w:rsidRPr="002F0AC2" w:rsidRDefault="00593CC2" w:rsidP="002865BA">
            <w:pPr>
              <w:spacing w:before="0" w:line="240" w:lineRule="auto"/>
              <w:jc w:val="left"/>
              <w:cnfStyle w:val="010000000000" w:firstRow="0" w:lastRow="1" w:firstColumn="0" w:lastColumn="0" w:oddVBand="0" w:evenVBand="0" w:oddHBand="0" w:evenHBand="0" w:firstRowFirstColumn="0" w:firstRowLastColumn="0" w:lastRowFirstColumn="0" w:lastRowLastColumn="0"/>
            </w:pPr>
          </w:p>
        </w:tc>
        <w:tc>
          <w:tcPr>
            <w:tcW w:w="588" w:type="dxa"/>
            <w:noWrap/>
            <w:hideMark/>
          </w:tcPr>
          <w:p w14:paraId="74952302" w14:textId="77777777" w:rsidR="00593CC2" w:rsidRPr="002F0AC2" w:rsidRDefault="00593CC2" w:rsidP="002865BA">
            <w:pPr>
              <w:spacing w:before="0" w:line="240" w:lineRule="auto"/>
              <w:jc w:val="left"/>
              <w:cnfStyle w:val="010000000000" w:firstRow="0" w:lastRow="1" w:firstColumn="0" w:lastColumn="0" w:oddVBand="0" w:evenVBand="0" w:oddHBand="0" w:evenHBand="0" w:firstRowFirstColumn="0" w:firstRowLastColumn="0" w:lastRowFirstColumn="0" w:lastRowLastColumn="0"/>
            </w:pPr>
          </w:p>
        </w:tc>
        <w:tc>
          <w:tcPr>
            <w:tcW w:w="818" w:type="dxa"/>
            <w:noWrap/>
            <w:hideMark/>
          </w:tcPr>
          <w:p w14:paraId="186D0701" w14:textId="77777777" w:rsidR="00593CC2" w:rsidRPr="002F0AC2" w:rsidRDefault="00593CC2" w:rsidP="002865BA">
            <w:pPr>
              <w:spacing w:before="0" w:line="240" w:lineRule="auto"/>
              <w:jc w:val="left"/>
              <w:cnfStyle w:val="010000000000" w:firstRow="0" w:lastRow="1" w:firstColumn="0" w:lastColumn="0" w:oddVBand="0" w:evenVBand="0" w:oddHBand="0" w:evenHBand="0" w:firstRowFirstColumn="0" w:firstRowLastColumn="0" w:lastRowFirstColumn="0" w:lastRowLastColumn="0"/>
            </w:pPr>
          </w:p>
        </w:tc>
        <w:tc>
          <w:tcPr>
            <w:tcW w:w="879" w:type="dxa"/>
            <w:noWrap/>
            <w:hideMark/>
          </w:tcPr>
          <w:p w14:paraId="29B26DD5" w14:textId="77777777" w:rsidR="00593CC2" w:rsidRPr="002F0AC2" w:rsidRDefault="00593CC2" w:rsidP="002865BA">
            <w:pPr>
              <w:spacing w:before="0" w:line="240" w:lineRule="auto"/>
              <w:jc w:val="left"/>
              <w:cnfStyle w:val="010000000000" w:firstRow="0" w:lastRow="1" w:firstColumn="0" w:lastColumn="0" w:oddVBand="0" w:evenVBand="0" w:oddHBand="0" w:evenHBand="0" w:firstRowFirstColumn="0" w:firstRowLastColumn="0" w:lastRowFirstColumn="0" w:lastRowLastColumn="0"/>
            </w:pPr>
          </w:p>
        </w:tc>
        <w:tc>
          <w:tcPr>
            <w:tcW w:w="1120" w:type="dxa"/>
            <w:noWrap/>
            <w:hideMark/>
          </w:tcPr>
          <w:p w14:paraId="3D2C4E42" w14:textId="77777777" w:rsidR="00593CC2" w:rsidRPr="002F0AC2" w:rsidRDefault="00593CC2" w:rsidP="002865BA">
            <w:pPr>
              <w:spacing w:before="0" w:line="240" w:lineRule="auto"/>
              <w:jc w:val="left"/>
              <w:cnfStyle w:val="010000000000" w:firstRow="0" w:lastRow="1" w:firstColumn="0" w:lastColumn="0" w:oddVBand="0" w:evenVBand="0" w:oddHBand="0" w:evenHBand="0" w:firstRowFirstColumn="0" w:firstRowLastColumn="0" w:lastRowFirstColumn="0" w:lastRowLastColumn="0"/>
            </w:pPr>
          </w:p>
        </w:tc>
        <w:tc>
          <w:tcPr>
            <w:tcW w:w="595" w:type="dxa"/>
            <w:noWrap/>
            <w:hideMark/>
          </w:tcPr>
          <w:p w14:paraId="67C3178F" w14:textId="77777777" w:rsidR="00593CC2" w:rsidRPr="002F0AC2" w:rsidRDefault="00593CC2" w:rsidP="002865BA">
            <w:pPr>
              <w:spacing w:before="0" w:line="240" w:lineRule="auto"/>
              <w:jc w:val="right"/>
              <w:cnfStyle w:val="010000000000" w:firstRow="0" w:lastRow="1" w:firstColumn="0" w:lastColumn="0" w:oddVBand="0" w:evenVBand="0" w:oddHBand="0" w:evenHBand="0" w:firstRowFirstColumn="0" w:firstRowLastColumn="0" w:lastRowFirstColumn="0" w:lastRowLastColumn="0"/>
              <w:rPr>
                <w:b/>
              </w:rPr>
            </w:pPr>
            <w:r w:rsidRPr="002F0AC2">
              <w:rPr>
                <w:b/>
              </w:rPr>
              <w:t>371</w:t>
            </w:r>
          </w:p>
        </w:tc>
      </w:tr>
    </w:tbl>
    <w:p w14:paraId="6BEDBDCA" w14:textId="77777777" w:rsidR="00593CC2" w:rsidRPr="0073059D" w:rsidRDefault="00593CC2" w:rsidP="00B54346"/>
    <w:p w14:paraId="6A8DC927" w14:textId="77777777" w:rsidR="00B54346" w:rsidRPr="002F0AC2" w:rsidRDefault="00B54346" w:rsidP="00B54346">
      <w:pPr>
        <w:pStyle w:val="TITULO-Nivel2"/>
        <w:rPr>
          <w:rFonts w:ascii="Montserrat Medium" w:hAnsi="Montserrat Medium"/>
          <w:caps w:val="0"/>
          <w:noProof w:val="0"/>
          <w:color w:val="auto"/>
          <w:spacing w:val="0"/>
          <w:sz w:val="20"/>
        </w:rPr>
      </w:pPr>
      <w:bookmarkStart w:id="124" w:name="_Toc72408385"/>
      <w:bookmarkStart w:id="125" w:name="_Toc74228276"/>
      <w:bookmarkStart w:id="126" w:name="_Toc75343973"/>
    </w:p>
    <w:p w14:paraId="5C6ACEFC" w14:textId="77777777" w:rsidR="00B54346" w:rsidRDefault="00B54346" w:rsidP="00B54346">
      <w:pPr>
        <w:pStyle w:val="TITULO-Nivel2"/>
      </w:pPr>
    </w:p>
    <w:p w14:paraId="3ED8EA96" w14:textId="77777777" w:rsidR="00744A17" w:rsidRDefault="00744A17" w:rsidP="00B54346">
      <w:pPr>
        <w:pStyle w:val="TITULO-Nivel2"/>
      </w:pPr>
    </w:p>
    <w:p w14:paraId="22AC5C1A" w14:textId="77777777" w:rsidR="00744A17" w:rsidRDefault="00744A17" w:rsidP="00B54346">
      <w:pPr>
        <w:pStyle w:val="TITULO-Nivel2"/>
      </w:pPr>
    </w:p>
    <w:p w14:paraId="4C963F71" w14:textId="77777777" w:rsidR="002F0AC2" w:rsidRDefault="002F0AC2" w:rsidP="00B54346">
      <w:pPr>
        <w:pStyle w:val="TITULO-Nivel2"/>
      </w:pPr>
    </w:p>
    <w:p w14:paraId="08937005" w14:textId="762DCC98" w:rsidR="00F31D28" w:rsidRPr="00AB1A86" w:rsidRDefault="00F31D28" w:rsidP="00B54346">
      <w:pPr>
        <w:pStyle w:val="TITULO-Nivel2"/>
      </w:pPr>
      <w:bookmarkStart w:id="127" w:name="_Toc84088503"/>
      <w:r w:rsidRPr="00AB1A86">
        <w:t xml:space="preserve">Seguridad </w:t>
      </w:r>
      <w:r>
        <w:t>y</w:t>
      </w:r>
      <w:r w:rsidRPr="00AB1A86">
        <w:t xml:space="preserve"> Salud Laboral</w:t>
      </w:r>
      <w:bookmarkEnd w:id="124"/>
      <w:bookmarkEnd w:id="125"/>
      <w:bookmarkEnd w:id="126"/>
      <w:bookmarkEnd w:id="127"/>
    </w:p>
    <w:p w14:paraId="4DA45205" w14:textId="77777777" w:rsidR="006F3D59" w:rsidRDefault="006F3D59" w:rsidP="0025026E">
      <w:pPr>
        <w:pStyle w:val="TITULO-Nivel3"/>
        <w:rPr>
          <w:rFonts w:ascii="Montserrat Medium" w:hAnsi="Montserrat Medium"/>
          <w:noProof w:val="0"/>
          <w:color w:val="auto"/>
          <w:sz w:val="20"/>
        </w:rPr>
      </w:pPr>
      <w:bookmarkStart w:id="128" w:name="_Toc72408386"/>
      <w:bookmarkStart w:id="129" w:name="_Toc74228277"/>
      <w:bookmarkStart w:id="130" w:name="_Toc75343974"/>
    </w:p>
    <w:p w14:paraId="75202638" w14:textId="663D02E1" w:rsidR="00D638EB" w:rsidRPr="0025026E" w:rsidRDefault="00D638EB" w:rsidP="0025026E">
      <w:pPr>
        <w:pStyle w:val="TITULO-Nivel3"/>
        <w:rPr>
          <w:rFonts w:ascii="Montserrat Medium" w:hAnsi="Montserrat Medium"/>
          <w:noProof w:val="0"/>
          <w:color w:val="auto"/>
          <w:sz w:val="20"/>
        </w:rPr>
      </w:pPr>
      <w:r w:rsidRPr="0025026E">
        <w:rPr>
          <w:rFonts w:ascii="Montserrat Medium" w:hAnsi="Montserrat Medium"/>
          <w:noProof w:val="0"/>
          <w:color w:val="auto"/>
          <w:sz w:val="20"/>
        </w:rPr>
        <w:t>La protección de la seguridad y salud de los trabajadores del Hospital La Fuenfría, es el objetivo del Servicio de Prevención de Riesgos Laborales (SPRL), este Servicio da cobertura en seguridad y salud a los trabajadores del Hospital Universitario Puerta de Hierro Majadahonda, Hospital El Escorial, Hospital Guadarrama y Hospital La Fuenfría.</w:t>
      </w:r>
    </w:p>
    <w:p w14:paraId="6D67273B" w14:textId="791EA9AF" w:rsidR="00D638EB" w:rsidRPr="0025026E" w:rsidRDefault="00A32AA0" w:rsidP="0025026E">
      <w:pPr>
        <w:pStyle w:val="TITULO-Nivel3"/>
        <w:rPr>
          <w:rFonts w:ascii="Montserrat Medium" w:hAnsi="Montserrat Medium"/>
          <w:noProof w:val="0"/>
          <w:color w:val="auto"/>
          <w:sz w:val="20"/>
        </w:rPr>
      </w:pPr>
      <w:r>
        <w:rPr>
          <w:rFonts w:ascii="Montserrat Medium" w:hAnsi="Montserrat Medium"/>
          <w:noProof w:val="0"/>
          <w:color w:val="auto"/>
          <w:sz w:val="20"/>
        </w:rPr>
        <w:t>La composición del Servicio de Prevención de Riesgos Laborales</w:t>
      </w:r>
      <w:r w:rsidR="006F3D59">
        <w:rPr>
          <w:rFonts w:ascii="Montserrat Medium" w:hAnsi="Montserrat Medium"/>
          <w:noProof w:val="0"/>
          <w:color w:val="auto"/>
          <w:sz w:val="20"/>
        </w:rPr>
        <w:t xml:space="preserve"> (SPRL)</w:t>
      </w:r>
      <w:r>
        <w:rPr>
          <w:rFonts w:ascii="Montserrat Medium" w:hAnsi="Montserrat Medium"/>
          <w:noProof w:val="0"/>
          <w:color w:val="auto"/>
          <w:sz w:val="20"/>
        </w:rPr>
        <w:t xml:space="preserve"> </w:t>
      </w:r>
      <w:r w:rsidR="00D638EB" w:rsidRPr="0025026E">
        <w:rPr>
          <w:rFonts w:ascii="Montserrat Medium" w:hAnsi="Montserrat Medium"/>
          <w:noProof w:val="0"/>
          <w:color w:val="auto"/>
          <w:sz w:val="20"/>
        </w:rPr>
        <w:t>es la siguiente:</w:t>
      </w:r>
    </w:p>
    <w:p w14:paraId="2958F59A" w14:textId="77777777" w:rsidR="00D638EB" w:rsidRPr="0025026E" w:rsidRDefault="00D638EB" w:rsidP="0025026E">
      <w:pPr>
        <w:pStyle w:val="TITULO-Nivel3"/>
        <w:rPr>
          <w:rFonts w:ascii="Montserrat Medium" w:hAnsi="Montserrat Medium"/>
          <w:noProof w:val="0"/>
          <w:color w:val="auto"/>
          <w:sz w:val="20"/>
        </w:rPr>
      </w:pPr>
      <w:r w:rsidRPr="0025026E">
        <w:rPr>
          <w:rFonts w:ascii="Montserrat Medium" w:hAnsi="Montserrat Medium"/>
          <w:noProof w:val="0"/>
          <w:color w:val="auto"/>
          <w:sz w:val="20"/>
        </w:rPr>
        <w:t>Un Jefe de Servicio y cuatro Facultativos Especialistas con la especialidad de Medicina de Trabajo. Cinco enfermeras, diplomadas en Enfermería de Empresa. Cinco Técnicos Superiores en Prevención de Riesgos Laborales con las tres especialidades técnicas (Seguridad en el Trabajo, Higiene Industrial y Ergonomía y Psicosociología aplicada). Dos Técnicos son del Servicio de Prevención Ajeno QUIRONPREVENCION. Un Administrativo. 5 médicos internos residentes.</w:t>
      </w:r>
    </w:p>
    <w:p w14:paraId="54D2CF77" w14:textId="77777777" w:rsidR="00D638EB" w:rsidRPr="0025026E" w:rsidRDefault="00D638EB" w:rsidP="0025026E">
      <w:pPr>
        <w:pStyle w:val="TITULO-Nivel3"/>
        <w:rPr>
          <w:rFonts w:ascii="Montserrat Medium" w:hAnsi="Montserrat Medium"/>
          <w:noProof w:val="0"/>
          <w:color w:val="auto"/>
          <w:sz w:val="20"/>
        </w:rPr>
      </w:pPr>
      <w:r w:rsidRPr="0025026E">
        <w:rPr>
          <w:rFonts w:ascii="Montserrat Medium" w:hAnsi="Montserrat Medium"/>
          <w:noProof w:val="0"/>
          <w:color w:val="auto"/>
          <w:sz w:val="20"/>
        </w:rPr>
        <w:t>Esta plantilla incluye 6 trabajadores (2 médicos, 2 enfermeras y 2 técnicos superiores) que se contrataron para dar atención a las necesidades en seguridad y salud de los trabajadores de los cuatro hospitales en la situación de Pandemia. De los seis trabajadores contratados, tres fueron trasladados al Hospital Enfermera Isabel Zendal.</w:t>
      </w:r>
    </w:p>
    <w:p w14:paraId="366DDCC0" w14:textId="77777777" w:rsidR="00D638EB" w:rsidRPr="0025026E" w:rsidRDefault="00D638EB" w:rsidP="0025026E">
      <w:pPr>
        <w:pStyle w:val="TITULO-Nivel3"/>
        <w:rPr>
          <w:rFonts w:ascii="Montserrat Medium" w:hAnsi="Montserrat Medium"/>
          <w:noProof w:val="0"/>
          <w:color w:val="auto"/>
          <w:sz w:val="20"/>
        </w:rPr>
      </w:pPr>
      <w:r w:rsidRPr="0025026E">
        <w:rPr>
          <w:rFonts w:ascii="Montserrat Medium" w:hAnsi="Montserrat Medium"/>
          <w:noProof w:val="0"/>
          <w:color w:val="auto"/>
          <w:sz w:val="20"/>
        </w:rPr>
        <w:t>La cobertura del Hospital La Fuenfría la realizan un Facultativo especialista, una enfermera y un técnico en prevención de riesgos laborales.</w:t>
      </w:r>
    </w:p>
    <w:p w14:paraId="54C04C4E" w14:textId="77777777" w:rsidR="00A32AA0" w:rsidRDefault="00A32AA0" w:rsidP="00A32AA0">
      <w:pPr>
        <w:pStyle w:val="TITULO-Nivel3"/>
      </w:pPr>
    </w:p>
    <w:p w14:paraId="21E8F8C6" w14:textId="074A9EF2" w:rsidR="00D638EB" w:rsidRPr="00A32AA0" w:rsidRDefault="00D638EB" w:rsidP="00A32AA0">
      <w:pPr>
        <w:pStyle w:val="TITULO-Nivel3"/>
      </w:pPr>
      <w:r w:rsidRPr="00A32AA0">
        <w:t>Exámenes de salud</w:t>
      </w:r>
    </w:p>
    <w:p w14:paraId="019C778F" w14:textId="160FBE9B" w:rsidR="00D638EB" w:rsidRPr="0025026E" w:rsidRDefault="00D638EB" w:rsidP="0025026E">
      <w:pPr>
        <w:pStyle w:val="TITULO-Nivel3"/>
        <w:rPr>
          <w:rFonts w:ascii="Montserrat Medium" w:hAnsi="Montserrat Medium"/>
          <w:noProof w:val="0"/>
          <w:color w:val="auto"/>
          <w:sz w:val="20"/>
        </w:rPr>
      </w:pPr>
      <w:r w:rsidRPr="0025026E">
        <w:rPr>
          <w:rFonts w:ascii="Montserrat Medium" w:hAnsi="Montserrat Medium"/>
          <w:noProof w:val="0"/>
          <w:color w:val="auto"/>
          <w:sz w:val="20"/>
        </w:rPr>
        <w:t xml:space="preserve">La realización de los exámenes de salud ha estado muy condicionada por la situación de </w:t>
      </w:r>
      <w:r w:rsidR="006F3D59">
        <w:rPr>
          <w:rFonts w:ascii="Montserrat Medium" w:hAnsi="Montserrat Medium"/>
          <w:noProof w:val="0"/>
          <w:color w:val="auto"/>
          <w:sz w:val="20"/>
        </w:rPr>
        <w:t>p</w:t>
      </w:r>
      <w:r w:rsidRPr="0025026E">
        <w:rPr>
          <w:rFonts w:ascii="Montserrat Medium" w:hAnsi="Montserrat Medium"/>
          <w:noProof w:val="0"/>
          <w:color w:val="auto"/>
          <w:sz w:val="20"/>
        </w:rPr>
        <w:t>andemia, a partir del día 15 de marzo se suspendió la actividad programada del SPRL, excepto las revisiones de las adaptaciones de puesto de trabajo, por el aumento de las consultas a demanda relacionadas con enfermedad COVID</w:t>
      </w:r>
      <w:r w:rsidR="006F3D59">
        <w:rPr>
          <w:rFonts w:ascii="Montserrat Medium" w:hAnsi="Montserrat Medium"/>
          <w:noProof w:val="0"/>
          <w:color w:val="auto"/>
          <w:sz w:val="20"/>
        </w:rPr>
        <w:t>-</w:t>
      </w:r>
      <w:r w:rsidRPr="0025026E">
        <w:rPr>
          <w:rFonts w:ascii="Montserrat Medium" w:hAnsi="Montserrat Medium"/>
          <w:noProof w:val="0"/>
          <w:color w:val="auto"/>
          <w:sz w:val="20"/>
        </w:rPr>
        <w:t>19, la atención a los trabajadores especialmente sensible y los estudios de contacto en relación con esta patología.</w:t>
      </w:r>
    </w:p>
    <w:p w14:paraId="3B522447" w14:textId="77777777" w:rsidR="00A32AA0" w:rsidRDefault="00A32AA0">
      <w:pPr>
        <w:spacing w:before="0" w:line="240" w:lineRule="auto"/>
        <w:jc w:val="left"/>
      </w:pPr>
      <w:r>
        <w:br w:type="page"/>
      </w:r>
    </w:p>
    <w:p w14:paraId="6AA36231" w14:textId="4DB815F4" w:rsidR="00D638EB" w:rsidRDefault="00D638EB" w:rsidP="00D638EB">
      <w:r w:rsidRPr="0025026E">
        <w:lastRenderedPageBreak/>
        <w:t>La actividad asistencial del Servicio de Prevención en el periodo de Pandemia COVID-19:</w:t>
      </w:r>
    </w:p>
    <w:p w14:paraId="4EFBC46C" w14:textId="235D32A9" w:rsidR="006F3D59" w:rsidRPr="006F3D59" w:rsidRDefault="006F3D59" w:rsidP="006F3D59">
      <w:pPr>
        <w:pStyle w:val="Nombredetabla"/>
      </w:pPr>
      <w:r w:rsidRPr="006F3D59">
        <w:t>Nº consultas relacionadas a la pandemia COVID-19. Hospital La Fuenfría. Periodo marzo 2020 a diciembre 2020</w:t>
      </w:r>
    </w:p>
    <w:tbl>
      <w:tblPr>
        <w:tblStyle w:val="TablaGeneral"/>
        <w:tblW w:w="7937" w:type="dxa"/>
        <w:tblLook w:val="04E0" w:firstRow="1" w:lastRow="1" w:firstColumn="1" w:lastColumn="0" w:noHBand="0" w:noVBand="1"/>
      </w:tblPr>
      <w:tblGrid>
        <w:gridCol w:w="776"/>
        <w:gridCol w:w="772"/>
        <w:gridCol w:w="1146"/>
        <w:gridCol w:w="794"/>
        <w:gridCol w:w="1000"/>
        <w:gridCol w:w="1324"/>
        <w:gridCol w:w="666"/>
        <w:gridCol w:w="613"/>
        <w:gridCol w:w="846"/>
      </w:tblGrid>
      <w:tr w:rsidR="006F3D59" w:rsidRPr="00A32AA0" w14:paraId="49452CD5" w14:textId="77777777" w:rsidTr="00F27458">
        <w:trPr>
          <w:cnfStyle w:val="100000000000" w:firstRow="1" w:lastRow="0" w:firstColumn="0" w:lastColumn="0" w:oddVBand="0" w:evenVBand="0" w:oddHBand="0" w:evenHBand="0" w:firstRowFirstColumn="0" w:firstRowLastColumn="0" w:lastRowFirstColumn="0" w:lastRowLastColumn="0"/>
          <w:cantSplit/>
          <w:trHeight w:val="2034"/>
        </w:trPr>
        <w:tc>
          <w:tcPr>
            <w:cnfStyle w:val="001000000000" w:firstRow="0" w:lastRow="0" w:firstColumn="1" w:lastColumn="0" w:oddVBand="0" w:evenVBand="0" w:oddHBand="0" w:evenHBand="0" w:firstRowFirstColumn="0" w:firstRowLastColumn="0" w:lastRowFirstColumn="0" w:lastRowLastColumn="0"/>
            <w:tcW w:w="776" w:type="dxa"/>
            <w:textDirection w:val="btLr"/>
            <w:hideMark/>
          </w:tcPr>
          <w:p w14:paraId="4CF2607A" w14:textId="77777777" w:rsidR="00D638EB" w:rsidRPr="006F3D59" w:rsidRDefault="00D638EB" w:rsidP="00F27458">
            <w:pPr>
              <w:spacing w:line="240" w:lineRule="auto"/>
              <w:ind w:left="113" w:right="113"/>
              <w:jc w:val="left"/>
              <w:rPr>
                <w:b w:val="0"/>
                <w:bCs/>
                <w:color w:val="7F7F7F" w:themeColor="text1" w:themeTint="80"/>
                <w:sz w:val="16"/>
                <w:szCs w:val="18"/>
              </w:rPr>
            </w:pPr>
            <w:r w:rsidRPr="006F3D59">
              <w:rPr>
                <w:b w:val="0"/>
                <w:bCs/>
                <w:color w:val="7F7F7F" w:themeColor="text1" w:themeTint="80"/>
                <w:sz w:val="16"/>
                <w:szCs w:val="18"/>
              </w:rPr>
              <w:t>Periodo 2020</w:t>
            </w:r>
          </w:p>
        </w:tc>
        <w:tc>
          <w:tcPr>
            <w:tcW w:w="772" w:type="dxa"/>
            <w:textDirection w:val="btLr"/>
            <w:hideMark/>
          </w:tcPr>
          <w:p w14:paraId="096BF606" w14:textId="77777777" w:rsidR="00D638EB" w:rsidRPr="006F3D59" w:rsidRDefault="00D638EB" w:rsidP="00F27458">
            <w:pPr>
              <w:spacing w:line="240" w:lineRule="auto"/>
              <w:ind w:left="113" w:right="113"/>
              <w:jc w:val="left"/>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6"/>
                <w:szCs w:val="18"/>
              </w:rPr>
            </w:pPr>
            <w:r w:rsidRPr="006F3D59">
              <w:rPr>
                <w:b w:val="0"/>
                <w:bCs/>
                <w:color w:val="7F7F7F" w:themeColor="text1" w:themeTint="80"/>
                <w:sz w:val="16"/>
                <w:szCs w:val="18"/>
              </w:rPr>
              <w:t>Hospital</w:t>
            </w:r>
          </w:p>
        </w:tc>
        <w:tc>
          <w:tcPr>
            <w:tcW w:w="1146" w:type="dxa"/>
            <w:textDirection w:val="btLr"/>
            <w:hideMark/>
          </w:tcPr>
          <w:p w14:paraId="0DCA0585" w14:textId="77777777" w:rsidR="00D638EB" w:rsidRPr="006F3D59" w:rsidRDefault="00D638EB" w:rsidP="00F27458">
            <w:pPr>
              <w:spacing w:line="240" w:lineRule="auto"/>
              <w:ind w:left="113" w:right="113"/>
              <w:jc w:val="left"/>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6"/>
                <w:szCs w:val="18"/>
              </w:rPr>
            </w:pPr>
            <w:r w:rsidRPr="006F3D59">
              <w:rPr>
                <w:b w:val="0"/>
                <w:bCs/>
                <w:color w:val="7F7F7F" w:themeColor="text1" w:themeTint="80"/>
                <w:sz w:val="16"/>
                <w:szCs w:val="18"/>
              </w:rPr>
              <w:t>Valoración por Serologías IgM+ y serología por contacto</w:t>
            </w:r>
          </w:p>
        </w:tc>
        <w:tc>
          <w:tcPr>
            <w:tcW w:w="794" w:type="dxa"/>
            <w:textDirection w:val="btLr"/>
            <w:hideMark/>
          </w:tcPr>
          <w:p w14:paraId="1A4281C8" w14:textId="77777777" w:rsidR="00D638EB" w:rsidRPr="006F3D59" w:rsidRDefault="00D638EB" w:rsidP="00F27458">
            <w:pPr>
              <w:spacing w:line="240" w:lineRule="auto"/>
              <w:ind w:left="113" w:right="113"/>
              <w:jc w:val="left"/>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6"/>
                <w:szCs w:val="18"/>
              </w:rPr>
            </w:pPr>
            <w:r w:rsidRPr="006F3D59">
              <w:rPr>
                <w:b w:val="0"/>
                <w:bCs/>
                <w:color w:val="7F7F7F" w:themeColor="text1" w:themeTint="80"/>
                <w:sz w:val="16"/>
                <w:szCs w:val="18"/>
              </w:rPr>
              <w:t>Consulta por Mascarilla defectuosa</w:t>
            </w:r>
          </w:p>
        </w:tc>
        <w:tc>
          <w:tcPr>
            <w:tcW w:w="1000" w:type="dxa"/>
            <w:textDirection w:val="btLr"/>
            <w:hideMark/>
          </w:tcPr>
          <w:p w14:paraId="04798D8F" w14:textId="77777777" w:rsidR="00D638EB" w:rsidRPr="006F3D59" w:rsidRDefault="00D638EB" w:rsidP="00F27458">
            <w:pPr>
              <w:spacing w:line="240" w:lineRule="auto"/>
              <w:ind w:left="113" w:right="113"/>
              <w:jc w:val="left"/>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6"/>
                <w:szCs w:val="18"/>
              </w:rPr>
            </w:pPr>
            <w:r w:rsidRPr="006F3D59">
              <w:rPr>
                <w:b w:val="0"/>
                <w:bCs/>
                <w:color w:val="7F7F7F" w:themeColor="text1" w:themeTint="80"/>
                <w:sz w:val="16"/>
                <w:szCs w:val="18"/>
              </w:rPr>
              <w:t xml:space="preserve">Consulta inicial y seguimiento por síntoma COVID </w:t>
            </w:r>
          </w:p>
        </w:tc>
        <w:tc>
          <w:tcPr>
            <w:tcW w:w="1324" w:type="dxa"/>
            <w:textDirection w:val="btLr"/>
            <w:hideMark/>
          </w:tcPr>
          <w:p w14:paraId="46384765" w14:textId="77777777" w:rsidR="00D638EB" w:rsidRPr="006F3D59" w:rsidRDefault="00D638EB" w:rsidP="00F27458">
            <w:pPr>
              <w:spacing w:line="240" w:lineRule="auto"/>
              <w:ind w:left="113" w:right="113"/>
              <w:jc w:val="left"/>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6"/>
                <w:szCs w:val="18"/>
              </w:rPr>
            </w:pPr>
            <w:r w:rsidRPr="006F3D59">
              <w:rPr>
                <w:b w:val="0"/>
                <w:bCs/>
                <w:color w:val="7F7F7F" w:themeColor="text1" w:themeTint="80"/>
                <w:sz w:val="16"/>
                <w:szCs w:val="18"/>
              </w:rPr>
              <w:t>Consulta T. Especialmente Sensible - COVID (incluye embarazo)</w:t>
            </w:r>
          </w:p>
        </w:tc>
        <w:tc>
          <w:tcPr>
            <w:tcW w:w="666" w:type="dxa"/>
            <w:textDirection w:val="btLr"/>
            <w:hideMark/>
          </w:tcPr>
          <w:p w14:paraId="7817BA1D" w14:textId="77777777" w:rsidR="00D638EB" w:rsidRPr="006F3D59" w:rsidRDefault="00D638EB" w:rsidP="00F27458">
            <w:pPr>
              <w:spacing w:line="240" w:lineRule="auto"/>
              <w:ind w:left="113" w:right="113"/>
              <w:jc w:val="left"/>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6"/>
                <w:szCs w:val="18"/>
              </w:rPr>
            </w:pPr>
            <w:r w:rsidRPr="006F3D59">
              <w:rPr>
                <w:b w:val="0"/>
                <w:bCs/>
                <w:color w:val="7F7F7F" w:themeColor="text1" w:themeTint="80"/>
                <w:sz w:val="16"/>
                <w:szCs w:val="18"/>
              </w:rPr>
              <w:t>Contacto No Laboral</w:t>
            </w:r>
          </w:p>
        </w:tc>
        <w:tc>
          <w:tcPr>
            <w:tcW w:w="613" w:type="dxa"/>
            <w:textDirection w:val="btLr"/>
            <w:hideMark/>
          </w:tcPr>
          <w:p w14:paraId="414BF53A" w14:textId="77777777" w:rsidR="00D638EB" w:rsidRPr="006F3D59" w:rsidRDefault="00D638EB" w:rsidP="00F27458">
            <w:pPr>
              <w:spacing w:line="240" w:lineRule="auto"/>
              <w:ind w:left="113" w:right="113"/>
              <w:jc w:val="left"/>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6"/>
                <w:szCs w:val="18"/>
              </w:rPr>
            </w:pPr>
            <w:r w:rsidRPr="006F3D59">
              <w:rPr>
                <w:b w:val="0"/>
                <w:bCs/>
                <w:color w:val="7F7F7F" w:themeColor="text1" w:themeTint="80"/>
                <w:sz w:val="16"/>
                <w:szCs w:val="18"/>
              </w:rPr>
              <w:t>Estudio contacto</w:t>
            </w:r>
          </w:p>
        </w:tc>
        <w:tc>
          <w:tcPr>
            <w:tcW w:w="846" w:type="dxa"/>
            <w:textDirection w:val="btLr"/>
            <w:hideMark/>
          </w:tcPr>
          <w:p w14:paraId="1A0B944E" w14:textId="77777777" w:rsidR="00D638EB" w:rsidRPr="00A32AA0" w:rsidRDefault="00D638EB" w:rsidP="00F27458">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b w:val="0"/>
                <w:bCs/>
                <w:color w:val="7F7F7F" w:themeColor="text1" w:themeTint="80"/>
                <w:sz w:val="18"/>
                <w:szCs w:val="18"/>
              </w:rPr>
            </w:pPr>
            <w:r w:rsidRPr="00A32AA0">
              <w:rPr>
                <w:b w:val="0"/>
                <w:bCs/>
                <w:color w:val="7F7F7F" w:themeColor="text1" w:themeTint="80"/>
                <w:sz w:val="18"/>
                <w:szCs w:val="18"/>
              </w:rPr>
              <w:t>TOTAL</w:t>
            </w:r>
          </w:p>
        </w:tc>
      </w:tr>
      <w:tr w:rsidR="006F3D59" w:rsidRPr="00A32AA0" w14:paraId="24BB5A90" w14:textId="77777777" w:rsidTr="00F27458">
        <w:trPr>
          <w:trHeight w:val="215"/>
        </w:trPr>
        <w:tc>
          <w:tcPr>
            <w:cnfStyle w:val="001000000000" w:firstRow="0" w:lastRow="0" w:firstColumn="1" w:lastColumn="0" w:oddVBand="0" w:evenVBand="0" w:oddHBand="0" w:evenHBand="0" w:firstRowFirstColumn="0" w:firstRowLastColumn="0" w:lastRowFirstColumn="0" w:lastRowLastColumn="0"/>
            <w:tcW w:w="776" w:type="dxa"/>
            <w:noWrap/>
            <w:hideMark/>
          </w:tcPr>
          <w:p w14:paraId="7DD5BF91" w14:textId="77777777" w:rsidR="00D638EB" w:rsidRPr="001F10BC" w:rsidRDefault="00D638EB" w:rsidP="00DB1680">
            <w:pPr>
              <w:spacing w:line="240" w:lineRule="auto"/>
              <w:jc w:val="center"/>
              <w:rPr>
                <w:color w:val="7F7F7F" w:themeColor="text1" w:themeTint="80"/>
                <w:sz w:val="16"/>
                <w:szCs w:val="16"/>
              </w:rPr>
            </w:pPr>
            <w:r w:rsidRPr="001F10BC">
              <w:rPr>
                <w:color w:val="7F7F7F" w:themeColor="text1" w:themeTint="80"/>
                <w:sz w:val="16"/>
                <w:szCs w:val="16"/>
              </w:rPr>
              <w:t>Marzo-junio</w:t>
            </w:r>
          </w:p>
        </w:tc>
        <w:tc>
          <w:tcPr>
            <w:tcW w:w="772" w:type="dxa"/>
            <w:noWrap/>
            <w:hideMark/>
          </w:tcPr>
          <w:p w14:paraId="0C2315DD" w14:textId="77777777" w:rsidR="00D638EB" w:rsidRPr="001F10BC" w:rsidRDefault="00D638EB" w:rsidP="00DB1680">
            <w:pPr>
              <w:spacing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1F10BC">
              <w:rPr>
                <w:szCs w:val="16"/>
              </w:rPr>
              <w:t>HFU</w:t>
            </w:r>
          </w:p>
        </w:tc>
        <w:tc>
          <w:tcPr>
            <w:tcW w:w="1146" w:type="dxa"/>
            <w:noWrap/>
            <w:hideMark/>
          </w:tcPr>
          <w:p w14:paraId="390A8040"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98</w:t>
            </w:r>
          </w:p>
        </w:tc>
        <w:tc>
          <w:tcPr>
            <w:tcW w:w="794" w:type="dxa"/>
            <w:noWrap/>
            <w:hideMark/>
          </w:tcPr>
          <w:p w14:paraId="62E6DD3B"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0</w:t>
            </w:r>
          </w:p>
        </w:tc>
        <w:tc>
          <w:tcPr>
            <w:tcW w:w="1000" w:type="dxa"/>
            <w:noWrap/>
            <w:hideMark/>
          </w:tcPr>
          <w:p w14:paraId="4DC2134C" w14:textId="5CD030A3"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1</w:t>
            </w:r>
            <w:r w:rsidR="006F3D59" w:rsidRPr="001F10BC">
              <w:rPr>
                <w:szCs w:val="16"/>
              </w:rPr>
              <w:t>.</w:t>
            </w:r>
            <w:r w:rsidRPr="001F10BC">
              <w:rPr>
                <w:szCs w:val="16"/>
              </w:rPr>
              <w:t>663</w:t>
            </w:r>
          </w:p>
        </w:tc>
        <w:tc>
          <w:tcPr>
            <w:tcW w:w="1324" w:type="dxa"/>
            <w:noWrap/>
            <w:hideMark/>
          </w:tcPr>
          <w:p w14:paraId="296B35E9"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153</w:t>
            </w:r>
          </w:p>
        </w:tc>
        <w:tc>
          <w:tcPr>
            <w:tcW w:w="666" w:type="dxa"/>
            <w:noWrap/>
            <w:hideMark/>
          </w:tcPr>
          <w:p w14:paraId="10FFE352"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0</w:t>
            </w:r>
          </w:p>
        </w:tc>
        <w:tc>
          <w:tcPr>
            <w:tcW w:w="613" w:type="dxa"/>
            <w:noWrap/>
            <w:hideMark/>
          </w:tcPr>
          <w:p w14:paraId="43C072B1"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81</w:t>
            </w:r>
          </w:p>
        </w:tc>
        <w:tc>
          <w:tcPr>
            <w:tcW w:w="846" w:type="dxa"/>
            <w:noWrap/>
            <w:hideMark/>
          </w:tcPr>
          <w:p w14:paraId="48FCC917" w14:textId="540B27F2"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1</w:t>
            </w:r>
            <w:r w:rsidR="006F3D59" w:rsidRPr="001F10BC">
              <w:rPr>
                <w:szCs w:val="16"/>
              </w:rPr>
              <w:t>.</w:t>
            </w:r>
            <w:r w:rsidRPr="001F10BC">
              <w:rPr>
                <w:szCs w:val="16"/>
              </w:rPr>
              <w:t>897</w:t>
            </w:r>
          </w:p>
        </w:tc>
      </w:tr>
      <w:tr w:rsidR="006F3D59" w:rsidRPr="00A32AA0" w14:paraId="534C841C" w14:textId="77777777" w:rsidTr="00F27458">
        <w:trPr>
          <w:trHeight w:val="215"/>
        </w:trPr>
        <w:tc>
          <w:tcPr>
            <w:cnfStyle w:val="001000000000" w:firstRow="0" w:lastRow="0" w:firstColumn="1" w:lastColumn="0" w:oddVBand="0" w:evenVBand="0" w:oddHBand="0" w:evenHBand="0" w:firstRowFirstColumn="0" w:firstRowLastColumn="0" w:lastRowFirstColumn="0" w:lastRowLastColumn="0"/>
            <w:tcW w:w="776" w:type="dxa"/>
            <w:noWrap/>
            <w:hideMark/>
          </w:tcPr>
          <w:p w14:paraId="428E0CAC" w14:textId="77777777" w:rsidR="00D638EB" w:rsidRPr="001F10BC" w:rsidRDefault="00D638EB" w:rsidP="00DB1680">
            <w:pPr>
              <w:spacing w:line="240" w:lineRule="auto"/>
              <w:jc w:val="center"/>
              <w:rPr>
                <w:color w:val="7F7F7F" w:themeColor="text1" w:themeTint="80"/>
                <w:sz w:val="16"/>
                <w:szCs w:val="16"/>
              </w:rPr>
            </w:pPr>
            <w:r w:rsidRPr="001F10BC">
              <w:rPr>
                <w:color w:val="7F7F7F" w:themeColor="text1" w:themeTint="80"/>
                <w:sz w:val="16"/>
                <w:szCs w:val="16"/>
              </w:rPr>
              <w:t>Julio-Dic.</w:t>
            </w:r>
          </w:p>
        </w:tc>
        <w:tc>
          <w:tcPr>
            <w:tcW w:w="772" w:type="dxa"/>
            <w:noWrap/>
            <w:hideMark/>
          </w:tcPr>
          <w:p w14:paraId="5E88EB77" w14:textId="77777777" w:rsidR="00D638EB" w:rsidRPr="001F10BC" w:rsidRDefault="00D638EB" w:rsidP="00DB1680">
            <w:pPr>
              <w:spacing w:line="240" w:lineRule="auto"/>
              <w:jc w:val="center"/>
              <w:cnfStyle w:val="000000000000" w:firstRow="0" w:lastRow="0" w:firstColumn="0" w:lastColumn="0" w:oddVBand="0" w:evenVBand="0" w:oddHBand="0" w:evenHBand="0" w:firstRowFirstColumn="0" w:firstRowLastColumn="0" w:lastRowFirstColumn="0" w:lastRowLastColumn="0"/>
              <w:rPr>
                <w:szCs w:val="16"/>
              </w:rPr>
            </w:pPr>
            <w:r w:rsidRPr="001F10BC">
              <w:rPr>
                <w:szCs w:val="16"/>
              </w:rPr>
              <w:t>HFU</w:t>
            </w:r>
          </w:p>
        </w:tc>
        <w:tc>
          <w:tcPr>
            <w:tcW w:w="1146" w:type="dxa"/>
            <w:noWrap/>
            <w:hideMark/>
          </w:tcPr>
          <w:p w14:paraId="45BE0AEC"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66</w:t>
            </w:r>
          </w:p>
        </w:tc>
        <w:tc>
          <w:tcPr>
            <w:tcW w:w="794" w:type="dxa"/>
            <w:noWrap/>
            <w:hideMark/>
          </w:tcPr>
          <w:p w14:paraId="26B5DFA5"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0</w:t>
            </w:r>
          </w:p>
        </w:tc>
        <w:tc>
          <w:tcPr>
            <w:tcW w:w="1000" w:type="dxa"/>
            <w:noWrap/>
            <w:hideMark/>
          </w:tcPr>
          <w:p w14:paraId="2A51839A"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396</w:t>
            </w:r>
          </w:p>
        </w:tc>
        <w:tc>
          <w:tcPr>
            <w:tcW w:w="1324" w:type="dxa"/>
            <w:noWrap/>
            <w:hideMark/>
          </w:tcPr>
          <w:p w14:paraId="14326970"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15</w:t>
            </w:r>
          </w:p>
        </w:tc>
        <w:tc>
          <w:tcPr>
            <w:tcW w:w="666" w:type="dxa"/>
            <w:noWrap/>
            <w:hideMark/>
          </w:tcPr>
          <w:p w14:paraId="6D03B3E5"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78</w:t>
            </w:r>
          </w:p>
        </w:tc>
        <w:tc>
          <w:tcPr>
            <w:tcW w:w="613" w:type="dxa"/>
            <w:noWrap/>
            <w:hideMark/>
          </w:tcPr>
          <w:p w14:paraId="42193999" w14:textId="77777777"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682</w:t>
            </w:r>
          </w:p>
        </w:tc>
        <w:tc>
          <w:tcPr>
            <w:tcW w:w="846" w:type="dxa"/>
            <w:noWrap/>
            <w:hideMark/>
          </w:tcPr>
          <w:p w14:paraId="5CC38184" w14:textId="5479BD4D" w:rsidR="00D638EB" w:rsidRPr="001F10BC" w:rsidRDefault="00D638EB" w:rsidP="00F27458">
            <w:pPr>
              <w:spacing w:line="240" w:lineRule="auto"/>
              <w:jc w:val="right"/>
              <w:cnfStyle w:val="000000000000" w:firstRow="0" w:lastRow="0" w:firstColumn="0" w:lastColumn="0" w:oddVBand="0" w:evenVBand="0" w:oddHBand="0" w:evenHBand="0" w:firstRowFirstColumn="0" w:firstRowLastColumn="0" w:lastRowFirstColumn="0" w:lastRowLastColumn="0"/>
              <w:rPr>
                <w:szCs w:val="16"/>
              </w:rPr>
            </w:pPr>
            <w:r w:rsidRPr="001F10BC">
              <w:rPr>
                <w:szCs w:val="16"/>
              </w:rPr>
              <w:t>1</w:t>
            </w:r>
            <w:r w:rsidR="006F3D59" w:rsidRPr="001F10BC">
              <w:rPr>
                <w:szCs w:val="16"/>
              </w:rPr>
              <w:t>.</w:t>
            </w:r>
            <w:r w:rsidRPr="001F10BC">
              <w:rPr>
                <w:szCs w:val="16"/>
              </w:rPr>
              <w:t>171</w:t>
            </w:r>
          </w:p>
        </w:tc>
      </w:tr>
      <w:tr w:rsidR="006F3D59" w:rsidRPr="00A32AA0" w14:paraId="75AF7B8C" w14:textId="77777777" w:rsidTr="00350FD5">
        <w:trPr>
          <w:cnfStyle w:val="010000000000" w:firstRow="0" w:lastRow="1"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548" w:type="dxa"/>
            <w:gridSpan w:val="2"/>
            <w:noWrap/>
            <w:hideMark/>
          </w:tcPr>
          <w:p w14:paraId="39751A3D" w14:textId="77777777" w:rsidR="00D638EB" w:rsidRPr="001F10BC" w:rsidRDefault="00D638EB" w:rsidP="00DB1680">
            <w:pPr>
              <w:spacing w:line="240" w:lineRule="auto"/>
              <w:jc w:val="center"/>
              <w:rPr>
                <w:rFonts w:ascii="Montserrat SemiBold" w:hAnsi="Montserrat SemiBold"/>
                <w:bCs/>
                <w:color w:val="7F7F7F" w:themeColor="text1" w:themeTint="80"/>
                <w:sz w:val="16"/>
                <w:szCs w:val="16"/>
              </w:rPr>
            </w:pPr>
            <w:r w:rsidRPr="001F10BC">
              <w:rPr>
                <w:rFonts w:ascii="Montserrat SemiBold" w:hAnsi="Montserrat SemiBold"/>
                <w:bCs/>
                <w:color w:val="7F7F7F" w:themeColor="text1" w:themeTint="80"/>
                <w:sz w:val="16"/>
                <w:szCs w:val="16"/>
              </w:rPr>
              <w:t>TOTAL consultas</w:t>
            </w:r>
          </w:p>
        </w:tc>
        <w:tc>
          <w:tcPr>
            <w:tcW w:w="1146" w:type="dxa"/>
            <w:noWrap/>
            <w:hideMark/>
          </w:tcPr>
          <w:p w14:paraId="5C7C577F" w14:textId="77777777" w:rsidR="00D638EB" w:rsidRPr="001F10BC" w:rsidRDefault="00D638EB" w:rsidP="00F27458">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sidRPr="001F10BC">
              <w:rPr>
                <w:rFonts w:ascii="Montserrat SemiBold" w:hAnsi="Montserrat SemiBold"/>
                <w:sz w:val="16"/>
                <w:szCs w:val="16"/>
              </w:rPr>
              <w:t> </w:t>
            </w:r>
          </w:p>
        </w:tc>
        <w:tc>
          <w:tcPr>
            <w:tcW w:w="794" w:type="dxa"/>
            <w:noWrap/>
            <w:hideMark/>
          </w:tcPr>
          <w:p w14:paraId="29358BF7" w14:textId="77777777" w:rsidR="00D638EB" w:rsidRPr="001F10BC" w:rsidRDefault="00D638EB" w:rsidP="00F27458">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sidRPr="001F10BC">
              <w:rPr>
                <w:rFonts w:ascii="Montserrat SemiBold" w:hAnsi="Montserrat SemiBold"/>
                <w:sz w:val="16"/>
                <w:szCs w:val="16"/>
              </w:rPr>
              <w:t> </w:t>
            </w:r>
          </w:p>
        </w:tc>
        <w:tc>
          <w:tcPr>
            <w:tcW w:w="1000" w:type="dxa"/>
            <w:noWrap/>
            <w:hideMark/>
          </w:tcPr>
          <w:p w14:paraId="06473AA1" w14:textId="1EA2B7E2" w:rsidR="00D638EB" w:rsidRPr="001F10BC" w:rsidRDefault="00D638EB" w:rsidP="00F27458">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sidRPr="001F10BC">
              <w:rPr>
                <w:rFonts w:ascii="Montserrat SemiBold" w:hAnsi="Montserrat SemiBold"/>
                <w:sz w:val="16"/>
                <w:szCs w:val="16"/>
              </w:rPr>
              <w:t>2</w:t>
            </w:r>
            <w:r w:rsidR="006F3D59" w:rsidRPr="001F10BC">
              <w:rPr>
                <w:rFonts w:ascii="Montserrat SemiBold" w:hAnsi="Montserrat SemiBold"/>
                <w:sz w:val="16"/>
                <w:szCs w:val="16"/>
              </w:rPr>
              <w:t>.</w:t>
            </w:r>
            <w:r w:rsidRPr="001F10BC">
              <w:rPr>
                <w:rFonts w:ascii="Montserrat SemiBold" w:hAnsi="Montserrat SemiBold"/>
                <w:sz w:val="16"/>
                <w:szCs w:val="16"/>
              </w:rPr>
              <w:t>059</w:t>
            </w:r>
          </w:p>
        </w:tc>
        <w:tc>
          <w:tcPr>
            <w:tcW w:w="1324" w:type="dxa"/>
            <w:noWrap/>
            <w:hideMark/>
          </w:tcPr>
          <w:p w14:paraId="75A0F94B" w14:textId="77777777" w:rsidR="00D638EB" w:rsidRPr="001F10BC" w:rsidRDefault="00D638EB" w:rsidP="00F27458">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sidRPr="001F10BC">
              <w:rPr>
                <w:rFonts w:ascii="Montserrat SemiBold" w:hAnsi="Montserrat SemiBold"/>
                <w:sz w:val="16"/>
                <w:szCs w:val="16"/>
              </w:rPr>
              <w:t>168</w:t>
            </w:r>
          </w:p>
        </w:tc>
        <w:tc>
          <w:tcPr>
            <w:tcW w:w="666" w:type="dxa"/>
            <w:noWrap/>
            <w:hideMark/>
          </w:tcPr>
          <w:p w14:paraId="3B88A509" w14:textId="77777777" w:rsidR="00D638EB" w:rsidRPr="001F10BC" w:rsidRDefault="00D638EB" w:rsidP="00F27458">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sidRPr="001F10BC">
              <w:rPr>
                <w:rFonts w:ascii="Montserrat SemiBold" w:hAnsi="Montserrat SemiBold"/>
                <w:sz w:val="16"/>
                <w:szCs w:val="16"/>
              </w:rPr>
              <w:t>78</w:t>
            </w:r>
          </w:p>
        </w:tc>
        <w:tc>
          <w:tcPr>
            <w:tcW w:w="613" w:type="dxa"/>
            <w:noWrap/>
            <w:hideMark/>
          </w:tcPr>
          <w:p w14:paraId="04302E9A" w14:textId="77777777" w:rsidR="00D638EB" w:rsidRPr="001F10BC" w:rsidRDefault="00D638EB" w:rsidP="00F27458">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sidRPr="001F10BC">
              <w:rPr>
                <w:rFonts w:ascii="Montserrat SemiBold" w:hAnsi="Montserrat SemiBold"/>
                <w:sz w:val="16"/>
                <w:szCs w:val="16"/>
              </w:rPr>
              <w:t>763</w:t>
            </w:r>
          </w:p>
        </w:tc>
        <w:tc>
          <w:tcPr>
            <w:tcW w:w="846" w:type="dxa"/>
            <w:noWrap/>
            <w:hideMark/>
          </w:tcPr>
          <w:p w14:paraId="477885BD" w14:textId="13FC4DD4" w:rsidR="00D638EB" w:rsidRPr="001F10BC" w:rsidRDefault="00D638EB" w:rsidP="00F27458">
            <w:pPr>
              <w:spacing w:line="240" w:lineRule="auto"/>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bCs/>
                <w:sz w:val="16"/>
                <w:szCs w:val="16"/>
              </w:rPr>
            </w:pPr>
            <w:r w:rsidRPr="001F10BC">
              <w:rPr>
                <w:rFonts w:ascii="Montserrat SemiBold" w:hAnsi="Montserrat SemiBold"/>
                <w:bCs/>
                <w:sz w:val="16"/>
                <w:szCs w:val="16"/>
              </w:rPr>
              <w:t>3</w:t>
            </w:r>
            <w:r w:rsidR="006F3D59" w:rsidRPr="001F10BC">
              <w:rPr>
                <w:rFonts w:ascii="Montserrat SemiBold" w:hAnsi="Montserrat SemiBold"/>
                <w:bCs/>
                <w:sz w:val="16"/>
                <w:szCs w:val="16"/>
              </w:rPr>
              <w:t>.</w:t>
            </w:r>
            <w:r w:rsidRPr="001F10BC">
              <w:rPr>
                <w:rFonts w:ascii="Montserrat SemiBold" w:hAnsi="Montserrat SemiBold"/>
                <w:bCs/>
                <w:sz w:val="16"/>
                <w:szCs w:val="16"/>
              </w:rPr>
              <w:t>068</w:t>
            </w:r>
          </w:p>
        </w:tc>
      </w:tr>
    </w:tbl>
    <w:p w14:paraId="3B9ED538" w14:textId="1D00CEC6" w:rsidR="00D638EB" w:rsidRPr="00034E13" w:rsidRDefault="00D638EB" w:rsidP="00A32AA0">
      <w:pPr>
        <w:pStyle w:val="TITULO-Nivel3"/>
      </w:pPr>
      <w:r w:rsidRPr="00034E13">
        <w:t>Adaptaciones de puestos</w:t>
      </w:r>
    </w:p>
    <w:p w14:paraId="3D82AC71" w14:textId="77777777" w:rsidR="006F3D59" w:rsidRDefault="00D638EB" w:rsidP="006F3D59">
      <w:pPr>
        <w:tabs>
          <w:tab w:val="left" w:pos="1276"/>
        </w:tabs>
        <w:spacing w:after="120" w:line="240" w:lineRule="exact"/>
      </w:pPr>
      <w:r w:rsidRPr="0025026E">
        <w:t xml:space="preserve">Las actividades que se realizan desde el SPRL en relación con el Trabajador Especialmente Sensible (TES) son las siguientes: </w:t>
      </w:r>
    </w:p>
    <w:p w14:paraId="0DEAC1D1" w14:textId="77777777" w:rsidR="006F3D59" w:rsidRDefault="00D638EB" w:rsidP="006F3D59">
      <w:pPr>
        <w:pStyle w:val="Normallistas"/>
      </w:pPr>
      <w:r w:rsidRPr="0025026E">
        <w:t xml:space="preserve">Registro de solicitudes y adaptaciones/cambio de puesto existentes en el Hospital La Fuenfría. </w:t>
      </w:r>
    </w:p>
    <w:p w14:paraId="3E338472" w14:textId="77777777" w:rsidR="006F3D59" w:rsidRDefault="00D638EB" w:rsidP="006F3D59">
      <w:pPr>
        <w:pStyle w:val="Normallistas"/>
      </w:pPr>
      <w:r w:rsidRPr="0025026E">
        <w:t xml:space="preserve">Gestión de cambios y adaptaciones de puestos de trabajo con las Direcciones correspondientes. </w:t>
      </w:r>
    </w:p>
    <w:p w14:paraId="576689D4" w14:textId="40BD6E0B" w:rsidR="00D638EB" w:rsidRPr="0025026E" w:rsidRDefault="00D638EB" w:rsidP="006F3D59">
      <w:pPr>
        <w:pStyle w:val="Normallistas"/>
      </w:pPr>
      <w:r w:rsidRPr="0025026E">
        <w:t>Vigilancia de la salud de los TES con la periodicidad que establezca el facultativo.</w:t>
      </w:r>
    </w:p>
    <w:p w14:paraId="6A86EA74" w14:textId="77777777" w:rsidR="00D638EB" w:rsidRPr="00D638EB" w:rsidRDefault="00D638EB" w:rsidP="001D59D8">
      <w:pPr>
        <w:spacing w:before="0"/>
        <w:rPr>
          <w:rFonts w:ascii="Calibri" w:hAnsi="Calibri"/>
          <w:sz w:val="22"/>
          <w:szCs w:val="22"/>
        </w:rPr>
      </w:pPr>
    </w:p>
    <w:tbl>
      <w:tblPr>
        <w:tblStyle w:val="TablaGeneral"/>
        <w:tblW w:w="7614" w:type="dxa"/>
        <w:tblLook w:val="01E0" w:firstRow="1" w:lastRow="1" w:firstColumn="1" w:lastColumn="1" w:noHBand="0" w:noVBand="0"/>
      </w:tblPr>
      <w:tblGrid>
        <w:gridCol w:w="6117"/>
        <w:gridCol w:w="1497"/>
      </w:tblGrid>
      <w:tr w:rsidR="00D638EB" w:rsidRPr="006F3D59" w14:paraId="7352C5BA" w14:textId="77777777" w:rsidTr="001D59D8">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7614" w:type="dxa"/>
            <w:gridSpan w:val="2"/>
          </w:tcPr>
          <w:p w14:paraId="239A58F0" w14:textId="77777777" w:rsidR="00D638EB" w:rsidRPr="006F3D59" w:rsidRDefault="00D638EB" w:rsidP="0025026E">
            <w:pPr>
              <w:spacing w:after="200" w:line="240" w:lineRule="auto"/>
              <w:ind w:left="720"/>
              <w:contextualSpacing/>
              <w:jc w:val="center"/>
              <w:rPr>
                <w:rFonts w:eastAsia="Calibri" w:cs="Tahoma"/>
                <w:szCs w:val="22"/>
                <w:lang w:val="es-ES_tradnl" w:eastAsia="en-US"/>
              </w:rPr>
            </w:pPr>
            <w:r w:rsidRPr="006F3D59">
              <w:rPr>
                <w:rFonts w:eastAsia="Calibri" w:cs="Tahoma"/>
                <w:szCs w:val="22"/>
                <w:lang w:val="es-ES_tradnl" w:eastAsia="en-US"/>
              </w:rPr>
              <w:t>REGISTRO ADAPTACIONES 2020</w:t>
            </w:r>
          </w:p>
        </w:tc>
      </w:tr>
      <w:tr w:rsidR="00D638EB" w:rsidRPr="006F3D59" w14:paraId="3785978F"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497868E8" w14:textId="77777777" w:rsidR="00D638EB" w:rsidRPr="006F3D59" w:rsidRDefault="00D638EB" w:rsidP="00DB1680">
            <w:pPr>
              <w:spacing w:after="200" w:line="240" w:lineRule="auto"/>
              <w:ind w:left="720"/>
              <w:contextualSpacing/>
              <w:rPr>
                <w:rFonts w:eastAsia="Calibri" w:cs="Tahoma"/>
                <w:b/>
                <w:szCs w:val="22"/>
                <w:lang w:val="es-ES_tradnl" w:eastAsia="en-US"/>
              </w:rPr>
            </w:pPr>
            <w:r w:rsidRPr="006F3D59">
              <w:rPr>
                <w:rFonts w:eastAsia="Calibri" w:cs="Tahoma"/>
                <w:b/>
                <w:szCs w:val="22"/>
                <w:lang w:val="es-ES_tradnl" w:eastAsia="en-US"/>
              </w:rPr>
              <w:t>CATEGORÍAS</w:t>
            </w:r>
          </w:p>
        </w:tc>
        <w:tc>
          <w:tcPr>
            <w:tcW w:w="1497" w:type="dxa"/>
          </w:tcPr>
          <w:p w14:paraId="2B5D5B55" w14:textId="77777777" w:rsidR="00D638EB" w:rsidRPr="006F3D59" w:rsidRDefault="00D638EB" w:rsidP="00DB1680">
            <w:pPr>
              <w:spacing w:line="240" w:lineRule="auto"/>
              <w:cnfStyle w:val="000000000000" w:firstRow="0" w:lastRow="0" w:firstColumn="0" w:lastColumn="0" w:oddVBand="0" w:evenVBand="0" w:oddHBand="0" w:evenHBand="0" w:firstRowFirstColumn="0" w:firstRowLastColumn="0" w:lastRowFirstColumn="0" w:lastRowLastColumn="0"/>
              <w:rPr>
                <w:rFonts w:cs="Tahoma"/>
                <w:b/>
              </w:rPr>
            </w:pPr>
            <w:r w:rsidRPr="006F3D59">
              <w:rPr>
                <w:rFonts w:cs="Tahoma"/>
                <w:b/>
              </w:rPr>
              <w:t>NÚMERO</w:t>
            </w:r>
          </w:p>
        </w:tc>
      </w:tr>
      <w:tr w:rsidR="00D638EB" w:rsidRPr="006F3D59" w14:paraId="1C9201E0"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1B140DF6" w14:textId="77777777" w:rsidR="00D638EB" w:rsidRPr="006F3D59" w:rsidRDefault="00D638EB" w:rsidP="00DB1680">
            <w:pPr>
              <w:spacing w:line="240" w:lineRule="auto"/>
              <w:rPr>
                <w:rFonts w:cs="Tahoma"/>
              </w:rPr>
            </w:pPr>
            <w:r w:rsidRPr="006F3D59">
              <w:rPr>
                <w:rFonts w:cs="Tahoma"/>
              </w:rPr>
              <w:t>TCAE</w:t>
            </w:r>
          </w:p>
        </w:tc>
        <w:tc>
          <w:tcPr>
            <w:tcW w:w="1497" w:type="dxa"/>
          </w:tcPr>
          <w:p w14:paraId="6B685501"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17</w:t>
            </w:r>
          </w:p>
        </w:tc>
      </w:tr>
      <w:tr w:rsidR="00D638EB" w:rsidRPr="006F3D59" w14:paraId="771243E9"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285EA141" w14:textId="77777777" w:rsidR="00D638EB" w:rsidRPr="006F3D59" w:rsidRDefault="00D638EB" w:rsidP="00DB1680">
            <w:pPr>
              <w:spacing w:line="240" w:lineRule="auto"/>
              <w:rPr>
                <w:rFonts w:cs="Tahoma"/>
              </w:rPr>
            </w:pPr>
            <w:r w:rsidRPr="006F3D59">
              <w:rPr>
                <w:rFonts w:cs="Tahoma"/>
              </w:rPr>
              <w:t>PEON</w:t>
            </w:r>
          </w:p>
        </w:tc>
        <w:tc>
          <w:tcPr>
            <w:tcW w:w="1497" w:type="dxa"/>
          </w:tcPr>
          <w:p w14:paraId="515CFAE7"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1</w:t>
            </w:r>
          </w:p>
        </w:tc>
      </w:tr>
      <w:tr w:rsidR="00D638EB" w:rsidRPr="006F3D59" w14:paraId="54CDCC93"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12C4333D" w14:textId="77777777" w:rsidR="00D638EB" w:rsidRPr="006F3D59" w:rsidRDefault="00D638EB" w:rsidP="00DB1680">
            <w:pPr>
              <w:spacing w:line="240" w:lineRule="auto"/>
              <w:rPr>
                <w:rFonts w:cs="Tahoma"/>
              </w:rPr>
            </w:pPr>
            <w:r w:rsidRPr="006F3D59">
              <w:rPr>
                <w:rFonts w:cs="Tahoma"/>
              </w:rPr>
              <w:t>PINCHE DE COCINA</w:t>
            </w:r>
          </w:p>
        </w:tc>
        <w:tc>
          <w:tcPr>
            <w:tcW w:w="1497" w:type="dxa"/>
          </w:tcPr>
          <w:p w14:paraId="0BEE6CBA"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1</w:t>
            </w:r>
          </w:p>
        </w:tc>
      </w:tr>
      <w:tr w:rsidR="00D638EB" w:rsidRPr="006F3D59" w14:paraId="12015025"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762DF54C" w14:textId="77777777" w:rsidR="00D638EB" w:rsidRPr="006F3D59" w:rsidRDefault="00D638EB" w:rsidP="00DB1680">
            <w:pPr>
              <w:spacing w:line="240" w:lineRule="auto"/>
              <w:rPr>
                <w:rFonts w:cs="Tahoma"/>
              </w:rPr>
            </w:pPr>
            <w:r w:rsidRPr="006F3D59">
              <w:rPr>
                <w:rFonts w:cs="Tahoma"/>
              </w:rPr>
              <w:t>DUE</w:t>
            </w:r>
          </w:p>
        </w:tc>
        <w:tc>
          <w:tcPr>
            <w:tcW w:w="1497" w:type="dxa"/>
          </w:tcPr>
          <w:p w14:paraId="5C2852E7"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1</w:t>
            </w:r>
          </w:p>
        </w:tc>
      </w:tr>
      <w:tr w:rsidR="00D638EB" w:rsidRPr="006F3D59" w14:paraId="6FB53B51"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576C6851" w14:textId="77777777" w:rsidR="00D638EB" w:rsidRPr="006F3D59" w:rsidRDefault="00D638EB" w:rsidP="00DB1680">
            <w:pPr>
              <w:spacing w:line="240" w:lineRule="auto"/>
              <w:rPr>
                <w:rFonts w:cs="Tahoma"/>
              </w:rPr>
            </w:pPr>
            <w:r w:rsidRPr="006F3D59">
              <w:rPr>
                <w:rFonts w:cs="Tahoma"/>
              </w:rPr>
              <w:t>AOS/CELADORES</w:t>
            </w:r>
          </w:p>
        </w:tc>
        <w:tc>
          <w:tcPr>
            <w:tcW w:w="1497" w:type="dxa"/>
          </w:tcPr>
          <w:p w14:paraId="74EAD333"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2</w:t>
            </w:r>
          </w:p>
        </w:tc>
      </w:tr>
      <w:tr w:rsidR="00D638EB" w:rsidRPr="006F3D59" w14:paraId="04BD11B9"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16B192EE" w14:textId="77777777" w:rsidR="00D638EB" w:rsidRPr="006F3D59" w:rsidRDefault="00D638EB" w:rsidP="00DB1680">
            <w:pPr>
              <w:spacing w:after="200" w:line="240" w:lineRule="auto"/>
              <w:ind w:left="720"/>
              <w:contextualSpacing/>
              <w:rPr>
                <w:rFonts w:eastAsia="Calibri" w:cs="Tahoma"/>
                <w:b/>
                <w:szCs w:val="22"/>
                <w:lang w:val="es-ES_tradnl" w:eastAsia="en-US"/>
              </w:rPr>
            </w:pPr>
            <w:r w:rsidRPr="006F3D59">
              <w:rPr>
                <w:rFonts w:eastAsia="Calibri" w:cs="Tahoma"/>
                <w:b/>
                <w:szCs w:val="22"/>
                <w:lang w:val="es-ES_tradnl" w:eastAsia="en-US"/>
              </w:rPr>
              <w:t>TOTAL</w:t>
            </w:r>
          </w:p>
        </w:tc>
        <w:tc>
          <w:tcPr>
            <w:tcW w:w="1497" w:type="dxa"/>
          </w:tcPr>
          <w:p w14:paraId="355E7BB8"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b/>
                <w:szCs w:val="22"/>
                <w:lang w:eastAsia="en-US"/>
              </w:rPr>
            </w:pPr>
            <w:r w:rsidRPr="006F3D59">
              <w:rPr>
                <w:rFonts w:eastAsia="Calibri" w:cs="Tahoma"/>
                <w:b/>
                <w:szCs w:val="22"/>
                <w:lang w:eastAsia="en-US"/>
              </w:rPr>
              <w:t>22</w:t>
            </w:r>
          </w:p>
        </w:tc>
      </w:tr>
      <w:tr w:rsidR="00D638EB" w:rsidRPr="006F3D59" w14:paraId="7A16D30C"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645D8B72" w14:textId="77777777" w:rsidR="00D638EB" w:rsidRPr="006F3D59" w:rsidRDefault="00D638EB" w:rsidP="00DB1680">
            <w:pPr>
              <w:spacing w:line="240" w:lineRule="auto"/>
              <w:rPr>
                <w:rFonts w:cs="Tahoma"/>
              </w:rPr>
            </w:pPr>
            <w:r w:rsidRPr="006F3D59">
              <w:rPr>
                <w:rFonts w:cs="Tahoma"/>
              </w:rPr>
              <w:t>Mismo servicio</w:t>
            </w:r>
          </w:p>
        </w:tc>
        <w:tc>
          <w:tcPr>
            <w:tcW w:w="1497" w:type="dxa"/>
          </w:tcPr>
          <w:p w14:paraId="73BB78D1"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12</w:t>
            </w:r>
          </w:p>
        </w:tc>
      </w:tr>
      <w:tr w:rsidR="00D638EB" w:rsidRPr="006F3D59" w14:paraId="1B35618E"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58AB6D91" w14:textId="77777777" w:rsidR="00D638EB" w:rsidRPr="006F3D59" w:rsidRDefault="00D638EB" w:rsidP="00DB1680">
            <w:pPr>
              <w:spacing w:line="240" w:lineRule="auto"/>
              <w:rPr>
                <w:rFonts w:cs="Tahoma"/>
              </w:rPr>
            </w:pPr>
            <w:r w:rsidRPr="006F3D59">
              <w:rPr>
                <w:rFonts w:cs="Tahoma"/>
              </w:rPr>
              <w:t>Cambio de puesto</w:t>
            </w:r>
          </w:p>
        </w:tc>
        <w:tc>
          <w:tcPr>
            <w:tcW w:w="1497" w:type="dxa"/>
          </w:tcPr>
          <w:p w14:paraId="43973768"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7</w:t>
            </w:r>
          </w:p>
        </w:tc>
      </w:tr>
      <w:tr w:rsidR="00D638EB" w:rsidRPr="006F3D59" w14:paraId="5F7FA02B"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69EC5714" w14:textId="77777777" w:rsidR="00D638EB" w:rsidRPr="006F3D59" w:rsidRDefault="00D638EB" w:rsidP="00DB1680">
            <w:pPr>
              <w:spacing w:line="240" w:lineRule="auto"/>
              <w:rPr>
                <w:rFonts w:cs="Tahoma"/>
              </w:rPr>
            </w:pPr>
            <w:r w:rsidRPr="006F3D59">
              <w:rPr>
                <w:rFonts w:eastAsia="Japanese Gothic" w:cs="Tahoma"/>
              </w:rPr>
              <w:t>Retiradas de adaptación por cambio de trabajo o jubilación</w:t>
            </w:r>
          </w:p>
        </w:tc>
        <w:tc>
          <w:tcPr>
            <w:tcW w:w="1497" w:type="dxa"/>
          </w:tcPr>
          <w:p w14:paraId="2AD599F2"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1</w:t>
            </w:r>
          </w:p>
        </w:tc>
      </w:tr>
      <w:tr w:rsidR="00D638EB" w:rsidRPr="006F3D59" w14:paraId="2677CF16" w14:textId="77777777" w:rsidTr="001D59D8">
        <w:trPr>
          <w:trHeight w:val="258"/>
        </w:trPr>
        <w:tc>
          <w:tcPr>
            <w:cnfStyle w:val="001000000000" w:firstRow="0" w:lastRow="0" w:firstColumn="1" w:lastColumn="0" w:oddVBand="0" w:evenVBand="0" w:oddHBand="0" w:evenHBand="0" w:firstRowFirstColumn="0" w:firstRowLastColumn="0" w:lastRowFirstColumn="0" w:lastRowLastColumn="0"/>
            <w:tcW w:w="6117" w:type="dxa"/>
          </w:tcPr>
          <w:p w14:paraId="3E3087DC" w14:textId="77777777" w:rsidR="00D638EB" w:rsidRPr="006F3D59" w:rsidRDefault="00D638EB" w:rsidP="00DB1680">
            <w:pPr>
              <w:spacing w:line="240" w:lineRule="auto"/>
              <w:rPr>
                <w:rFonts w:eastAsia="Japanese Gothic" w:cs="Tahoma"/>
              </w:rPr>
            </w:pPr>
            <w:r w:rsidRPr="006F3D59">
              <w:rPr>
                <w:rFonts w:eastAsia="Japanese Gothic" w:cs="Tahoma"/>
              </w:rPr>
              <w:t>PENDIENTES</w:t>
            </w:r>
          </w:p>
        </w:tc>
        <w:tc>
          <w:tcPr>
            <w:tcW w:w="1497" w:type="dxa"/>
          </w:tcPr>
          <w:p w14:paraId="66D8CE86"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3</w:t>
            </w:r>
          </w:p>
        </w:tc>
      </w:tr>
      <w:tr w:rsidR="00D638EB" w:rsidRPr="006F3D59" w14:paraId="2EB326CA" w14:textId="77777777" w:rsidTr="001D59D8">
        <w:trPr>
          <w:cnfStyle w:val="010000000000" w:firstRow="0" w:lastRow="1"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117" w:type="dxa"/>
          </w:tcPr>
          <w:p w14:paraId="5D5041C0" w14:textId="77777777" w:rsidR="00D638EB" w:rsidRPr="006F3D59" w:rsidRDefault="00D638EB" w:rsidP="00DB1680">
            <w:pPr>
              <w:spacing w:after="200" w:line="240" w:lineRule="auto"/>
              <w:ind w:left="720"/>
              <w:contextualSpacing/>
              <w:rPr>
                <w:rFonts w:eastAsia="Calibri" w:cs="Tahoma"/>
                <w:b/>
                <w:szCs w:val="22"/>
                <w:lang w:val="es-ES_tradnl" w:eastAsia="en-US"/>
              </w:rPr>
            </w:pPr>
            <w:r w:rsidRPr="006F3D59">
              <w:rPr>
                <w:rFonts w:eastAsia="Calibri" w:cs="Tahoma"/>
                <w:b/>
                <w:szCs w:val="22"/>
                <w:lang w:val="es-ES_tradnl" w:eastAsia="en-US"/>
              </w:rPr>
              <w:t>TOTAL</w:t>
            </w:r>
          </w:p>
        </w:tc>
        <w:tc>
          <w:tcPr>
            <w:tcW w:w="1497" w:type="dxa"/>
          </w:tcPr>
          <w:p w14:paraId="6AF75CE1" w14:textId="77777777" w:rsidR="00D638EB" w:rsidRPr="006F3D59" w:rsidRDefault="00D638EB" w:rsidP="006F3D59">
            <w:pPr>
              <w:spacing w:after="200" w:line="240" w:lineRule="auto"/>
              <w:ind w:left="720"/>
              <w:contextualSpacing/>
              <w:jc w:val="right"/>
              <w:cnfStyle w:val="010000000000" w:firstRow="0" w:lastRow="1" w:firstColumn="0" w:lastColumn="0" w:oddVBand="0" w:evenVBand="0" w:oddHBand="0" w:evenHBand="0" w:firstRowFirstColumn="0" w:firstRowLastColumn="0" w:lastRowFirstColumn="0" w:lastRowLastColumn="0"/>
              <w:rPr>
                <w:rFonts w:eastAsia="Calibri" w:cs="Tahoma"/>
                <w:b/>
                <w:szCs w:val="22"/>
                <w:lang w:eastAsia="en-US"/>
              </w:rPr>
            </w:pPr>
            <w:r w:rsidRPr="006F3D59">
              <w:rPr>
                <w:rFonts w:eastAsia="Calibri" w:cs="Tahoma"/>
                <w:b/>
                <w:szCs w:val="22"/>
                <w:lang w:eastAsia="en-US"/>
              </w:rPr>
              <w:t>22</w:t>
            </w:r>
          </w:p>
        </w:tc>
      </w:tr>
    </w:tbl>
    <w:p w14:paraId="2FEE529F" w14:textId="77777777" w:rsidR="006F3D59" w:rsidRDefault="006F3D59" w:rsidP="006F3D59">
      <w:pPr>
        <w:tabs>
          <w:tab w:val="left" w:pos="1276"/>
        </w:tabs>
        <w:spacing w:after="120" w:line="240" w:lineRule="exact"/>
      </w:pPr>
    </w:p>
    <w:p w14:paraId="4075479F" w14:textId="77777777" w:rsidR="006F3D59" w:rsidRDefault="006F3D59" w:rsidP="006F3D59">
      <w:pPr>
        <w:tabs>
          <w:tab w:val="left" w:pos="1276"/>
        </w:tabs>
        <w:spacing w:after="120" w:line="240" w:lineRule="exact"/>
      </w:pPr>
    </w:p>
    <w:p w14:paraId="264A49D0" w14:textId="4723B8CC" w:rsidR="00D638EB" w:rsidRPr="00D86FB7" w:rsidRDefault="00D638EB" w:rsidP="006F3D59">
      <w:pPr>
        <w:pStyle w:val="Nombredetabla"/>
      </w:pPr>
      <w:r w:rsidRPr="00D86FB7">
        <w:t>Registro y seguimiento de trabajadoras en situación de embarazo:</w:t>
      </w:r>
    </w:p>
    <w:tbl>
      <w:tblPr>
        <w:tblStyle w:val="Tablavariascolumnas"/>
        <w:tblW w:w="5225" w:type="dxa"/>
        <w:tblLook w:val="01E0" w:firstRow="1" w:lastRow="1" w:firstColumn="1" w:lastColumn="1" w:noHBand="0" w:noVBand="0"/>
      </w:tblPr>
      <w:tblGrid>
        <w:gridCol w:w="3193"/>
        <w:gridCol w:w="2032"/>
      </w:tblGrid>
      <w:tr w:rsidR="00D638EB" w:rsidRPr="006F3D59" w14:paraId="0C35FCEF" w14:textId="77777777" w:rsidTr="006F3D59">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5225" w:type="dxa"/>
            <w:gridSpan w:val="2"/>
          </w:tcPr>
          <w:p w14:paraId="61D6E5AD" w14:textId="77777777" w:rsidR="00D638EB" w:rsidRPr="006F3D59" w:rsidRDefault="00D638EB" w:rsidP="0025026E">
            <w:pPr>
              <w:spacing w:after="200" w:line="240" w:lineRule="auto"/>
              <w:ind w:left="720"/>
              <w:contextualSpacing/>
              <w:jc w:val="center"/>
              <w:rPr>
                <w:rFonts w:eastAsia="Calibri" w:cs="Tahoma"/>
                <w:b/>
                <w:szCs w:val="22"/>
                <w:lang w:val="es-ES_tradnl" w:eastAsia="en-US"/>
              </w:rPr>
            </w:pPr>
            <w:r w:rsidRPr="006F3D59">
              <w:rPr>
                <w:rFonts w:eastAsia="Calibri" w:cs="Tahoma"/>
                <w:b/>
                <w:caps/>
                <w:color w:val="595959" w:themeColor="text1" w:themeTint="A6"/>
                <w:sz w:val="20"/>
                <w:szCs w:val="22"/>
                <w:lang w:val="es-ES_tradnl" w:eastAsia="en-US"/>
              </w:rPr>
              <w:t>REGISTRO EMBARAZOS H. FUENFRÍA 2020</w:t>
            </w:r>
          </w:p>
        </w:tc>
      </w:tr>
      <w:tr w:rsidR="00D638EB" w:rsidRPr="006F3D59" w14:paraId="09AA803C" w14:textId="77777777" w:rsidTr="006F3D5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193" w:type="dxa"/>
          </w:tcPr>
          <w:p w14:paraId="0E35238F" w14:textId="23F38D3C" w:rsidR="00D638EB" w:rsidRPr="006F3D59" w:rsidRDefault="00D638EB" w:rsidP="006F3D59">
            <w:pPr>
              <w:spacing w:after="200" w:line="240" w:lineRule="auto"/>
              <w:ind w:left="720"/>
              <w:contextualSpacing/>
              <w:jc w:val="left"/>
              <w:rPr>
                <w:rFonts w:eastAsia="Calibri" w:cs="Tahoma"/>
                <w:szCs w:val="22"/>
                <w:lang w:val="es-ES_tradnl" w:eastAsia="en-US"/>
              </w:rPr>
            </w:pPr>
            <w:r w:rsidRPr="006F3D59">
              <w:rPr>
                <w:rFonts w:eastAsia="Calibri" w:cs="Tahoma"/>
                <w:szCs w:val="22"/>
                <w:lang w:val="es-ES_tradnl" w:eastAsia="en-US"/>
              </w:rPr>
              <w:t>Apto con Limitaciones</w:t>
            </w:r>
          </w:p>
        </w:tc>
        <w:tc>
          <w:tcPr>
            <w:cnfStyle w:val="000010000000" w:firstRow="0" w:lastRow="0" w:firstColumn="0" w:lastColumn="0" w:oddVBand="1" w:evenVBand="0" w:oddHBand="0" w:evenHBand="0" w:firstRowFirstColumn="0" w:firstRowLastColumn="0" w:lastRowFirstColumn="0" w:lastRowLastColumn="0"/>
            <w:tcW w:w="2032" w:type="dxa"/>
          </w:tcPr>
          <w:p w14:paraId="27A1EA69" w14:textId="77777777" w:rsidR="00D638EB" w:rsidRPr="006F3D59" w:rsidRDefault="00D638EB" w:rsidP="006F3D59">
            <w:pPr>
              <w:spacing w:after="200" w:line="240" w:lineRule="auto"/>
              <w:ind w:left="720"/>
              <w:contextualSpacing/>
              <w:jc w:val="right"/>
              <w:rPr>
                <w:rFonts w:eastAsia="Calibri" w:cs="Tahoma"/>
                <w:sz w:val="16"/>
                <w:szCs w:val="22"/>
                <w:lang w:val="es-ES_tradnl" w:eastAsia="en-US"/>
              </w:rPr>
            </w:pPr>
            <w:r w:rsidRPr="006F3D59">
              <w:rPr>
                <w:rFonts w:eastAsia="Calibri" w:cs="Tahoma"/>
                <w:sz w:val="16"/>
                <w:szCs w:val="22"/>
                <w:lang w:val="es-ES_tradnl" w:eastAsia="en-US"/>
              </w:rPr>
              <w:t>0</w:t>
            </w:r>
          </w:p>
        </w:tc>
      </w:tr>
      <w:tr w:rsidR="00D638EB" w:rsidRPr="006F3D59" w14:paraId="4C73C33F" w14:textId="77777777" w:rsidTr="006F3D5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193" w:type="dxa"/>
          </w:tcPr>
          <w:p w14:paraId="6D063936" w14:textId="77777777" w:rsidR="00D638EB" w:rsidRPr="006F3D59" w:rsidRDefault="00D638EB" w:rsidP="006F3D59">
            <w:pPr>
              <w:spacing w:after="200" w:line="240" w:lineRule="auto"/>
              <w:ind w:left="720"/>
              <w:contextualSpacing/>
              <w:jc w:val="left"/>
              <w:rPr>
                <w:rFonts w:eastAsia="Calibri" w:cs="Tahoma"/>
                <w:szCs w:val="22"/>
                <w:lang w:val="es-ES_tradnl" w:eastAsia="en-US"/>
              </w:rPr>
            </w:pPr>
            <w:r w:rsidRPr="006F3D59">
              <w:rPr>
                <w:rFonts w:eastAsia="Calibri" w:cs="Tahoma"/>
                <w:szCs w:val="22"/>
                <w:lang w:val="es-ES_tradnl" w:eastAsia="en-US"/>
              </w:rPr>
              <w:t>No Aptos</w:t>
            </w:r>
          </w:p>
        </w:tc>
        <w:tc>
          <w:tcPr>
            <w:cnfStyle w:val="000010000000" w:firstRow="0" w:lastRow="0" w:firstColumn="0" w:lastColumn="0" w:oddVBand="1" w:evenVBand="0" w:oddHBand="0" w:evenHBand="0" w:firstRowFirstColumn="0" w:firstRowLastColumn="0" w:lastRowFirstColumn="0" w:lastRowLastColumn="0"/>
            <w:tcW w:w="2032" w:type="dxa"/>
          </w:tcPr>
          <w:p w14:paraId="22CDCE65" w14:textId="77777777" w:rsidR="00D638EB" w:rsidRPr="006F3D59" w:rsidRDefault="00D638EB" w:rsidP="006F3D59">
            <w:pPr>
              <w:spacing w:after="200" w:line="240" w:lineRule="auto"/>
              <w:ind w:left="720"/>
              <w:contextualSpacing/>
              <w:jc w:val="right"/>
              <w:rPr>
                <w:rFonts w:eastAsia="Calibri" w:cs="Tahoma"/>
                <w:sz w:val="16"/>
                <w:szCs w:val="22"/>
                <w:lang w:val="es-ES_tradnl" w:eastAsia="en-US"/>
              </w:rPr>
            </w:pPr>
            <w:r w:rsidRPr="006F3D59">
              <w:rPr>
                <w:rFonts w:eastAsia="Calibri" w:cs="Tahoma"/>
                <w:sz w:val="16"/>
                <w:szCs w:val="22"/>
                <w:lang w:val="es-ES_tradnl" w:eastAsia="en-US"/>
              </w:rPr>
              <w:t>4</w:t>
            </w:r>
          </w:p>
        </w:tc>
      </w:tr>
      <w:tr w:rsidR="00D638EB" w:rsidRPr="006F3D59" w14:paraId="1632AEE5" w14:textId="77777777" w:rsidTr="006F3D5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193" w:type="dxa"/>
          </w:tcPr>
          <w:p w14:paraId="10161777" w14:textId="77777777" w:rsidR="00D638EB" w:rsidRPr="006F3D59" w:rsidRDefault="00D638EB" w:rsidP="006F3D59">
            <w:pPr>
              <w:spacing w:after="200" w:line="240" w:lineRule="auto"/>
              <w:ind w:left="720"/>
              <w:contextualSpacing/>
              <w:jc w:val="left"/>
              <w:rPr>
                <w:rFonts w:eastAsia="Calibri" w:cs="Tahoma"/>
                <w:b/>
                <w:szCs w:val="22"/>
                <w:lang w:val="es-ES_tradnl" w:eastAsia="en-US"/>
              </w:rPr>
            </w:pPr>
            <w:r w:rsidRPr="006F3D59">
              <w:rPr>
                <w:rFonts w:eastAsia="Calibri" w:cs="Tahoma"/>
                <w:b/>
                <w:szCs w:val="22"/>
                <w:lang w:val="es-ES_tradnl" w:eastAsia="en-US"/>
              </w:rPr>
              <w:t>TOTAL</w:t>
            </w:r>
          </w:p>
        </w:tc>
        <w:tc>
          <w:tcPr>
            <w:cnfStyle w:val="000010000000" w:firstRow="0" w:lastRow="0" w:firstColumn="0" w:lastColumn="0" w:oddVBand="1" w:evenVBand="0" w:oddHBand="0" w:evenHBand="0" w:firstRowFirstColumn="0" w:firstRowLastColumn="0" w:lastRowFirstColumn="0" w:lastRowLastColumn="0"/>
            <w:tcW w:w="2032" w:type="dxa"/>
          </w:tcPr>
          <w:p w14:paraId="3A8EDFF6" w14:textId="77777777" w:rsidR="00D638EB" w:rsidRPr="006F3D59" w:rsidRDefault="00D638EB" w:rsidP="006F3D59">
            <w:pPr>
              <w:spacing w:after="200" w:line="240" w:lineRule="auto"/>
              <w:ind w:left="720"/>
              <w:contextualSpacing/>
              <w:jc w:val="right"/>
              <w:rPr>
                <w:rFonts w:eastAsia="Calibri" w:cs="Tahoma"/>
                <w:b/>
                <w:szCs w:val="22"/>
                <w:lang w:eastAsia="en-US"/>
              </w:rPr>
            </w:pPr>
            <w:r w:rsidRPr="006F3D59">
              <w:rPr>
                <w:rFonts w:eastAsia="Calibri" w:cs="Tahoma"/>
                <w:b/>
                <w:szCs w:val="22"/>
                <w:lang w:eastAsia="en-US"/>
              </w:rPr>
              <w:t>4</w:t>
            </w:r>
          </w:p>
        </w:tc>
      </w:tr>
      <w:tr w:rsidR="00D638EB" w:rsidRPr="006F3D59" w14:paraId="6A4FF804" w14:textId="77777777" w:rsidTr="006F3D59">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193" w:type="dxa"/>
          </w:tcPr>
          <w:p w14:paraId="316C4875" w14:textId="517E0A6B" w:rsidR="00D638EB" w:rsidRPr="006F3D59" w:rsidRDefault="00D638EB" w:rsidP="006F3D59">
            <w:pPr>
              <w:spacing w:after="200" w:line="240" w:lineRule="auto"/>
              <w:ind w:left="720"/>
              <w:contextualSpacing/>
              <w:jc w:val="left"/>
              <w:rPr>
                <w:rFonts w:eastAsia="Calibri" w:cs="Tahoma"/>
                <w:szCs w:val="22"/>
                <w:lang w:val="es-ES_tradnl" w:eastAsia="en-US"/>
              </w:rPr>
            </w:pPr>
            <w:r w:rsidRPr="006F3D59">
              <w:rPr>
                <w:rFonts w:eastAsia="Calibri" w:cs="Tahoma"/>
                <w:szCs w:val="22"/>
                <w:lang w:val="es-ES_tradnl" w:eastAsia="en-US"/>
              </w:rPr>
              <w:t>Prestaciones</w:t>
            </w:r>
          </w:p>
        </w:tc>
        <w:tc>
          <w:tcPr>
            <w:cnfStyle w:val="000010000000" w:firstRow="0" w:lastRow="0" w:firstColumn="0" w:lastColumn="0" w:oddVBand="1" w:evenVBand="0" w:oddHBand="0" w:evenHBand="0" w:firstRowFirstColumn="0" w:firstRowLastColumn="0" w:lastRowFirstColumn="0" w:lastRowLastColumn="0"/>
            <w:tcW w:w="2032" w:type="dxa"/>
          </w:tcPr>
          <w:p w14:paraId="22246C00" w14:textId="77777777" w:rsidR="00D638EB" w:rsidRPr="006F3D59" w:rsidRDefault="00D638EB" w:rsidP="006F3D59">
            <w:pPr>
              <w:spacing w:after="200" w:line="240" w:lineRule="auto"/>
              <w:ind w:left="720"/>
              <w:contextualSpacing/>
              <w:jc w:val="right"/>
              <w:rPr>
                <w:rFonts w:eastAsia="Calibri" w:cs="Tahoma"/>
                <w:szCs w:val="22"/>
                <w:lang w:eastAsia="en-US"/>
              </w:rPr>
            </w:pPr>
            <w:r w:rsidRPr="006F3D59">
              <w:rPr>
                <w:rFonts w:eastAsia="Calibri" w:cs="Tahoma"/>
                <w:sz w:val="16"/>
                <w:szCs w:val="22"/>
                <w:lang w:eastAsia="en-US"/>
              </w:rPr>
              <w:t>4</w:t>
            </w:r>
          </w:p>
        </w:tc>
      </w:tr>
      <w:tr w:rsidR="00D638EB" w:rsidRPr="006F3D59" w14:paraId="6E5DF019" w14:textId="77777777" w:rsidTr="006F3D59">
        <w:trPr>
          <w:cnfStyle w:val="010000000000" w:firstRow="0" w:lastRow="1"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3193" w:type="dxa"/>
          </w:tcPr>
          <w:p w14:paraId="18EA9E40" w14:textId="77777777" w:rsidR="00D638EB" w:rsidRPr="006F3D59" w:rsidRDefault="00D638EB" w:rsidP="006F3D59">
            <w:pPr>
              <w:spacing w:after="200" w:line="240" w:lineRule="auto"/>
              <w:ind w:left="720"/>
              <w:contextualSpacing/>
              <w:jc w:val="left"/>
              <w:rPr>
                <w:rFonts w:eastAsia="Calibri" w:cs="Tahoma"/>
                <w:b/>
                <w:szCs w:val="22"/>
                <w:lang w:val="es-ES_tradnl" w:eastAsia="en-US"/>
              </w:rPr>
            </w:pPr>
            <w:r w:rsidRPr="006F3D59">
              <w:rPr>
                <w:rFonts w:eastAsia="Calibri" w:cs="Tahoma"/>
                <w:b/>
                <w:szCs w:val="22"/>
                <w:lang w:val="es-ES_tradnl" w:eastAsia="en-US"/>
              </w:rPr>
              <w:t>TOTAL</w:t>
            </w:r>
          </w:p>
        </w:tc>
        <w:tc>
          <w:tcPr>
            <w:cnfStyle w:val="000010000000" w:firstRow="0" w:lastRow="0" w:firstColumn="0" w:lastColumn="0" w:oddVBand="1" w:evenVBand="0" w:oddHBand="0" w:evenHBand="0" w:firstRowFirstColumn="0" w:firstRowLastColumn="0" w:lastRowFirstColumn="0" w:lastRowLastColumn="0"/>
            <w:tcW w:w="2032" w:type="dxa"/>
          </w:tcPr>
          <w:p w14:paraId="7BC5CD32" w14:textId="77777777" w:rsidR="00D638EB" w:rsidRPr="006F3D59" w:rsidRDefault="00D638EB" w:rsidP="006F3D59">
            <w:pPr>
              <w:spacing w:after="200" w:line="240" w:lineRule="auto"/>
              <w:ind w:left="720"/>
              <w:contextualSpacing/>
              <w:jc w:val="right"/>
              <w:rPr>
                <w:rFonts w:eastAsia="Calibri" w:cs="Tahoma"/>
                <w:b/>
                <w:szCs w:val="22"/>
                <w:lang w:eastAsia="en-US"/>
              </w:rPr>
            </w:pPr>
            <w:r w:rsidRPr="006F3D59">
              <w:rPr>
                <w:rFonts w:eastAsia="Calibri" w:cs="Tahoma"/>
                <w:b/>
                <w:szCs w:val="22"/>
                <w:lang w:eastAsia="en-US"/>
              </w:rPr>
              <w:t>4</w:t>
            </w:r>
          </w:p>
        </w:tc>
      </w:tr>
    </w:tbl>
    <w:p w14:paraId="104B397D" w14:textId="47428AFB" w:rsidR="001D59D8" w:rsidRDefault="001D59D8">
      <w:pPr>
        <w:spacing w:before="0" w:line="240" w:lineRule="auto"/>
        <w:jc w:val="left"/>
        <w:rPr>
          <w:rFonts w:ascii="Montserrat SemiBold" w:hAnsi="Montserrat SemiBold"/>
          <w:noProof/>
          <w:color w:val="48ACC6"/>
          <w:sz w:val="24"/>
        </w:rPr>
      </w:pPr>
    </w:p>
    <w:p w14:paraId="4E63D06B" w14:textId="3B3235EB" w:rsidR="00D638EB" w:rsidRPr="00D86FB7" w:rsidRDefault="00D638EB" w:rsidP="001D59D8">
      <w:pPr>
        <w:pStyle w:val="TITULO-Nivel3"/>
      </w:pPr>
      <w:r w:rsidRPr="00D86FB7">
        <w:t>Vacunas administradas</w:t>
      </w:r>
    </w:p>
    <w:p w14:paraId="663F8417" w14:textId="3AC07E48" w:rsidR="00D638EB" w:rsidRPr="00D86FB7" w:rsidRDefault="00D638EB" w:rsidP="006F3D59">
      <w:pPr>
        <w:tabs>
          <w:tab w:val="left" w:pos="1276"/>
        </w:tabs>
        <w:spacing w:after="120" w:line="240" w:lineRule="exact"/>
      </w:pPr>
      <w:r w:rsidRPr="00D86FB7">
        <w:t>Se han administrado 248 vacuna (58 vacunas más que el 2019)</w:t>
      </w:r>
    </w:p>
    <w:tbl>
      <w:tblPr>
        <w:tblStyle w:val="TablaGeneral"/>
        <w:tblW w:w="5812" w:type="dxa"/>
        <w:tblLook w:val="00E0" w:firstRow="1" w:lastRow="1" w:firstColumn="1" w:lastColumn="0" w:noHBand="0" w:noVBand="0"/>
      </w:tblPr>
      <w:tblGrid>
        <w:gridCol w:w="3616"/>
        <w:gridCol w:w="2196"/>
      </w:tblGrid>
      <w:tr w:rsidR="00D638EB" w:rsidRPr="006F3D59" w14:paraId="64CB5CE4" w14:textId="77777777" w:rsidTr="006F3D59">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5812" w:type="dxa"/>
            <w:gridSpan w:val="2"/>
          </w:tcPr>
          <w:p w14:paraId="78335832" w14:textId="77777777" w:rsidR="00D638EB" w:rsidRPr="006F3D59" w:rsidRDefault="00D638EB" w:rsidP="0025026E">
            <w:pPr>
              <w:spacing w:after="200" w:line="240" w:lineRule="auto"/>
              <w:ind w:left="720"/>
              <w:contextualSpacing/>
              <w:jc w:val="center"/>
              <w:rPr>
                <w:rFonts w:eastAsia="Calibri" w:cs="Tahoma"/>
                <w:b w:val="0"/>
                <w:szCs w:val="22"/>
                <w:lang w:eastAsia="en-US"/>
              </w:rPr>
            </w:pPr>
            <w:r w:rsidRPr="006F3D59">
              <w:rPr>
                <w:rFonts w:eastAsia="Calibri" w:cs="Tahoma"/>
                <w:szCs w:val="22"/>
                <w:lang w:val="es-ES_tradnl" w:eastAsia="en-US"/>
              </w:rPr>
              <w:t>VACUNAS HFU 2020</w:t>
            </w:r>
          </w:p>
        </w:tc>
      </w:tr>
      <w:tr w:rsidR="00E72AE3" w:rsidRPr="006F3D59" w14:paraId="02FF010B" w14:textId="77777777" w:rsidTr="006F3D59">
        <w:trPr>
          <w:trHeight w:val="350"/>
        </w:trPr>
        <w:tc>
          <w:tcPr>
            <w:cnfStyle w:val="001000000000" w:firstRow="0" w:lastRow="0" w:firstColumn="1" w:lastColumn="0" w:oddVBand="0" w:evenVBand="0" w:oddHBand="0" w:evenHBand="0" w:firstRowFirstColumn="0" w:firstRowLastColumn="0" w:lastRowFirstColumn="0" w:lastRowLastColumn="0"/>
            <w:tcW w:w="5812" w:type="dxa"/>
            <w:gridSpan w:val="2"/>
          </w:tcPr>
          <w:p w14:paraId="064E4022" w14:textId="77777777" w:rsidR="00E72AE3" w:rsidRPr="006F3D59" w:rsidRDefault="00E72AE3" w:rsidP="0025026E">
            <w:pPr>
              <w:spacing w:after="200" w:line="240" w:lineRule="auto"/>
              <w:ind w:left="720"/>
              <w:contextualSpacing/>
              <w:jc w:val="center"/>
              <w:rPr>
                <w:rFonts w:eastAsia="Calibri" w:cs="Tahoma"/>
                <w:b/>
                <w:szCs w:val="22"/>
                <w:lang w:eastAsia="en-US"/>
              </w:rPr>
            </w:pPr>
          </w:p>
        </w:tc>
      </w:tr>
      <w:tr w:rsidR="00D638EB" w:rsidRPr="006F3D59" w14:paraId="4705E063" w14:textId="77777777" w:rsidTr="006F3D59">
        <w:trPr>
          <w:trHeight w:val="350"/>
        </w:trPr>
        <w:tc>
          <w:tcPr>
            <w:cnfStyle w:val="001000000000" w:firstRow="0" w:lastRow="0" w:firstColumn="1" w:lastColumn="0" w:oddVBand="0" w:evenVBand="0" w:oddHBand="0" w:evenHBand="0" w:firstRowFirstColumn="0" w:firstRowLastColumn="0" w:lastRowFirstColumn="0" w:lastRowLastColumn="0"/>
            <w:tcW w:w="3616" w:type="dxa"/>
          </w:tcPr>
          <w:p w14:paraId="68B771DD" w14:textId="77777777" w:rsidR="00D638EB" w:rsidRPr="006F3D59" w:rsidRDefault="00D638EB" w:rsidP="00DB1680">
            <w:pPr>
              <w:spacing w:line="240" w:lineRule="auto"/>
              <w:jc w:val="left"/>
              <w:rPr>
                <w:rFonts w:cs="Tahoma"/>
                <w:b/>
              </w:rPr>
            </w:pPr>
            <w:r w:rsidRPr="006F3D59">
              <w:rPr>
                <w:rFonts w:cs="Tahoma"/>
                <w:b/>
              </w:rPr>
              <w:t>TIPO VACUNA</w:t>
            </w:r>
          </w:p>
        </w:tc>
        <w:tc>
          <w:tcPr>
            <w:tcW w:w="2196" w:type="dxa"/>
          </w:tcPr>
          <w:p w14:paraId="60981FB9" w14:textId="77777777" w:rsidR="00D638EB" w:rsidRPr="006F3D59" w:rsidRDefault="00D638EB" w:rsidP="006F3D59">
            <w:pPr>
              <w:spacing w:line="240" w:lineRule="auto"/>
              <w:jc w:val="center"/>
              <w:cnfStyle w:val="000000000000" w:firstRow="0" w:lastRow="0" w:firstColumn="0" w:lastColumn="0" w:oddVBand="0" w:evenVBand="0" w:oddHBand="0" w:evenHBand="0" w:firstRowFirstColumn="0" w:firstRowLastColumn="0" w:lastRowFirstColumn="0" w:lastRowLastColumn="0"/>
              <w:rPr>
                <w:rFonts w:cs="Tahoma"/>
                <w:b/>
              </w:rPr>
            </w:pPr>
            <w:r w:rsidRPr="006F3D59">
              <w:rPr>
                <w:rFonts w:cs="Tahoma"/>
                <w:b/>
              </w:rPr>
              <w:t>Nº VACUNAS ADMINISTRADAS</w:t>
            </w:r>
          </w:p>
        </w:tc>
      </w:tr>
      <w:tr w:rsidR="00D638EB" w:rsidRPr="006F3D59" w14:paraId="0B8B05D2" w14:textId="77777777" w:rsidTr="006F3D59">
        <w:trPr>
          <w:trHeight w:val="207"/>
        </w:trPr>
        <w:tc>
          <w:tcPr>
            <w:cnfStyle w:val="001000000000" w:firstRow="0" w:lastRow="0" w:firstColumn="1" w:lastColumn="0" w:oddVBand="0" w:evenVBand="0" w:oddHBand="0" w:evenHBand="0" w:firstRowFirstColumn="0" w:firstRowLastColumn="0" w:lastRowFirstColumn="0" w:lastRowLastColumn="0"/>
            <w:tcW w:w="3616" w:type="dxa"/>
          </w:tcPr>
          <w:p w14:paraId="477E0A2F" w14:textId="77777777" w:rsidR="00D638EB" w:rsidRPr="006F3D59" w:rsidRDefault="00D638EB" w:rsidP="00DB1680">
            <w:pPr>
              <w:spacing w:after="200" w:line="240" w:lineRule="auto"/>
              <w:ind w:left="720"/>
              <w:contextualSpacing/>
              <w:rPr>
                <w:rFonts w:eastAsia="Calibri" w:cs="Tahoma"/>
                <w:sz w:val="16"/>
                <w:szCs w:val="16"/>
                <w:lang w:eastAsia="en-US"/>
              </w:rPr>
            </w:pPr>
            <w:r w:rsidRPr="006F3D59">
              <w:rPr>
                <w:rFonts w:eastAsia="Calibri" w:cs="Tahoma"/>
                <w:sz w:val="16"/>
                <w:szCs w:val="16"/>
                <w:lang w:eastAsia="en-US"/>
              </w:rPr>
              <w:t>HEPATITIS A</w:t>
            </w:r>
          </w:p>
        </w:tc>
        <w:tc>
          <w:tcPr>
            <w:tcW w:w="2196" w:type="dxa"/>
            <w:noWrap/>
          </w:tcPr>
          <w:p w14:paraId="49598D35"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16"/>
                <w:lang w:eastAsia="en-US"/>
              </w:rPr>
            </w:pPr>
            <w:r w:rsidRPr="006F3D59">
              <w:rPr>
                <w:rFonts w:eastAsia="Calibri" w:cs="Tahoma"/>
                <w:szCs w:val="16"/>
                <w:lang w:eastAsia="en-US"/>
              </w:rPr>
              <w:t>27</w:t>
            </w:r>
          </w:p>
        </w:tc>
      </w:tr>
      <w:tr w:rsidR="00D638EB" w:rsidRPr="006F3D59" w14:paraId="76BA44BB" w14:textId="77777777" w:rsidTr="006F3D59">
        <w:trPr>
          <w:trHeight w:val="207"/>
        </w:trPr>
        <w:tc>
          <w:tcPr>
            <w:cnfStyle w:val="001000000000" w:firstRow="0" w:lastRow="0" w:firstColumn="1" w:lastColumn="0" w:oddVBand="0" w:evenVBand="0" w:oddHBand="0" w:evenHBand="0" w:firstRowFirstColumn="0" w:firstRowLastColumn="0" w:lastRowFirstColumn="0" w:lastRowLastColumn="0"/>
            <w:tcW w:w="3616" w:type="dxa"/>
          </w:tcPr>
          <w:p w14:paraId="6F6AFB6A" w14:textId="77777777" w:rsidR="00D638EB" w:rsidRPr="006F3D59" w:rsidRDefault="00D638EB" w:rsidP="00DB1680">
            <w:pPr>
              <w:spacing w:after="200" w:line="240" w:lineRule="auto"/>
              <w:ind w:left="720"/>
              <w:contextualSpacing/>
              <w:rPr>
                <w:rFonts w:eastAsia="Calibri" w:cs="Tahoma"/>
                <w:sz w:val="16"/>
                <w:szCs w:val="16"/>
                <w:lang w:eastAsia="en-US"/>
              </w:rPr>
            </w:pPr>
            <w:r w:rsidRPr="006F3D59">
              <w:rPr>
                <w:rFonts w:eastAsia="Calibri" w:cs="Tahoma"/>
                <w:sz w:val="16"/>
                <w:szCs w:val="16"/>
                <w:lang w:eastAsia="en-US"/>
              </w:rPr>
              <w:t>HEPATITIS B</w:t>
            </w:r>
          </w:p>
        </w:tc>
        <w:tc>
          <w:tcPr>
            <w:tcW w:w="2196" w:type="dxa"/>
            <w:noWrap/>
          </w:tcPr>
          <w:p w14:paraId="763BFF33"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16"/>
                <w:lang w:eastAsia="en-US"/>
              </w:rPr>
            </w:pPr>
            <w:r w:rsidRPr="006F3D59">
              <w:rPr>
                <w:rFonts w:eastAsia="Calibri" w:cs="Tahoma"/>
                <w:szCs w:val="16"/>
                <w:lang w:eastAsia="en-US"/>
              </w:rPr>
              <w:t>24</w:t>
            </w:r>
          </w:p>
        </w:tc>
      </w:tr>
      <w:tr w:rsidR="00D638EB" w:rsidRPr="006F3D59" w14:paraId="7D587BE6" w14:textId="77777777" w:rsidTr="006F3D59">
        <w:trPr>
          <w:trHeight w:val="207"/>
        </w:trPr>
        <w:tc>
          <w:tcPr>
            <w:cnfStyle w:val="001000000000" w:firstRow="0" w:lastRow="0" w:firstColumn="1" w:lastColumn="0" w:oddVBand="0" w:evenVBand="0" w:oddHBand="0" w:evenHBand="0" w:firstRowFirstColumn="0" w:firstRowLastColumn="0" w:lastRowFirstColumn="0" w:lastRowLastColumn="0"/>
            <w:tcW w:w="3616" w:type="dxa"/>
          </w:tcPr>
          <w:p w14:paraId="62EBA7DA" w14:textId="77777777" w:rsidR="00D638EB" w:rsidRPr="006F3D59" w:rsidRDefault="00D638EB" w:rsidP="00DB1680">
            <w:pPr>
              <w:spacing w:after="200" w:line="240" w:lineRule="auto"/>
              <w:ind w:left="720"/>
              <w:contextualSpacing/>
              <w:rPr>
                <w:rFonts w:eastAsia="Calibri" w:cs="Tahoma"/>
                <w:sz w:val="16"/>
                <w:szCs w:val="16"/>
                <w:lang w:eastAsia="en-US"/>
              </w:rPr>
            </w:pPr>
            <w:r w:rsidRPr="006F3D59">
              <w:rPr>
                <w:rFonts w:eastAsia="Calibri" w:cs="Tahoma"/>
                <w:sz w:val="16"/>
                <w:szCs w:val="16"/>
                <w:lang w:eastAsia="en-US"/>
              </w:rPr>
              <w:t>VARICELA</w:t>
            </w:r>
          </w:p>
        </w:tc>
        <w:tc>
          <w:tcPr>
            <w:tcW w:w="2196" w:type="dxa"/>
            <w:noWrap/>
          </w:tcPr>
          <w:p w14:paraId="05934205"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16"/>
                <w:lang w:eastAsia="en-US"/>
              </w:rPr>
            </w:pPr>
            <w:r w:rsidRPr="006F3D59">
              <w:rPr>
                <w:rFonts w:eastAsia="Calibri" w:cs="Tahoma"/>
                <w:szCs w:val="16"/>
                <w:lang w:eastAsia="en-US"/>
              </w:rPr>
              <w:t>2</w:t>
            </w:r>
          </w:p>
        </w:tc>
      </w:tr>
      <w:tr w:rsidR="00D638EB" w:rsidRPr="006F3D59" w14:paraId="7A3EED79" w14:textId="77777777" w:rsidTr="006F3D59">
        <w:trPr>
          <w:trHeight w:val="207"/>
        </w:trPr>
        <w:tc>
          <w:tcPr>
            <w:cnfStyle w:val="001000000000" w:firstRow="0" w:lastRow="0" w:firstColumn="1" w:lastColumn="0" w:oddVBand="0" w:evenVBand="0" w:oddHBand="0" w:evenHBand="0" w:firstRowFirstColumn="0" w:firstRowLastColumn="0" w:lastRowFirstColumn="0" w:lastRowLastColumn="0"/>
            <w:tcW w:w="3616" w:type="dxa"/>
          </w:tcPr>
          <w:p w14:paraId="46962EB3" w14:textId="77777777" w:rsidR="00D638EB" w:rsidRPr="006F3D59" w:rsidRDefault="00D638EB" w:rsidP="00DB1680">
            <w:pPr>
              <w:spacing w:after="200" w:line="240" w:lineRule="auto"/>
              <w:ind w:left="720"/>
              <w:contextualSpacing/>
              <w:rPr>
                <w:rFonts w:eastAsia="Calibri" w:cs="Tahoma"/>
                <w:sz w:val="16"/>
                <w:szCs w:val="16"/>
                <w:lang w:eastAsia="en-US"/>
              </w:rPr>
            </w:pPr>
            <w:r w:rsidRPr="006F3D59">
              <w:rPr>
                <w:rFonts w:eastAsia="Calibri" w:cs="Tahoma"/>
                <w:sz w:val="16"/>
                <w:szCs w:val="16"/>
                <w:lang w:eastAsia="en-US"/>
              </w:rPr>
              <w:t xml:space="preserve">NEUMOCOCO </w:t>
            </w:r>
          </w:p>
        </w:tc>
        <w:tc>
          <w:tcPr>
            <w:tcW w:w="2196" w:type="dxa"/>
            <w:noWrap/>
          </w:tcPr>
          <w:p w14:paraId="0A8A6485"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16"/>
                <w:lang w:eastAsia="en-US"/>
              </w:rPr>
            </w:pPr>
            <w:r w:rsidRPr="006F3D59">
              <w:rPr>
                <w:rFonts w:eastAsia="Calibri" w:cs="Tahoma"/>
                <w:szCs w:val="16"/>
                <w:lang w:eastAsia="en-US"/>
              </w:rPr>
              <w:t>11</w:t>
            </w:r>
          </w:p>
        </w:tc>
      </w:tr>
      <w:tr w:rsidR="00D638EB" w:rsidRPr="006F3D59" w14:paraId="15ABB9EE" w14:textId="77777777" w:rsidTr="006F3D59">
        <w:trPr>
          <w:trHeight w:val="207"/>
        </w:trPr>
        <w:tc>
          <w:tcPr>
            <w:cnfStyle w:val="001000000000" w:firstRow="0" w:lastRow="0" w:firstColumn="1" w:lastColumn="0" w:oddVBand="0" w:evenVBand="0" w:oddHBand="0" w:evenHBand="0" w:firstRowFirstColumn="0" w:firstRowLastColumn="0" w:lastRowFirstColumn="0" w:lastRowLastColumn="0"/>
            <w:tcW w:w="3616" w:type="dxa"/>
          </w:tcPr>
          <w:p w14:paraId="5B292CC6" w14:textId="77777777" w:rsidR="00D638EB" w:rsidRPr="006F3D59" w:rsidRDefault="00D638EB" w:rsidP="00DB1680">
            <w:pPr>
              <w:spacing w:after="200" w:line="240" w:lineRule="auto"/>
              <w:ind w:left="720"/>
              <w:contextualSpacing/>
              <w:rPr>
                <w:rFonts w:eastAsia="Calibri" w:cs="Tahoma"/>
                <w:sz w:val="16"/>
                <w:szCs w:val="16"/>
                <w:lang w:eastAsia="en-US"/>
              </w:rPr>
            </w:pPr>
            <w:r w:rsidRPr="006F3D59">
              <w:rPr>
                <w:rFonts w:eastAsia="Calibri" w:cs="Tahoma"/>
                <w:sz w:val="16"/>
                <w:szCs w:val="16"/>
                <w:lang w:eastAsia="en-US"/>
              </w:rPr>
              <w:t>TRIPLE VIRICA</w:t>
            </w:r>
          </w:p>
        </w:tc>
        <w:tc>
          <w:tcPr>
            <w:tcW w:w="2196" w:type="dxa"/>
            <w:noWrap/>
          </w:tcPr>
          <w:p w14:paraId="55A77E79"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16"/>
                <w:lang w:eastAsia="en-US"/>
              </w:rPr>
            </w:pPr>
            <w:r w:rsidRPr="006F3D59">
              <w:rPr>
                <w:rFonts w:eastAsia="Calibri" w:cs="Tahoma"/>
                <w:szCs w:val="16"/>
                <w:lang w:eastAsia="en-US"/>
              </w:rPr>
              <w:t>11</w:t>
            </w:r>
          </w:p>
        </w:tc>
      </w:tr>
      <w:tr w:rsidR="00D638EB" w:rsidRPr="006F3D59" w14:paraId="62C67F4B" w14:textId="77777777" w:rsidTr="006F3D59">
        <w:trPr>
          <w:trHeight w:val="207"/>
        </w:trPr>
        <w:tc>
          <w:tcPr>
            <w:cnfStyle w:val="001000000000" w:firstRow="0" w:lastRow="0" w:firstColumn="1" w:lastColumn="0" w:oddVBand="0" w:evenVBand="0" w:oddHBand="0" w:evenHBand="0" w:firstRowFirstColumn="0" w:firstRowLastColumn="0" w:lastRowFirstColumn="0" w:lastRowLastColumn="0"/>
            <w:tcW w:w="3616" w:type="dxa"/>
          </w:tcPr>
          <w:p w14:paraId="7808AE5B" w14:textId="77777777" w:rsidR="00D638EB" w:rsidRPr="006F3D59" w:rsidRDefault="00D638EB" w:rsidP="00DB1680">
            <w:pPr>
              <w:spacing w:after="200" w:line="240" w:lineRule="auto"/>
              <w:ind w:left="720"/>
              <w:contextualSpacing/>
              <w:rPr>
                <w:rFonts w:eastAsia="Calibri" w:cs="Tahoma"/>
                <w:sz w:val="16"/>
                <w:szCs w:val="16"/>
                <w:lang w:eastAsia="en-US"/>
              </w:rPr>
            </w:pPr>
            <w:r w:rsidRPr="006F3D59">
              <w:rPr>
                <w:rFonts w:eastAsia="Calibri" w:cs="Tahoma"/>
                <w:sz w:val="16"/>
                <w:szCs w:val="16"/>
                <w:lang w:eastAsia="en-US"/>
              </w:rPr>
              <w:t>GRIPE</w:t>
            </w:r>
          </w:p>
        </w:tc>
        <w:tc>
          <w:tcPr>
            <w:tcW w:w="2196" w:type="dxa"/>
            <w:noWrap/>
          </w:tcPr>
          <w:p w14:paraId="0015E388"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16"/>
                <w:lang w:eastAsia="en-US"/>
              </w:rPr>
            </w:pPr>
            <w:r w:rsidRPr="006F3D59">
              <w:rPr>
                <w:rFonts w:eastAsia="Calibri" w:cs="Tahoma"/>
                <w:szCs w:val="16"/>
                <w:lang w:eastAsia="en-US"/>
              </w:rPr>
              <w:t>172</w:t>
            </w:r>
          </w:p>
        </w:tc>
      </w:tr>
      <w:tr w:rsidR="00D638EB" w:rsidRPr="006F3D59" w14:paraId="1C930D7D" w14:textId="77777777" w:rsidTr="006F3D59">
        <w:trPr>
          <w:trHeight w:val="207"/>
        </w:trPr>
        <w:tc>
          <w:tcPr>
            <w:cnfStyle w:val="001000000000" w:firstRow="0" w:lastRow="0" w:firstColumn="1" w:lastColumn="0" w:oddVBand="0" w:evenVBand="0" w:oddHBand="0" w:evenHBand="0" w:firstRowFirstColumn="0" w:firstRowLastColumn="0" w:lastRowFirstColumn="0" w:lastRowLastColumn="0"/>
            <w:tcW w:w="3616" w:type="dxa"/>
          </w:tcPr>
          <w:p w14:paraId="740E4480" w14:textId="326A5A58" w:rsidR="00D638EB" w:rsidRPr="006F3D59" w:rsidRDefault="00FF723D" w:rsidP="00DB1680">
            <w:pPr>
              <w:spacing w:after="200" w:line="240" w:lineRule="auto"/>
              <w:ind w:left="720"/>
              <w:contextualSpacing/>
              <w:rPr>
                <w:rFonts w:eastAsia="Calibri" w:cs="Tahoma"/>
                <w:sz w:val="16"/>
                <w:szCs w:val="16"/>
                <w:lang w:eastAsia="en-US"/>
              </w:rPr>
            </w:pPr>
            <w:r w:rsidRPr="006F3D59">
              <w:rPr>
                <w:rFonts w:eastAsia="Calibri" w:cs="Tahoma"/>
                <w:sz w:val="16"/>
                <w:szCs w:val="16"/>
                <w:lang w:eastAsia="en-US"/>
              </w:rPr>
              <w:t>DTPa</w:t>
            </w:r>
          </w:p>
        </w:tc>
        <w:tc>
          <w:tcPr>
            <w:tcW w:w="2196" w:type="dxa"/>
            <w:noWrap/>
          </w:tcPr>
          <w:p w14:paraId="6266CB53" w14:textId="77777777" w:rsidR="00D638EB" w:rsidRPr="006F3D59" w:rsidRDefault="00D638EB"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16"/>
                <w:lang w:eastAsia="en-US"/>
              </w:rPr>
            </w:pPr>
            <w:r w:rsidRPr="006F3D59">
              <w:rPr>
                <w:rFonts w:eastAsia="Calibri" w:cs="Tahoma"/>
                <w:szCs w:val="16"/>
                <w:lang w:eastAsia="en-US"/>
              </w:rPr>
              <w:t>1</w:t>
            </w:r>
          </w:p>
        </w:tc>
      </w:tr>
      <w:tr w:rsidR="00D638EB" w:rsidRPr="006F3D59" w14:paraId="5B4FA4BA" w14:textId="77777777" w:rsidTr="006F3D59">
        <w:trPr>
          <w:cnfStyle w:val="010000000000" w:firstRow="0" w:lastRow="1"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3616" w:type="dxa"/>
          </w:tcPr>
          <w:p w14:paraId="5079422F" w14:textId="77777777" w:rsidR="00D638EB" w:rsidRPr="006F3D59" w:rsidRDefault="00D638EB" w:rsidP="00DB1680">
            <w:pPr>
              <w:spacing w:after="200" w:line="240" w:lineRule="auto"/>
              <w:ind w:left="720"/>
              <w:contextualSpacing/>
              <w:rPr>
                <w:rFonts w:eastAsia="Calibri" w:cs="Tahoma"/>
                <w:b/>
                <w:szCs w:val="22"/>
                <w:lang w:eastAsia="en-US"/>
              </w:rPr>
            </w:pPr>
            <w:r w:rsidRPr="006F3D59">
              <w:rPr>
                <w:rFonts w:eastAsia="Calibri" w:cs="Tahoma"/>
                <w:b/>
                <w:szCs w:val="22"/>
                <w:lang w:eastAsia="en-US"/>
              </w:rPr>
              <w:t>TOTAL</w:t>
            </w:r>
          </w:p>
        </w:tc>
        <w:tc>
          <w:tcPr>
            <w:tcW w:w="2196" w:type="dxa"/>
            <w:noWrap/>
          </w:tcPr>
          <w:p w14:paraId="56ECF3BE" w14:textId="77777777" w:rsidR="00D638EB" w:rsidRPr="006F3D59" w:rsidRDefault="00D638EB" w:rsidP="006F3D59">
            <w:pPr>
              <w:spacing w:after="200" w:line="240" w:lineRule="auto"/>
              <w:ind w:left="720"/>
              <w:contextualSpacing/>
              <w:jc w:val="right"/>
              <w:cnfStyle w:val="010000000000" w:firstRow="0" w:lastRow="1" w:firstColumn="0" w:lastColumn="0" w:oddVBand="0" w:evenVBand="0" w:oddHBand="0" w:evenHBand="0" w:firstRowFirstColumn="0" w:firstRowLastColumn="0" w:lastRowFirstColumn="0" w:lastRowLastColumn="0"/>
              <w:rPr>
                <w:rFonts w:eastAsia="Calibri" w:cs="Tahoma"/>
                <w:b/>
                <w:szCs w:val="22"/>
                <w:lang w:eastAsia="en-US"/>
              </w:rPr>
            </w:pPr>
            <w:r w:rsidRPr="006F3D59">
              <w:rPr>
                <w:rFonts w:eastAsia="Calibri" w:cs="Tahoma"/>
                <w:b/>
                <w:szCs w:val="22"/>
                <w:lang w:eastAsia="en-US"/>
              </w:rPr>
              <w:t>248</w:t>
            </w:r>
          </w:p>
        </w:tc>
      </w:tr>
    </w:tbl>
    <w:p w14:paraId="1141C74E" w14:textId="77777777" w:rsidR="006F3D59" w:rsidRDefault="006F3D59" w:rsidP="00D638EB">
      <w:pPr>
        <w:numPr>
          <w:ilvl w:val="1"/>
          <w:numId w:val="21"/>
        </w:numPr>
        <w:tabs>
          <w:tab w:val="left" w:pos="1276"/>
        </w:tabs>
        <w:spacing w:after="120" w:line="240" w:lineRule="exact"/>
      </w:pPr>
    </w:p>
    <w:p w14:paraId="52A24837" w14:textId="77777777" w:rsidR="006F3D59" w:rsidRDefault="00D638EB" w:rsidP="006F3D59">
      <w:pPr>
        <w:tabs>
          <w:tab w:val="left" w:pos="1276"/>
        </w:tabs>
        <w:spacing w:after="120"/>
      </w:pPr>
      <w:r w:rsidRPr="006F3D59">
        <w:rPr>
          <w:rStyle w:val="TITULO-Nivel4Car"/>
        </w:rPr>
        <w:t>Vacunas de Gripe</w:t>
      </w:r>
      <w:r w:rsidRPr="00D86FB7">
        <w:t xml:space="preserve">: Se han vacunado 172 trabajadores, que corresponde a un 46.36% sobre la plantilla orgánica del hospital, un 17.25% más que el año 2019. </w:t>
      </w:r>
    </w:p>
    <w:p w14:paraId="5EB17E8A" w14:textId="1124FA48" w:rsidR="00D638EB" w:rsidRPr="00D86FB7" w:rsidRDefault="00D638EB" w:rsidP="006F3D59">
      <w:pPr>
        <w:tabs>
          <w:tab w:val="left" w:pos="1276"/>
        </w:tabs>
        <w:spacing w:after="120"/>
      </w:pPr>
      <w:r w:rsidRPr="00D86FB7">
        <w:t>En la siguiente tabla se observa la distribución por categoría profesional:</w:t>
      </w:r>
    </w:p>
    <w:p w14:paraId="5A505251" w14:textId="77777777" w:rsidR="00D638EB" w:rsidRPr="00D638EB" w:rsidRDefault="00D638EB" w:rsidP="00D638EB">
      <w:pPr>
        <w:tabs>
          <w:tab w:val="left" w:pos="1276"/>
        </w:tabs>
        <w:spacing w:after="120" w:line="240" w:lineRule="exact"/>
        <w:ind w:left="1211"/>
        <w:rPr>
          <w:rFonts w:ascii="Calibri" w:eastAsia="Japanese Gothic" w:hAnsi="Calibri" w:cs="Tahoma"/>
          <w:sz w:val="22"/>
          <w:szCs w:val="22"/>
          <w:lang w:val="es-ES_tradnl"/>
        </w:rPr>
      </w:pPr>
    </w:p>
    <w:tbl>
      <w:tblPr>
        <w:tblStyle w:val="TablaGeneral"/>
        <w:tblW w:w="7000" w:type="dxa"/>
        <w:tblLook w:val="00E0" w:firstRow="1" w:lastRow="1" w:firstColumn="1" w:lastColumn="0" w:noHBand="0" w:noVBand="0"/>
      </w:tblPr>
      <w:tblGrid>
        <w:gridCol w:w="4471"/>
        <w:gridCol w:w="2529"/>
      </w:tblGrid>
      <w:tr w:rsidR="006F3D59" w:rsidRPr="006F3D59" w14:paraId="062E753A" w14:textId="434786FE" w:rsidTr="006F3D59">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3500" w:type="dxa"/>
          </w:tcPr>
          <w:p w14:paraId="0E2D980A" w14:textId="77777777" w:rsidR="006F3D59" w:rsidRPr="006F3D59" w:rsidRDefault="006F3D59" w:rsidP="006F3D59">
            <w:pPr>
              <w:jc w:val="center"/>
            </w:pPr>
            <w:r w:rsidRPr="006F3D59">
              <w:rPr>
                <w:rFonts w:cs="Tahoma"/>
                <w:b w:val="0"/>
                <w:szCs w:val="22"/>
                <w:lang w:eastAsia="en-US"/>
              </w:rPr>
              <w:t>CATEGORÍA</w:t>
            </w:r>
          </w:p>
        </w:tc>
        <w:tc>
          <w:tcPr>
            <w:tcW w:w="3500" w:type="dxa"/>
          </w:tcPr>
          <w:p w14:paraId="5F311289" w14:textId="6B9A5B48" w:rsidR="006F3D59" w:rsidRPr="006F3D59" w:rsidRDefault="006F3D59" w:rsidP="006F3D59">
            <w:pPr>
              <w:jc w:val="center"/>
              <w:cnfStyle w:val="100000000000" w:firstRow="1" w:lastRow="0" w:firstColumn="0" w:lastColumn="0" w:oddVBand="0" w:evenVBand="0" w:oddHBand="0" w:evenHBand="0" w:firstRowFirstColumn="0" w:firstRowLastColumn="0" w:lastRowFirstColumn="0" w:lastRowLastColumn="0"/>
              <w:rPr>
                <w:rFonts w:cs="Tahoma"/>
                <w:b w:val="0"/>
                <w:szCs w:val="22"/>
                <w:lang w:eastAsia="en-US"/>
              </w:rPr>
            </w:pPr>
            <w:r w:rsidRPr="006F3D59">
              <w:rPr>
                <w:rFonts w:cs="Tahoma"/>
                <w:b w:val="0"/>
              </w:rPr>
              <w:t>Nº VACUNAS GRIPE ADMINISTRADAS 2020</w:t>
            </w:r>
          </w:p>
        </w:tc>
      </w:tr>
      <w:tr w:rsidR="006F3D59" w:rsidRPr="006F3D59" w14:paraId="0E157E86" w14:textId="24BEB517" w:rsidTr="006F3D59">
        <w:trPr>
          <w:trHeight w:val="253"/>
        </w:trPr>
        <w:tc>
          <w:tcPr>
            <w:cnfStyle w:val="001000000000" w:firstRow="0" w:lastRow="0" w:firstColumn="1" w:lastColumn="0" w:oddVBand="0" w:evenVBand="0" w:oddHBand="0" w:evenHBand="0" w:firstRowFirstColumn="0" w:firstRowLastColumn="0" w:lastRowFirstColumn="0" w:lastRowLastColumn="0"/>
            <w:tcW w:w="3500" w:type="dxa"/>
            <w:noWrap/>
          </w:tcPr>
          <w:p w14:paraId="1260291A" w14:textId="77777777" w:rsidR="006F3D59" w:rsidRPr="006F3D59" w:rsidRDefault="006F3D59" w:rsidP="006F3D59">
            <w:pPr>
              <w:spacing w:after="200" w:line="240" w:lineRule="auto"/>
              <w:ind w:left="720"/>
              <w:contextualSpacing/>
              <w:rPr>
                <w:rFonts w:eastAsia="Calibri" w:cs="Tahoma"/>
                <w:szCs w:val="22"/>
                <w:lang w:eastAsia="en-US"/>
              </w:rPr>
            </w:pPr>
            <w:r w:rsidRPr="006F3D59">
              <w:rPr>
                <w:rFonts w:eastAsia="Calibri" w:cs="Tahoma"/>
                <w:szCs w:val="22"/>
                <w:lang w:eastAsia="en-US"/>
              </w:rPr>
              <w:t>AUXILIARES ADMINISTRATIVOS</w:t>
            </w:r>
          </w:p>
        </w:tc>
        <w:tc>
          <w:tcPr>
            <w:tcW w:w="3500" w:type="dxa"/>
          </w:tcPr>
          <w:p w14:paraId="50C08E3D" w14:textId="1BACD371" w:rsidR="006F3D59" w:rsidRPr="006F3D59" w:rsidRDefault="006F3D59"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14</w:t>
            </w:r>
          </w:p>
        </w:tc>
      </w:tr>
      <w:tr w:rsidR="006F3D59" w:rsidRPr="006F3D59" w14:paraId="5ADF92D5" w14:textId="09C21E91" w:rsidTr="006F3D59">
        <w:trPr>
          <w:trHeight w:val="253"/>
        </w:trPr>
        <w:tc>
          <w:tcPr>
            <w:cnfStyle w:val="001000000000" w:firstRow="0" w:lastRow="0" w:firstColumn="1" w:lastColumn="0" w:oddVBand="0" w:evenVBand="0" w:oddHBand="0" w:evenHBand="0" w:firstRowFirstColumn="0" w:firstRowLastColumn="0" w:lastRowFirstColumn="0" w:lastRowLastColumn="0"/>
            <w:tcW w:w="3500" w:type="dxa"/>
            <w:noWrap/>
          </w:tcPr>
          <w:p w14:paraId="43F2F64C" w14:textId="77777777" w:rsidR="006F3D59" w:rsidRPr="006F3D59" w:rsidRDefault="006F3D59" w:rsidP="006F3D59">
            <w:pPr>
              <w:spacing w:after="200" w:line="240" w:lineRule="auto"/>
              <w:ind w:left="720"/>
              <w:contextualSpacing/>
              <w:rPr>
                <w:rFonts w:eastAsia="Calibri" w:cs="Tahoma"/>
                <w:szCs w:val="22"/>
                <w:lang w:eastAsia="en-US"/>
              </w:rPr>
            </w:pPr>
            <w:r w:rsidRPr="006F3D59">
              <w:rPr>
                <w:rFonts w:eastAsia="Calibri" w:cs="Tahoma"/>
                <w:szCs w:val="22"/>
                <w:lang w:eastAsia="en-US"/>
              </w:rPr>
              <w:t>FACULTATIVOS ESPECIALISTAS</w:t>
            </w:r>
          </w:p>
        </w:tc>
        <w:tc>
          <w:tcPr>
            <w:tcW w:w="3500" w:type="dxa"/>
          </w:tcPr>
          <w:p w14:paraId="3A24FA41" w14:textId="50385A4F" w:rsidR="006F3D59" w:rsidRPr="006F3D59" w:rsidRDefault="006F3D59"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16</w:t>
            </w:r>
          </w:p>
        </w:tc>
      </w:tr>
      <w:tr w:rsidR="006F3D59" w:rsidRPr="006F3D59" w14:paraId="567E1587" w14:textId="6EABEB82" w:rsidTr="006F3D59">
        <w:trPr>
          <w:trHeight w:val="253"/>
        </w:trPr>
        <w:tc>
          <w:tcPr>
            <w:cnfStyle w:val="001000000000" w:firstRow="0" w:lastRow="0" w:firstColumn="1" w:lastColumn="0" w:oddVBand="0" w:evenVBand="0" w:oddHBand="0" w:evenHBand="0" w:firstRowFirstColumn="0" w:firstRowLastColumn="0" w:lastRowFirstColumn="0" w:lastRowLastColumn="0"/>
            <w:tcW w:w="3500" w:type="dxa"/>
            <w:noWrap/>
          </w:tcPr>
          <w:p w14:paraId="7554EFBD" w14:textId="77777777" w:rsidR="006F3D59" w:rsidRPr="006F3D59" w:rsidRDefault="006F3D59" w:rsidP="006F3D59">
            <w:pPr>
              <w:spacing w:after="200" w:line="240" w:lineRule="auto"/>
              <w:ind w:left="720"/>
              <w:contextualSpacing/>
              <w:rPr>
                <w:rFonts w:eastAsia="Calibri" w:cs="Tahoma"/>
                <w:szCs w:val="22"/>
                <w:lang w:eastAsia="en-US"/>
              </w:rPr>
            </w:pPr>
            <w:r w:rsidRPr="006F3D59">
              <w:rPr>
                <w:rFonts w:eastAsia="Calibri" w:cs="Tahoma"/>
                <w:szCs w:val="22"/>
                <w:lang w:eastAsia="en-US"/>
              </w:rPr>
              <w:t>DUE/FISIOTERAPEUTAS</w:t>
            </w:r>
          </w:p>
        </w:tc>
        <w:tc>
          <w:tcPr>
            <w:tcW w:w="3500" w:type="dxa"/>
          </w:tcPr>
          <w:p w14:paraId="47938A96" w14:textId="1CED74C0" w:rsidR="006F3D59" w:rsidRPr="006F3D59" w:rsidRDefault="006F3D59"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47</w:t>
            </w:r>
          </w:p>
        </w:tc>
      </w:tr>
      <w:tr w:rsidR="006F3D59" w:rsidRPr="006F3D59" w14:paraId="44A9BE9B" w14:textId="6EF6FC16" w:rsidTr="006F3D59">
        <w:trPr>
          <w:trHeight w:val="253"/>
        </w:trPr>
        <w:tc>
          <w:tcPr>
            <w:cnfStyle w:val="001000000000" w:firstRow="0" w:lastRow="0" w:firstColumn="1" w:lastColumn="0" w:oddVBand="0" w:evenVBand="0" w:oddHBand="0" w:evenHBand="0" w:firstRowFirstColumn="0" w:firstRowLastColumn="0" w:lastRowFirstColumn="0" w:lastRowLastColumn="0"/>
            <w:tcW w:w="3500" w:type="dxa"/>
            <w:noWrap/>
          </w:tcPr>
          <w:p w14:paraId="09C4241A" w14:textId="77777777" w:rsidR="006F3D59" w:rsidRPr="006F3D59" w:rsidRDefault="006F3D59" w:rsidP="006F3D59">
            <w:pPr>
              <w:spacing w:after="200" w:line="240" w:lineRule="auto"/>
              <w:ind w:left="720"/>
              <w:contextualSpacing/>
              <w:rPr>
                <w:rFonts w:eastAsia="Calibri" w:cs="Tahoma"/>
                <w:szCs w:val="22"/>
                <w:lang w:eastAsia="en-US"/>
              </w:rPr>
            </w:pPr>
            <w:r w:rsidRPr="006F3D59">
              <w:rPr>
                <w:rFonts w:eastAsia="Calibri" w:cs="Tahoma"/>
                <w:szCs w:val="22"/>
                <w:lang w:eastAsia="en-US"/>
              </w:rPr>
              <w:t>TÉCNICOS</w:t>
            </w:r>
          </w:p>
        </w:tc>
        <w:tc>
          <w:tcPr>
            <w:tcW w:w="3500" w:type="dxa"/>
          </w:tcPr>
          <w:p w14:paraId="4C1D612B" w14:textId="5CA49A61" w:rsidR="006F3D59" w:rsidRPr="006F3D59" w:rsidRDefault="006F3D59"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7</w:t>
            </w:r>
          </w:p>
        </w:tc>
      </w:tr>
      <w:tr w:rsidR="006F3D59" w:rsidRPr="006F3D59" w14:paraId="5D73EC10" w14:textId="526E9F77" w:rsidTr="006F3D59">
        <w:trPr>
          <w:trHeight w:val="253"/>
        </w:trPr>
        <w:tc>
          <w:tcPr>
            <w:cnfStyle w:val="001000000000" w:firstRow="0" w:lastRow="0" w:firstColumn="1" w:lastColumn="0" w:oddVBand="0" w:evenVBand="0" w:oddHBand="0" w:evenHBand="0" w:firstRowFirstColumn="0" w:firstRowLastColumn="0" w:lastRowFirstColumn="0" w:lastRowLastColumn="0"/>
            <w:tcW w:w="3500" w:type="dxa"/>
            <w:noWrap/>
          </w:tcPr>
          <w:p w14:paraId="4CB52C5E" w14:textId="77777777" w:rsidR="006F3D59" w:rsidRPr="006F3D59" w:rsidRDefault="006F3D59" w:rsidP="006F3D59">
            <w:pPr>
              <w:spacing w:after="200" w:line="240" w:lineRule="auto"/>
              <w:ind w:left="720"/>
              <w:contextualSpacing/>
              <w:rPr>
                <w:rFonts w:eastAsia="Calibri" w:cs="Tahoma"/>
                <w:szCs w:val="22"/>
                <w:lang w:eastAsia="en-US"/>
              </w:rPr>
            </w:pPr>
            <w:r w:rsidRPr="006F3D59">
              <w:rPr>
                <w:rFonts w:eastAsia="Calibri" w:cs="Tahoma"/>
                <w:szCs w:val="22"/>
                <w:lang w:eastAsia="en-US"/>
              </w:rPr>
              <w:t>OTROS TITULADOS</w:t>
            </w:r>
          </w:p>
        </w:tc>
        <w:tc>
          <w:tcPr>
            <w:tcW w:w="3500" w:type="dxa"/>
          </w:tcPr>
          <w:p w14:paraId="24049C1C" w14:textId="31C350A8" w:rsidR="006F3D59" w:rsidRPr="006F3D59" w:rsidRDefault="006F3D59"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8</w:t>
            </w:r>
          </w:p>
        </w:tc>
      </w:tr>
      <w:tr w:rsidR="006F3D59" w:rsidRPr="006F3D59" w14:paraId="1AA1CFBF" w14:textId="0AEDF160" w:rsidTr="006F3D59">
        <w:trPr>
          <w:trHeight w:val="253"/>
        </w:trPr>
        <w:tc>
          <w:tcPr>
            <w:cnfStyle w:val="001000000000" w:firstRow="0" w:lastRow="0" w:firstColumn="1" w:lastColumn="0" w:oddVBand="0" w:evenVBand="0" w:oddHBand="0" w:evenHBand="0" w:firstRowFirstColumn="0" w:firstRowLastColumn="0" w:lastRowFirstColumn="0" w:lastRowLastColumn="0"/>
            <w:tcW w:w="3500" w:type="dxa"/>
            <w:noWrap/>
          </w:tcPr>
          <w:p w14:paraId="3C1C0969" w14:textId="77777777" w:rsidR="006F3D59" w:rsidRPr="006F3D59" w:rsidRDefault="006F3D59" w:rsidP="006F3D59">
            <w:pPr>
              <w:spacing w:after="200" w:line="240" w:lineRule="auto"/>
              <w:ind w:left="720"/>
              <w:contextualSpacing/>
              <w:rPr>
                <w:rFonts w:eastAsia="Calibri" w:cs="Tahoma"/>
                <w:szCs w:val="22"/>
                <w:lang w:eastAsia="en-US"/>
              </w:rPr>
            </w:pPr>
            <w:r w:rsidRPr="006F3D59">
              <w:rPr>
                <w:rFonts w:eastAsia="Calibri" w:cs="Tahoma"/>
                <w:szCs w:val="22"/>
                <w:lang w:eastAsia="en-US"/>
              </w:rPr>
              <w:t>AUXILIARES ENFERMERÍA</w:t>
            </w:r>
          </w:p>
        </w:tc>
        <w:tc>
          <w:tcPr>
            <w:tcW w:w="3500" w:type="dxa"/>
          </w:tcPr>
          <w:p w14:paraId="06E5E9E6" w14:textId="2CFA1992" w:rsidR="006F3D59" w:rsidRPr="006F3D59" w:rsidRDefault="006F3D59"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44</w:t>
            </w:r>
          </w:p>
        </w:tc>
      </w:tr>
      <w:tr w:rsidR="006F3D59" w:rsidRPr="006F3D59" w14:paraId="2D68641C" w14:textId="0828430B" w:rsidTr="006F3D59">
        <w:trPr>
          <w:trHeight w:val="253"/>
        </w:trPr>
        <w:tc>
          <w:tcPr>
            <w:cnfStyle w:val="001000000000" w:firstRow="0" w:lastRow="0" w:firstColumn="1" w:lastColumn="0" w:oddVBand="0" w:evenVBand="0" w:oddHBand="0" w:evenHBand="0" w:firstRowFirstColumn="0" w:firstRowLastColumn="0" w:lastRowFirstColumn="0" w:lastRowLastColumn="0"/>
            <w:tcW w:w="3500" w:type="dxa"/>
            <w:noWrap/>
          </w:tcPr>
          <w:p w14:paraId="6E577D22" w14:textId="77777777" w:rsidR="006F3D59" w:rsidRPr="006F3D59" w:rsidRDefault="006F3D59" w:rsidP="006F3D59">
            <w:pPr>
              <w:spacing w:after="200" w:line="240" w:lineRule="auto"/>
              <w:ind w:left="720"/>
              <w:contextualSpacing/>
              <w:rPr>
                <w:rFonts w:eastAsia="Calibri" w:cs="Tahoma"/>
                <w:szCs w:val="22"/>
                <w:lang w:eastAsia="en-US"/>
              </w:rPr>
            </w:pPr>
            <w:r w:rsidRPr="006F3D59">
              <w:rPr>
                <w:rFonts w:eastAsia="Calibri" w:cs="Tahoma"/>
                <w:szCs w:val="22"/>
                <w:lang w:eastAsia="en-US"/>
              </w:rPr>
              <w:t>CELADOR/AOS</w:t>
            </w:r>
          </w:p>
        </w:tc>
        <w:tc>
          <w:tcPr>
            <w:tcW w:w="3500" w:type="dxa"/>
          </w:tcPr>
          <w:p w14:paraId="7CDBD4E4" w14:textId="11B3B608" w:rsidR="006F3D59" w:rsidRPr="006F3D59" w:rsidRDefault="006F3D59"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9</w:t>
            </w:r>
          </w:p>
        </w:tc>
      </w:tr>
      <w:tr w:rsidR="006F3D59" w:rsidRPr="006F3D59" w14:paraId="1ADE6778" w14:textId="2EEF6002" w:rsidTr="006F3D59">
        <w:trPr>
          <w:trHeight w:val="253"/>
        </w:trPr>
        <w:tc>
          <w:tcPr>
            <w:cnfStyle w:val="001000000000" w:firstRow="0" w:lastRow="0" w:firstColumn="1" w:lastColumn="0" w:oddVBand="0" w:evenVBand="0" w:oddHBand="0" w:evenHBand="0" w:firstRowFirstColumn="0" w:firstRowLastColumn="0" w:lastRowFirstColumn="0" w:lastRowLastColumn="0"/>
            <w:tcW w:w="3500" w:type="dxa"/>
            <w:noWrap/>
          </w:tcPr>
          <w:p w14:paraId="49674C14" w14:textId="77777777" w:rsidR="006F3D59" w:rsidRPr="006F3D59" w:rsidRDefault="006F3D59" w:rsidP="006F3D59">
            <w:pPr>
              <w:spacing w:after="200" w:line="240" w:lineRule="auto"/>
              <w:ind w:left="720"/>
              <w:contextualSpacing/>
              <w:rPr>
                <w:rFonts w:eastAsia="Calibri" w:cs="Tahoma"/>
                <w:szCs w:val="22"/>
                <w:lang w:eastAsia="en-US"/>
              </w:rPr>
            </w:pPr>
            <w:r w:rsidRPr="006F3D59">
              <w:rPr>
                <w:rFonts w:eastAsia="Calibri" w:cs="Tahoma"/>
                <w:szCs w:val="22"/>
                <w:lang w:eastAsia="en-US"/>
              </w:rPr>
              <w:t>COCINEROS/MANTENIMIENTO/OTROS</w:t>
            </w:r>
          </w:p>
        </w:tc>
        <w:tc>
          <w:tcPr>
            <w:tcW w:w="3500" w:type="dxa"/>
          </w:tcPr>
          <w:p w14:paraId="79CA4D95" w14:textId="365B0907" w:rsidR="006F3D59" w:rsidRPr="006F3D59" w:rsidRDefault="006F3D59" w:rsidP="006F3D59">
            <w:pPr>
              <w:spacing w:after="200" w:line="240" w:lineRule="auto"/>
              <w:ind w:left="720"/>
              <w:contextualSpacing/>
              <w:jc w:val="right"/>
              <w:cnfStyle w:val="000000000000" w:firstRow="0" w:lastRow="0"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27</w:t>
            </w:r>
          </w:p>
        </w:tc>
      </w:tr>
      <w:tr w:rsidR="006F3D59" w:rsidRPr="006F3D59" w14:paraId="1902983A" w14:textId="1642FBA5" w:rsidTr="006F3D59">
        <w:trPr>
          <w:cnfStyle w:val="010000000000" w:firstRow="0" w:lastRow="1"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500" w:type="dxa"/>
            <w:noWrap/>
          </w:tcPr>
          <w:p w14:paraId="2B0925F9" w14:textId="77777777" w:rsidR="006F3D59" w:rsidRPr="006F3D59" w:rsidRDefault="006F3D59" w:rsidP="006F3D59">
            <w:pPr>
              <w:spacing w:after="200" w:line="240" w:lineRule="auto"/>
              <w:ind w:left="720"/>
              <w:contextualSpacing/>
              <w:rPr>
                <w:rFonts w:eastAsia="Calibri" w:cs="Tahoma"/>
                <w:szCs w:val="22"/>
                <w:lang w:eastAsia="en-US"/>
              </w:rPr>
            </w:pPr>
            <w:r w:rsidRPr="006F3D59">
              <w:rPr>
                <w:rFonts w:eastAsia="Calibri" w:cs="Tahoma"/>
                <w:szCs w:val="22"/>
                <w:lang w:eastAsia="en-US"/>
              </w:rPr>
              <w:t>TOTAL</w:t>
            </w:r>
          </w:p>
        </w:tc>
        <w:tc>
          <w:tcPr>
            <w:tcW w:w="3500" w:type="dxa"/>
          </w:tcPr>
          <w:p w14:paraId="203F486C" w14:textId="5D762D41" w:rsidR="006F3D59" w:rsidRPr="006F3D59" w:rsidRDefault="006F3D59" w:rsidP="006F3D59">
            <w:pPr>
              <w:spacing w:after="200" w:line="240" w:lineRule="auto"/>
              <w:ind w:left="720"/>
              <w:contextualSpacing/>
              <w:jc w:val="right"/>
              <w:cnfStyle w:val="010000000000" w:firstRow="0" w:lastRow="1" w:firstColumn="0" w:lastColumn="0" w:oddVBand="0" w:evenVBand="0" w:oddHBand="0" w:evenHBand="0" w:firstRowFirstColumn="0" w:firstRowLastColumn="0" w:lastRowFirstColumn="0" w:lastRowLastColumn="0"/>
              <w:rPr>
                <w:rFonts w:eastAsia="Calibri" w:cs="Tahoma"/>
                <w:szCs w:val="22"/>
                <w:lang w:eastAsia="en-US"/>
              </w:rPr>
            </w:pPr>
            <w:r w:rsidRPr="006F3D59">
              <w:rPr>
                <w:rFonts w:eastAsia="Calibri" w:cs="Tahoma"/>
                <w:szCs w:val="22"/>
                <w:lang w:eastAsia="en-US"/>
              </w:rPr>
              <w:t>172</w:t>
            </w:r>
          </w:p>
        </w:tc>
      </w:tr>
    </w:tbl>
    <w:p w14:paraId="64F8CBC5" w14:textId="77777777" w:rsidR="00D638EB" w:rsidRPr="00D638EB" w:rsidRDefault="00D638EB" w:rsidP="00D638EB">
      <w:pPr>
        <w:rPr>
          <w:rFonts w:ascii="Calibri" w:hAnsi="Calibri"/>
          <w:sz w:val="22"/>
          <w:szCs w:val="22"/>
        </w:rPr>
      </w:pPr>
    </w:p>
    <w:p w14:paraId="37AE2D9E" w14:textId="77777777" w:rsidR="00D638EB" w:rsidRPr="001D59D8" w:rsidRDefault="00D638EB" w:rsidP="001D59D8">
      <w:pPr>
        <w:pStyle w:val="TITULO-Nivel3"/>
      </w:pPr>
      <w:r w:rsidRPr="001D59D8">
        <w:lastRenderedPageBreak/>
        <w:t>Accidentes biológicos</w:t>
      </w:r>
    </w:p>
    <w:p w14:paraId="436B2C56" w14:textId="05DC4862" w:rsidR="00D638EB" w:rsidRPr="00D86FB7" w:rsidRDefault="00D638EB" w:rsidP="001D59D8">
      <w:pPr>
        <w:tabs>
          <w:tab w:val="left" w:pos="1276"/>
        </w:tabs>
        <w:spacing w:after="120" w:line="240" w:lineRule="exact"/>
      </w:pPr>
      <w:r w:rsidRPr="00D86FB7">
        <w:t>En el año 2020 se ha registrado un total de 1 accidentes con riesgo biológico sin necesidad de seguimiento.</w:t>
      </w:r>
    </w:p>
    <w:p w14:paraId="2784F415" w14:textId="4071ED34" w:rsidR="001D59D8" w:rsidRDefault="001D59D8">
      <w:pPr>
        <w:spacing w:before="0" w:line="240" w:lineRule="auto"/>
        <w:jc w:val="left"/>
        <w:rPr>
          <w:rFonts w:ascii="Montserrat SemiBold" w:hAnsi="Montserrat SemiBold"/>
          <w:caps/>
          <w:noProof/>
          <w:color w:val="48ACC6"/>
          <w:spacing w:val="-6"/>
          <w:sz w:val="24"/>
        </w:rPr>
      </w:pPr>
      <w:r>
        <w:br w:type="page"/>
      </w:r>
    </w:p>
    <w:bookmarkEnd w:id="128"/>
    <w:bookmarkEnd w:id="129"/>
    <w:bookmarkEnd w:id="130"/>
    <w:p w14:paraId="08B5D125" w14:textId="21754E1A" w:rsidR="00B54346" w:rsidRDefault="001D59D8" w:rsidP="0068118A">
      <w:r>
        <w:rPr>
          <w:noProof/>
        </w:rPr>
        <w:lastRenderedPageBreak/>
        <w:drawing>
          <wp:anchor distT="0" distB="0" distL="114300" distR="114300" simplePos="0" relativeHeight="251735040" behindDoc="1" locked="0" layoutInCell="1" allowOverlap="1" wp14:anchorId="2EF559C4" wp14:editId="1ADA6764">
            <wp:simplePos x="0" y="0"/>
            <wp:positionH relativeFrom="page">
              <wp:posOffset>-61595</wp:posOffset>
            </wp:positionH>
            <wp:positionV relativeFrom="paragraph">
              <wp:posOffset>-1019175</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p>
    <w:p w14:paraId="42252A0B" w14:textId="77777777" w:rsidR="00B54346" w:rsidRDefault="00B54346" w:rsidP="0068118A"/>
    <w:bookmarkStart w:id="131" w:name="_Toc74228278"/>
    <w:bookmarkStart w:id="132" w:name="_Toc75343975"/>
    <w:bookmarkStart w:id="133" w:name="_Toc318202560"/>
    <w:p w14:paraId="04032155" w14:textId="76F14873" w:rsidR="007E42BC" w:rsidRDefault="007E42BC" w:rsidP="0068118A">
      <w:r w:rsidRPr="007E42BC">
        <w:rPr>
          <w:noProof/>
        </w:rPr>
        <mc:AlternateContent>
          <mc:Choice Requires="wps">
            <w:drawing>
              <wp:anchor distT="0" distB="0" distL="114300" distR="114300" simplePos="0" relativeHeight="251739136" behindDoc="0" locked="0" layoutInCell="1" allowOverlap="1" wp14:anchorId="0A41C14F" wp14:editId="47BD38DA">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74377530" w14:textId="77777777" w:rsidR="00067713" w:rsidRDefault="00067713"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A41C14F" id="_x0000_s1046" type="#_x0000_t202" style="position:absolute;left:0;text-align:left;margin-left:-10.9pt;margin-top:443.7pt;width:95.45pt;height:174.85pt;z-index:251739136;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2pAt6TgCAABJBAAADgAA&#10;AAAAAAAAAAAAAAAuAgAAZHJzL2Uyb0RvYy54bWxQSwECLQAUAAYACAAAACEAU5kwTOQAAAAMAQAA&#10;DwAAAAAAAAAAAAAAAACSBAAAZHJzL2Rvd25yZXYueG1sUEsFBgAAAAAEAAQA8wAAAKMFAAAAAA==&#10;" filled="f" stroked="f" strokeweight="2pt">
                <o:lock v:ext="edit" aspectratio="t"/>
                <v:textbox>
                  <w:txbxContent>
                    <w:p w14:paraId="74377530" w14:textId="77777777" w:rsidR="00067713" w:rsidRDefault="00067713" w:rsidP="007E42BC">
                      <w:pPr>
                        <w:pStyle w:val="Capitulo"/>
                      </w:pPr>
                      <w:r>
                        <w:t>7</w:t>
                      </w:r>
                    </w:p>
                  </w:txbxContent>
                </v:textbox>
                <w10:wrap anchorx="margin"/>
              </v:shape>
            </w:pict>
          </mc:Fallback>
        </mc:AlternateContent>
      </w:r>
      <w:r w:rsidRPr="00B54346">
        <w:rPr>
          <w:noProof/>
        </w:rPr>
        <mc:AlternateContent>
          <mc:Choice Requires="wps">
            <w:drawing>
              <wp:anchor distT="0" distB="0" distL="114300" distR="114300" simplePos="0" relativeHeight="251737088" behindDoc="0" locked="0" layoutInCell="1" allowOverlap="1" wp14:anchorId="32601AF3" wp14:editId="413ACEA6">
                <wp:simplePos x="0" y="0"/>
                <wp:positionH relativeFrom="column">
                  <wp:posOffset>1980565</wp:posOffset>
                </wp:positionH>
                <wp:positionV relativeFrom="paragraph">
                  <wp:posOffset>6231890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14:paraId="6B2620E9" w14:textId="77777777" w:rsidR="00067713" w:rsidRDefault="00067713"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30C98262" w14:textId="77777777" w:rsidR="00067713" w:rsidRDefault="00067713" w:rsidP="00773D2F">
                            <w:pPr>
                              <w:pStyle w:val="Indice"/>
                              <w:rPr>
                                <w:sz w:val="28"/>
                              </w:rPr>
                            </w:pPr>
                          </w:p>
                          <w:p w14:paraId="3D9BA745" w14:textId="77777777" w:rsidR="00067713" w:rsidRPr="00152381" w:rsidRDefault="00067713" w:rsidP="00EA5DEF">
                            <w:pPr>
                              <w:pStyle w:val="Indice"/>
                              <w:jc w:val="right"/>
                              <w:rPr>
                                <w:sz w:val="28"/>
                              </w:rPr>
                            </w:pPr>
                            <w:r w:rsidRPr="00152381">
                              <w:rPr>
                                <w:sz w:val="28"/>
                              </w:rPr>
                              <w:t>Docencia</w:t>
                            </w:r>
                          </w:p>
                          <w:p w14:paraId="176CC85A" w14:textId="77777777" w:rsidR="00067713" w:rsidRPr="00152381" w:rsidRDefault="00067713"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01AF3" id="_x0000_s1047" type="#_x0000_t202" style="position:absolute;left:0;text-align:left;margin-left:155.95pt;margin-top:490.7pt;width:212.1pt;height:247.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" filled="f" stroked="f" strokeweight="2pt">
                <o:lock v:ext="edit" aspectratio="t"/>
                <v:textbox>
                  <w:txbxContent>
                    <w:p w14:paraId="6B2620E9" w14:textId="77777777" w:rsidR="00067713" w:rsidRDefault="00067713"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30C98262" w14:textId="77777777" w:rsidR="00067713" w:rsidRDefault="00067713" w:rsidP="00773D2F">
                      <w:pPr>
                        <w:pStyle w:val="Indice"/>
                        <w:rPr>
                          <w:sz w:val="28"/>
                        </w:rPr>
                      </w:pPr>
                    </w:p>
                    <w:p w14:paraId="3D9BA745" w14:textId="77777777" w:rsidR="00067713" w:rsidRPr="00152381" w:rsidRDefault="00067713" w:rsidP="00EA5DEF">
                      <w:pPr>
                        <w:pStyle w:val="Indice"/>
                        <w:jc w:val="right"/>
                        <w:rPr>
                          <w:sz w:val="28"/>
                        </w:rPr>
                      </w:pPr>
                      <w:r w:rsidRPr="00152381">
                        <w:rPr>
                          <w:sz w:val="28"/>
                        </w:rPr>
                        <w:t>Docencia</w:t>
                      </w:r>
                    </w:p>
                    <w:p w14:paraId="176CC85A" w14:textId="77777777" w:rsidR="00067713" w:rsidRPr="00152381" w:rsidRDefault="00067713" w:rsidP="00EA5DEF">
                      <w:pPr>
                        <w:pStyle w:val="Indice"/>
                        <w:jc w:val="right"/>
                        <w:rPr>
                          <w:sz w:val="220"/>
                          <w:szCs w:val="28"/>
                        </w:rPr>
                      </w:pPr>
                      <w:r w:rsidRPr="00152381">
                        <w:rPr>
                          <w:sz w:val="28"/>
                        </w:rPr>
                        <w:t>Formación continuada</w:t>
                      </w:r>
                    </w:p>
                  </w:txbxContent>
                </v:textbox>
              </v:shape>
            </w:pict>
          </mc:Fallback>
        </mc:AlternateContent>
      </w:r>
    </w:p>
    <w:p w14:paraId="07225F46" w14:textId="77777777" w:rsidR="00F31D28" w:rsidRPr="009E7227" w:rsidRDefault="00F31D28" w:rsidP="007E42BC">
      <w:pPr>
        <w:pStyle w:val="TITULO-Nivel1"/>
      </w:pPr>
      <w:bookmarkStart w:id="134" w:name="_Toc84088504"/>
      <w:r>
        <w:lastRenderedPageBreak/>
        <w:t>Gestión del Conocimiento</w:t>
      </w:r>
      <w:bookmarkEnd w:id="131"/>
      <w:bookmarkEnd w:id="132"/>
      <w:bookmarkEnd w:id="134"/>
    </w:p>
    <w:p w14:paraId="4CADA60B" w14:textId="77777777" w:rsidR="00F31D28" w:rsidRDefault="00F31D28" w:rsidP="003127C2">
      <w:pPr>
        <w:pStyle w:val="TITULO-Nivel2"/>
      </w:pPr>
      <w:bookmarkStart w:id="135" w:name="_Toc58590404"/>
      <w:bookmarkStart w:id="136" w:name="_Toc74228279"/>
      <w:bookmarkStart w:id="137" w:name="_Toc75343976"/>
      <w:bookmarkStart w:id="138" w:name="_Toc84088505"/>
      <w:bookmarkStart w:id="139" w:name="_Toc353793792"/>
      <w:r>
        <w:t>Docencia</w:t>
      </w:r>
      <w:bookmarkEnd w:id="135"/>
      <w:bookmarkEnd w:id="136"/>
      <w:bookmarkEnd w:id="137"/>
      <w:bookmarkEnd w:id="138"/>
    </w:p>
    <w:p w14:paraId="33F3EC9E" w14:textId="4F6D145F" w:rsidR="00034E13" w:rsidRDefault="00034E13" w:rsidP="00F27458">
      <w:pPr>
        <w:pStyle w:val="TITULO-Nivel3"/>
        <w:spacing w:before="0"/>
      </w:pPr>
      <w:r>
        <w:t>Formación Pregrado</w:t>
      </w:r>
    </w:p>
    <w:tbl>
      <w:tblPr>
        <w:tblStyle w:val="TablaGeneral"/>
        <w:tblW w:w="7938" w:type="dxa"/>
        <w:tblLayout w:type="fixed"/>
        <w:tblLook w:val="00E0" w:firstRow="1" w:lastRow="1" w:firstColumn="1" w:lastColumn="0" w:noHBand="0" w:noVBand="0"/>
      </w:tblPr>
      <w:tblGrid>
        <w:gridCol w:w="3402"/>
        <w:gridCol w:w="1843"/>
        <w:gridCol w:w="2693"/>
      </w:tblGrid>
      <w:tr w:rsidR="00034E13" w:rsidRPr="002A6F12" w14:paraId="6232A534" w14:textId="77777777" w:rsidTr="00975294">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14:paraId="77BC7C00" w14:textId="77777777" w:rsidR="00034E13" w:rsidRPr="00B34270" w:rsidRDefault="00034E13" w:rsidP="00975294">
            <w:pPr>
              <w:rPr>
                <w:rFonts w:ascii="Montserrat SemiBold" w:hAnsi="Montserrat SemiBold"/>
                <w:b w:val="0"/>
              </w:rPr>
            </w:pPr>
            <w:r w:rsidRPr="00B34270">
              <w:rPr>
                <w:rFonts w:ascii="Montserrat SemiBold" w:hAnsi="Montserrat SemiBold"/>
                <w:b w:val="0"/>
              </w:rPr>
              <w:t>TITULACIÓN</w:t>
            </w:r>
          </w:p>
        </w:tc>
        <w:tc>
          <w:tcPr>
            <w:tcW w:w="1843" w:type="dxa"/>
          </w:tcPr>
          <w:p w14:paraId="14EDF281" w14:textId="77777777" w:rsidR="00034E13" w:rsidRPr="00B34270" w:rsidRDefault="00034E13" w:rsidP="00975294">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077D04ED" w14:textId="77777777" w:rsidR="00034E13" w:rsidRPr="00B34270" w:rsidRDefault="00034E13" w:rsidP="00975294">
            <w:pPr>
              <w:rPr>
                <w:rFonts w:ascii="Montserrat SemiBold" w:hAnsi="Montserrat SemiBold"/>
                <w:b w:val="0"/>
              </w:rPr>
            </w:pPr>
            <w:r>
              <w:rPr>
                <w:rFonts w:ascii="Montserrat SemiBold" w:hAnsi="Montserrat SemiBold"/>
                <w:b w:val="0"/>
              </w:rPr>
              <w:t>CENTRO DE ESTUDIOS</w:t>
            </w:r>
          </w:p>
        </w:tc>
      </w:tr>
      <w:tr w:rsidR="00034E13" w:rsidRPr="002A6F12" w14:paraId="7F330457" w14:textId="77777777" w:rsidTr="00975294">
        <w:trPr>
          <w:trHeight w:val="359"/>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4BF8A311" w14:textId="77777777" w:rsidR="00034E13" w:rsidRPr="002A6F12" w:rsidRDefault="00034E13" w:rsidP="00975294">
            <w:r>
              <w:t>Técnico Auxiliar en Cuidados de Enfermería</w:t>
            </w:r>
          </w:p>
        </w:tc>
        <w:tc>
          <w:tcPr>
            <w:tcW w:w="1843" w:type="dxa"/>
            <w:shd w:val="clear" w:color="auto" w:fill="auto"/>
          </w:tcPr>
          <w:p w14:paraId="1C94A197" w14:textId="77777777" w:rsidR="00034E13" w:rsidRPr="002A6F12" w:rsidRDefault="00034E13" w:rsidP="00975294">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2693" w:type="dxa"/>
            <w:shd w:val="clear" w:color="auto" w:fill="auto"/>
          </w:tcPr>
          <w:p w14:paraId="0D07CC3D" w14:textId="77777777" w:rsidR="00034E13" w:rsidRPr="002A6F12" w:rsidRDefault="00034E13" w:rsidP="00975294">
            <w:r>
              <w:t>I.E.S. Rosa Chacel</w:t>
            </w:r>
          </w:p>
        </w:tc>
      </w:tr>
      <w:tr w:rsidR="00034E13" w:rsidRPr="002A6F12" w14:paraId="3B35D0F3" w14:textId="77777777" w:rsidTr="00975294">
        <w:trPr>
          <w:trHeight w:val="359"/>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633A890C" w14:textId="77777777" w:rsidR="00034E13" w:rsidRDefault="00034E13" w:rsidP="00975294">
            <w:r>
              <w:t>Técnico Auxiliar en Cuidados de Enfermería</w:t>
            </w:r>
          </w:p>
        </w:tc>
        <w:tc>
          <w:tcPr>
            <w:tcW w:w="1843" w:type="dxa"/>
            <w:shd w:val="clear" w:color="auto" w:fill="auto"/>
          </w:tcPr>
          <w:p w14:paraId="57A86C8C" w14:textId="77777777" w:rsidR="00034E13" w:rsidRDefault="00034E13" w:rsidP="00975294">
            <w:pPr>
              <w:jc w:val="right"/>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2693" w:type="dxa"/>
            <w:shd w:val="clear" w:color="auto" w:fill="auto"/>
          </w:tcPr>
          <w:p w14:paraId="735912DE" w14:textId="77777777" w:rsidR="00034E13" w:rsidRPr="00381ED0" w:rsidRDefault="00034E13" w:rsidP="00975294">
            <w:r>
              <w:t>Colegio Leonardo Da Vinci</w:t>
            </w:r>
          </w:p>
        </w:tc>
      </w:tr>
      <w:tr w:rsidR="00034E13" w:rsidRPr="002A6F12" w14:paraId="0821C56E" w14:textId="77777777" w:rsidTr="00975294">
        <w:trPr>
          <w:cnfStyle w:val="010000000000" w:firstRow="0" w:lastRow="1"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402" w:type="dxa"/>
          </w:tcPr>
          <w:p w14:paraId="1A9DCF53" w14:textId="77777777" w:rsidR="00034E13" w:rsidRDefault="00034E13" w:rsidP="00975294">
            <w:r w:rsidRPr="00381ED0">
              <w:t>TOTAL</w:t>
            </w:r>
            <w:r w:rsidRPr="00381ED0">
              <w:tab/>
            </w:r>
          </w:p>
        </w:tc>
        <w:tc>
          <w:tcPr>
            <w:tcW w:w="4536" w:type="dxa"/>
            <w:gridSpan w:val="2"/>
          </w:tcPr>
          <w:p w14:paraId="33275CD9" w14:textId="77777777" w:rsidR="00034E13" w:rsidRPr="00CC3BCE" w:rsidRDefault="00034E13" w:rsidP="00975294">
            <w:pPr>
              <w:jc w:val="center"/>
              <w:cnfStyle w:val="010000000000" w:firstRow="0" w:lastRow="1" w:firstColumn="0" w:lastColumn="0" w:oddVBand="0" w:evenVBand="0" w:oddHBand="0" w:evenHBand="0" w:firstRowFirstColumn="0" w:firstRowLastColumn="0" w:lastRowFirstColumn="0" w:lastRowLastColumn="0"/>
            </w:pPr>
            <w:r w:rsidRPr="00CC3BCE">
              <w:t>9</w:t>
            </w:r>
          </w:p>
        </w:tc>
      </w:tr>
    </w:tbl>
    <w:p w14:paraId="129FC336" w14:textId="77777777" w:rsidR="00034E13" w:rsidRDefault="00034E13" w:rsidP="00034E13">
      <w:pPr>
        <w:pStyle w:val="TITULO-Nivel3"/>
      </w:pPr>
    </w:p>
    <w:p w14:paraId="26B36F08" w14:textId="77777777" w:rsidR="00034E13" w:rsidRDefault="00034E13" w:rsidP="00F27458">
      <w:pPr>
        <w:pStyle w:val="TITULO-Nivel3"/>
        <w:spacing w:before="0"/>
      </w:pPr>
    </w:p>
    <w:p w14:paraId="0EBFD9A0" w14:textId="2DABD415" w:rsidR="00F31D28" w:rsidRPr="00683B76" w:rsidRDefault="00F31D28" w:rsidP="00F27458">
      <w:pPr>
        <w:pStyle w:val="TITULO-Nivel3"/>
        <w:spacing w:before="0"/>
      </w:pPr>
      <w:r w:rsidRPr="00683B76">
        <w:t>Formación de Grado</w:t>
      </w:r>
    </w:p>
    <w:tbl>
      <w:tblPr>
        <w:tblStyle w:val="TablaGeneral"/>
        <w:tblW w:w="7938" w:type="dxa"/>
        <w:tblLayout w:type="fixed"/>
        <w:tblLook w:val="00E0" w:firstRow="1" w:lastRow="1" w:firstColumn="1" w:lastColumn="0" w:noHBand="0" w:noVBand="0"/>
      </w:tblPr>
      <w:tblGrid>
        <w:gridCol w:w="3402"/>
        <w:gridCol w:w="1843"/>
        <w:gridCol w:w="2693"/>
      </w:tblGrid>
      <w:tr w:rsidR="00F31D28" w:rsidRPr="002A6F12" w14:paraId="412CE3EF" w14:textId="77777777"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14:paraId="0690EFEB" w14:textId="77777777"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14:paraId="0150AB92"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0ED29F10" w14:textId="77777777" w:rsidR="00F31D28" w:rsidRPr="00B34270" w:rsidRDefault="00F31D28" w:rsidP="0068118A">
            <w:pPr>
              <w:rPr>
                <w:rFonts w:ascii="Montserrat SemiBold" w:hAnsi="Montserrat SemiBold"/>
                <w:b w:val="0"/>
              </w:rPr>
            </w:pPr>
            <w:r w:rsidRPr="00B34270">
              <w:rPr>
                <w:rFonts w:ascii="Montserrat SemiBold" w:hAnsi="Montserrat SemiBold"/>
                <w:b w:val="0"/>
              </w:rPr>
              <w:t>UNIVERSIDAD</w:t>
            </w:r>
          </w:p>
        </w:tc>
      </w:tr>
      <w:tr w:rsidR="00F31D28" w:rsidRPr="002A6F12" w14:paraId="28105EAC" w14:textId="77777777"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14:paraId="723112DD" w14:textId="77777777" w:rsidR="00F31D28" w:rsidRPr="002A6F12" w:rsidRDefault="00F31D28" w:rsidP="0068118A">
            <w:r w:rsidRPr="002A6F12">
              <w:t>Medicina</w:t>
            </w:r>
          </w:p>
        </w:tc>
        <w:tc>
          <w:tcPr>
            <w:tcW w:w="1843" w:type="dxa"/>
          </w:tcPr>
          <w:p w14:paraId="5FAD91EF" w14:textId="26D9FF6C" w:rsidR="00F31D28" w:rsidRPr="002A6F12" w:rsidRDefault="00956573" w:rsidP="00C93860">
            <w:pPr>
              <w:jc w:val="right"/>
              <w:cnfStyle w:val="000000000000" w:firstRow="0" w:lastRow="0" w:firstColumn="0" w:lastColumn="0" w:oddVBand="0" w:evenVBand="0" w:oddHBand="0" w:evenHBand="0" w:firstRowFirstColumn="0" w:firstRowLastColumn="0" w:lastRowFirstColumn="0" w:lastRowLastColumn="0"/>
            </w:pPr>
            <w:r>
              <w:t>15</w:t>
            </w:r>
          </w:p>
        </w:tc>
        <w:tc>
          <w:tcPr>
            <w:cnfStyle w:val="000001000000" w:firstRow="0" w:lastRow="0" w:firstColumn="0" w:lastColumn="0" w:oddVBand="0" w:evenVBand="1" w:oddHBand="0" w:evenHBand="0" w:firstRowFirstColumn="0" w:firstRowLastColumn="0" w:lastRowFirstColumn="0" w:lastRowLastColumn="0"/>
            <w:tcW w:w="2693" w:type="dxa"/>
          </w:tcPr>
          <w:p w14:paraId="20C45C29" w14:textId="14289AEB" w:rsidR="00F31D28" w:rsidRPr="002A6F12" w:rsidRDefault="00956573" w:rsidP="0068118A">
            <w:r>
              <w:t>Universidad Europea de Madrid</w:t>
            </w:r>
          </w:p>
        </w:tc>
      </w:tr>
      <w:tr w:rsidR="00956573" w:rsidRPr="002A6F12" w14:paraId="4698B93C"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tcPr>
          <w:p w14:paraId="1FEA62BC" w14:textId="6C0708F6" w:rsidR="00956573" w:rsidRPr="002A6F12" w:rsidRDefault="00956573" w:rsidP="0068118A">
            <w:r>
              <w:t>Terapia Ocupacional</w:t>
            </w:r>
          </w:p>
        </w:tc>
        <w:tc>
          <w:tcPr>
            <w:tcW w:w="1843" w:type="dxa"/>
          </w:tcPr>
          <w:p w14:paraId="7DDA7892" w14:textId="64EFC139" w:rsidR="00956573" w:rsidRPr="002A6F12" w:rsidRDefault="00956573" w:rsidP="00C93860">
            <w:pPr>
              <w:jc w:val="right"/>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2693" w:type="dxa"/>
          </w:tcPr>
          <w:p w14:paraId="415074AC" w14:textId="5CD48B49" w:rsidR="00956573" w:rsidRPr="002A6F12" w:rsidRDefault="00956573" w:rsidP="0068118A">
            <w:r>
              <w:t>Universidad Complutense de Madrid</w:t>
            </w:r>
          </w:p>
        </w:tc>
      </w:tr>
      <w:tr w:rsidR="00F31D28" w:rsidRPr="00EC536F" w14:paraId="2B26EB5B" w14:textId="77777777" w:rsidTr="003127C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14:paraId="1523309A" w14:textId="77777777" w:rsidR="00F31D28" w:rsidRPr="00EC536F" w:rsidRDefault="00F31D28" w:rsidP="0068118A">
            <w:r w:rsidRPr="00EC536F">
              <w:t>TOTAL</w:t>
            </w:r>
          </w:p>
        </w:tc>
        <w:tc>
          <w:tcPr>
            <w:tcW w:w="4536" w:type="dxa"/>
            <w:gridSpan w:val="2"/>
          </w:tcPr>
          <w:p w14:paraId="020C4104" w14:textId="6A0525A8" w:rsidR="00F31D28" w:rsidRPr="00EC536F" w:rsidRDefault="00CC3BCE" w:rsidP="002865BA">
            <w:pPr>
              <w:jc w:val="center"/>
              <w:cnfStyle w:val="010000000000" w:firstRow="0" w:lastRow="1" w:firstColumn="0" w:lastColumn="0" w:oddVBand="0" w:evenVBand="0" w:oddHBand="0" w:evenHBand="0" w:firstRowFirstColumn="0" w:firstRowLastColumn="0" w:lastRowFirstColumn="0" w:lastRowLastColumn="0"/>
            </w:pPr>
            <w:r>
              <w:t>20</w:t>
            </w:r>
          </w:p>
        </w:tc>
      </w:tr>
    </w:tbl>
    <w:p w14:paraId="6D8C62DD" w14:textId="77777777" w:rsidR="00C07504" w:rsidRDefault="00C07504" w:rsidP="00E3656F">
      <w:pPr>
        <w:pStyle w:val="TITULO-Nivel3"/>
      </w:pPr>
    </w:p>
    <w:p w14:paraId="4FE2E1AA" w14:textId="7E3FB840" w:rsidR="00F31D28" w:rsidRPr="00E3656F" w:rsidRDefault="00F31D28" w:rsidP="00E3656F">
      <w:pPr>
        <w:pStyle w:val="TITULO-Nivel3"/>
      </w:pPr>
      <w:r w:rsidRPr="00E3656F">
        <w:t>Formación Posgrado</w:t>
      </w:r>
    </w:p>
    <w:tbl>
      <w:tblPr>
        <w:tblStyle w:val="TablaGeneral"/>
        <w:tblW w:w="7843" w:type="dxa"/>
        <w:tblLayout w:type="fixed"/>
        <w:tblLook w:val="00E0" w:firstRow="1" w:lastRow="1" w:firstColumn="1" w:lastColumn="0" w:noHBand="0" w:noVBand="0"/>
      </w:tblPr>
      <w:tblGrid>
        <w:gridCol w:w="3161"/>
        <w:gridCol w:w="1404"/>
        <w:gridCol w:w="3278"/>
      </w:tblGrid>
      <w:tr w:rsidR="00F31D28" w:rsidRPr="00E3656F" w14:paraId="756A30AE" w14:textId="77777777" w:rsidTr="00744A17">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3161" w:type="dxa"/>
          </w:tcPr>
          <w:p w14:paraId="260C73D0" w14:textId="77777777" w:rsidR="00F31D28" w:rsidRPr="00E3656F" w:rsidRDefault="00F31D28" w:rsidP="0068118A">
            <w:pPr>
              <w:rPr>
                <w:rFonts w:ascii="Montserrat SemiBold" w:hAnsi="Montserrat SemiBold"/>
                <w:b w:val="0"/>
              </w:rPr>
            </w:pPr>
            <w:r w:rsidRPr="00E3656F">
              <w:rPr>
                <w:rFonts w:ascii="Montserrat SemiBold" w:hAnsi="Montserrat SemiBold"/>
                <w:b w:val="0"/>
              </w:rPr>
              <w:t>Máster</w:t>
            </w:r>
          </w:p>
        </w:tc>
        <w:tc>
          <w:tcPr>
            <w:tcW w:w="1404" w:type="dxa"/>
          </w:tcPr>
          <w:p w14:paraId="46C3C9B4" w14:textId="77777777" w:rsidR="00F31D28" w:rsidRPr="00E3656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3278" w:type="dxa"/>
          </w:tcPr>
          <w:p w14:paraId="601DE1BE" w14:textId="77777777" w:rsidR="00F31D28" w:rsidRPr="00E3656F" w:rsidRDefault="00F31D28" w:rsidP="0068118A">
            <w:pPr>
              <w:rPr>
                <w:rFonts w:ascii="Montserrat SemiBold" w:hAnsi="Montserrat SemiBold"/>
                <w:b w:val="0"/>
              </w:rPr>
            </w:pPr>
            <w:r w:rsidRPr="00E3656F">
              <w:rPr>
                <w:rFonts w:ascii="Montserrat SemiBold" w:hAnsi="Montserrat SemiBold"/>
                <w:b w:val="0"/>
              </w:rPr>
              <w:t>UNIVERSIDAD</w:t>
            </w:r>
          </w:p>
        </w:tc>
      </w:tr>
      <w:tr w:rsidR="00F31D28" w:rsidRPr="009E7227" w14:paraId="219DA8BF" w14:textId="77777777" w:rsidTr="00744A17">
        <w:trPr>
          <w:trHeight w:val="213"/>
        </w:trPr>
        <w:tc>
          <w:tcPr>
            <w:cnfStyle w:val="001000000000" w:firstRow="0" w:lastRow="0" w:firstColumn="1" w:lastColumn="0" w:oddVBand="0" w:evenVBand="0" w:oddHBand="0" w:evenHBand="0" w:firstRowFirstColumn="0" w:firstRowLastColumn="0" w:lastRowFirstColumn="0" w:lastRowLastColumn="0"/>
            <w:tcW w:w="3161" w:type="dxa"/>
          </w:tcPr>
          <w:p w14:paraId="05DA6A51" w14:textId="6C27127F" w:rsidR="00F31D28" w:rsidRPr="002A6F12" w:rsidRDefault="00261BDB" w:rsidP="00261BDB">
            <w:r>
              <w:t>Psicología Clínica: Práctica Profesional</w:t>
            </w:r>
          </w:p>
        </w:tc>
        <w:tc>
          <w:tcPr>
            <w:tcW w:w="1404" w:type="dxa"/>
          </w:tcPr>
          <w:p w14:paraId="272D5681" w14:textId="2BB57A71" w:rsidR="00F31D28" w:rsidRPr="002A6F12" w:rsidRDefault="00261BDB" w:rsidP="00C93860">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278" w:type="dxa"/>
          </w:tcPr>
          <w:p w14:paraId="115C6BBB" w14:textId="31FD7CFC" w:rsidR="00F31D28" w:rsidRPr="002A6F12" w:rsidRDefault="00261BDB" w:rsidP="0068118A">
            <w:r>
              <w:t>Universidad Complutense de Madrid</w:t>
            </w:r>
          </w:p>
        </w:tc>
      </w:tr>
      <w:tr w:rsidR="00F31D28" w:rsidRPr="009E7227" w14:paraId="09769C56" w14:textId="77777777" w:rsidTr="00744A17">
        <w:trPr>
          <w:trHeight w:val="260"/>
        </w:trPr>
        <w:tc>
          <w:tcPr>
            <w:cnfStyle w:val="001000000000" w:firstRow="0" w:lastRow="0" w:firstColumn="1" w:lastColumn="0" w:oddVBand="0" w:evenVBand="0" w:oddHBand="0" w:evenHBand="0" w:firstRowFirstColumn="0" w:firstRowLastColumn="0" w:lastRowFirstColumn="0" w:lastRowLastColumn="0"/>
            <w:tcW w:w="3161" w:type="dxa"/>
            <w:shd w:val="clear" w:color="auto" w:fill="DAEEF3" w:themeFill="accent5" w:themeFillTint="33"/>
          </w:tcPr>
          <w:p w14:paraId="56852FA4" w14:textId="77777777" w:rsidR="00F31D28" w:rsidRPr="00C93860" w:rsidRDefault="00F31D28" w:rsidP="0068118A">
            <w:pPr>
              <w:rPr>
                <w:rFonts w:ascii="Montserrat SemiBold" w:hAnsi="Montserrat SemiBold"/>
                <w:caps/>
                <w:color w:val="595959" w:themeColor="text1" w:themeTint="A6"/>
                <w:sz w:val="20"/>
              </w:rPr>
            </w:pPr>
            <w:r w:rsidRPr="00C93860">
              <w:rPr>
                <w:rFonts w:ascii="Montserrat SemiBold" w:hAnsi="Montserrat SemiBold"/>
                <w:caps/>
                <w:color w:val="595959" w:themeColor="text1" w:themeTint="A6"/>
                <w:sz w:val="20"/>
              </w:rPr>
              <w:t>Doctorado</w:t>
            </w:r>
          </w:p>
        </w:tc>
        <w:tc>
          <w:tcPr>
            <w:tcW w:w="1404" w:type="dxa"/>
            <w:shd w:val="clear" w:color="auto" w:fill="DAEEF3" w:themeFill="accent5" w:themeFillTint="33"/>
          </w:tcPr>
          <w:p w14:paraId="4E81934C" w14:textId="77777777" w:rsidR="00F31D28" w:rsidRPr="00C93860" w:rsidRDefault="00F31D28" w:rsidP="00C9386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3278" w:type="dxa"/>
            <w:shd w:val="clear" w:color="auto" w:fill="DAEEF3" w:themeFill="accent5" w:themeFillTint="33"/>
          </w:tcPr>
          <w:p w14:paraId="5BFCB9F4" w14:textId="77777777" w:rsidR="00F31D28" w:rsidRPr="00C93860" w:rsidRDefault="00F31D28" w:rsidP="0068118A">
            <w:pPr>
              <w:rPr>
                <w:rFonts w:ascii="Montserrat SemiBold" w:hAnsi="Montserrat SemiBold"/>
                <w:caps/>
                <w:color w:val="595959" w:themeColor="text1" w:themeTint="A6"/>
                <w:sz w:val="20"/>
              </w:rPr>
            </w:pPr>
          </w:p>
        </w:tc>
      </w:tr>
      <w:tr w:rsidR="00F31D28" w:rsidRPr="009E7227" w14:paraId="32D3A99E" w14:textId="77777777" w:rsidTr="00744A17">
        <w:trPr>
          <w:trHeight w:val="213"/>
        </w:trPr>
        <w:tc>
          <w:tcPr>
            <w:cnfStyle w:val="001000000000" w:firstRow="0" w:lastRow="0" w:firstColumn="1" w:lastColumn="0" w:oddVBand="0" w:evenVBand="0" w:oddHBand="0" w:evenHBand="0" w:firstRowFirstColumn="0" w:firstRowLastColumn="0" w:lastRowFirstColumn="0" w:lastRowLastColumn="0"/>
            <w:tcW w:w="3161" w:type="dxa"/>
          </w:tcPr>
          <w:p w14:paraId="265848CA" w14:textId="1A6C6994" w:rsidR="00F31D28" w:rsidRPr="002A6F12" w:rsidRDefault="007537FF" w:rsidP="00E65CCC">
            <w:pPr>
              <w:jc w:val="left"/>
            </w:pPr>
            <w:r>
              <w:t xml:space="preserve">Doctorado Ciencias de la Salud Departamento </w:t>
            </w:r>
            <w:r w:rsidR="00721EDC">
              <w:t>Medicina</w:t>
            </w:r>
            <w:r>
              <w:t xml:space="preserve"> </w:t>
            </w:r>
            <w:r w:rsidR="00721EDC">
              <w:t>Biología</w:t>
            </w:r>
            <w:r>
              <w:t xml:space="preserve"> de Sistemas en UAH </w:t>
            </w:r>
          </w:p>
        </w:tc>
        <w:tc>
          <w:tcPr>
            <w:tcW w:w="1404" w:type="dxa"/>
          </w:tcPr>
          <w:p w14:paraId="23ED340B" w14:textId="5D22C856" w:rsidR="00F31D28" w:rsidRPr="002A6F12" w:rsidRDefault="00E65CCC" w:rsidP="00E65CCC">
            <w:pPr>
              <w:jc w:val="left"/>
              <w:cnfStyle w:val="000000000000" w:firstRow="0" w:lastRow="0" w:firstColumn="0" w:lastColumn="0" w:oddVBand="0" w:evenVBand="0" w:oddHBand="0" w:evenHBand="0" w:firstRowFirstColumn="0" w:firstRowLastColumn="0" w:lastRowFirstColumn="0" w:lastRowLastColumn="0"/>
            </w:pPr>
            <w:r>
              <w:t xml:space="preserve">                          </w:t>
            </w:r>
            <w:r w:rsidR="007537FF">
              <w:t>1</w:t>
            </w:r>
          </w:p>
        </w:tc>
        <w:tc>
          <w:tcPr>
            <w:cnfStyle w:val="000001000000" w:firstRow="0" w:lastRow="0" w:firstColumn="0" w:lastColumn="0" w:oddVBand="0" w:evenVBand="1" w:oddHBand="0" w:evenHBand="0" w:firstRowFirstColumn="0" w:firstRowLastColumn="0" w:lastRowFirstColumn="0" w:lastRowLastColumn="0"/>
            <w:tcW w:w="3278" w:type="dxa"/>
          </w:tcPr>
          <w:p w14:paraId="5DF2487C" w14:textId="5CCA4D18" w:rsidR="00F31D28" w:rsidRPr="002A6F12" w:rsidRDefault="007537FF" w:rsidP="0068118A">
            <w:r>
              <w:t>Universidad de Alcalá</w:t>
            </w:r>
            <w:r w:rsidR="001F10BC">
              <w:t xml:space="preserve"> de Henares</w:t>
            </w:r>
          </w:p>
        </w:tc>
      </w:tr>
      <w:tr w:rsidR="00F31D28" w:rsidRPr="009E7227" w14:paraId="53F6CDED" w14:textId="77777777" w:rsidTr="0009290B">
        <w:trPr>
          <w:cnfStyle w:val="010000000000" w:firstRow="0" w:lastRow="1" w:firstColumn="0" w:lastColumn="0" w:oddVBand="0" w:evenVBand="0" w:oddHBand="0"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1" w:type="dxa"/>
          </w:tcPr>
          <w:p w14:paraId="51C138AC" w14:textId="77777777" w:rsidR="00F31D28" w:rsidRPr="000978B6" w:rsidRDefault="00F31D28" w:rsidP="0068118A">
            <w:r w:rsidRPr="000978B6">
              <w:t>TOTAL</w:t>
            </w:r>
          </w:p>
        </w:tc>
        <w:tc>
          <w:tcPr>
            <w:tcW w:w="4682" w:type="dxa"/>
            <w:gridSpan w:val="2"/>
          </w:tcPr>
          <w:p w14:paraId="7CA7FF37" w14:textId="56D5FAD8" w:rsidR="00F31D28" w:rsidRPr="002A6F12" w:rsidRDefault="00CC3BCE" w:rsidP="002865BA">
            <w:pPr>
              <w:jc w:val="center"/>
              <w:cnfStyle w:val="010000000000" w:firstRow="0" w:lastRow="1" w:firstColumn="0" w:lastColumn="0" w:oddVBand="0" w:evenVBand="0" w:oddHBand="0" w:evenHBand="0" w:firstRowFirstColumn="0" w:firstRowLastColumn="0" w:lastRowFirstColumn="0" w:lastRowLastColumn="0"/>
            </w:pPr>
            <w:r>
              <w:t>2</w:t>
            </w:r>
          </w:p>
        </w:tc>
      </w:tr>
    </w:tbl>
    <w:p w14:paraId="3E46DB22" w14:textId="77777777" w:rsidR="00F31D28" w:rsidRDefault="00F31D28" w:rsidP="0068118A">
      <w:pPr>
        <w:pStyle w:val="Ttulo3Memoria"/>
      </w:pPr>
    </w:p>
    <w:p w14:paraId="41D3754D" w14:textId="00532FD3" w:rsidR="00F31D28" w:rsidRPr="009E7227" w:rsidRDefault="00F31D28" w:rsidP="00FD5762">
      <w:pPr>
        <w:pStyle w:val="TITULO-Nivel3"/>
      </w:pPr>
      <w:r w:rsidRPr="009E7227">
        <w:t>Estancias formativas</w:t>
      </w:r>
      <w:r>
        <w:t xml:space="preserve">  </w:t>
      </w:r>
    </w:p>
    <w:tbl>
      <w:tblPr>
        <w:tblStyle w:val="TablaGeneral"/>
        <w:tblW w:w="7938" w:type="dxa"/>
        <w:tblLook w:val="00E0" w:firstRow="1" w:lastRow="1" w:firstColumn="1" w:lastColumn="0" w:noHBand="0" w:noVBand="0"/>
      </w:tblPr>
      <w:tblGrid>
        <w:gridCol w:w="5812"/>
        <w:gridCol w:w="2126"/>
      </w:tblGrid>
      <w:tr w:rsidR="00F31D28" w:rsidRPr="009E7227" w14:paraId="2581B2CA" w14:textId="77777777" w:rsidTr="002865BA">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6847D3F3" w14:textId="77777777" w:rsidR="00F31D28" w:rsidRPr="009E7227" w:rsidRDefault="00F31D28" w:rsidP="0068118A"/>
        </w:tc>
        <w:tc>
          <w:tcPr>
            <w:tcW w:w="2126" w:type="dxa"/>
          </w:tcPr>
          <w:p w14:paraId="269B0E56" w14:textId="77777777" w:rsidR="00F31D28" w:rsidRPr="009E7227"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9E7227">
              <w:t>Número</w:t>
            </w:r>
          </w:p>
        </w:tc>
      </w:tr>
      <w:tr w:rsidR="00F31D28" w:rsidRPr="009E7227" w14:paraId="0593D322" w14:textId="77777777" w:rsidTr="002865BA">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379A3D8C" w14:textId="77777777" w:rsidR="00F31D28" w:rsidRPr="002A6F12" w:rsidRDefault="00F31D28" w:rsidP="0068118A">
            <w:r w:rsidRPr="002A6F12">
              <w:t>Médicos Visitantes</w:t>
            </w:r>
          </w:p>
        </w:tc>
        <w:tc>
          <w:tcPr>
            <w:tcW w:w="2126" w:type="dxa"/>
          </w:tcPr>
          <w:p w14:paraId="3337FA8D" w14:textId="71A4477E" w:rsidR="00F31D28" w:rsidRPr="002A6F12" w:rsidRDefault="007537FF" w:rsidP="00C93860">
            <w:pPr>
              <w:jc w:val="right"/>
              <w:cnfStyle w:val="000000000000" w:firstRow="0" w:lastRow="0" w:firstColumn="0" w:lastColumn="0" w:oddVBand="0" w:evenVBand="0" w:oddHBand="0" w:evenHBand="0" w:firstRowFirstColumn="0" w:firstRowLastColumn="0" w:lastRowFirstColumn="0" w:lastRowLastColumn="0"/>
            </w:pPr>
            <w:r>
              <w:t>8</w:t>
            </w:r>
          </w:p>
        </w:tc>
      </w:tr>
      <w:tr w:rsidR="00F31D28" w:rsidRPr="009E7227" w14:paraId="45FCBF06" w14:textId="77777777" w:rsidTr="002865BA">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1140604E" w14:textId="77777777" w:rsidR="00F31D28" w:rsidRPr="002A6F12" w:rsidRDefault="00F31D28" w:rsidP="0068118A">
            <w:r w:rsidRPr="002A6F12">
              <w:t>TOTAL</w:t>
            </w:r>
          </w:p>
        </w:tc>
        <w:tc>
          <w:tcPr>
            <w:tcW w:w="2126" w:type="dxa"/>
          </w:tcPr>
          <w:p w14:paraId="6DBB5019" w14:textId="6BB79F87" w:rsidR="00F31D28" w:rsidRPr="002A6F12" w:rsidRDefault="00CA1C40" w:rsidP="00C93860">
            <w:pPr>
              <w:jc w:val="right"/>
              <w:cnfStyle w:val="010000000000" w:firstRow="0" w:lastRow="1" w:firstColumn="0" w:lastColumn="0" w:oddVBand="0" w:evenVBand="0" w:oddHBand="0" w:evenHBand="0" w:firstRowFirstColumn="0" w:firstRowLastColumn="0" w:lastRowFirstColumn="0" w:lastRowLastColumn="0"/>
            </w:pPr>
            <w:r>
              <w:t>8</w:t>
            </w:r>
          </w:p>
        </w:tc>
      </w:tr>
    </w:tbl>
    <w:p w14:paraId="22F8F16F" w14:textId="07B9F43C" w:rsidR="00F31D28" w:rsidRDefault="00F31D28" w:rsidP="001168C9">
      <w:pPr>
        <w:pStyle w:val="TITULO-Nivel2"/>
      </w:pPr>
      <w:bookmarkStart w:id="140" w:name="_Toc74228280"/>
      <w:bookmarkStart w:id="141" w:name="_Toc75343977"/>
      <w:bookmarkStart w:id="142" w:name="_Toc84088506"/>
      <w:bookmarkEnd w:id="139"/>
      <w:r w:rsidRPr="007E2BE4">
        <w:lastRenderedPageBreak/>
        <w:t>Formación Continuada</w:t>
      </w:r>
      <w:bookmarkEnd w:id="140"/>
      <w:bookmarkEnd w:id="141"/>
      <w:bookmarkEnd w:id="142"/>
    </w:p>
    <w:tbl>
      <w:tblPr>
        <w:tblStyle w:val="TablaGeneral"/>
        <w:tblW w:w="8080" w:type="dxa"/>
        <w:tblLayout w:type="fixed"/>
        <w:tblLook w:val="04A0" w:firstRow="1" w:lastRow="0" w:firstColumn="1" w:lastColumn="0" w:noHBand="0" w:noVBand="1"/>
      </w:tblPr>
      <w:tblGrid>
        <w:gridCol w:w="2552"/>
        <w:gridCol w:w="1134"/>
        <w:gridCol w:w="1276"/>
        <w:gridCol w:w="1842"/>
        <w:gridCol w:w="1276"/>
      </w:tblGrid>
      <w:tr w:rsidR="004B3C95" w:rsidRPr="00B95CE6" w14:paraId="06ACD565" w14:textId="77777777" w:rsidTr="004D041D">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552" w:type="dxa"/>
            <w:hideMark/>
          </w:tcPr>
          <w:p w14:paraId="4352FDC7" w14:textId="77777777" w:rsidR="004B3C95" w:rsidRPr="00B95CE6" w:rsidRDefault="004B3C95" w:rsidP="00B30D75">
            <w:pPr>
              <w:jc w:val="left"/>
              <w:rPr>
                <w:rFonts w:ascii="Montserrat SemiBold" w:hAnsi="Montserrat SemiBold"/>
                <w:b w:val="0"/>
              </w:rPr>
            </w:pPr>
            <w:r w:rsidRPr="00B95CE6">
              <w:rPr>
                <w:rFonts w:ascii="Montserrat SemiBold" w:hAnsi="Montserrat SemiBold"/>
                <w:b w:val="0"/>
              </w:rPr>
              <w:t>NOMBRE CURSO (I)</w:t>
            </w:r>
          </w:p>
        </w:tc>
        <w:tc>
          <w:tcPr>
            <w:tcW w:w="1134" w:type="dxa"/>
            <w:hideMark/>
          </w:tcPr>
          <w:p w14:paraId="61DE8C97" w14:textId="77777777"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HORAS DURACIÓN</w:t>
            </w:r>
          </w:p>
        </w:tc>
        <w:tc>
          <w:tcPr>
            <w:tcW w:w="1276" w:type="dxa"/>
            <w:hideMark/>
          </w:tcPr>
          <w:p w14:paraId="31C459C5" w14:textId="77777777"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TIPO DE ACTIVIDAD</w:t>
            </w:r>
          </w:p>
        </w:tc>
        <w:tc>
          <w:tcPr>
            <w:tcW w:w="1842" w:type="dxa"/>
            <w:hideMark/>
          </w:tcPr>
          <w:p w14:paraId="54B49708" w14:textId="77777777"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DIRIGIDO A</w:t>
            </w:r>
          </w:p>
        </w:tc>
        <w:tc>
          <w:tcPr>
            <w:tcW w:w="1276" w:type="dxa"/>
            <w:hideMark/>
          </w:tcPr>
          <w:p w14:paraId="2F12FE26" w14:textId="77777777"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Nº asistentes</w:t>
            </w:r>
          </w:p>
        </w:tc>
      </w:tr>
      <w:tr w:rsidR="004D041D" w:rsidRPr="0049780B" w14:paraId="2DD01915"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2F833226" w14:textId="3B7506C7" w:rsidR="004B3C95" w:rsidRPr="0049780B" w:rsidRDefault="00593A31" w:rsidP="00B30D75">
            <w:pPr>
              <w:jc w:val="left"/>
            </w:pPr>
            <w:r>
              <w:t>Curso Soporte Vital Avanzado</w:t>
            </w:r>
          </w:p>
        </w:tc>
        <w:tc>
          <w:tcPr>
            <w:tcW w:w="1134" w:type="dxa"/>
            <w:noWrap/>
          </w:tcPr>
          <w:p w14:paraId="5727A6F5" w14:textId="0EF69992" w:rsidR="004B3C95" w:rsidRPr="0049780B" w:rsidRDefault="00593A31" w:rsidP="00C93860">
            <w:pPr>
              <w:jc w:val="right"/>
              <w:cnfStyle w:val="000000000000" w:firstRow="0" w:lastRow="0" w:firstColumn="0" w:lastColumn="0" w:oddVBand="0" w:evenVBand="0" w:oddHBand="0" w:evenHBand="0" w:firstRowFirstColumn="0" w:firstRowLastColumn="0" w:lastRowFirstColumn="0" w:lastRowLastColumn="0"/>
            </w:pPr>
            <w:r>
              <w:t>28</w:t>
            </w:r>
            <w:r w:rsidR="007E58A8">
              <w:t xml:space="preserve"> h</w:t>
            </w:r>
          </w:p>
        </w:tc>
        <w:tc>
          <w:tcPr>
            <w:tcW w:w="1276" w:type="dxa"/>
            <w:noWrap/>
          </w:tcPr>
          <w:p w14:paraId="273CE5F7" w14:textId="5E6FB041" w:rsidR="004B3C95" w:rsidRPr="0049780B" w:rsidRDefault="00593A31"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664EE9DA" w14:textId="531A7357" w:rsidR="004B3C95" w:rsidRPr="0049780B" w:rsidRDefault="00593A31" w:rsidP="00AF0FBF">
            <w:pPr>
              <w:cnfStyle w:val="000000000000" w:firstRow="0" w:lastRow="0" w:firstColumn="0" w:lastColumn="0" w:oddVBand="0" w:evenVBand="0" w:oddHBand="0" w:evenHBand="0" w:firstRowFirstColumn="0" w:firstRowLastColumn="0" w:lastRowFirstColumn="0" w:lastRowLastColumn="0"/>
            </w:pPr>
            <w:r>
              <w:t xml:space="preserve">Médicos y </w:t>
            </w:r>
            <w:r w:rsidR="002865BA">
              <w:t>ENF</w:t>
            </w:r>
          </w:p>
        </w:tc>
        <w:tc>
          <w:tcPr>
            <w:tcW w:w="1276" w:type="dxa"/>
            <w:noWrap/>
          </w:tcPr>
          <w:p w14:paraId="7C6E4814" w14:textId="309DAD83" w:rsidR="004B3C95" w:rsidRPr="0049780B" w:rsidRDefault="00593A31" w:rsidP="00C93860">
            <w:pPr>
              <w:jc w:val="right"/>
              <w:cnfStyle w:val="000000000000" w:firstRow="0" w:lastRow="0" w:firstColumn="0" w:lastColumn="0" w:oddVBand="0" w:evenVBand="0" w:oddHBand="0" w:evenHBand="0" w:firstRowFirstColumn="0" w:firstRowLastColumn="0" w:lastRowFirstColumn="0" w:lastRowLastColumn="0"/>
            </w:pPr>
            <w:r>
              <w:t>12</w:t>
            </w:r>
          </w:p>
        </w:tc>
      </w:tr>
      <w:tr w:rsidR="004B3C95" w:rsidRPr="0049780B" w14:paraId="5F668837"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235F112C" w14:textId="6857F972" w:rsidR="004B3C95" w:rsidRPr="0049780B" w:rsidRDefault="00593A31" w:rsidP="00B30D75">
            <w:pPr>
              <w:jc w:val="left"/>
            </w:pPr>
            <w:r>
              <w:t>Curso Úlceras por Presión</w:t>
            </w:r>
          </w:p>
        </w:tc>
        <w:tc>
          <w:tcPr>
            <w:tcW w:w="1134" w:type="dxa"/>
            <w:noWrap/>
          </w:tcPr>
          <w:p w14:paraId="112296F6" w14:textId="256E1C8E" w:rsidR="004B3C95" w:rsidRPr="0049780B" w:rsidRDefault="00593A31" w:rsidP="00C93860">
            <w:pPr>
              <w:jc w:val="right"/>
              <w:cnfStyle w:val="000000000000" w:firstRow="0" w:lastRow="0" w:firstColumn="0" w:lastColumn="0" w:oddVBand="0" w:evenVBand="0" w:oddHBand="0" w:evenHBand="0" w:firstRowFirstColumn="0" w:firstRowLastColumn="0" w:lastRowFirstColumn="0" w:lastRowLastColumn="0"/>
            </w:pPr>
            <w:r>
              <w:t>10</w:t>
            </w:r>
            <w:r w:rsidR="007E58A8">
              <w:t xml:space="preserve"> h</w:t>
            </w:r>
          </w:p>
        </w:tc>
        <w:tc>
          <w:tcPr>
            <w:tcW w:w="1276" w:type="dxa"/>
            <w:noWrap/>
          </w:tcPr>
          <w:p w14:paraId="770603E6" w14:textId="0E99D4CE" w:rsidR="004B3C95" w:rsidRPr="0049780B" w:rsidRDefault="00593A31"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3CD09906" w14:textId="3E8594AA" w:rsidR="004B3C95" w:rsidRPr="0049780B" w:rsidRDefault="00593A31" w:rsidP="00AF0FBF">
            <w:pPr>
              <w:cnfStyle w:val="000000000000" w:firstRow="0" w:lastRow="0" w:firstColumn="0" w:lastColumn="0" w:oddVBand="0" w:evenVBand="0" w:oddHBand="0" w:evenHBand="0" w:firstRowFirstColumn="0" w:firstRowLastColumn="0" w:lastRowFirstColumn="0" w:lastRowLastColumn="0"/>
            </w:pPr>
            <w:r>
              <w:t>TCAES</w:t>
            </w:r>
          </w:p>
        </w:tc>
        <w:tc>
          <w:tcPr>
            <w:tcW w:w="1276" w:type="dxa"/>
            <w:noWrap/>
          </w:tcPr>
          <w:p w14:paraId="298B486F" w14:textId="25A50F95" w:rsidR="004B3C95" w:rsidRPr="0049780B" w:rsidRDefault="00593A31" w:rsidP="00C93860">
            <w:pPr>
              <w:jc w:val="right"/>
              <w:cnfStyle w:val="000000000000" w:firstRow="0" w:lastRow="0" w:firstColumn="0" w:lastColumn="0" w:oddVBand="0" w:evenVBand="0" w:oddHBand="0" w:evenHBand="0" w:firstRowFirstColumn="0" w:firstRowLastColumn="0" w:lastRowFirstColumn="0" w:lastRowLastColumn="0"/>
            </w:pPr>
            <w:r>
              <w:t>15</w:t>
            </w:r>
          </w:p>
        </w:tc>
      </w:tr>
      <w:tr w:rsidR="004B3C95" w:rsidRPr="0049780B" w14:paraId="4ED136BC"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7B84812A" w14:textId="3F35D343" w:rsidR="004B3C95" w:rsidRPr="0049780B" w:rsidRDefault="007E58A8" w:rsidP="00B30D75">
            <w:pPr>
              <w:jc w:val="left"/>
            </w:pPr>
            <w:r>
              <w:t>Taller EPIS Coronavirus</w:t>
            </w:r>
          </w:p>
        </w:tc>
        <w:tc>
          <w:tcPr>
            <w:tcW w:w="1134" w:type="dxa"/>
            <w:noWrap/>
          </w:tcPr>
          <w:p w14:paraId="255C2AA3" w14:textId="0C4A3500" w:rsidR="004B3C95" w:rsidRPr="0049780B" w:rsidRDefault="007E58A8" w:rsidP="00C93860">
            <w:pPr>
              <w:jc w:val="right"/>
              <w:cnfStyle w:val="000000000000" w:firstRow="0" w:lastRow="0" w:firstColumn="0" w:lastColumn="0" w:oddVBand="0" w:evenVBand="0" w:oddHBand="0" w:evenHBand="0" w:firstRowFirstColumn="0" w:firstRowLastColumn="0" w:lastRowFirstColumn="0" w:lastRowLastColumn="0"/>
            </w:pPr>
            <w:r>
              <w:t>30 min</w:t>
            </w:r>
          </w:p>
        </w:tc>
        <w:tc>
          <w:tcPr>
            <w:tcW w:w="1276" w:type="dxa"/>
            <w:noWrap/>
          </w:tcPr>
          <w:p w14:paraId="5BDC64CA" w14:textId="15E00A6F"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31136E5A" w14:textId="6135AE50"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 xml:space="preserve">Médicos, </w:t>
            </w:r>
            <w:r w:rsidR="002865BA">
              <w:t>ENF</w:t>
            </w:r>
            <w:r>
              <w:t>, TCAES y Celadores</w:t>
            </w:r>
          </w:p>
        </w:tc>
        <w:tc>
          <w:tcPr>
            <w:tcW w:w="1276" w:type="dxa"/>
            <w:noWrap/>
          </w:tcPr>
          <w:p w14:paraId="517D4BC9" w14:textId="764BB8C7" w:rsidR="004B3C95" w:rsidRPr="0049780B" w:rsidRDefault="003224C6" w:rsidP="00C93860">
            <w:pPr>
              <w:jc w:val="right"/>
              <w:cnfStyle w:val="000000000000" w:firstRow="0" w:lastRow="0" w:firstColumn="0" w:lastColumn="0" w:oddVBand="0" w:evenVBand="0" w:oddHBand="0" w:evenHBand="0" w:firstRowFirstColumn="0" w:firstRowLastColumn="0" w:lastRowFirstColumn="0" w:lastRowLastColumn="0"/>
            </w:pPr>
            <w:r>
              <w:t>68</w:t>
            </w:r>
          </w:p>
        </w:tc>
      </w:tr>
      <w:tr w:rsidR="004B3C95" w:rsidRPr="0049780B" w14:paraId="7AB8FA69"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4B2DA689" w14:textId="1731758A" w:rsidR="004B3C95" w:rsidRPr="0049780B" w:rsidRDefault="007E58A8" w:rsidP="00B30D75">
            <w:pPr>
              <w:jc w:val="left"/>
            </w:pPr>
            <w:r>
              <w:t>Sesión Manejo del paciente sospechosos de infección por el nuevo CORONAVIRUS</w:t>
            </w:r>
          </w:p>
        </w:tc>
        <w:tc>
          <w:tcPr>
            <w:tcW w:w="1134" w:type="dxa"/>
            <w:noWrap/>
          </w:tcPr>
          <w:p w14:paraId="315AA040" w14:textId="5F76F56A" w:rsidR="004B3C95" w:rsidRPr="0049780B" w:rsidRDefault="007E58A8" w:rsidP="00C93860">
            <w:pPr>
              <w:jc w:val="right"/>
              <w:cnfStyle w:val="000000000000" w:firstRow="0" w:lastRow="0" w:firstColumn="0" w:lastColumn="0" w:oddVBand="0" w:evenVBand="0" w:oddHBand="0" w:evenHBand="0" w:firstRowFirstColumn="0" w:firstRowLastColumn="0" w:lastRowFirstColumn="0" w:lastRowLastColumn="0"/>
            </w:pPr>
            <w:r>
              <w:t>1 h</w:t>
            </w:r>
          </w:p>
        </w:tc>
        <w:tc>
          <w:tcPr>
            <w:tcW w:w="1276" w:type="dxa"/>
            <w:noWrap/>
          </w:tcPr>
          <w:p w14:paraId="7CC27FDA" w14:textId="71B1CBE1"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4CAFCEC6" w14:textId="66F02B8A"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Médicos, Personal asistencial y Celadores</w:t>
            </w:r>
          </w:p>
        </w:tc>
        <w:tc>
          <w:tcPr>
            <w:tcW w:w="1276" w:type="dxa"/>
            <w:noWrap/>
          </w:tcPr>
          <w:p w14:paraId="0F9C5015" w14:textId="77777777" w:rsidR="004B3C95" w:rsidRPr="0049780B" w:rsidRDefault="004B3C95" w:rsidP="00C93860">
            <w:pPr>
              <w:jc w:val="right"/>
              <w:cnfStyle w:val="000000000000" w:firstRow="0" w:lastRow="0" w:firstColumn="0" w:lastColumn="0" w:oddVBand="0" w:evenVBand="0" w:oddHBand="0" w:evenHBand="0" w:firstRowFirstColumn="0" w:firstRowLastColumn="0" w:lastRowFirstColumn="0" w:lastRowLastColumn="0"/>
            </w:pPr>
          </w:p>
        </w:tc>
      </w:tr>
      <w:tr w:rsidR="004B3C95" w:rsidRPr="0049780B" w14:paraId="1AA8F6EF"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256B849C" w14:textId="2B21E8F2" w:rsidR="004B3C95" w:rsidRPr="0049780B" w:rsidRDefault="007E58A8" w:rsidP="00B30D75">
            <w:pPr>
              <w:jc w:val="left"/>
            </w:pPr>
            <w:r>
              <w:t>Taller RCP Básico</w:t>
            </w:r>
          </w:p>
        </w:tc>
        <w:tc>
          <w:tcPr>
            <w:tcW w:w="1134" w:type="dxa"/>
            <w:noWrap/>
          </w:tcPr>
          <w:p w14:paraId="28CB0EE5" w14:textId="4EF25040" w:rsidR="004B3C95" w:rsidRPr="0049780B" w:rsidRDefault="007E58A8" w:rsidP="00C93860">
            <w:pPr>
              <w:jc w:val="right"/>
              <w:cnfStyle w:val="000000000000" w:firstRow="0" w:lastRow="0" w:firstColumn="0" w:lastColumn="0" w:oddVBand="0" w:evenVBand="0" w:oddHBand="0" w:evenHBand="0" w:firstRowFirstColumn="0" w:firstRowLastColumn="0" w:lastRowFirstColumn="0" w:lastRowLastColumn="0"/>
            </w:pPr>
            <w:r>
              <w:t>1 h</w:t>
            </w:r>
          </w:p>
        </w:tc>
        <w:tc>
          <w:tcPr>
            <w:tcW w:w="1276" w:type="dxa"/>
            <w:noWrap/>
          </w:tcPr>
          <w:p w14:paraId="11071FD7" w14:textId="40FD73E7"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595D3ADE" w14:textId="565437CA"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Todo el personal</w:t>
            </w:r>
          </w:p>
        </w:tc>
        <w:tc>
          <w:tcPr>
            <w:tcW w:w="1276" w:type="dxa"/>
            <w:noWrap/>
          </w:tcPr>
          <w:p w14:paraId="68A84697" w14:textId="60C61326" w:rsidR="004B3C95" w:rsidRPr="0049780B" w:rsidRDefault="00C40F26" w:rsidP="00C93860">
            <w:pPr>
              <w:jc w:val="right"/>
              <w:cnfStyle w:val="000000000000" w:firstRow="0" w:lastRow="0" w:firstColumn="0" w:lastColumn="0" w:oddVBand="0" w:evenVBand="0" w:oddHBand="0" w:evenHBand="0" w:firstRowFirstColumn="0" w:firstRowLastColumn="0" w:lastRowFirstColumn="0" w:lastRowLastColumn="0"/>
            </w:pPr>
            <w:r>
              <w:t>5</w:t>
            </w:r>
          </w:p>
        </w:tc>
      </w:tr>
      <w:tr w:rsidR="004B3C95" w:rsidRPr="0049780B" w14:paraId="1942FEFA"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5F15EDC3" w14:textId="012D5BC5" w:rsidR="004B3C95" w:rsidRPr="0049780B" w:rsidRDefault="007E58A8" w:rsidP="00B30D75">
            <w:pPr>
              <w:jc w:val="left"/>
            </w:pPr>
            <w:r>
              <w:t>Taller Precauciones y Buenas Prácticas COVID-19</w:t>
            </w:r>
          </w:p>
        </w:tc>
        <w:tc>
          <w:tcPr>
            <w:tcW w:w="1134" w:type="dxa"/>
            <w:noWrap/>
          </w:tcPr>
          <w:p w14:paraId="674F41DB" w14:textId="44263875" w:rsidR="004B3C95" w:rsidRPr="0049780B" w:rsidRDefault="007E58A8" w:rsidP="00C93860">
            <w:pPr>
              <w:jc w:val="right"/>
              <w:cnfStyle w:val="000000000000" w:firstRow="0" w:lastRow="0" w:firstColumn="0" w:lastColumn="0" w:oddVBand="0" w:evenVBand="0" w:oddHBand="0" w:evenHBand="0" w:firstRowFirstColumn="0" w:firstRowLastColumn="0" w:lastRowFirstColumn="0" w:lastRowLastColumn="0"/>
            </w:pPr>
            <w:r>
              <w:t>1 h</w:t>
            </w:r>
          </w:p>
        </w:tc>
        <w:tc>
          <w:tcPr>
            <w:tcW w:w="1276" w:type="dxa"/>
            <w:noWrap/>
          </w:tcPr>
          <w:p w14:paraId="669E5D9A" w14:textId="0950BA93"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6479BE20" w14:textId="79123EB7"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Todo el personal</w:t>
            </w:r>
          </w:p>
        </w:tc>
        <w:tc>
          <w:tcPr>
            <w:tcW w:w="1276" w:type="dxa"/>
            <w:noWrap/>
          </w:tcPr>
          <w:p w14:paraId="2D7FC205" w14:textId="4BFCDDDA" w:rsidR="004B3C95" w:rsidRPr="0049780B" w:rsidRDefault="007E58A8" w:rsidP="00C93860">
            <w:pPr>
              <w:jc w:val="right"/>
              <w:cnfStyle w:val="000000000000" w:firstRow="0" w:lastRow="0" w:firstColumn="0" w:lastColumn="0" w:oddVBand="0" w:evenVBand="0" w:oddHBand="0" w:evenHBand="0" w:firstRowFirstColumn="0" w:firstRowLastColumn="0" w:lastRowFirstColumn="0" w:lastRowLastColumn="0"/>
            </w:pPr>
            <w:r>
              <w:t>70</w:t>
            </w:r>
          </w:p>
        </w:tc>
      </w:tr>
      <w:tr w:rsidR="004B3C95" w:rsidRPr="0049780B" w14:paraId="07414907"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3A3C8966" w14:textId="3ED7D946" w:rsidR="004B3C95" w:rsidRPr="0049780B" w:rsidRDefault="007E58A8" w:rsidP="00B30D75">
            <w:pPr>
              <w:jc w:val="left"/>
            </w:pPr>
            <w:r>
              <w:t>Taller EPIS</w:t>
            </w:r>
          </w:p>
        </w:tc>
        <w:tc>
          <w:tcPr>
            <w:tcW w:w="1134" w:type="dxa"/>
            <w:noWrap/>
          </w:tcPr>
          <w:p w14:paraId="3F6FD9F5" w14:textId="79B72D8A" w:rsidR="004B3C95" w:rsidRPr="0049780B" w:rsidRDefault="007E58A8" w:rsidP="00C93860">
            <w:pPr>
              <w:jc w:val="right"/>
              <w:cnfStyle w:val="000000000000" w:firstRow="0" w:lastRow="0" w:firstColumn="0" w:lastColumn="0" w:oddVBand="0" w:evenVBand="0" w:oddHBand="0" w:evenHBand="0" w:firstRowFirstColumn="0" w:firstRowLastColumn="0" w:lastRowFirstColumn="0" w:lastRowLastColumn="0"/>
            </w:pPr>
            <w:r>
              <w:t>1 h</w:t>
            </w:r>
          </w:p>
        </w:tc>
        <w:tc>
          <w:tcPr>
            <w:tcW w:w="1276" w:type="dxa"/>
            <w:noWrap/>
          </w:tcPr>
          <w:p w14:paraId="410965EB" w14:textId="035B028B"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2097C103" w14:textId="6DE779CC"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 xml:space="preserve">Médicos, </w:t>
            </w:r>
            <w:r w:rsidR="002865BA">
              <w:t>ENF</w:t>
            </w:r>
            <w:r>
              <w:t>, Fisioterapeutas, T. Ocupacionales, Logopedas, TSID, TCAE, Celadores, Pinches y Limpiadoras</w:t>
            </w:r>
          </w:p>
        </w:tc>
        <w:tc>
          <w:tcPr>
            <w:tcW w:w="1276" w:type="dxa"/>
            <w:noWrap/>
          </w:tcPr>
          <w:p w14:paraId="78D4655B" w14:textId="33C3ED32" w:rsidR="004B3C95" w:rsidRPr="0049780B" w:rsidRDefault="007E58A8" w:rsidP="00C93860">
            <w:pPr>
              <w:jc w:val="right"/>
              <w:cnfStyle w:val="000000000000" w:firstRow="0" w:lastRow="0" w:firstColumn="0" w:lastColumn="0" w:oddVBand="0" w:evenVBand="0" w:oddHBand="0" w:evenHBand="0" w:firstRowFirstColumn="0" w:firstRowLastColumn="0" w:lastRowFirstColumn="0" w:lastRowLastColumn="0"/>
            </w:pPr>
            <w:r>
              <w:t>239</w:t>
            </w:r>
          </w:p>
        </w:tc>
      </w:tr>
      <w:tr w:rsidR="004B3C95" w:rsidRPr="0049780B" w14:paraId="4AB75E87"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6E9B337C" w14:textId="118904FB" w:rsidR="004B3C95" w:rsidRPr="0049780B" w:rsidRDefault="007E58A8" w:rsidP="00B30D75">
            <w:pPr>
              <w:jc w:val="left"/>
            </w:pPr>
            <w:r>
              <w:t>Sesión Formativa Armarios Informatizados</w:t>
            </w:r>
          </w:p>
        </w:tc>
        <w:tc>
          <w:tcPr>
            <w:tcW w:w="1134" w:type="dxa"/>
            <w:noWrap/>
          </w:tcPr>
          <w:p w14:paraId="531300C0" w14:textId="10577E0F" w:rsidR="004B3C95" w:rsidRPr="0049780B" w:rsidRDefault="00955D46" w:rsidP="00C93860">
            <w:pPr>
              <w:jc w:val="right"/>
              <w:cnfStyle w:val="000000000000" w:firstRow="0" w:lastRow="0" w:firstColumn="0" w:lastColumn="0" w:oddVBand="0" w:evenVBand="0" w:oddHBand="0" w:evenHBand="0" w:firstRowFirstColumn="0" w:firstRowLastColumn="0" w:lastRowFirstColumn="0" w:lastRowLastColumn="0"/>
            </w:pPr>
            <w:r>
              <w:t>2</w:t>
            </w:r>
            <w:r w:rsidR="007E58A8">
              <w:t xml:space="preserve"> h</w:t>
            </w:r>
          </w:p>
        </w:tc>
        <w:tc>
          <w:tcPr>
            <w:tcW w:w="1276" w:type="dxa"/>
            <w:noWrap/>
          </w:tcPr>
          <w:p w14:paraId="1B10A463" w14:textId="5FD7B668"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687F2D40" w14:textId="658C9253" w:rsidR="004B3C95" w:rsidRPr="0049780B" w:rsidRDefault="002865BA" w:rsidP="00AF0FBF">
            <w:pPr>
              <w:cnfStyle w:val="000000000000" w:firstRow="0" w:lastRow="0" w:firstColumn="0" w:lastColumn="0" w:oddVBand="0" w:evenVBand="0" w:oddHBand="0" w:evenHBand="0" w:firstRowFirstColumn="0" w:firstRowLastColumn="0" w:lastRowFirstColumn="0" w:lastRowLastColumn="0"/>
            </w:pPr>
            <w:r>
              <w:t>ENF</w:t>
            </w:r>
          </w:p>
        </w:tc>
        <w:tc>
          <w:tcPr>
            <w:tcW w:w="1276" w:type="dxa"/>
            <w:noWrap/>
          </w:tcPr>
          <w:p w14:paraId="71F7CE6F" w14:textId="79D4113D" w:rsidR="004B3C95" w:rsidRPr="0049780B" w:rsidRDefault="007E58A8" w:rsidP="00C93860">
            <w:pPr>
              <w:jc w:val="right"/>
              <w:cnfStyle w:val="000000000000" w:firstRow="0" w:lastRow="0" w:firstColumn="0" w:lastColumn="0" w:oddVBand="0" w:evenVBand="0" w:oddHBand="0" w:evenHBand="0" w:firstRowFirstColumn="0" w:firstRowLastColumn="0" w:lastRowFirstColumn="0" w:lastRowLastColumn="0"/>
            </w:pPr>
            <w:r>
              <w:t>61</w:t>
            </w:r>
          </w:p>
        </w:tc>
      </w:tr>
      <w:tr w:rsidR="004B3C95" w:rsidRPr="0049780B" w14:paraId="6D46A850"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77B23196" w14:textId="22BA2C77" w:rsidR="004B3C95" w:rsidRPr="0049780B" w:rsidRDefault="007E58A8" w:rsidP="00B30D75">
            <w:pPr>
              <w:jc w:val="left"/>
            </w:pPr>
            <w:r>
              <w:t>Taller práctico Puesta y Retirada EPIS</w:t>
            </w:r>
          </w:p>
        </w:tc>
        <w:tc>
          <w:tcPr>
            <w:tcW w:w="1134" w:type="dxa"/>
            <w:noWrap/>
          </w:tcPr>
          <w:p w14:paraId="0A2551D0" w14:textId="5B489603" w:rsidR="004B3C95" w:rsidRPr="0049780B" w:rsidRDefault="007E58A8" w:rsidP="00C93860">
            <w:pPr>
              <w:jc w:val="right"/>
              <w:cnfStyle w:val="000000000000" w:firstRow="0" w:lastRow="0" w:firstColumn="0" w:lastColumn="0" w:oddVBand="0" w:evenVBand="0" w:oddHBand="0" w:evenHBand="0" w:firstRowFirstColumn="0" w:firstRowLastColumn="0" w:lastRowFirstColumn="0" w:lastRowLastColumn="0"/>
            </w:pPr>
            <w:r>
              <w:t>1 h</w:t>
            </w:r>
          </w:p>
        </w:tc>
        <w:tc>
          <w:tcPr>
            <w:tcW w:w="1276" w:type="dxa"/>
            <w:noWrap/>
          </w:tcPr>
          <w:p w14:paraId="54C05807" w14:textId="0AAFE78E" w:rsidR="004B3C95" w:rsidRPr="0049780B" w:rsidRDefault="007E58A8"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71FDD89C" w14:textId="2923FD9F" w:rsidR="004B3C95" w:rsidRPr="0049780B" w:rsidRDefault="002865BA" w:rsidP="00AF0FBF">
            <w:pPr>
              <w:cnfStyle w:val="000000000000" w:firstRow="0" w:lastRow="0" w:firstColumn="0" w:lastColumn="0" w:oddVBand="0" w:evenVBand="0" w:oddHBand="0" w:evenHBand="0" w:firstRowFirstColumn="0" w:firstRowLastColumn="0" w:lastRowFirstColumn="0" w:lastRowLastColumn="0"/>
            </w:pPr>
            <w:r>
              <w:t>ENF</w:t>
            </w:r>
            <w:r w:rsidR="007E58A8">
              <w:t>. TCAEs y Celadores</w:t>
            </w:r>
          </w:p>
        </w:tc>
        <w:tc>
          <w:tcPr>
            <w:tcW w:w="1276" w:type="dxa"/>
            <w:noWrap/>
          </w:tcPr>
          <w:p w14:paraId="326BD13C" w14:textId="1D401BF6" w:rsidR="004B3C95" w:rsidRPr="0049780B" w:rsidRDefault="0050382F" w:rsidP="00C93860">
            <w:pPr>
              <w:jc w:val="right"/>
              <w:cnfStyle w:val="000000000000" w:firstRow="0" w:lastRow="0" w:firstColumn="0" w:lastColumn="0" w:oddVBand="0" w:evenVBand="0" w:oddHBand="0" w:evenHBand="0" w:firstRowFirstColumn="0" w:firstRowLastColumn="0" w:lastRowFirstColumn="0" w:lastRowLastColumn="0"/>
            </w:pPr>
            <w:r>
              <w:t>57</w:t>
            </w:r>
          </w:p>
        </w:tc>
      </w:tr>
      <w:tr w:rsidR="004B3C95" w:rsidRPr="0049780B" w14:paraId="0418C590"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4AB3E3C6" w14:textId="4259B6E0" w:rsidR="004B3C95" w:rsidRPr="0049780B" w:rsidRDefault="00330444" w:rsidP="00B30D75">
            <w:pPr>
              <w:jc w:val="left"/>
            </w:pPr>
            <w:r>
              <w:t>Taller Medidas Básicas de aislamiento</w:t>
            </w:r>
          </w:p>
        </w:tc>
        <w:tc>
          <w:tcPr>
            <w:tcW w:w="1134" w:type="dxa"/>
            <w:noWrap/>
          </w:tcPr>
          <w:p w14:paraId="7235ED2E" w14:textId="06C98F10" w:rsidR="004B3C95" w:rsidRPr="0049780B" w:rsidRDefault="00330444" w:rsidP="00C93860">
            <w:pPr>
              <w:jc w:val="right"/>
              <w:cnfStyle w:val="000000000000" w:firstRow="0" w:lastRow="0" w:firstColumn="0" w:lastColumn="0" w:oddVBand="0" w:evenVBand="0" w:oddHBand="0" w:evenHBand="0" w:firstRowFirstColumn="0" w:firstRowLastColumn="0" w:lastRowFirstColumn="0" w:lastRowLastColumn="0"/>
            </w:pPr>
            <w:r>
              <w:t>1 h</w:t>
            </w:r>
          </w:p>
        </w:tc>
        <w:tc>
          <w:tcPr>
            <w:tcW w:w="1276" w:type="dxa"/>
            <w:noWrap/>
          </w:tcPr>
          <w:p w14:paraId="19D8FE24" w14:textId="7D820A90" w:rsidR="004B3C95" w:rsidRPr="0049780B" w:rsidRDefault="00330444"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349A6B71" w14:textId="0B32437E" w:rsidR="004B3C95" w:rsidRPr="0049780B" w:rsidRDefault="00330444" w:rsidP="00AF0FBF">
            <w:pPr>
              <w:cnfStyle w:val="000000000000" w:firstRow="0" w:lastRow="0" w:firstColumn="0" w:lastColumn="0" w:oddVBand="0" w:evenVBand="0" w:oddHBand="0" w:evenHBand="0" w:firstRowFirstColumn="0" w:firstRowLastColumn="0" w:lastRowFirstColumn="0" w:lastRowLastColumn="0"/>
            </w:pPr>
            <w:r>
              <w:t xml:space="preserve">Médicos, </w:t>
            </w:r>
            <w:r w:rsidR="002865BA">
              <w:t>ENF</w:t>
            </w:r>
            <w:r>
              <w:t>, TCAEs y Celadores</w:t>
            </w:r>
          </w:p>
        </w:tc>
        <w:tc>
          <w:tcPr>
            <w:tcW w:w="1276" w:type="dxa"/>
            <w:noWrap/>
          </w:tcPr>
          <w:p w14:paraId="2318A904" w14:textId="3076F441" w:rsidR="004B3C95" w:rsidRPr="0049780B" w:rsidRDefault="00330444" w:rsidP="00C93860">
            <w:pPr>
              <w:jc w:val="right"/>
              <w:cnfStyle w:val="000000000000" w:firstRow="0" w:lastRow="0" w:firstColumn="0" w:lastColumn="0" w:oddVBand="0" w:evenVBand="0" w:oddHBand="0" w:evenHBand="0" w:firstRowFirstColumn="0" w:firstRowLastColumn="0" w:lastRowFirstColumn="0" w:lastRowLastColumn="0"/>
            </w:pPr>
            <w:r>
              <w:t>58</w:t>
            </w:r>
          </w:p>
        </w:tc>
      </w:tr>
      <w:tr w:rsidR="004B3C95" w:rsidRPr="0049780B" w14:paraId="32B070F5"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455FE740" w14:textId="447C79C6" w:rsidR="004B3C95" w:rsidRPr="0049780B" w:rsidRDefault="00BC66C1" w:rsidP="00B30D75">
            <w:pPr>
              <w:jc w:val="left"/>
            </w:pPr>
            <w:r>
              <w:t>Sesión Ps</w:t>
            </w:r>
            <w:r w:rsidR="00232750">
              <w:t>ic</w:t>
            </w:r>
            <w:r>
              <w:t>oeducativa abordaje consecuencias emocionales COVID-19</w:t>
            </w:r>
          </w:p>
        </w:tc>
        <w:tc>
          <w:tcPr>
            <w:tcW w:w="1134" w:type="dxa"/>
            <w:noWrap/>
          </w:tcPr>
          <w:p w14:paraId="0B375619" w14:textId="2913BEC9" w:rsidR="004B3C95" w:rsidRPr="0049780B" w:rsidRDefault="00F917D3" w:rsidP="00C93860">
            <w:pPr>
              <w:jc w:val="right"/>
              <w:cnfStyle w:val="000000000000" w:firstRow="0" w:lastRow="0" w:firstColumn="0" w:lastColumn="0" w:oddVBand="0" w:evenVBand="0" w:oddHBand="0" w:evenHBand="0" w:firstRowFirstColumn="0" w:firstRowLastColumn="0" w:lastRowFirstColumn="0" w:lastRowLastColumn="0"/>
            </w:pPr>
            <w:r>
              <w:t>1 h 30 min.</w:t>
            </w:r>
          </w:p>
        </w:tc>
        <w:tc>
          <w:tcPr>
            <w:tcW w:w="1276" w:type="dxa"/>
            <w:noWrap/>
          </w:tcPr>
          <w:p w14:paraId="64EEBA5F" w14:textId="04785940" w:rsidR="004B3C95" w:rsidRPr="0049780B" w:rsidRDefault="00BC66C1"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3570BEAE" w14:textId="18049F94" w:rsidR="004B3C95" w:rsidRPr="0049780B" w:rsidRDefault="00BC66C1" w:rsidP="00AF0FBF">
            <w:pPr>
              <w:cnfStyle w:val="000000000000" w:firstRow="0" w:lastRow="0" w:firstColumn="0" w:lastColumn="0" w:oddVBand="0" w:evenVBand="0" w:oddHBand="0" w:evenHBand="0" w:firstRowFirstColumn="0" w:firstRowLastColumn="0" w:lastRowFirstColumn="0" w:lastRowLastColumn="0"/>
            </w:pPr>
            <w:r>
              <w:t>Todo el personal</w:t>
            </w:r>
          </w:p>
        </w:tc>
        <w:tc>
          <w:tcPr>
            <w:tcW w:w="1276" w:type="dxa"/>
            <w:noWrap/>
          </w:tcPr>
          <w:p w14:paraId="414FEFD4" w14:textId="046AB481" w:rsidR="004B3C95" w:rsidRPr="0049780B" w:rsidRDefault="00BC66C1" w:rsidP="00C93860">
            <w:pPr>
              <w:jc w:val="right"/>
              <w:cnfStyle w:val="000000000000" w:firstRow="0" w:lastRow="0" w:firstColumn="0" w:lastColumn="0" w:oddVBand="0" w:evenVBand="0" w:oddHBand="0" w:evenHBand="0" w:firstRowFirstColumn="0" w:firstRowLastColumn="0" w:lastRowFirstColumn="0" w:lastRowLastColumn="0"/>
            </w:pPr>
            <w:r>
              <w:t>8</w:t>
            </w:r>
          </w:p>
        </w:tc>
      </w:tr>
      <w:tr w:rsidR="004B3C95" w:rsidRPr="0049780B" w14:paraId="615E14C7"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35EA31C9" w14:textId="230E511F" w:rsidR="004B3C95" w:rsidRPr="0049780B" w:rsidRDefault="00232750" w:rsidP="00B30D75">
            <w:pPr>
              <w:jc w:val="left"/>
            </w:pPr>
            <w:r>
              <w:t>Taller Ventilación Mecánica Hamilton</w:t>
            </w:r>
          </w:p>
        </w:tc>
        <w:tc>
          <w:tcPr>
            <w:tcW w:w="1134" w:type="dxa"/>
            <w:noWrap/>
          </w:tcPr>
          <w:p w14:paraId="7484AA22" w14:textId="774AC4E9" w:rsidR="004B3C95" w:rsidRPr="0049780B" w:rsidRDefault="00232750" w:rsidP="00C93860">
            <w:pPr>
              <w:jc w:val="right"/>
              <w:cnfStyle w:val="000000000000" w:firstRow="0" w:lastRow="0" w:firstColumn="0" w:lastColumn="0" w:oddVBand="0" w:evenVBand="0" w:oddHBand="0" w:evenHBand="0" w:firstRowFirstColumn="0" w:firstRowLastColumn="0" w:lastRowFirstColumn="0" w:lastRowLastColumn="0"/>
            </w:pPr>
            <w:r>
              <w:t>1 h</w:t>
            </w:r>
          </w:p>
        </w:tc>
        <w:tc>
          <w:tcPr>
            <w:tcW w:w="1276" w:type="dxa"/>
            <w:noWrap/>
          </w:tcPr>
          <w:p w14:paraId="207FCA72" w14:textId="0A7116C2" w:rsidR="004B3C95" w:rsidRPr="0049780B" w:rsidRDefault="00232750"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61864710" w14:textId="07EBCCD1" w:rsidR="004B3C95" w:rsidRPr="0049780B" w:rsidRDefault="00232750" w:rsidP="00AF0FBF">
            <w:pPr>
              <w:cnfStyle w:val="000000000000" w:firstRow="0" w:lastRow="0" w:firstColumn="0" w:lastColumn="0" w:oddVBand="0" w:evenVBand="0" w:oddHBand="0" w:evenHBand="0" w:firstRowFirstColumn="0" w:firstRowLastColumn="0" w:lastRowFirstColumn="0" w:lastRowLastColumn="0"/>
            </w:pPr>
            <w:r>
              <w:t xml:space="preserve">Médicos y </w:t>
            </w:r>
            <w:r w:rsidR="002865BA">
              <w:t>ENF</w:t>
            </w:r>
          </w:p>
        </w:tc>
        <w:tc>
          <w:tcPr>
            <w:tcW w:w="1276" w:type="dxa"/>
            <w:noWrap/>
          </w:tcPr>
          <w:p w14:paraId="77610DDF" w14:textId="0D6BF1D5" w:rsidR="004B3C95" w:rsidRPr="0049780B" w:rsidRDefault="00232750" w:rsidP="00C93860">
            <w:pPr>
              <w:jc w:val="right"/>
              <w:cnfStyle w:val="000000000000" w:firstRow="0" w:lastRow="0" w:firstColumn="0" w:lastColumn="0" w:oddVBand="0" w:evenVBand="0" w:oddHBand="0" w:evenHBand="0" w:firstRowFirstColumn="0" w:firstRowLastColumn="0" w:lastRowFirstColumn="0" w:lastRowLastColumn="0"/>
            </w:pPr>
            <w:r>
              <w:t>44</w:t>
            </w:r>
          </w:p>
        </w:tc>
      </w:tr>
      <w:tr w:rsidR="004B3C95" w:rsidRPr="0049780B" w14:paraId="0DBDA486"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714FFE5E" w14:textId="68518DA9" w:rsidR="004B3C95" w:rsidRPr="0049780B" w:rsidRDefault="00232750" w:rsidP="00B30D75">
            <w:pPr>
              <w:jc w:val="left"/>
            </w:pPr>
            <w:r>
              <w:t>Taller Estratégico de Afrontamiento en situación de Pandemia</w:t>
            </w:r>
          </w:p>
        </w:tc>
        <w:tc>
          <w:tcPr>
            <w:tcW w:w="1134" w:type="dxa"/>
            <w:noWrap/>
          </w:tcPr>
          <w:p w14:paraId="24DE4174" w14:textId="078BAF7D" w:rsidR="004B3C95" w:rsidRPr="0049780B" w:rsidRDefault="00232750" w:rsidP="00C93860">
            <w:pPr>
              <w:jc w:val="right"/>
              <w:cnfStyle w:val="000000000000" w:firstRow="0" w:lastRow="0" w:firstColumn="0" w:lastColumn="0" w:oddVBand="0" w:evenVBand="0" w:oddHBand="0" w:evenHBand="0" w:firstRowFirstColumn="0" w:firstRowLastColumn="0" w:lastRowFirstColumn="0" w:lastRowLastColumn="0"/>
            </w:pPr>
            <w:r>
              <w:t>1 h</w:t>
            </w:r>
            <w:r w:rsidR="00955D46">
              <w:t xml:space="preserve"> 30 min.</w:t>
            </w:r>
          </w:p>
        </w:tc>
        <w:tc>
          <w:tcPr>
            <w:tcW w:w="1276" w:type="dxa"/>
            <w:noWrap/>
          </w:tcPr>
          <w:p w14:paraId="7D81C8CB" w14:textId="773F39D6" w:rsidR="004B3C95" w:rsidRPr="0049780B" w:rsidRDefault="00232750"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770102C9" w14:textId="4F9ACD3D" w:rsidR="004B3C95" w:rsidRPr="0049780B" w:rsidRDefault="00232750" w:rsidP="00AF0FBF">
            <w:pPr>
              <w:cnfStyle w:val="000000000000" w:firstRow="0" w:lastRow="0" w:firstColumn="0" w:lastColumn="0" w:oddVBand="0" w:evenVBand="0" w:oddHBand="0" w:evenHBand="0" w:firstRowFirstColumn="0" w:firstRowLastColumn="0" w:lastRowFirstColumn="0" w:lastRowLastColumn="0"/>
            </w:pPr>
            <w:r>
              <w:t>Todo el personal</w:t>
            </w:r>
          </w:p>
        </w:tc>
        <w:tc>
          <w:tcPr>
            <w:tcW w:w="1276" w:type="dxa"/>
            <w:noWrap/>
          </w:tcPr>
          <w:p w14:paraId="7CD4E0B6" w14:textId="00C078CD" w:rsidR="004B3C95" w:rsidRPr="0049780B" w:rsidRDefault="00232750" w:rsidP="00C93860">
            <w:pPr>
              <w:jc w:val="right"/>
              <w:cnfStyle w:val="000000000000" w:firstRow="0" w:lastRow="0" w:firstColumn="0" w:lastColumn="0" w:oddVBand="0" w:evenVBand="0" w:oddHBand="0" w:evenHBand="0" w:firstRowFirstColumn="0" w:firstRowLastColumn="0" w:lastRowFirstColumn="0" w:lastRowLastColumn="0"/>
            </w:pPr>
            <w:r>
              <w:t>19</w:t>
            </w:r>
          </w:p>
        </w:tc>
      </w:tr>
      <w:tr w:rsidR="004B3C95" w:rsidRPr="0049780B" w14:paraId="07CF8F59"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3F5D6CA4" w14:textId="69F55A1C" w:rsidR="004B3C95" w:rsidRPr="0049780B" w:rsidRDefault="005443CF" w:rsidP="00B30D75">
            <w:pPr>
              <w:jc w:val="left"/>
            </w:pPr>
            <w:r>
              <w:t>Taller Precauciones básicas para celadores en la Unidad de Rehabilitación</w:t>
            </w:r>
          </w:p>
        </w:tc>
        <w:tc>
          <w:tcPr>
            <w:tcW w:w="1134" w:type="dxa"/>
            <w:noWrap/>
          </w:tcPr>
          <w:p w14:paraId="7E1D9FBF" w14:textId="048EC97B" w:rsidR="004B3C95" w:rsidRPr="0049780B" w:rsidRDefault="005443CF" w:rsidP="00C93860">
            <w:pPr>
              <w:jc w:val="right"/>
              <w:cnfStyle w:val="000000000000" w:firstRow="0" w:lastRow="0" w:firstColumn="0" w:lastColumn="0" w:oddVBand="0" w:evenVBand="0" w:oddHBand="0" w:evenHBand="0" w:firstRowFirstColumn="0" w:firstRowLastColumn="0" w:lastRowFirstColumn="0" w:lastRowLastColumn="0"/>
            </w:pPr>
            <w:r>
              <w:t>1 h</w:t>
            </w:r>
          </w:p>
        </w:tc>
        <w:tc>
          <w:tcPr>
            <w:tcW w:w="1276" w:type="dxa"/>
            <w:noWrap/>
          </w:tcPr>
          <w:p w14:paraId="5186703A" w14:textId="74D416F9" w:rsidR="004B3C95" w:rsidRPr="0049780B" w:rsidRDefault="005443CF"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2D8C3511" w14:textId="07823D81" w:rsidR="004B3C95" w:rsidRPr="0049780B" w:rsidRDefault="005443CF" w:rsidP="00AF0FBF">
            <w:pPr>
              <w:cnfStyle w:val="000000000000" w:firstRow="0" w:lastRow="0" w:firstColumn="0" w:lastColumn="0" w:oddVBand="0" w:evenVBand="0" w:oddHBand="0" w:evenHBand="0" w:firstRowFirstColumn="0" w:firstRowLastColumn="0" w:lastRowFirstColumn="0" w:lastRowLastColumn="0"/>
            </w:pPr>
            <w:r>
              <w:t>Celadores</w:t>
            </w:r>
          </w:p>
        </w:tc>
        <w:tc>
          <w:tcPr>
            <w:tcW w:w="1276" w:type="dxa"/>
            <w:noWrap/>
          </w:tcPr>
          <w:p w14:paraId="76DC9867" w14:textId="2A7E38D5" w:rsidR="004B3C95" w:rsidRPr="0049780B" w:rsidRDefault="005443CF" w:rsidP="00C93860">
            <w:pPr>
              <w:jc w:val="right"/>
              <w:cnfStyle w:val="000000000000" w:firstRow="0" w:lastRow="0" w:firstColumn="0" w:lastColumn="0" w:oddVBand="0" w:evenVBand="0" w:oddHBand="0" w:evenHBand="0" w:firstRowFirstColumn="0" w:firstRowLastColumn="0" w:lastRowFirstColumn="0" w:lastRowLastColumn="0"/>
            </w:pPr>
            <w:r>
              <w:t>27</w:t>
            </w:r>
          </w:p>
        </w:tc>
      </w:tr>
      <w:tr w:rsidR="004B3C95" w:rsidRPr="0049780B" w14:paraId="7309A7A2"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40BAFA69" w14:textId="49B47E93" w:rsidR="004B3C95" w:rsidRPr="0049780B" w:rsidRDefault="005443CF" w:rsidP="00B30D75">
            <w:pPr>
              <w:jc w:val="left"/>
            </w:pPr>
            <w:r>
              <w:lastRenderedPageBreak/>
              <w:t>Taller elaboración de Férulas</w:t>
            </w:r>
          </w:p>
        </w:tc>
        <w:tc>
          <w:tcPr>
            <w:tcW w:w="1134" w:type="dxa"/>
            <w:noWrap/>
          </w:tcPr>
          <w:p w14:paraId="60256702" w14:textId="43FE41A2" w:rsidR="004B3C95" w:rsidRPr="0049780B" w:rsidRDefault="00361C0C" w:rsidP="00C93860">
            <w:pPr>
              <w:jc w:val="right"/>
              <w:cnfStyle w:val="000000000000" w:firstRow="0" w:lastRow="0" w:firstColumn="0" w:lastColumn="0" w:oddVBand="0" w:evenVBand="0" w:oddHBand="0" w:evenHBand="0" w:firstRowFirstColumn="0" w:firstRowLastColumn="0" w:lastRowFirstColumn="0" w:lastRowLastColumn="0"/>
            </w:pPr>
            <w:r>
              <w:t>3</w:t>
            </w:r>
            <w:r w:rsidR="005443CF">
              <w:t xml:space="preserve"> h</w:t>
            </w:r>
          </w:p>
        </w:tc>
        <w:tc>
          <w:tcPr>
            <w:tcW w:w="1276" w:type="dxa"/>
            <w:noWrap/>
          </w:tcPr>
          <w:p w14:paraId="15EDA1E7" w14:textId="487FA931" w:rsidR="004B3C95" w:rsidRPr="0049780B" w:rsidRDefault="005443CF"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5868DD27" w14:textId="5FF1E122" w:rsidR="004B3C95" w:rsidRPr="0049780B" w:rsidRDefault="005443CF" w:rsidP="00AF0FBF">
            <w:pPr>
              <w:cnfStyle w:val="000000000000" w:firstRow="0" w:lastRow="0" w:firstColumn="0" w:lastColumn="0" w:oddVBand="0" w:evenVBand="0" w:oddHBand="0" w:evenHBand="0" w:firstRowFirstColumn="0" w:firstRowLastColumn="0" w:lastRowFirstColumn="0" w:lastRowLastColumn="0"/>
            </w:pPr>
            <w:r>
              <w:t>Médicos, T. Ocupacionales y TCAES Rehabilitación</w:t>
            </w:r>
          </w:p>
        </w:tc>
        <w:tc>
          <w:tcPr>
            <w:tcW w:w="1276" w:type="dxa"/>
            <w:noWrap/>
          </w:tcPr>
          <w:p w14:paraId="49F910E3" w14:textId="5591F7EC" w:rsidR="004B3C95" w:rsidRPr="0049780B" w:rsidRDefault="005443CF" w:rsidP="00C93860">
            <w:pPr>
              <w:jc w:val="right"/>
              <w:cnfStyle w:val="000000000000" w:firstRow="0" w:lastRow="0" w:firstColumn="0" w:lastColumn="0" w:oddVBand="0" w:evenVBand="0" w:oddHBand="0" w:evenHBand="0" w:firstRowFirstColumn="0" w:firstRowLastColumn="0" w:lastRowFirstColumn="0" w:lastRowLastColumn="0"/>
            </w:pPr>
            <w:r>
              <w:t>9</w:t>
            </w:r>
          </w:p>
        </w:tc>
      </w:tr>
      <w:tr w:rsidR="004B3C95" w:rsidRPr="0049780B" w14:paraId="3854777C" w14:textId="77777777"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14:paraId="5470E384" w14:textId="5D56BDA6" w:rsidR="004B3C95" w:rsidRPr="0049780B" w:rsidRDefault="005443CF" w:rsidP="00B30D75">
            <w:pPr>
              <w:jc w:val="left"/>
            </w:pPr>
            <w:r>
              <w:t>Taller informativo sobre Escala Barthel</w:t>
            </w:r>
          </w:p>
        </w:tc>
        <w:tc>
          <w:tcPr>
            <w:tcW w:w="1134" w:type="dxa"/>
            <w:noWrap/>
          </w:tcPr>
          <w:p w14:paraId="09D52DED" w14:textId="2F30F0DC" w:rsidR="004B3C95" w:rsidRPr="0049780B" w:rsidRDefault="005443CF" w:rsidP="00361C0C">
            <w:pPr>
              <w:jc w:val="right"/>
              <w:cnfStyle w:val="000000000000" w:firstRow="0" w:lastRow="0" w:firstColumn="0" w:lastColumn="0" w:oddVBand="0" w:evenVBand="0" w:oddHBand="0" w:evenHBand="0" w:firstRowFirstColumn="0" w:firstRowLastColumn="0" w:lastRowFirstColumn="0" w:lastRowLastColumn="0"/>
            </w:pPr>
            <w:r>
              <w:t>1</w:t>
            </w:r>
            <w:r w:rsidR="00361C0C">
              <w:t>5</w:t>
            </w:r>
            <w:r>
              <w:t xml:space="preserve"> </w:t>
            </w:r>
            <w:r w:rsidR="00361C0C">
              <w:t>min.</w:t>
            </w:r>
          </w:p>
        </w:tc>
        <w:tc>
          <w:tcPr>
            <w:tcW w:w="1276" w:type="dxa"/>
            <w:noWrap/>
          </w:tcPr>
          <w:p w14:paraId="524F90F2" w14:textId="6BE01C3E" w:rsidR="004B3C95" w:rsidRPr="0049780B" w:rsidRDefault="005443CF" w:rsidP="00AF0FBF">
            <w:pPr>
              <w:cnfStyle w:val="000000000000" w:firstRow="0" w:lastRow="0" w:firstColumn="0" w:lastColumn="0" w:oddVBand="0" w:evenVBand="0" w:oddHBand="0" w:evenHBand="0" w:firstRowFirstColumn="0" w:firstRowLastColumn="0" w:lastRowFirstColumn="0" w:lastRowLastColumn="0"/>
            </w:pPr>
            <w:r>
              <w:t>Presencial</w:t>
            </w:r>
          </w:p>
        </w:tc>
        <w:tc>
          <w:tcPr>
            <w:tcW w:w="1842" w:type="dxa"/>
            <w:noWrap/>
          </w:tcPr>
          <w:p w14:paraId="5178886D" w14:textId="01F3BC7C" w:rsidR="004B3C95" w:rsidRPr="0049780B" w:rsidRDefault="002865BA" w:rsidP="00AF0FBF">
            <w:pPr>
              <w:cnfStyle w:val="000000000000" w:firstRow="0" w:lastRow="0" w:firstColumn="0" w:lastColumn="0" w:oddVBand="0" w:evenVBand="0" w:oddHBand="0" w:evenHBand="0" w:firstRowFirstColumn="0" w:firstRowLastColumn="0" w:lastRowFirstColumn="0" w:lastRowLastColumn="0"/>
            </w:pPr>
            <w:r>
              <w:t>ENF</w:t>
            </w:r>
          </w:p>
        </w:tc>
        <w:tc>
          <w:tcPr>
            <w:tcW w:w="1276" w:type="dxa"/>
            <w:noWrap/>
          </w:tcPr>
          <w:p w14:paraId="1816A8BF" w14:textId="4A786AFE" w:rsidR="004B3C95" w:rsidRPr="0049780B" w:rsidRDefault="005443CF" w:rsidP="00C93860">
            <w:pPr>
              <w:jc w:val="right"/>
              <w:cnfStyle w:val="000000000000" w:firstRow="0" w:lastRow="0" w:firstColumn="0" w:lastColumn="0" w:oddVBand="0" w:evenVBand="0" w:oddHBand="0" w:evenHBand="0" w:firstRowFirstColumn="0" w:firstRowLastColumn="0" w:lastRowFirstColumn="0" w:lastRowLastColumn="0"/>
            </w:pPr>
            <w:r>
              <w:t>18</w:t>
            </w:r>
          </w:p>
        </w:tc>
      </w:tr>
    </w:tbl>
    <w:p w14:paraId="199DB9DB" w14:textId="77777777" w:rsidR="00B30D75" w:rsidRDefault="00B30D75" w:rsidP="00B22EF9">
      <w:pPr>
        <w:pStyle w:val="Nombredetabla"/>
      </w:pPr>
    </w:p>
    <w:p w14:paraId="1D799679" w14:textId="662AF8F5" w:rsidR="00F31D28" w:rsidRDefault="00B22EF9" w:rsidP="00B22EF9">
      <w:pPr>
        <w:pStyle w:val="Nombredetabla"/>
      </w:pPr>
      <w:r w:rsidRPr="004B6B81">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F31D28" w:rsidRPr="0049780B" w14:paraId="3F637392" w14:textId="77777777" w:rsidTr="00B22EF9">
        <w:trPr>
          <w:cnfStyle w:val="100000000000" w:firstRow="1" w:lastRow="0" w:firstColumn="0" w:lastColumn="0" w:oddVBand="0" w:evenVBand="0" w:oddHBand="0" w:evenHBand="0" w:firstRowFirstColumn="0" w:firstRowLastColumn="0" w:lastRowFirstColumn="0" w:lastRowLastColumn="0"/>
          <w:trHeight w:val="408"/>
        </w:trPr>
        <w:tc>
          <w:tcPr>
            <w:tcW w:w="1346" w:type="dxa"/>
          </w:tcPr>
          <w:p w14:paraId="5C8E58E7" w14:textId="77777777" w:rsidR="00F31D28" w:rsidRPr="00B34270" w:rsidRDefault="00F31D28" w:rsidP="0068118A">
            <w:pPr>
              <w:rPr>
                <w:rFonts w:ascii="Montserrat SemiBold" w:hAnsi="Montserrat SemiBold"/>
              </w:rPr>
            </w:pPr>
            <w:r w:rsidRPr="00B34270">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3899" w:type="dxa"/>
          </w:tcPr>
          <w:p w14:paraId="5BF5718E" w14:textId="77777777" w:rsidR="00F31D28" w:rsidRPr="00B34270" w:rsidRDefault="00F31D28" w:rsidP="0068118A">
            <w:pPr>
              <w:rPr>
                <w:rFonts w:ascii="Montserrat SemiBold" w:hAnsi="Montserrat SemiBold"/>
              </w:rPr>
            </w:pPr>
            <w:r w:rsidRPr="00B34270">
              <w:rPr>
                <w:rFonts w:ascii="Montserrat SemiBold" w:hAnsi="Montserrat SemiBold"/>
              </w:rPr>
              <w:t>TEMA</w:t>
            </w:r>
          </w:p>
        </w:tc>
        <w:tc>
          <w:tcPr>
            <w:tcW w:w="2835" w:type="dxa"/>
          </w:tcPr>
          <w:p w14:paraId="7212340B"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SERVICIO/SECCIÓN</w:t>
            </w:r>
          </w:p>
        </w:tc>
      </w:tr>
      <w:tr w:rsidR="00F31D28" w:rsidRPr="0049780B" w14:paraId="1C02AACF" w14:textId="77777777" w:rsidTr="00B22EF9">
        <w:trPr>
          <w:trHeight w:val="272"/>
        </w:trPr>
        <w:tc>
          <w:tcPr>
            <w:tcW w:w="8080" w:type="dxa"/>
            <w:gridSpan w:val="3"/>
          </w:tcPr>
          <w:p w14:paraId="65557F54" w14:textId="77777777" w:rsidR="00F31D28" w:rsidRPr="00034E13" w:rsidRDefault="00F31D28" w:rsidP="0068118A">
            <w:pPr>
              <w:rPr>
                <w:rFonts w:ascii="Montserrat SemiBold" w:hAnsi="Montserrat SemiBold"/>
              </w:rPr>
            </w:pPr>
            <w:r w:rsidRPr="00034E13">
              <w:rPr>
                <w:rFonts w:ascii="Montserrat SemiBold" w:hAnsi="Montserrat SemiBold"/>
                <w:sz w:val="18"/>
              </w:rPr>
              <w:t>GENERALES</w:t>
            </w:r>
          </w:p>
        </w:tc>
      </w:tr>
      <w:tr w:rsidR="00F31D28" w:rsidRPr="0049780B" w14:paraId="433F8B7D" w14:textId="77777777" w:rsidTr="00B22EF9">
        <w:tc>
          <w:tcPr>
            <w:tcW w:w="1346" w:type="dxa"/>
          </w:tcPr>
          <w:p w14:paraId="2D5F9341" w14:textId="0FBA1F36" w:rsidR="00F31D28" w:rsidRPr="004B6B81" w:rsidRDefault="003E2DD8" w:rsidP="0068118A">
            <w:r>
              <w:t>Junio-Julio</w:t>
            </w:r>
          </w:p>
        </w:tc>
        <w:tc>
          <w:tcPr>
            <w:cnfStyle w:val="000001000000" w:firstRow="0" w:lastRow="0" w:firstColumn="0" w:lastColumn="0" w:oddVBand="0" w:evenVBand="1" w:oddHBand="0" w:evenHBand="0" w:firstRowFirstColumn="0" w:firstRowLastColumn="0" w:lastRowFirstColumn="0" w:lastRowLastColumn="0"/>
            <w:tcW w:w="3899" w:type="dxa"/>
          </w:tcPr>
          <w:p w14:paraId="46A0E61A" w14:textId="575F9187" w:rsidR="00F31D28" w:rsidRPr="004B6B81" w:rsidRDefault="003E2DD8" w:rsidP="00801281">
            <w:r>
              <w:t>Precauciones y buenas prácticas en la pandemia de COVID-19 (</w:t>
            </w:r>
            <w:r w:rsidR="00801281">
              <w:t>29</w:t>
            </w:r>
            <w:r>
              <w:t xml:space="preserve"> sesiones))</w:t>
            </w:r>
          </w:p>
        </w:tc>
        <w:tc>
          <w:tcPr>
            <w:tcW w:w="2835" w:type="dxa"/>
          </w:tcPr>
          <w:p w14:paraId="25A843D8" w14:textId="19D29C0B" w:rsidR="00F31D28" w:rsidRPr="004B6B81" w:rsidRDefault="003E2DD8" w:rsidP="0068118A">
            <w:pPr>
              <w:cnfStyle w:val="000000000000" w:firstRow="0" w:lastRow="0" w:firstColumn="0" w:lastColumn="0" w:oddVBand="0" w:evenVBand="0" w:oddHBand="0" w:evenHBand="0" w:firstRowFirstColumn="0" w:firstRowLastColumn="0" w:lastRowFirstColumn="0" w:lastRowLastColumn="0"/>
            </w:pPr>
            <w:r>
              <w:t>Todo el personal del Hospital</w:t>
            </w:r>
          </w:p>
        </w:tc>
      </w:tr>
      <w:tr w:rsidR="00F31D28" w:rsidRPr="0049780B" w14:paraId="413BEF1E" w14:textId="77777777" w:rsidTr="00B22EF9">
        <w:tc>
          <w:tcPr>
            <w:tcW w:w="1346" w:type="dxa"/>
          </w:tcPr>
          <w:p w14:paraId="77D701F7" w14:textId="1C91EF0A" w:rsidR="00F31D28" w:rsidRPr="004B6B81" w:rsidRDefault="003E2DD8" w:rsidP="0068118A">
            <w:r>
              <w:t>Abril</w:t>
            </w:r>
          </w:p>
        </w:tc>
        <w:tc>
          <w:tcPr>
            <w:cnfStyle w:val="000001000000" w:firstRow="0" w:lastRow="0" w:firstColumn="0" w:lastColumn="0" w:oddVBand="0" w:evenVBand="1" w:oddHBand="0" w:evenHBand="0" w:firstRowFirstColumn="0" w:firstRowLastColumn="0" w:lastRowFirstColumn="0" w:lastRowLastColumn="0"/>
            <w:tcW w:w="3899" w:type="dxa"/>
          </w:tcPr>
          <w:p w14:paraId="0E734C7B" w14:textId="3A377F1F" w:rsidR="00F31D28" w:rsidRPr="004B6B81" w:rsidRDefault="003E2DD8" w:rsidP="00801281">
            <w:r>
              <w:t>Escenarios COVID-19 (</w:t>
            </w:r>
            <w:r w:rsidR="00801281">
              <w:t>4</w:t>
            </w:r>
            <w:r>
              <w:t xml:space="preserve"> sesiones)</w:t>
            </w:r>
          </w:p>
        </w:tc>
        <w:tc>
          <w:tcPr>
            <w:tcW w:w="2835" w:type="dxa"/>
          </w:tcPr>
          <w:p w14:paraId="7849C5F3" w14:textId="4107F5E7" w:rsidR="00F31D28" w:rsidRPr="004B6B81" w:rsidRDefault="003E2DD8" w:rsidP="00CD088D">
            <w:pPr>
              <w:cnfStyle w:val="000000000000" w:firstRow="0" w:lastRow="0" w:firstColumn="0" w:lastColumn="0" w:oddVBand="0" w:evenVBand="0" w:oddHBand="0" w:evenHBand="0" w:firstRowFirstColumn="0" w:firstRowLastColumn="0" w:lastRowFirstColumn="0" w:lastRowLastColumn="0"/>
              <w:rPr>
                <w:lang w:val="pt-BR"/>
              </w:rPr>
            </w:pPr>
            <w:r>
              <w:rPr>
                <w:lang w:val="pt-BR"/>
              </w:rPr>
              <w:t xml:space="preserve">Todo </w:t>
            </w:r>
            <w:r w:rsidR="00CD088D">
              <w:rPr>
                <w:lang w:val="pt-BR"/>
              </w:rPr>
              <w:t>el</w:t>
            </w:r>
            <w:r>
              <w:rPr>
                <w:lang w:val="pt-BR"/>
              </w:rPr>
              <w:t xml:space="preserve"> personal del Hospital</w:t>
            </w:r>
          </w:p>
        </w:tc>
      </w:tr>
      <w:tr w:rsidR="00F31D28" w:rsidRPr="0049780B" w14:paraId="7A48EBA2" w14:textId="77777777" w:rsidTr="00B22EF9">
        <w:tc>
          <w:tcPr>
            <w:tcW w:w="1346" w:type="dxa"/>
          </w:tcPr>
          <w:p w14:paraId="335124D8" w14:textId="30B174F4" w:rsidR="00F31D28" w:rsidRPr="004B6B81" w:rsidRDefault="003E2DD8" w:rsidP="0068118A">
            <w:pPr>
              <w:rPr>
                <w:lang w:val="pt-BR"/>
              </w:rPr>
            </w:pPr>
            <w:r>
              <w:rPr>
                <w:lang w:val="pt-BR"/>
              </w:rPr>
              <w:t>Marzo</w:t>
            </w:r>
          </w:p>
        </w:tc>
        <w:tc>
          <w:tcPr>
            <w:cnfStyle w:val="000001000000" w:firstRow="0" w:lastRow="0" w:firstColumn="0" w:lastColumn="0" w:oddVBand="0" w:evenVBand="1" w:oddHBand="0" w:evenHBand="0" w:firstRowFirstColumn="0" w:firstRowLastColumn="0" w:lastRowFirstColumn="0" w:lastRowLastColumn="0"/>
            <w:tcW w:w="3899" w:type="dxa"/>
          </w:tcPr>
          <w:p w14:paraId="4AFF4F3B" w14:textId="22E07023" w:rsidR="00F31D28" w:rsidRPr="004B6B81" w:rsidRDefault="003E2DD8" w:rsidP="0068118A">
            <w:r>
              <w:t>Protocolos COVID-19: casos sospechosos y confirmados (8 sesiones)</w:t>
            </w:r>
          </w:p>
        </w:tc>
        <w:tc>
          <w:tcPr>
            <w:tcW w:w="2835" w:type="dxa"/>
          </w:tcPr>
          <w:p w14:paraId="3F8F5F54" w14:textId="5CC858C6" w:rsidR="00F31D28" w:rsidRPr="004B6B81" w:rsidRDefault="003E2DD8" w:rsidP="0068118A">
            <w:pPr>
              <w:cnfStyle w:val="000000000000" w:firstRow="0" w:lastRow="0" w:firstColumn="0" w:lastColumn="0" w:oddVBand="0" w:evenVBand="0" w:oddHBand="0" w:evenHBand="0" w:firstRowFirstColumn="0" w:firstRowLastColumn="0" w:lastRowFirstColumn="0" w:lastRowLastColumn="0"/>
            </w:pPr>
            <w:r>
              <w:t>Facultativos, Enfermería</w:t>
            </w:r>
          </w:p>
        </w:tc>
      </w:tr>
      <w:tr w:rsidR="00F31D28" w:rsidRPr="0049780B" w14:paraId="650291A8" w14:textId="77777777" w:rsidTr="00B22EF9">
        <w:trPr>
          <w:trHeight w:val="326"/>
        </w:trPr>
        <w:tc>
          <w:tcPr>
            <w:tcW w:w="8080" w:type="dxa"/>
            <w:gridSpan w:val="3"/>
          </w:tcPr>
          <w:p w14:paraId="1FADAE40" w14:textId="77777777" w:rsidR="00F31D28" w:rsidRPr="00034E13" w:rsidRDefault="00F31D28" w:rsidP="0068118A">
            <w:pPr>
              <w:rPr>
                <w:rFonts w:ascii="Montserrat SemiBold" w:hAnsi="Montserrat SemiBold"/>
              </w:rPr>
            </w:pPr>
            <w:r w:rsidRPr="00034E13">
              <w:rPr>
                <w:rFonts w:ascii="Montserrat SemiBold" w:hAnsi="Montserrat SemiBold"/>
                <w:sz w:val="18"/>
              </w:rPr>
              <w:t>EXTRAORDINARIAS</w:t>
            </w:r>
          </w:p>
        </w:tc>
      </w:tr>
      <w:tr w:rsidR="00F31D28" w:rsidRPr="0049780B" w14:paraId="57685DF1" w14:textId="77777777" w:rsidTr="00B22EF9">
        <w:tc>
          <w:tcPr>
            <w:tcW w:w="1346" w:type="dxa"/>
          </w:tcPr>
          <w:p w14:paraId="2E9AD404" w14:textId="06E1645F" w:rsidR="00F31D28" w:rsidRPr="004B6B81" w:rsidRDefault="00CD088D" w:rsidP="0068118A">
            <w:r>
              <w:t>09-12.2020</w:t>
            </w:r>
          </w:p>
        </w:tc>
        <w:tc>
          <w:tcPr>
            <w:cnfStyle w:val="000001000000" w:firstRow="0" w:lastRow="0" w:firstColumn="0" w:lastColumn="0" w:oddVBand="0" w:evenVBand="1" w:oddHBand="0" w:evenHBand="0" w:firstRowFirstColumn="0" w:firstRowLastColumn="0" w:lastRowFirstColumn="0" w:lastRowLastColumn="0"/>
            <w:tcW w:w="3899" w:type="dxa"/>
          </w:tcPr>
          <w:p w14:paraId="5D32E2DF" w14:textId="77777777" w:rsidR="003E2DD8" w:rsidRDefault="003E2DD8" w:rsidP="003E2DD8">
            <w:pPr>
              <w:spacing w:before="0" w:after="160" w:line="259" w:lineRule="auto"/>
              <w:jc w:val="left"/>
            </w:pPr>
          </w:p>
          <w:p w14:paraId="32294B70" w14:textId="03D02FA5" w:rsidR="00E26CE5" w:rsidRPr="003E2DD8" w:rsidRDefault="00E26CE5" w:rsidP="003E2DD8">
            <w:pPr>
              <w:spacing w:before="0" w:after="160" w:line="259" w:lineRule="auto"/>
              <w:jc w:val="left"/>
            </w:pPr>
            <w:r w:rsidRPr="003E2DD8">
              <w:t>Aspectos clínicos y epidemiológicos de la segunda ola de COVID-19. Experiencia e</w:t>
            </w:r>
            <w:r w:rsidR="002865BA">
              <w:t>n un Hospital de Media Estancia</w:t>
            </w:r>
          </w:p>
          <w:p w14:paraId="04C46C35" w14:textId="3DAD086E" w:rsidR="00F31D28" w:rsidRPr="004B6B81" w:rsidRDefault="00F31D28" w:rsidP="0068118A"/>
        </w:tc>
        <w:tc>
          <w:tcPr>
            <w:tcW w:w="2835" w:type="dxa"/>
          </w:tcPr>
          <w:p w14:paraId="7E77DD0E" w14:textId="531EDD46" w:rsidR="00F31D28" w:rsidRPr="004B6B81" w:rsidRDefault="003E2DD8" w:rsidP="0068118A">
            <w:pPr>
              <w:cnfStyle w:val="000000000000" w:firstRow="0" w:lastRow="0" w:firstColumn="0" w:lastColumn="0" w:oddVBand="0" w:evenVBand="0" w:oddHBand="0" w:evenHBand="0" w:firstRowFirstColumn="0" w:firstRowLastColumn="0" w:lastRowFirstColumn="0" w:lastRowLastColumn="0"/>
            </w:pPr>
            <w:r>
              <w:t>Hospital Guadarrama</w:t>
            </w:r>
          </w:p>
        </w:tc>
      </w:tr>
    </w:tbl>
    <w:p w14:paraId="5CD4E3FF" w14:textId="77777777" w:rsidR="00F31D28" w:rsidRDefault="00F31D28" w:rsidP="0068118A"/>
    <w:p w14:paraId="324B9AFF" w14:textId="1611A30E" w:rsidR="00E94BC2" w:rsidRDefault="00E94BC2" w:rsidP="00E94BC2">
      <w:pPr>
        <w:spacing w:before="0" w:line="240" w:lineRule="auto"/>
        <w:jc w:val="left"/>
      </w:pPr>
      <w:bookmarkStart w:id="143" w:name="_Toc74228281"/>
      <w:bookmarkStart w:id="144" w:name="_Toc75343978"/>
      <w:r>
        <w:br w:type="page"/>
      </w:r>
    </w:p>
    <w:p w14:paraId="45EE8A6C" w14:textId="46E9B718" w:rsidR="00E94BC2" w:rsidRDefault="00E94BC2" w:rsidP="00E94BC2">
      <w:pPr>
        <w:spacing w:before="0" w:line="240" w:lineRule="auto"/>
        <w:jc w:val="left"/>
      </w:pPr>
      <w:r>
        <w:rPr>
          <w:noProof/>
        </w:rPr>
        <w:lastRenderedPageBreak/>
        <w:drawing>
          <wp:anchor distT="0" distB="0" distL="114300" distR="114300" simplePos="0" relativeHeight="251740160" behindDoc="1" locked="0" layoutInCell="1" allowOverlap="1" wp14:anchorId="05ECC38E" wp14:editId="08168CC7">
            <wp:simplePos x="0" y="0"/>
            <wp:positionH relativeFrom="page">
              <wp:align>left</wp:align>
            </wp:positionH>
            <wp:positionV relativeFrom="paragraph">
              <wp:posOffset>-1031875</wp:posOffset>
            </wp:positionV>
            <wp:extent cx="7664823" cy="10666730"/>
            <wp:effectExtent l="0" t="0" r="0" b="127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664823" cy="10666730"/>
                    </a:xfrm>
                    <a:prstGeom prst="rect">
                      <a:avLst/>
                    </a:prstGeom>
                  </pic:spPr>
                </pic:pic>
              </a:graphicData>
            </a:graphic>
            <wp14:sizeRelH relativeFrom="margin">
              <wp14:pctWidth>0</wp14:pctWidth>
            </wp14:sizeRelH>
            <wp14:sizeRelV relativeFrom="margin">
              <wp14:pctHeight>0</wp14:pctHeight>
            </wp14:sizeRelV>
          </wp:anchor>
        </w:drawing>
      </w:r>
    </w:p>
    <w:p w14:paraId="6B412C92" w14:textId="77777777" w:rsidR="00E94BC2" w:rsidRDefault="00E94BC2" w:rsidP="00E94BC2">
      <w:pPr>
        <w:spacing w:before="0" w:line="240" w:lineRule="auto"/>
        <w:jc w:val="left"/>
      </w:pPr>
    </w:p>
    <w:p w14:paraId="7C3F2B32" w14:textId="32D8EC30" w:rsidR="004D5696" w:rsidRDefault="00FB1831" w:rsidP="00E94BC2">
      <w:pPr>
        <w:spacing w:before="0" w:line="240" w:lineRule="auto"/>
        <w:jc w:val="left"/>
      </w:pPr>
      <w:r>
        <w:rPr>
          <w:noProof/>
        </w:rPr>
        <mc:AlternateContent>
          <mc:Choice Requires="wps">
            <w:drawing>
              <wp:anchor distT="0" distB="0" distL="114300" distR="114300" simplePos="0" relativeHeight="251748352" behindDoc="0" locked="0" layoutInCell="1" allowOverlap="1" wp14:anchorId="256F9677" wp14:editId="642352EE">
                <wp:simplePos x="0" y="0"/>
                <wp:positionH relativeFrom="column">
                  <wp:posOffset>1343888</wp:posOffset>
                </wp:positionH>
                <wp:positionV relativeFrom="paragraph">
                  <wp:posOffset>6433784</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4F58891" w14:textId="77777777" w:rsidR="00067713" w:rsidRDefault="00067713"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1A850236" w14:textId="77777777" w:rsidR="00067713" w:rsidRDefault="00067713"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72C26260" w14:textId="0B74C903" w:rsidR="00067713" w:rsidRDefault="00067713" w:rsidP="008A371F">
                            <w:pPr>
                              <w:pStyle w:val="Indice"/>
                              <w:jc w:val="right"/>
                              <w:rPr>
                                <w:sz w:val="28"/>
                              </w:rPr>
                            </w:pPr>
                            <w:r w:rsidRPr="00152381">
                              <w:rPr>
                                <w:sz w:val="28"/>
                              </w:rPr>
                              <w:t>Publicaciones científicas</w:t>
                            </w:r>
                          </w:p>
                          <w:p w14:paraId="1A502AD2" w14:textId="2FFE71E8" w:rsidR="00067713" w:rsidRPr="00152381" w:rsidRDefault="00067713" w:rsidP="008A371F">
                            <w:pPr>
                              <w:pStyle w:val="Indice"/>
                              <w:jc w:val="right"/>
                              <w:rPr>
                                <w:sz w:val="28"/>
                              </w:rPr>
                            </w:pPr>
                            <w:r>
                              <w:rPr>
                                <w:sz w:val="28"/>
                              </w:rPr>
                              <w:t>Actividades de divulgación científica</w:t>
                            </w:r>
                          </w:p>
                          <w:p w14:paraId="2644F1FD" w14:textId="77777777" w:rsidR="00067713" w:rsidRPr="00CF6779" w:rsidRDefault="00067713"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6F9677" id="_x0000_s1048" type="#_x0000_t202" style="position:absolute;margin-left:105.8pt;margin-top:506.6pt;width:272.55pt;height:226.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MQU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" filled="f" stroked="f" strokeweight="2pt">
                <o:lock v:ext="edit" aspectratio="t"/>
                <v:textbox>
                  <w:txbxContent>
                    <w:p w14:paraId="44F58891" w14:textId="77777777" w:rsidR="00067713" w:rsidRDefault="00067713"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1A850236" w14:textId="77777777" w:rsidR="00067713" w:rsidRDefault="00067713"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72C26260" w14:textId="0B74C903" w:rsidR="00067713" w:rsidRDefault="00067713" w:rsidP="008A371F">
                      <w:pPr>
                        <w:pStyle w:val="Indice"/>
                        <w:jc w:val="right"/>
                        <w:rPr>
                          <w:sz w:val="28"/>
                        </w:rPr>
                      </w:pPr>
                      <w:r w:rsidRPr="00152381">
                        <w:rPr>
                          <w:sz w:val="28"/>
                        </w:rPr>
                        <w:t>Publicaciones científicas</w:t>
                      </w:r>
                    </w:p>
                    <w:p w14:paraId="1A502AD2" w14:textId="2FFE71E8" w:rsidR="00067713" w:rsidRPr="00152381" w:rsidRDefault="00067713" w:rsidP="008A371F">
                      <w:pPr>
                        <w:pStyle w:val="Indice"/>
                        <w:jc w:val="right"/>
                        <w:rPr>
                          <w:sz w:val="28"/>
                        </w:rPr>
                      </w:pPr>
                      <w:r>
                        <w:rPr>
                          <w:sz w:val="28"/>
                        </w:rPr>
                        <w:t>Actividades de divulgación científica</w:t>
                      </w:r>
                    </w:p>
                    <w:p w14:paraId="2644F1FD" w14:textId="77777777" w:rsidR="00067713" w:rsidRPr="00CF6779" w:rsidRDefault="00067713" w:rsidP="00773D2F">
                      <w:pPr>
                        <w:pStyle w:val="Indice"/>
                      </w:pP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2F794C07" wp14:editId="3A316DD8">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610ADA1" w14:textId="77777777" w:rsidR="00067713" w:rsidRDefault="00067713" w:rsidP="00EA4B00">
                            <w:pPr>
                              <w:pStyle w:val="Capitulo"/>
                            </w:pPr>
                            <w:r>
                              <w:t>8</w:t>
                            </w:r>
                          </w:p>
                        </w:txbxContent>
                      </wps:txbx>
                      <wps:bodyPr rot="0" vert="horz" wrap="square" lIns="91440" tIns="45720" rIns="91440" bIns="45720" anchor="t" anchorCtr="0">
                        <a:noAutofit/>
                      </wps:bodyPr>
                    </wps:wsp>
                  </a:graphicData>
                </a:graphic>
              </wp:anchor>
            </w:drawing>
          </mc:Choice>
          <mc:Fallback>
            <w:pict>
              <v:shape w14:anchorId="2F794C07" id="_x0000_s1049" type="#_x0000_t202" style="position:absolute;margin-left:388.1pt;margin-top:469.55pt;width:95.45pt;height:174.8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" filled="f" stroked="f" strokeweight="2pt">
                <o:lock v:ext="edit" aspectratio="t"/>
                <v:textbox>
                  <w:txbxContent>
                    <w:p w14:paraId="4610ADA1" w14:textId="77777777" w:rsidR="00067713" w:rsidRDefault="00067713" w:rsidP="00EA4B00">
                      <w:pPr>
                        <w:pStyle w:val="Capitulo"/>
                      </w:pPr>
                      <w:r>
                        <w:t>8</w:t>
                      </w:r>
                    </w:p>
                  </w:txbxContent>
                </v:textbox>
              </v:shape>
            </w:pict>
          </mc:Fallback>
        </mc:AlternateContent>
      </w:r>
    </w:p>
    <w:p w14:paraId="1E692310" w14:textId="77777777" w:rsidR="00F31D28" w:rsidRPr="009E7227" w:rsidRDefault="00F31D28" w:rsidP="004D5696">
      <w:pPr>
        <w:pStyle w:val="TITULO-Nivel1"/>
      </w:pPr>
      <w:bookmarkStart w:id="145" w:name="_Toc84088507"/>
      <w:r w:rsidRPr="009E7227">
        <w:lastRenderedPageBreak/>
        <w:t>Investigación</w:t>
      </w:r>
      <w:r>
        <w:t>: I+D+i</w:t>
      </w:r>
      <w:bookmarkEnd w:id="143"/>
      <w:bookmarkEnd w:id="144"/>
      <w:bookmarkEnd w:id="145"/>
    </w:p>
    <w:p w14:paraId="2F441E49" w14:textId="77777777" w:rsidR="00F31D28" w:rsidRDefault="00F31D28" w:rsidP="004B239D">
      <w:pPr>
        <w:pStyle w:val="TITULO-Nivel2"/>
      </w:pPr>
      <w:bookmarkStart w:id="146" w:name="_Toc74228285"/>
      <w:bookmarkStart w:id="147" w:name="_Toc75343982"/>
      <w:bookmarkStart w:id="148" w:name="_Toc84088508"/>
      <w:r w:rsidRPr="009E7227">
        <w:t>Publicaciones científicas</w:t>
      </w:r>
      <w:bookmarkEnd w:id="146"/>
      <w:bookmarkEnd w:id="147"/>
      <w:bookmarkEnd w:id="148"/>
      <w:r>
        <w:t xml:space="preserve"> </w:t>
      </w:r>
    </w:p>
    <w:p w14:paraId="41FAFB00" w14:textId="77777777" w:rsidR="00F31D28" w:rsidRPr="00B010C0" w:rsidRDefault="00F31D28" w:rsidP="0068118A"/>
    <w:tbl>
      <w:tblPr>
        <w:tblStyle w:val="TablaGeneral"/>
        <w:tblW w:w="7797" w:type="dxa"/>
        <w:tblLook w:val="00E0" w:firstRow="1" w:lastRow="1" w:firstColumn="1" w:lastColumn="0" w:noHBand="0" w:noVBand="0"/>
      </w:tblPr>
      <w:tblGrid>
        <w:gridCol w:w="1843"/>
        <w:gridCol w:w="2126"/>
        <w:gridCol w:w="1276"/>
        <w:gridCol w:w="2552"/>
      </w:tblGrid>
      <w:tr w:rsidR="00F31D28" w:rsidRPr="004B239D" w14:paraId="5A3CAE3B" w14:textId="77777777" w:rsidTr="002865B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47C108E" w14:textId="77777777" w:rsidR="00F31D28" w:rsidRPr="004B239D" w:rsidRDefault="00F31D28" w:rsidP="004B239D">
            <w:pPr>
              <w:jc w:val="left"/>
              <w:rPr>
                <w:sz w:val="14"/>
              </w:rPr>
            </w:pPr>
          </w:p>
        </w:tc>
        <w:tc>
          <w:tcPr>
            <w:tcW w:w="2126" w:type="dxa"/>
            <w:noWrap/>
          </w:tcPr>
          <w:p w14:paraId="36940475" w14:textId="77777777" w:rsidR="00F31D28" w:rsidRPr="008E064E" w:rsidRDefault="00F31D28" w:rsidP="004B239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276" w:type="dxa"/>
            <w:noWrap/>
          </w:tcPr>
          <w:p w14:paraId="677BD36B" w14:textId="77777777" w:rsidR="00F31D28" w:rsidRPr="008E064E" w:rsidRDefault="00F31D28" w:rsidP="004B239D">
            <w:pPr>
              <w:jc w:val="left"/>
              <w:rPr>
                <w:rFonts w:ascii="Montserrat SemiBold" w:hAnsi="Montserrat SemiBold"/>
                <w:b w:val="0"/>
                <w:sz w:val="16"/>
              </w:rPr>
            </w:pPr>
            <w:r w:rsidRPr="008E064E">
              <w:rPr>
                <w:rFonts w:ascii="Montserrat SemiBold" w:hAnsi="Montserrat SemiBold"/>
                <w:b w:val="0"/>
                <w:sz w:val="16"/>
              </w:rPr>
              <w:t>Factor de Impacto</w:t>
            </w:r>
          </w:p>
        </w:tc>
        <w:tc>
          <w:tcPr>
            <w:tcW w:w="2552" w:type="dxa"/>
            <w:noWrap/>
          </w:tcPr>
          <w:p w14:paraId="146AA4B0" w14:textId="77777777" w:rsidR="00F31D28" w:rsidRPr="008E064E" w:rsidRDefault="00F31D28" w:rsidP="004B239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Factor de Impacto</w:t>
            </w:r>
            <w:r w:rsidR="004B239D" w:rsidRPr="008E064E">
              <w:rPr>
                <w:rFonts w:ascii="Montserrat SemiBold" w:hAnsi="Montserrat SemiBold"/>
                <w:b w:val="0"/>
                <w:sz w:val="16"/>
              </w:rPr>
              <w:t xml:space="preserve"> </w:t>
            </w:r>
            <w:r w:rsidRPr="008E064E">
              <w:rPr>
                <w:rFonts w:ascii="Montserrat SemiBold" w:hAnsi="Montserrat SemiBold"/>
                <w:b w:val="0"/>
                <w:sz w:val="16"/>
              </w:rPr>
              <w:t>% Publicaciones Primer Quartil</w:t>
            </w:r>
          </w:p>
        </w:tc>
      </w:tr>
      <w:tr w:rsidR="00F31D28" w:rsidRPr="004B239D" w14:paraId="7CE4A0C2" w14:textId="77777777" w:rsidTr="002865BA">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7637CFA6" w14:textId="77777777" w:rsidR="00F31D28" w:rsidRPr="004B239D" w:rsidRDefault="00F31D28" w:rsidP="0068118A">
            <w:pPr>
              <w:rPr>
                <w:sz w:val="16"/>
              </w:rPr>
            </w:pPr>
            <w:r w:rsidRPr="004B239D">
              <w:rPr>
                <w:sz w:val="16"/>
              </w:rPr>
              <w:t>Artículos</w:t>
            </w:r>
          </w:p>
        </w:tc>
        <w:tc>
          <w:tcPr>
            <w:tcW w:w="2126" w:type="dxa"/>
            <w:noWrap/>
          </w:tcPr>
          <w:p w14:paraId="5626171A" w14:textId="30039F38" w:rsidR="00F31D28" w:rsidRPr="004B239D" w:rsidRDefault="00E81DB5" w:rsidP="002865BA">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1276" w:type="dxa"/>
            <w:noWrap/>
          </w:tcPr>
          <w:p w14:paraId="0E512DC5" w14:textId="6551BDF2" w:rsidR="00F31D28" w:rsidRPr="004B239D" w:rsidRDefault="00F31D28" w:rsidP="0068118A"/>
        </w:tc>
        <w:tc>
          <w:tcPr>
            <w:tcW w:w="2552" w:type="dxa"/>
            <w:noWrap/>
          </w:tcPr>
          <w:p w14:paraId="5B559291" w14:textId="77777777" w:rsidR="00F31D28" w:rsidRPr="004B239D" w:rsidRDefault="00F31D28" w:rsidP="0068118A">
            <w:pPr>
              <w:cnfStyle w:val="000000000000" w:firstRow="0" w:lastRow="0" w:firstColumn="0" w:lastColumn="0" w:oddVBand="0" w:evenVBand="0" w:oddHBand="0" w:evenHBand="0" w:firstRowFirstColumn="0" w:firstRowLastColumn="0" w:lastRowFirstColumn="0" w:lastRowLastColumn="0"/>
            </w:pPr>
          </w:p>
        </w:tc>
      </w:tr>
      <w:tr w:rsidR="00F31D28" w:rsidRPr="004B239D" w14:paraId="08C8D1C2" w14:textId="77777777" w:rsidTr="002865BA">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066E0206" w14:textId="77777777" w:rsidR="00F31D28" w:rsidRPr="004B239D" w:rsidRDefault="00F31D28" w:rsidP="0068118A">
            <w:pPr>
              <w:rPr>
                <w:sz w:val="16"/>
              </w:rPr>
            </w:pPr>
            <w:r w:rsidRPr="004B239D">
              <w:rPr>
                <w:sz w:val="16"/>
              </w:rPr>
              <w:t>Cartas</w:t>
            </w:r>
          </w:p>
        </w:tc>
        <w:tc>
          <w:tcPr>
            <w:tcW w:w="2126" w:type="dxa"/>
            <w:noWrap/>
          </w:tcPr>
          <w:p w14:paraId="45505B00" w14:textId="346F3BC2" w:rsidR="00F31D28" w:rsidRPr="004B239D" w:rsidRDefault="007537FF" w:rsidP="002865BA">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276" w:type="dxa"/>
            <w:noWrap/>
          </w:tcPr>
          <w:p w14:paraId="36BFD908" w14:textId="2A5445E3" w:rsidR="00F31D28" w:rsidRPr="004B239D" w:rsidRDefault="007537FF" w:rsidP="0068118A">
            <w:r>
              <w:t>0,576</w:t>
            </w:r>
          </w:p>
        </w:tc>
        <w:tc>
          <w:tcPr>
            <w:tcW w:w="2552" w:type="dxa"/>
            <w:noWrap/>
          </w:tcPr>
          <w:p w14:paraId="78F5CD10" w14:textId="77777777" w:rsidR="00F31D28" w:rsidRPr="004B239D" w:rsidRDefault="00F31D28" w:rsidP="0068118A">
            <w:pPr>
              <w:cnfStyle w:val="000000000000" w:firstRow="0" w:lastRow="0" w:firstColumn="0" w:lastColumn="0" w:oddVBand="0" w:evenVBand="0" w:oddHBand="0" w:evenHBand="0" w:firstRowFirstColumn="0" w:firstRowLastColumn="0" w:lastRowFirstColumn="0" w:lastRowLastColumn="0"/>
            </w:pPr>
          </w:p>
        </w:tc>
      </w:tr>
      <w:tr w:rsidR="00F31D28" w:rsidRPr="004B239D" w14:paraId="164E9E58" w14:textId="77777777" w:rsidTr="002865BA">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412BBA1C" w14:textId="77777777" w:rsidR="00F31D28" w:rsidRPr="004B239D" w:rsidRDefault="00F31D28" w:rsidP="0068118A">
            <w:pPr>
              <w:rPr>
                <w:sz w:val="16"/>
              </w:rPr>
            </w:pPr>
            <w:r w:rsidRPr="004B239D">
              <w:rPr>
                <w:sz w:val="16"/>
              </w:rPr>
              <w:t>Total</w:t>
            </w:r>
          </w:p>
        </w:tc>
        <w:tc>
          <w:tcPr>
            <w:tcW w:w="2126" w:type="dxa"/>
            <w:noWrap/>
          </w:tcPr>
          <w:p w14:paraId="458FA5A7" w14:textId="150CE9DC" w:rsidR="00F31D28" w:rsidRPr="004B239D" w:rsidRDefault="00E81DB5" w:rsidP="002865BA">
            <w:pPr>
              <w:jc w:val="right"/>
              <w:cnfStyle w:val="010000000000" w:firstRow="0" w:lastRow="1"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1276" w:type="dxa"/>
            <w:noWrap/>
          </w:tcPr>
          <w:p w14:paraId="32D2DD92" w14:textId="77777777" w:rsidR="00F31D28" w:rsidRPr="004B239D" w:rsidRDefault="00F31D28" w:rsidP="0068118A"/>
        </w:tc>
        <w:tc>
          <w:tcPr>
            <w:tcW w:w="2552" w:type="dxa"/>
            <w:noWrap/>
          </w:tcPr>
          <w:p w14:paraId="5E8B0513" w14:textId="77777777" w:rsidR="00F31D28" w:rsidRPr="004B239D" w:rsidRDefault="00F31D28" w:rsidP="0068118A">
            <w:pPr>
              <w:cnfStyle w:val="010000000000" w:firstRow="0" w:lastRow="1" w:firstColumn="0" w:lastColumn="0" w:oddVBand="0" w:evenVBand="0" w:oddHBand="0" w:evenHBand="0" w:firstRowFirstColumn="0" w:firstRowLastColumn="0" w:lastRowFirstColumn="0" w:lastRowLastColumn="0"/>
            </w:pPr>
          </w:p>
        </w:tc>
      </w:tr>
    </w:tbl>
    <w:p w14:paraId="70C6EED1" w14:textId="77777777" w:rsidR="00034E13" w:rsidRDefault="00034E13" w:rsidP="004B239D">
      <w:pPr>
        <w:pStyle w:val="Piedetabla"/>
      </w:pPr>
    </w:p>
    <w:p w14:paraId="611D53C8" w14:textId="674F85A5" w:rsidR="00F31D28" w:rsidRPr="00294F7D" w:rsidRDefault="00F31D28" w:rsidP="004B239D">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14:paraId="3D241A3D" w14:textId="1614B247" w:rsidR="00F31D28" w:rsidRDefault="00F31D28" w:rsidP="00F27458">
      <w:pPr>
        <w:spacing w:before="0"/>
        <w:rPr>
          <w:rFonts w:ascii="Verdana" w:hAnsi="Verdana" w:cs="Arial"/>
          <w:color w:val="000080"/>
          <w:sz w:val="24"/>
        </w:rPr>
      </w:pPr>
    </w:p>
    <w:tbl>
      <w:tblPr>
        <w:tblStyle w:val="TablaGeneral"/>
        <w:tblW w:w="5000" w:type="pct"/>
        <w:tblLayout w:type="fixed"/>
        <w:tblLook w:val="01E0" w:firstRow="1" w:lastRow="1" w:firstColumn="1" w:lastColumn="1" w:noHBand="0" w:noVBand="0"/>
      </w:tblPr>
      <w:tblGrid>
        <w:gridCol w:w="4927"/>
        <w:gridCol w:w="1381"/>
        <w:gridCol w:w="1629"/>
      </w:tblGrid>
      <w:tr w:rsidR="00F27458" w:rsidRPr="00FF2F87" w14:paraId="4CC569B1" w14:textId="77777777" w:rsidTr="00F27458">
        <w:trPr>
          <w:cnfStyle w:val="100000000000" w:firstRow="1" w:lastRow="0" w:firstColumn="0" w:lastColumn="0" w:oddVBand="0" w:evenVBand="0" w:oddHBand="0"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104" w:type="pct"/>
          </w:tcPr>
          <w:p w14:paraId="2D0F764B" w14:textId="77777777" w:rsidR="00F27458" w:rsidRPr="00F27458" w:rsidRDefault="00F27458" w:rsidP="00FF2F87">
            <w:pPr>
              <w:jc w:val="left"/>
              <w:rPr>
                <w:rFonts w:ascii="Montserrat SemiBold" w:hAnsi="Montserrat SemiBold"/>
                <w:b w:val="0"/>
                <w:sz w:val="16"/>
                <w:szCs w:val="18"/>
              </w:rPr>
            </w:pPr>
            <w:r w:rsidRPr="00F27458">
              <w:rPr>
                <w:rFonts w:ascii="Montserrat SemiBold" w:hAnsi="Montserrat SemiBold"/>
                <w:b w:val="0"/>
                <w:sz w:val="16"/>
                <w:szCs w:val="18"/>
              </w:rPr>
              <w:t xml:space="preserve">Publicaciones </w:t>
            </w:r>
            <w:r w:rsidRPr="00F27458">
              <w:rPr>
                <w:rFonts w:ascii="Montserrat SemiBold" w:hAnsi="Montserrat SemiBold"/>
                <w:b w:val="0"/>
                <w:sz w:val="16"/>
                <w:szCs w:val="18"/>
              </w:rPr>
              <w:br/>
              <w:t>(nombre de la Revista)</w:t>
            </w:r>
          </w:p>
        </w:tc>
        <w:tc>
          <w:tcPr>
            <w:tcW w:w="870" w:type="pct"/>
          </w:tcPr>
          <w:p w14:paraId="4539F6CF" w14:textId="77777777" w:rsidR="00F27458" w:rsidRPr="00F27458" w:rsidRDefault="00F27458" w:rsidP="00F2745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8"/>
              </w:rPr>
            </w:pPr>
            <w:r w:rsidRPr="00F27458">
              <w:rPr>
                <w:rFonts w:ascii="Montserrat SemiBold" w:hAnsi="Montserrat SemiBold"/>
                <w:b w:val="0"/>
                <w:sz w:val="16"/>
                <w:szCs w:val="18"/>
              </w:rPr>
              <w:t>Número total de artículos Publica-dos en la revista</w:t>
            </w:r>
          </w:p>
        </w:tc>
        <w:tc>
          <w:tcPr>
            <w:cnfStyle w:val="000001000000" w:firstRow="0" w:lastRow="0" w:firstColumn="0" w:lastColumn="0" w:oddVBand="0" w:evenVBand="1" w:oddHBand="0" w:evenHBand="0" w:firstRowFirstColumn="0" w:firstRowLastColumn="0" w:lastRowFirstColumn="0" w:lastRowLastColumn="0"/>
            <w:tcW w:w="1026" w:type="pct"/>
            <w:vAlign w:val="top"/>
          </w:tcPr>
          <w:p w14:paraId="5BBE3BB0" w14:textId="77777777" w:rsidR="00F27458" w:rsidRPr="00F27458" w:rsidRDefault="00F27458" w:rsidP="00F27458">
            <w:pPr>
              <w:spacing w:line="240" w:lineRule="auto"/>
              <w:jc w:val="center"/>
              <w:rPr>
                <w:rFonts w:ascii="Montserrat SemiBold" w:hAnsi="Montserrat SemiBold"/>
                <w:b w:val="0"/>
                <w:sz w:val="16"/>
                <w:szCs w:val="18"/>
              </w:rPr>
            </w:pPr>
            <w:r w:rsidRPr="00F27458">
              <w:rPr>
                <w:rFonts w:ascii="Montserrat SemiBold" w:hAnsi="Montserrat SemiBold"/>
                <w:b w:val="0"/>
                <w:sz w:val="16"/>
                <w:szCs w:val="18"/>
              </w:rPr>
              <w:t xml:space="preserve">Factor de impacto de </w:t>
            </w:r>
            <w:r w:rsidRPr="00F27458">
              <w:rPr>
                <w:rFonts w:ascii="Montserrat SemiBold" w:hAnsi="Montserrat SemiBold"/>
                <w:b w:val="0"/>
                <w:sz w:val="16"/>
                <w:szCs w:val="18"/>
              </w:rPr>
              <w:br/>
              <w:t>la revista*</w:t>
            </w:r>
          </w:p>
        </w:tc>
      </w:tr>
      <w:tr w:rsidR="00F27458" w:rsidRPr="00C31FAA" w14:paraId="0DD65125" w14:textId="77777777" w:rsidTr="00F27458">
        <w:trPr>
          <w:trHeight w:val="387"/>
        </w:trPr>
        <w:tc>
          <w:tcPr>
            <w:cnfStyle w:val="001000000000" w:firstRow="0" w:lastRow="0" w:firstColumn="1" w:lastColumn="0" w:oddVBand="0" w:evenVBand="0" w:oddHBand="0" w:evenHBand="0" w:firstRowFirstColumn="0" w:firstRowLastColumn="0" w:lastRowFirstColumn="0" w:lastRowLastColumn="0"/>
            <w:tcW w:w="3104" w:type="pct"/>
            <w:noWrap/>
          </w:tcPr>
          <w:p w14:paraId="46ABE797" w14:textId="77777777" w:rsidR="00F27458" w:rsidRDefault="00F27458" w:rsidP="00AE3159">
            <w:pPr>
              <w:spacing w:line="240" w:lineRule="auto"/>
              <w:jc w:val="left"/>
            </w:pPr>
            <w:r>
              <w:t xml:space="preserve">Application of telemedicine in infectious diseases. Enferm Infecc Microbiol Clin (Engl Ed </w:t>
            </w:r>
          </w:p>
          <w:p w14:paraId="4BE05942" w14:textId="6C04AED6" w:rsidR="00F27458" w:rsidRDefault="00F27458" w:rsidP="00AE3159">
            <w:pPr>
              <w:spacing w:line="240" w:lineRule="auto"/>
              <w:jc w:val="left"/>
            </w:pPr>
            <w:r w:rsidRPr="00751807">
              <w:rPr>
                <w:b/>
              </w:rPr>
              <w:t>Autores</w:t>
            </w:r>
            <w:r>
              <w:t>: Monfort-Vinuesa C, Gil-López P, Ramírez-Olivencia G, Chivato-Pérez T, Coca-Benito D, Mata-Forte T.). 2021 Apr</w:t>
            </w:r>
          </w:p>
          <w:p w14:paraId="39EA4F2C" w14:textId="27816AF0" w:rsidR="00F27458" w:rsidRDefault="00F27458" w:rsidP="00AE3159">
            <w:pPr>
              <w:spacing w:line="240" w:lineRule="auto"/>
              <w:jc w:val="left"/>
            </w:pPr>
            <w:r>
              <w:t>12:S0213-005X(21)00078-1. English, Spanish. doi: 10.1016/j.eimc.2021.03.009. Epub ahead of print. PMID: 33858708.</w:t>
            </w:r>
          </w:p>
        </w:tc>
        <w:tc>
          <w:tcPr>
            <w:tcW w:w="870" w:type="pct"/>
            <w:noWrap/>
          </w:tcPr>
          <w:p w14:paraId="6CEC26EB" w14:textId="273C467F" w:rsidR="00F27458" w:rsidRDefault="00F27458" w:rsidP="002865BA">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026" w:type="pct"/>
            <w:noWrap/>
          </w:tcPr>
          <w:p w14:paraId="3A9E00B4" w14:textId="359092ED" w:rsidR="00F27458" w:rsidRDefault="00F27458" w:rsidP="002865BA">
            <w:pPr>
              <w:jc w:val="right"/>
            </w:pPr>
            <w:r>
              <w:t>1,731</w:t>
            </w:r>
          </w:p>
        </w:tc>
      </w:tr>
      <w:tr w:rsidR="00F27458" w:rsidRPr="00C31FAA" w14:paraId="6D471CAF" w14:textId="77777777" w:rsidTr="00F27458">
        <w:trPr>
          <w:trHeight w:val="387"/>
        </w:trPr>
        <w:tc>
          <w:tcPr>
            <w:cnfStyle w:val="001000000000" w:firstRow="0" w:lastRow="0" w:firstColumn="1" w:lastColumn="0" w:oddVBand="0" w:evenVBand="0" w:oddHBand="0" w:evenHBand="0" w:firstRowFirstColumn="0" w:firstRowLastColumn="0" w:lastRowFirstColumn="0" w:lastRowLastColumn="0"/>
            <w:tcW w:w="3104" w:type="pct"/>
            <w:noWrap/>
          </w:tcPr>
          <w:p w14:paraId="1F65634D" w14:textId="77777777" w:rsidR="00F27458" w:rsidRPr="00C31FAA" w:rsidRDefault="00F27458" w:rsidP="00115D47">
            <w:pPr>
              <w:spacing w:line="240" w:lineRule="auto"/>
              <w:jc w:val="left"/>
            </w:pPr>
            <w:r>
              <w:t>Revista Clínica Española</w:t>
            </w:r>
          </w:p>
          <w:p w14:paraId="0F9F4FE0" w14:textId="77777777" w:rsidR="00F27458" w:rsidRDefault="00F27458" w:rsidP="00115D47">
            <w:pPr>
              <w:spacing w:line="240" w:lineRule="auto"/>
              <w:jc w:val="left"/>
            </w:pPr>
            <w:r>
              <w:t xml:space="preserve">Aspergilosis Pulmonar invasiva </w:t>
            </w:r>
          </w:p>
          <w:p w14:paraId="4C749925" w14:textId="32423C99" w:rsidR="00F27458" w:rsidRPr="00C31FAA" w:rsidRDefault="00F27458" w:rsidP="00115D47">
            <w:pPr>
              <w:spacing w:line="240" w:lineRule="auto"/>
              <w:jc w:val="left"/>
            </w:pPr>
            <w:r w:rsidRPr="00115D47">
              <w:rPr>
                <w:b/>
              </w:rPr>
              <w:t>Autores:</w:t>
            </w:r>
            <w:r>
              <w:t xml:space="preserve"> L.A. Fernández Bermejo, G. Ramírez Olivenza</w:t>
            </w:r>
          </w:p>
        </w:tc>
        <w:tc>
          <w:tcPr>
            <w:tcW w:w="870" w:type="pct"/>
            <w:noWrap/>
          </w:tcPr>
          <w:p w14:paraId="30240539" w14:textId="62E2B72A" w:rsidR="00F27458" w:rsidRPr="00C31FAA" w:rsidRDefault="00F27458" w:rsidP="002865BA">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026" w:type="pct"/>
            <w:noWrap/>
          </w:tcPr>
          <w:p w14:paraId="78FC2373" w14:textId="77777777" w:rsidR="00F27458" w:rsidRPr="00C31FAA" w:rsidRDefault="00F27458" w:rsidP="002865BA">
            <w:pPr>
              <w:jc w:val="right"/>
            </w:pPr>
            <w:r>
              <w:t>1,556</w:t>
            </w:r>
          </w:p>
        </w:tc>
      </w:tr>
      <w:tr w:rsidR="00F27458" w:rsidRPr="00C31FAA" w14:paraId="4CDF5FDA" w14:textId="77777777" w:rsidTr="00F27458">
        <w:trPr>
          <w:trHeight w:val="60"/>
        </w:trPr>
        <w:tc>
          <w:tcPr>
            <w:cnfStyle w:val="001000000000" w:firstRow="0" w:lastRow="0" w:firstColumn="1" w:lastColumn="0" w:oddVBand="0" w:evenVBand="0" w:oddHBand="0" w:evenHBand="0" w:firstRowFirstColumn="0" w:firstRowLastColumn="0" w:lastRowFirstColumn="0" w:lastRowLastColumn="0"/>
            <w:tcW w:w="3104" w:type="pct"/>
            <w:noWrap/>
          </w:tcPr>
          <w:p w14:paraId="42D0339C" w14:textId="77777777" w:rsidR="00F27458" w:rsidRPr="00376877" w:rsidRDefault="00F27458" w:rsidP="00376877">
            <w:pPr>
              <w:spacing w:line="240" w:lineRule="auto"/>
            </w:pPr>
            <w:r w:rsidRPr="00376877">
              <w:t>Revista Española de geriatría y gerontología</w:t>
            </w:r>
          </w:p>
          <w:p w14:paraId="2E0BE3A1" w14:textId="77777777" w:rsidR="00F27458" w:rsidRDefault="00F27458" w:rsidP="002F4B76">
            <w:pPr>
              <w:jc w:val="left"/>
            </w:pPr>
            <w:r>
              <w:t xml:space="preserve">Vigilancia activa y control de enterobacterias productoras de carbapenemasas en un hospital de media/larga estancia de la Comunidad de Madrid </w:t>
            </w:r>
          </w:p>
          <w:p w14:paraId="63A029EA" w14:textId="26AD3BA4" w:rsidR="00F27458" w:rsidRPr="00C31FAA" w:rsidRDefault="00F27458" w:rsidP="00115D47">
            <w:pPr>
              <w:jc w:val="left"/>
            </w:pPr>
            <w:r w:rsidRPr="00115D47">
              <w:rPr>
                <w:b/>
              </w:rPr>
              <w:t>Autores:</w:t>
            </w:r>
            <w:r>
              <w:t xml:space="preserve"> Elena Romero Pisonero, Esmeralda Vera Itoiz, Luisa García Picazo, Javier Rodríguez Hernández</w:t>
            </w:r>
          </w:p>
        </w:tc>
        <w:tc>
          <w:tcPr>
            <w:tcW w:w="870" w:type="pct"/>
            <w:noWrap/>
          </w:tcPr>
          <w:p w14:paraId="1274E07C" w14:textId="40A55F03" w:rsidR="00F27458" w:rsidRPr="00C31FAA" w:rsidRDefault="00F27458" w:rsidP="002865BA">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026" w:type="pct"/>
            <w:noWrap/>
          </w:tcPr>
          <w:p w14:paraId="28D4ACCC" w14:textId="0250C1FC" w:rsidR="00F27458" w:rsidRPr="00C31FAA" w:rsidRDefault="00F27458" w:rsidP="002865BA">
            <w:pPr>
              <w:jc w:val="right"/>
            </w:pPr>
            <w:r>
              <w:t>0.576</w:t>
            </w:r>
          </w:p>
        </w:tc>
      </w:tr>
      <w:tr w:rsidR="00F27458" w:rsidRPr="00C31FAA" w14:paraId="35E30221" w14:textId="77777777" w:rsidTr="00F27458">
        <w:trPr>
          <w:cnfStyle w:val="010000000000" w:firstRow="0" w:lastRow="1"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3104" w:type="pct"/>
            <w:noWrap/>
          </w:tcPr>
          <w:p w14:paraId="7CD6AA28" w14:textId="77777777" w:rsidR="00F27458" w:rsidRPr="00C31FAA" w:rsidRDefault="00F27458" w:rsidP="0068118A">
            <w:r>
              <w:t>TOTAL</w:t>
            </w:r>
          </w:p>
        </w:tc>
        <w:tc>
          <w:tcPr>
            <w:tcW w:w="870" w:type="pct"/>
            <w:noWrap/>
          </w:tcPr>
          <w:p w14:paraId="524AC7B3" w14:textId="2EEBFD0F" w:rsidR="00F27458" w:rsidRPr="00C31FAA" w:rsidRDefault="00F27458" w:rsidP="002865BA">
            <w:pPr>
              <w:jc w:val="right"/>
              <w:cnfStyle w:val="010000000000" w:firstRow="0" w:lastRow="1"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1026" w:type="pct"/>
            <w:noWrap/>
          </w:tcPr>
          <w:p w14:paraId="19DC11F2" w14:textId="77777777" w:rsidR="00F27458" w:rsidRPr="00C31FAA" w:rsidRDefault="00F27458" w:rsidP="002865BA">
            <w:pPr>
              <w:jc w:val="right"/>
            </w:pPr>
          </w:p>
        </w:tc>
      </w:tr>
    </w:tbl>
    <w:p w14:paraId="1FD1C151" w14:textId="400593CC" w:rsidR="00B30D75" w:rsidRDefault="00B30D75">
      <w:pPr>
        <w:spacing w:before="0" w:line="240" w:lineRule="auto"/>
        <w:jc w:val="left"/>
        <w:rPr>
          <w:rFonts w:ascii="Montserrat SemiBold" w:hAnsi="Montserrat SemiBold"/>
          <w:caps/>
          <w:noProof/>
          <w:color w:val="48ACC6"/>
          <w:spacing w:val="-6"/>
          <w:sz w:val="24"/>
        </w:rPr>
      </w:pPr>
      <w:bookmarkStart w:id="149" w:name="_Toc84088509"/>
    </w:p>
    <w:p w14:paraId="7073EC1D" w14:textId="77777777" w:rsidR="00350FD5" w:rsidRDefault="00350FD5">
      <w:pPr>
        <w:spacing w:before="0" w:line="240" w:lineRule="auto"/>
        <w:jc w:val="left"/>
        <w:rPr>
          <w:rFonts w:ascii="Montserrat SemiBold" w:hAnsi="Montserrat SemiBold"/>
          <w:caps/>
          <w:noProof/>
          <w:color w:val="48ACC6"/>
          <w:spacing w:val="-6"/>
          <w:sz w:val="24"/>
        </w:rPr>
      </w:pPr>
      <w:r>
        <w:br w:type="page"/>
      </w:r>
    </w:p>
    <w:p w14:paraId="60CDD599" w14:textId="6694AB13" w:rsidR="00F31D28" w:rsidRPr="00766562" w:rsidRDefault="00766562" w:rsidP="00766562">
      <w:pPr>
        <w:pStyle w:val="TITULO-Nivel2"/>
      </w:pPr>
      <w:r>
        <w:lastRenderedPageBreak/>
        <w:t>A</w:t>
      </w:r>
      <w:r w:rsidR="00F31D28" w:rsidRPr="00766562">
        <w:t>ctividades de divulgación científica</w:t>
      </w:r>
      <w:bookmarkEnd w:id="149"/>
    </w:p>
    <w:p w14:paraId="283215B7" w14:textId="77777777" w:rsidR="00F27458" w:rsidRPr="00140079" w:rsidRDefault="002F4B76" w:rsidP="00F27458">
      <w:pPr>
        <w:pStyle w:val="TITULO-Nivel4"/>
      </w:pPr>
      <w:r w:rsidRPr="00140079">
        <w:t xml:space="preserve">Ponencia en jornada científica: </w:t>
      </w:r>
      <w:r w:rsidR="00F27458">
        <w:t xml:space="preserve"> </w:t>
      </w:r>
      <w:r w:rsidR="00F27458" w:rsidRPr="00140079">
        <w:t>“Demencia y fractura de cadera ¿cómo se rehabilita?</w:t>
      </w:r>
    </w:p>
    <w:p w14:paraId="41CF21A9" w14:textId="77777777" w:rsidR="002F4B76" w:rsidRDefault="002F4B76" w:rsidP="00F27458">
      <w:pPr>
        <w:spacing w:before="0"/>
      </w:pPr>
      <w:r w:rsidRPr="00140079">
        <w:t xml:space="preserve">Curso interdisciplinar ortogeriatría y traumatología </w:t>
      </w:r>
    </w:p>
    <w:p w14:paraId="1FD51254" w14:textId="3B65328D" w:rsidR="00140079" w:rsidRPr="00140079" w:rsidRDefault="00140079" w:rsidP="00F27458">
      <w:pPr>
        <w:spacing w:before="0"/>
      </w:pPr>
      <w:r>
        <w:t>Autor: Dra. Elena Romero Pisonero</w:t>
      </w:r>
    </w:p>
    <w:p w14:paraId="6A8750A8" w14:textId="65B6D32F" w:rsidR="00F31D28" w:rsidRPr="009E7227" w:rsidRDefault="002F4B76" w:rsidP="00034E13">
      <w:pPr>
        <w:spacing w:before="0"/>
      </w:pPr>
      <w:r w:rsidRPr="00140079">
        <w:t>Celebrado los días 27 y 28 de febrero de 2020 en el auditorio del Hospital Clínico San Carlos de Madrid.</w:t>
      </w:r>
      <w:r w:rsidR="00F31D28" w:rsidRPr="009E7227">
        <w:br w:type="page"/>
      </w:r>
    </w:p>
    <w:p w14:paraId="642E30F2" w14:textId="6DFE75CB" w:rsidR="0058510F" w:rsidRDefault="00103AD3" w:rsidP="0068118A">
      <w:bookmarkStart w:id="150" w:name="_Toc74228286"/>
      <w:bookmarkStart w:id="151" w:name="_Toc75343983"/>
      <w:bookmarkEnd w:id="133"/>
      <w:r>
        <w:rPr>
          <w:noProof/>
        </w:rPr>
        <w:lastRenderedPageBreak/>
        <w:drawing>
          <wp:anchor distT="0" distB="0" distL="114300" distR="114300" simplePos="0" relativeHeight="251741184" behindDoc="1" locked="0" layoutInCell="1" allowOverlap="1" wp14:anchorId="08F06343" wp14:editId="154FDB34">
            <wp:simplePos x="0" y="0"/>
            <wp:positionH relativeFrom="page">
              <wp:posOffset>0</wp:posOffset>
            </wp:positionH>
            <wp:positionV relativeFrom="paragraph">
              <wp:posOffset>-1021080</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752448" behindDoc="0" locked="0" layoutInCell="1" allowOverlap="1" wp14:anchorId="70BC4A89" wp14:editId="3399044D">
                <wp:simplePos x="0" y="0"/>
                <wp:positionH relativeFrom="column">
                  <wp:posOffset>1172845</wp:posOffset>
                </wp:positionH>
                <wp:positionV relativeFrom="paragraph">
                  <wp:posOffset>6409417</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B49C59E" w14:textId="77777777" w:rsidR="00067713" w:rsidRDefault="00067713"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382F19BD" w14:textId="77777777" w:rsidR="00067713" w:rsidRDefault="00067713"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01FB2B40" w14:textId="77777777" w:rsidR="00067713" w:rsidRPr="00CF6779" w:rsidRDefault="00067713"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0BC4A89" id="_x0000_s1050" type="#_x0000_t202" style="position:absolute;left:0;text-align:left;margin-left:92.35pt;margin-top:504.7pt;width:290.9pt;height:247.6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" filled="f" stroked="f" strokeweight="2pt">
                <o:lock v:ext="edit" aspectratio="t"/>
                <v:textbox>
                  <w:txbxContent>
                    <w:p w14:paraId="5B49C59E" w14:textId="77777777" w:rsidR="00067713" w:rsidRDefault="00067713"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382F19BD" w14:textId="77777777" w:rsidR="00067713" w:rsidRDefault="00067713"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01FB2B40" w14:textId="77777777" w:rsidR="00067713" w:rsidRPr="00CF6779" w:rsidRDefault="00067713"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2D1188">
        <w:rPr>
          <w:noProof/>
        </w:rPr>
        <mc:AlternateContent>
          <mc:Choice Requires="wps">
            <w:drawing>
              <wp:anchor distT="0" distB="0" distL="114300" distR="114300" simplePos="0" relativeHeight="251753472" behindDoc="0" locked="0" layoutInCell="1" allowOverlap="1" wp14:anchorId="2A0DE7CC" wp14:editId="1046D079">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245A0D9" w14:textId="77777777" w:rsidR="00067713" w:rsidRDefault="00067713" w:rsidP="00EA4B00">
                            <w:pPr>
                              <w:pStyle w:val="Capitulo"/>
                            </w:pPr>
                            <w:r>
                              <w:t>9</w:t>
                            </w:r>
                          </w:p>
                        </w:txbxContent>
                      </wps:txbx>
                      <wps:bodyPr rot="0" vert="horz" wrap="square" lIns="91440" tIns="45720" rIns="91440" bIns="45720" anchor="t" anchorCtr="0">
                        <a:noAutofit/>
                      </wps:bodyPr>
                    </wps:wsp>
                  </a:graphicData>
                </a:graphic>
              </wp:anchor>
            </w:drawing>
          </mc:Choice>
          <mc:Fallback>
            <w:pict>
              <v:shape w14:anchorId="2A0DE7CC" id="_x0000_s1051" type="#_x0000_t202" style="position:absolute;left:0;text-align:left;margin-left:393.25pt;margin-top:461.85pt;width:95.45pt;height:174.8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" filled="f" stroked="f" strokeweight="2pt">
                <o:lock v:ext="edit" aspectratio="t"/>
                <v:textbox>
                  <w:txbxContent>
                    <w:p w14:paraId="5245A0D9" w14:textId="77777777" w:rsidR="00067713" w:rsidRDefault="00067713" w:rsidP="00EA4B00">
                      <w:pPr>
                        <w:pStyle w:val="Capitulo"/>
                      </w:pPr>
                      <w:r>
                        <w:t>9</w:t>
                      </w:r>
                    </w:p>
                  </w:txbxContent>
                </v:textbox>
              </v:shape>
            </w:pict>
          </mc:Fallback>
        </mc:AlternateContent>
      </w:r>
    </w:p>
    <w:p w14:paraId="5B188DAD" w14:textId="77777777" w:rsidR="00F31D28" w:rsidRDefault="00F31D28" w:rsidP="0058510F">
      <w:pPr>
        <w:pStyle w:val="TITULO-Nivel1"/>
      </w:pPr>
      <w:bookmarkStart w:id="152" w:name="_Toc84088510"/>
      <w:r>
        <w:lastRenderedPageBreak/>
        <w:t>Sostenibilidad y gestión económica</w:t>
      </w:r>
      <w:bookmarkEnd w:id="150"/>
      <w:bookmarkEnd w:id="151"/>
      <w:bookmarkEnd w:id="152"/>
      <w:r>
        <w:t xml:space="preserve"> </w:t>
      </w:r>
    </w:p>
    <w:p w14:paraId="2B2D782B" w14:textId="77777777" w:rsidR="009045D9" w:rsidRPr="009E7227" w:rsidRDefault="009045D9" w:rsidP="0058510F">
      <w:pPr>
        <w:pStyle w:val="TITULO-Nivel2"/>
      </w:pPr>
      <w:bookmarkStart w:id="153" w:name="_Toc74228287"/>
      <w:bookmarkStart w:id="154" w:name="_Toc75343984"/>
      <w:bookmarkStart w:id="155" w:name="_Toc84088511"/>
      <w:r w:rsidRPr="009E7227">
        <w:t>Gestión económica</w:t>
      </w:r>
      <w:bookmarkEnd w:id="153"/>
      <w:bookmarkEnd w:id="154"/>
      <w:bookmarkEnd w:id="155"/>
    </w:p>
    <w:p w14:paraId="0A67D8E6" w14:textId="77777777" w:rsidR="009045D9" w:rsidRDefault="009045D9" w:rsidP="0058510F">
      <w:pPr>
        <w:pStyle w:val="TITULO-Nivel3"/>
        <w:rPr>
          <w:lang w:val="es-ES_tradnl"/>
        </w:rPr>
      </w:pPr>
      <w:r w:rsidRPr="00886FE7">
        <w:rPr>
          <w:lang w:val="es-ES_tradnl"/>
        </w:rPr>
        <w:t>Obligaciones Reconocidas</w:t>
      </w:r>
    </w:p>
    <w:p w14:paraId="4CF8A9C6" w14:textId="77777777" w:rsidR="009045D9" w:rsidRDefault="009045D9" w:rsidP="0068118A">
      <w:pPr>
        <w:rPr>
          <w:lang w:val="es-ES_tradnl"/>
        </w:rPr>
      </w:pPr>
    </w:p>
    <w:tbl>
      <w:tblPr>
        <w:tblStyle w:val="TablaGeneral"/>
        <w:tblW w:w="4901" w:type="pct"/>
        <w:tblLook w:val="04E0" w:firstRow="1" w:lastRow="1" w:firstColumn="1" w:lastColumn="0" w:noHBand="0" w:noVBand="1"/>
      </w:tblPr>
      <w:tblGrid>
        <w:gridCol w:w="4849"/>
        <w:gridCol w:w="1548"/>
        <w:gridCol w:w="1383"/>
      </w:tblGrid>
      <w:tr w:rsidR="00103AD3" w:rsidRPr="00A04B5C" w14:paraId="1963B4E9" w14:textId="77777777" w:rsidTr="00FA7AA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14:paraId="19D696B3" w14:textId="77777777" w:rsidR="00103AD3" w:rsidRPr="00A04B5C" w:rsidRDefault="00103AD3" w:rsidP="00FA7AAC">
            <w:pPr>
              <w:rPr>
                <w:rFonts w:ascii="Montserrat SemiBold" w:hAnsi="Montserrat SemiBold"/>
                <w:b w:val="0"/>
              </w:rPr>
            </w:pPr>
          </w:p>
        </w:tc>
        <w:tc>
          <w:tcPr>
            <w:tcW w:w="995" w:type="pct"/>
          </w:tcPr>
          <w:p w14:paraId="5860034E" w14:textId="77777777" w:rsidR="00103AD3" w:rsidRPr="00A04B5C" w:rsidRDefault="00103AD3" w:rsidP="00FA7AAC">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89" w:type="pct"/>
            <w:noWrap/>
          </w:tcPr>
          <w:p w14:paraId="766B9C9A" w14:textId="77777777" w:rsidR="00103AD3" w:rsidRPr="00A04B5C" w:rsidRDefault="00103AD3" w:rsidP="00FA7AAC">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103AD3" w:rsidRPr="00B10D80" w14:paraId="45E19693" w14:textId="77777777" w:rsidTr="00FA7AAC">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212016F4" w14:textId="77777777" w:rsidR="00103AD3" w:rsidRPr="00924716" w:rsidRDefault="00103AD3" w:rsidP="00FA7AAC">
            <w:r w:rsidRPr="00924716">
              <w:t>1. GASTOS DE PERSONAL</w:t>
            </w:r>
            <w:r>
              <w:t>*</w:t>
            </w:r>
          </w:p>
        </w:tc>
        <w:tc>
          <w:tcPr>
            <w:tcW w:w="995" w:type="pct"/>
            <w:vAlign w:val="top"/>
          </w:tcPr>
          <w:p w14:paraId="671D4CFB" w14:textId="77777777" w:rsidR="00103AD3" w:rsidRPr="001F6CF2" w:rsidRDefault="00103AD3" w:rsidP="00FA7AAC">
            <w:pPr>
              <w:jc w:val="right"/>
              <w:cnfStyle w:val="000000000000" w:firstRow="0" w:lastRow="0" w:firstColumn="0" w:lastColumn="0" w:oddVBand="0" w:evenVBand="0" w:oddHBand="0" w:evenHBand="0" w:firstRowFirstColumn="0" w:firstRowLastColumn="0" w:lastRowFirstColumn="0" w:lastRowLastColumn="0"/>
            </w:pPr>
            <w:r w:rsidRPr="001F6CF2">
              <w:t>13.258.126,00</w:t>
            </w:r>
          </w:p>
        </w:tc>
        <w:tc>
          <w:tcPr>
            <w:tcW w:w="889" w:type="pct"/>
            <w:noWrap/>
            <w:vAlign w:val="top"/>
          </w:tcPr>
          <w:p w14:paraId="6A1F17D1" w14:textId="77777777" w:rsidR="00103AD3" w:rsidRPr="00B10D80" w:rsidRDefault="00103AD3" w:rsidP="00FA7AAC">
            <w:pPr>
              <w:jc w:val="right"/>
              <w:cnfStyle w:val="000000000000" w:firstRow="0" w:lastRow="0" w:firstColumn="0" w:lastColumn="0" w:oddVBand="0" w:evenVBand="0" w:oddHBand="0" w:evenHBand="0" w:firstRowFirstColumn="0" w:firstRowLastColumn="0" w:lastRowFirstColumn="0" w:lastRowLastColumn="0"/>
            </w:pPr>
            <w:r w:rsidRPr="00B10D80">
              <w:t>13.969.618,97</w:t>
            </w:r>
          </w:p>
        </w:tc>
      </w:tr>
      <w:tr w:rsidR="00103AD3" w:rsidRPr="00B10D80" w14:paraId="7BBDB3A5" w14:textId="77777777" w:rsidTr="00FA7AAC">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7A5A6395" w14:textId="77777777" w:rsidR="00103AD3" w:rsidRPr="00924716" w:rsidRDefault="00103AD3" w:rsidP="00FA7AAC">
            <w:r w:rsidRPr="00924716">
              <w:t>2. GASTOS  CORRIENTES  EN BIENES  Y SERVICIOS</w:t>
            </w:r>
          </w:p>
        </w:tc>
        <w:tc>
          <w:tcPr>
            <w:tcW w:w="995" w:type="pct"/>
            <w:vAlign w:val="top"/>
          </w:tcPr>
          <w:p w14:paraId="78AB57B1" w14:textId="77777777" w:rsidR="00103AD3" w:rsidRPr="001F6CF2" w:rsidRDefault="00103AD3" w:rsidP="00FA7AAC">
            <w:pPr>
              <w:jc w:val="right"/>
              <w:cnfStyle w:val="000000000000" w:firstRow="0" w:lastRow="0" w:firstColumn="0" w:lastColumn="0" w:oddVBand="0" w:evenVBand="0" w:oddHBand="0" w:evenHBand="0" w:firstRowFirstColumn="0" w:firstRowLastColumn="0" w:lastRowFirstColumn="0" w:lastRowLastColumn="0"/>
            </w:pPr>
            <w:r w:rsidRPr="001F6CF2">
              <w:t>2.001.540,00</w:t>
            </w:r>
          </w:p>
        </w:tc>
        <w:tc>
          <w:tcPr>
            <w:tcW w:w="889" w:type="pct"/>
            <w:noWrap/>
            <w:vAlign w:val="top"/>
          </w:tcPr>
          <w:p w14:paraId="60501836" w14:textId="77777777" w:rsidR="00103AD3" w:rsidRPr="00B10D80" w:rsidRDefault="00103AD3" w:rsidP="00FA7AAC">
            <w:pPr>
              <w:jc w:val="right"/>
              <w:cnfStyle w:val="000000000000" w:firstRow="0" w:lastRow="0" w:firstColumn="0" w:lastColumn="0" w:oddVBand="0" w:evenVBand="0" w:oddHBand="0" w:evenHBand="0" w:firstRowFirstColumn="0" w:firstRowLastColumn="0" w:lastRowFirstColumn="0" w:lastRowLastColumn="0"/>
            </w:pPr>
            <w:r w:rsidRPr="00B10D80">
              <w:t>2.223.896,34</w:t>
            </w:r>
          </w:p>
        </w:tc>
      </w:tr>
      <w:tr w:rsidR="00103AD3" w:rsidRPr="00B10D80" w14:paraId="3878F82F" w14:textId="77777777" w:rsidTr="00FA7AAC">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37A1AD97" w14:textId="77777777" w:rsidR="00103AD3" w:rsidRPr="00924716" w:rsidRDefault="00103AD3" w:rsidP="00FA7AAC">
            <w:r w:rsidRPr="00924716">
              <w:t>6. INVERSIONES REALES</w:t>
            </w:r>
          </w:p>
        </w:tc>
        <w:tc>
          <w:tcPr>
            <w:tcW w:w="995" w:type="pct"/>
            <w:vAlign w:val="top"/>
          </w:tcPr>
          <w:p w14:paraId="508D3C04" w14:textId="77777777" w:rsidR="00103AD3" w:rsidRPr="001F6CF2" w:rsidRDefault="00103AD3" w:rsidP="00FA7AAC">
            <w:pPr>
              <w:jc w:val="right"/>
              <w:cnfStyle w:val="000000000000" w:firstRow="0" w:lastRow="0" w:firstColumn="0" w:lastColumn="0" w:oddVBand="0" w:evenVBand="0" w:oddHBand="0" w:evenHBand="0" w:firstRowFirstColumn="0" w:firstRowLastColumn="0" w:lastRowFirstColumn="0" w:lastRowLastColumn="0"/>
            </w:pPr>
            <w:r w:rsidRPr="001F6CF2">
              <w:t>864.723,00</w:t>
            </w:r>
          </w:p>
        </w:tc>
        <w:tc>
          <w:tcPr>
            <w:tcW w:w="889" w:type="pct"/>
            <w:noWrap/>
            <w:vAlign w:val="top"/>
          </w:tcPr>
          <w:p w14:paraId="55444E34" w14:textId="77777777" w:rsidR="00103AD3" w:rsidRPr="00B10D80" w:rsidRDefault="00103AD3" w:rsidP="00FA7AAC">
            <w:pPr>
              <w:jc w:val="right"/>
              <w:cnfStyle w:val="000000000000" w:firstRow="0" w:lastRow="0" w:firstColumn="0" w:lastColumn="0" w:oddVBand="0" w:evenVBand="0" w:oddHBand="0" w:evenHBand="0" w:firstRowFirstColumn="0" w:firstRowLastColumn="0" w:lastRowFirstColumn="0" w:lastRowLastColumn="0"/>
            </w:pPr>
            <w:r w:rsidRPr="00B10D80">
              <w:t>106.937,10</w:t>
            </w:r>
          </w:p>
        </w:tc>
      </w:tr>
      <w:tr w:rsidR="00103AD3" w:rsidRPr="00B10D80" w14:paraId="437DA3D2" w14:textId="77777777" w:rsidTr="00FA7AAC">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13D5EE01" w14:textId="77777777" w:rsidR="00103AD3" w:rsidRPr="00924716" w:rsidRDefault="00103AD3" w:rsidP="00FA7AAC">
            <w:r w:rsidRPr="00924716">
              <w:t>8. ACTIVOS FINANCIEROS</w:t>
            </w:r>
          </w:p>
        </w:tc>
        <w:tc>
          <w:tcPr>
            <w:tcW w:w="995" w:type="pct"/>
            <w:vAlign w:val="top"/>
          </w:tcPr>
          <w:p w14:paraId="1118686B" w14:textId="77777777" w:rsidR="00103AD3" w:rsidRPr="001F6CF2" w:rsidRDefault="00103AD3" w:rsidP="00FA7AAC">
            <w:pPr>
              <w:jc w:val="right"/>
              <w:cnfStyle w:val="000000000000" w:firstRow="0" w:lastRow="0" w:firstColumn="0" w:lastColumn="0" w:oddVBand="0" w:evenVBand="0" w:oddHBand="0" w:evenHBand="0" w:firstRowFirstColumn="0" w:firstRowLastColumn="0" w:lastRowFirstColumn="0" w:lastRowLastColumn="0"/>
            </w:pPr>
            <w:r w:rsidRPr="001F6CF2">
              <w:t>3.672,00</w:t>
            </w:r>
          </w:p>
        </w:tc>
        <w:tc>
          <w:tcPr>
            <w:tcW w:w="889" w:type="pct"/>
            <w:noWrap/>
            <w:vAlign w:val="top"/>
          </w:tcPr>
          <w:p w14:paraId="706A925B" w14:textId="77777777" w:rsidR="00103AD3" w:rsidRPr="00B10D80" w:rsidRDefault="00103AD3" w:rsidP="00FA7AAC">
            <w:pPr>
              <w:jc w:val="right"/>
              <w:cnfStyle w:val="000000000000" w:firstRow="0" w:lastRow="0" w:firstColumn="0" w:lastColumn="0" w:oddVBand="0" w:evenVBand="0" w:oddHBand="0" w:evenHBand="0" w:firstRowFirstColumn="0" w:firstRowLastColumn="0" w:lastRowFirstColumn="0" w:lastRowLastColumn="0"/>
            </w:pPr>
            <w:r w:rsidRPr="00B10D80">
              <w:t>3.200,00</w:t>
            </w:r>
          </w:p>
        </w:tc>
      </w:tr>
      <w:tr w:rsidR="00103AD3" w14:paraId="1CA7071C" w14:textId="77777777" w:rsidTr="00FA7AAC">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46028562" w14:textId="77777777" w:rsidR="00103AD3" w:rsidRPr="00924716" w:rsidRDefault="00103AD3" w:rsidP="00FA7AAC">
            <w:r w:rsidRPr="00924716">
              <w:t> </w:t>
            </w:r>
            <w:r>
              <w:t>TOTAL</w:t>
            </w:r>
          </w:p>
        </w:tc>
        <w:tc>
          <w:tcPr>
            <w:tcW w:w="995" w:type="pct"/>
            <w:vAlign w:val="top"/>
          </w:tcPr>
          <w:p w14:paraId="69C3CF20" w14:textId="77777777" w:rsidR="00103AD3" w:rsidRDefault="00103AD3" w:rsidP="00FA7AAC">
            <w:pPr>
              <w:jc w:val="right"/>
              <w:cnfStyle w:val="010000000000" w:firstRow="0" w:lastRow="1" w:firstColumn="0" w:lastColumn="0" w:oddVBand="0" w:evenVBand="0" w:oddHBand="0" w:evenHBand="0" w:firstRowFirstColumn="0" w:firstRowLastColumn="0" w:lastRowFirstColumn="0" w:lastRowLastColumn="0"/>
            </w:pPr>
            <w:r w:rsidRPr="001F6CF2">
              <w:t>16.128.061,00</w:t>
            </w:r>
          </w:p>
        </w:tc>
        <w:tc>
          <w:tcPr>
            <w:tcW w:w="889" w:type="pct"/>
            <w:noWrap/>
            <w:vAlign w:val="top"/>
          </w:tcPr>
          <w:p w14:paraId="17EDE641" w14:textId="77777777" w:rsidR="00103AD3" w:rsidRDefault="00103AD3" w:rsidP="00FA7AAC">
            <w:pPr>
              <w:jc w:val="right"/>
              <w:cnfStyle w:val="010000000000" w:firstRow="0" w:lastRow="1" w:firstColumn="0" w:lastColumn="0" w:oddVBand="0" w:evenVBand="0" w:oddHBand="0" w:evenHBand="0" w:firstRowFirstColumn="0" w:firstRowLastColumn="0" w:lastRowFirstColumn="0" w:lastRowLastColumn="0"/>
            </w:pPr>
            <w:r w:rsidRPr="00B10D80">
              <w:t>16.303.652,41</w:t>
            </w:r>
          </w:p>
        </w:tc>
      </w:tr>
    </w:tbl>
    <w:p w14:paraId="77F1E576" w14:textId="1B7AB637" w:rsidR="00D82E56" w:rsidRDefault="00D82E56" w:rsidP="00F27458">
      <w:pPr>
        <w:spacing w:before="0"/>
      </w:pPr>
    </w:p>
    <w:p w14:paraId="06ACADD6" w14:textId="77777777" w:rsidR="00AD1DA9" w:rsidRDefault="002647B5" w:rsidP="00822EBA">
      <w:pPr>
        <w:pStyle w:val="TITULO-Nivel2"/>
      </w:pPr>
      <w:bookmarkStart w:id="156" w:name="_Toc248123104"/>
      <w:bookmarkStart w:id="157" w:name="_Toc318202561"/>
      <w:bookmarkStart w:id="158" w:name="_Toc75343985"/>
      <w:bookmarkStart w:id="159" w:name="_Toc84088512"/>
      <w:r w:rsidRPr="00E53A28">
        <w:t>Farmacia</w:t>
      </w:r>
      <w:bookmarkEnd w:id="156"/>
      <w:bookmarkEnd w:id="157"/>
      <w:bookmarkEnd w:id="158"/>
      <w:bookmarkEnd w:id="159"/>
    </w:p>
    <w:tbl>
      <w:tblPr>
        <w:tblStyle w:val="TablaGeneral"/>
        <w:tblW w:w="8087" w:type="dxa"/>
        <w:tblLook w:val="04A0" w:firstRow="1" w:lastRow="0" w:firstColumn="1" w:lastColumn="0" w:noHBand="0" w:noVBand="1"/>
      </w:tblPr>
      <w:tblGrid>
        <w:gridCol w:w="4862"/>
        <w:gridCol w:w="1659"/>
        <w:gridCol w:w="1566"/>
      </w:tblGrid>
      <w:tr w:rsidR="00C6039C" w:rsidRPr="009E7227" w14:paraId="5B9A3D09" w14:textId="7777777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14:paraId="6EAF5BD0" w14:textId="77777777"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14:paraId="58621D9E" w14:textId="77777777" w:rsidR="00C6039C" w:rsidRPr="008E064E" w:rsidRDefault="007A1004" w:rsidP="00103AD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14:paraId="47171555" w14:textId="77777777" w:rsidR="00C6039C" w:rsidRPr="008E064E" w:rsidRDefault="007A1004" w:rsidP="00103AD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BD32F9" w:rsidRPr="009E7227" w14:paraId="5F428F1D"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47247655" w14:textId="77777777" w:rsidR="00BD32F9" w:rsidRPr="00C51622" w:rsidRDefault="00BD32F9" w:rsidP="00BD32F9">
            <w:r w:rsidRPr="00C51622">
              <w:t>Total adquisiciones directas</w:t>
            </w:r>
          </w:p>
        </w:tc>
        <w:tc>
          <w:tcPr>
            <w:tcW w:w="1659" w:type="dxa"/>
            <w:vAlign w:val="top"/>
          </w:tcPr>
          <w:p w14:paraId="5CDC8294"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 xml:space="preserve">    320.327   </w:t>
            </w:r>
          </w:p>
        </w:tc>
        <w:tc>
          <w:tcPr>
            <w:tcW w:w="1566" w:type="dxa"/>
            <w:vAlign w:val="top"/>
          </w:tcPr>
          <w:p w14:paraId="128A5098"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19,34%</w:t>
            </w:r>
          </w:p>
        </w:tc>
      </w:tr>
      <w:tr w:rsidR="00BD32F9" w:rsidRPr="009E7227" w14:paraId="11C6CACB"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177938B5" w14:textId="77777777" w:rsidR="00BD32F9" w:rsidRPr="00C51622" w:rsidRDefault="00BD32F9" w:rsidP="00BD32F9">
            <w:r w:rsidRPr="00C51622">
              <w:t>ANTIBIOTICOS</w:t>
            </w:r>
          </w:p>
        </w:tc>
        <w:tc>
          <w:tcPr>
            <w:tcW w:w="1659" w:type="dxa"/>
            <w:vAlign w:val="top"/>
          </w:tcPr>
          <w:p w14:paraId="2081442F"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 xml:space="preserve">      49.442   </w:t>
            </w:r>
          </w:p>
        </w:tc>
        <w:tc>
          <w:tcPr>
            <w:tcW w:w="1566" w:type="dxa"/>
            <w:vAlign w:val="top"/>
          </w:tcPr>
          <w:p w14:paraId="1A217D0B"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1,35%</w:t>
            </w:r>
          </w:p>
        </w:tc>
      </w:tr>
      <w:tr w:rsidR="00BD32F9" w:rsidRPr="009E7227" w14:paraId="5F352471"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125E7F47" w14:textId="77777777" w:rsidR="00BD32F9" w:rsidRPr="00C51622" w:rsidRDefault="00BD32F9" w:rsidP="00BD32F9">
            <w:r w:rsidRPr="00C51622">
              <w:t>RESTO DE PRODUCTOS</w:t>
            </w:r>
          </w:p>
        </w:tc>
        <w:tc>
          <w:tcPr>
            <w:tcW w:w="1659" w:type="dxa"/>
            <w:vAlign w:val="top"/>
          </w:tcPr>
          <w:p w14:paraId="4E457CBE"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 xml:space="preserve">      48.857   </w:t>
            </w:r>
          </w:p>
        </w:tc>
        <w:tc>
          <w:tcPr>
            <w:tcW w:w="1566" w:type="dxa"/>
            <w:vAlign w:val="top"/>
          </w:tcPr>
          <w:p w14:paraId="5ACF5678"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82,54%</w:t>
            </w:r>
          </w:p>
        </w:tc>
      </w:tr>
      <w:tr w:rsidR="00BD32F9" w:rsidRPr="009E7227" w14:paraId="2379CE15"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14C3DDA4" w14:textId="77777777" w:rsidR="00BD32F9" w:rsidRPr="00C51622" w:rsidRDefault="00BD32F9" w:rsidP="00BD32F9">
            <w:r w:rsidRPr="00C51622">
              <w:t>DIGESTIVO</w:t>
            </w:r>
          </w:p>
        </w:tc>
        <w:tc>
          <w:tcPr>
            <w:tcW w:w="1659" w:type="dxa"/>
            <w:vAlign w:val="top"/>
          </w:tcPr>
          <w:p w14:paraId="391AA735"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 xml:space="preserve">      44.252   </w:t>
            </w:r>
          </w:p>
        </w:tc>
        <w:tc>
          <w:tcPr>
            <w:tcW w:w="1566" w:type="dxa"/>
            <w:vAlign w:val="top"/>
          </w:tcPr>
          <w:p w14:paraId="4E8D72CC"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43,92%</w:t>
            </w:r>
          </w:p>
        </w:tc>
      </w:tr>
      <w:tr w:rsidR="00BD32F9" w:rsidRPr="009E7227" w14:paraId="63C86957"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12E3CA88" w14:textId="77777777" w:rsidR="00BD32F9" w:rsidRPr="00C51622" w:rsidRDefault="00BD32F9" w:rsidP="00BD32F9">
            <w:r w:rsidRPr="00C51622">
              <w:t>ANTICOAGULANTES Y ANTIAGREGANTES</w:t>
            </w:r>
          </w:p>
        </w:tc>
        <w:tc>
          <w:tcPr>
            <w:tcW w:w="1659" w:type="dxa"/>
            <w:vAlign w:val="top"/>
          </w:tcPr>
          <w:p w14:paraId="47DD8126"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 xml:space="preserve">      35.596   </w:t>
            </w:r>
          </w:p>
        </w:tc>
        <w:tc>
          <w:tcPr>
            <w:tcW w:w="1566" w:type="dxa"/>
            <w:vAlign w:val="top"/>
          </w:tcPr>
          <w:p w14:paraId="17B05C0F"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192,37%</w:t>
            </w:r>
          </w:p>
        </w:tc>
      </w:tr>
      <w:tr w:rsidR="00BD32F9" w:rsidRPr="009E7227" w14:paraId="5A90198D"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1A7E09CC" w14:textId="77777777" w:rsidR="00BD32F9" w:rsidRPr="00C51622" w:rsidRDefault="00BD32F9" w:rsidP="00BD32F9">
            <w:r w:rsidRPr="00C51622">
              <w:t>PRODUCTOS DIETOTERAPICOS</w:t>
            </w:r>
          </w:p>
        </w:tc>
        <w:tc>
          <w:tcPr>
            <w:tcW w:w="1659" w:type="dxa"/>
            <w:vAlign w:val="top"/>
          </w:tcPr>
          <w:p w14:paraId="704A8CC1" w14:textId="77777777" w:rsidR="00BD32F9" w:rsidRPr="00C51622"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 xml:space="preserve">      12.471   </w:t>
            </w:r>
          </w:p>
        </w:tc>
        <w:tc>
          <w:tcPr>
            <w:tcW w:w="1566" w:type="dxa"/>
            <w:vAlign w:val="top"/>
          </w:tcPr>
          <w:p w14:paraId="7706CA69" w14:textId="77777777" w:rsidR="00BD32F9"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C51622">
              <w:t>44,72%</w:t>
            </w:r>
          </w:p>
        </w:tc>
      </w:tr>
    </w:tbl>
    <w:p w14:paraId="36E95CF2" w14:textId="77777777" w:rsidR="00F54AA1" w:rsidRPr="009E7227" w:rsidRDefault="00F54AA1" w:rsidP="0058510F">
      <w:pPr>
        <w:pStyle w:val="TITULO-Nivel3"/>
      </w:pPr>
      <w:r w:rsidRPr="009E7227">
        <w:t>Indicadores  Farmacoterapéuticos</w:t>
      </w:r>
    </w:p>
    <w:tbl>
      <w:tblPr>
        <w:tblStyle w:val="TablaGeneral"/>
        <w:tblW w:w="8080" w:type="dxa"/>
        <w:tblLook w:val="04A0" w:firstRow="1" w:lastRow="0" w:firstColumn="1" w:lastColumn="0" w:noHBand="0" w:noVBand="1"/>
      </w:tblPr>
      <w:tblGrid>
        <w:gridCol w:w="6521"/>
        <w:gridCol w:w="1559"/>
      </w:tblGrid>
      <w:tr w:rsidR="008C45EE" w:rsidRPr="008C45EE" w14:paraId="65C9A6C8" w14:textId="77777777"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14:paraId="500187F5" w14:textId="77777777" w:rsidR="008C45EE" w:rsidRPr="008E064E" w:rsidRDefault="008C45EE" w:rsidP="00C26877">
            <w:pPr>
              <w:rPr>
                <w:rFonts w:ascii="Montserrat SemiBold" w:hAnsi="Montserrat SemiBold"/>
                <w:b w:val="0"/>
              </w:rPr>
            </w:pPr>
            <w:r w:rsidRPr="008E064E">
              <w:rPr>
                <w:rFonts w:ascii="Montserrat SemiBold" w:hAnsi="Montserrat SemiBold"/>
                <w:b w:val="0"/>
              </w:rPr>
              <w:t xml:space="preserve">Indicadores de </w:t>
            </w:r>
            <w:r w:rsidR="00C26877">
              <w:rPr>
                <w:rFonts w:ascii="Montserrat SemiBold" w:hAnsi="Montserrat SemiBold"/>
                <w:b w:val="0"/>
              </w:rPr>
              <w:t>manual</w:t>
            </w:r>
          </w:p>
        </w:tc>
      </w:tr>
      <w:tr w:rsidR="00BD32F9" w:rsidRPr="008C45EE" w14:paraId="496BC46C" w14:textId="77777777" w:rsidTr="00BD32F9">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04102C43" w14:textId="77777777" w:rsidR="00BD32F9" w:rsidRPr="00A73AEB" w:rsidRDefault="00BD32F9" w:rsidP="00BD32F9">
            <w:r w:rsidRPr="00A73AEB">
              <w:t>Coste hospitalización farmacia/UCH</w:t>
            </w:r>
          </w:p>
        </w:tc>
        <w:tc>
          <w:tcPr>
            <w:tcW w:w="1559" w:type="dxa"/>
            <w:vAlign w:val="top"/>
          </w:tcPr>
          <w:p w14:paraId="7B7EC580" w14:textId="77777777" w:rsidR="00BD32F9" w:rsidRPr="00A73AEB"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A73AEB">
              <w:t>556,95</w:t>
            </w:r>
          </w:p>
        </w:tc>
      </w:tr>
      <w:tr w:rsidR="00BD32F9" w:rsidRPr="008C45EE" w14:paraId="10BD2AAD" w14:textId="77777777" w:rsidTr="00BD32F9">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465B4611" w14:textId="77777777" w:rsidR="00BD32F9" w:rsidRPr="00A73AEB" w:rsidRDefault="00BD32F9" w:rsidP="00BD32F9">
            <w:r w:rsidRPr="00A73AEB">
              <w:t>Ratio adquisiciones contables/adq PVL iva</w:t>
            </w:r>
          </w:p>
        </w:tc>
        <w:tc>
          <w:tcPr>
            <w:tcW w:w="1559" w:type="dxa"/>
            <w:vAlign w:val="top"/>
          </w:tcPr>
          <w:p w14:paraId="369BC40E" w14:textId="77777777" w:rsidR="00BD32F9" w:rsidRPr="00A73AEB"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A73AEB">
              <w:t>0,73</w:t>
            </w:r>
          </w:p>
        </w:tc>
      </w:tr>
      <w:tr w:rsidR="00BD32F9" w:rsidRPr="008C45EE" w14:paraId="4686D05E" w14:textId="77777777" w:rsidTr="00BD32F9">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441ADD4E" w14:textId="77777777" w:rsidR="00BD32F9" w:rsidRPr="00A73AEB" w:rsidRDefault="00BD32F9" w:rsidP="00BD32F9">
            <w:r w:rsidRPr="00A73AEB">
              <w:t>% EFG adquisición directa</w:t>
            </w:r>
          </w:p>
        </w:tc>
        <w:tc>
          <w:tcPr>
            <w:tcW w:w="1559" w:type="dxa"/>
            <w:vAlign w:val="top"/>
          </w:tcPr>
          <w:p w14:paraId="55A8C47D" w14:textId="77777777" w:rsidR="00BD32F9"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A73AEB">
              <w:t>46,91%</w:t>
            </w:r>
          </w:p>
        </w:tc>
      </w:tr>
      <w:tr w:rsidR="00E53A28" w:rsidRPr="008C45EE" w14:paraId="0B1E1BBE"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14:paraId="3CF481A3" w14:textId="77777777" w:rsidR="00E53A28" w:rsidRPr="006C2070" w:rsidRDefault="00E53A28" w:rsidP="00E53A28"/>
        </w:tc>
      </w:tr>
      <w:tr w:rsidR="00E53A28" w:rsidRPr="008C45EE" w14:paraId="2D074801"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14:paraId="1D1AED1E" w14:textId="77777777"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BD32F9" w:rsidRPr="008C45EE" w14:paraId="75EA9B59"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0B62195F" w14:textId="77777777" w:rsidR="00BD32F9" w:rsidRPr="00036E4A" w:rsidRDefault="00BD32F9" w:rsidP="00BD32F9">
            <w:r w:rsidRPr="00036E4A">
              <w:t>Pacientes con estatinas de primera elección</w:t>
            </w:r>
          </w:p>
        </w:tc>
        <w:tc>
          <w:tcPr>
            <w:tcW w:w="1559" w:type="dxa"/>
            <w:vAlign w:val="top"/>
          </w:tcPr>
          <w:p w14:paraId="4D73FE2B" w14:textId="77777777" w:rsidR="00BD32F9" w:rsidRPr="00036E4A"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036E4A">
              <w:t>96,14%</w:t>
            </w:r>
          </w:p>
        </w:tc>
      </w:tr>
      <w:tr w:rsidR="00BD32F9" w:rsidRPr="008C45EE" w14:paraId="05075D6A"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44569C78" w14:textId="77777777" w:rsidR="00BD32F9" w:rsidRPr="00036E4A" w:rsidRDefault="00BD32F9" w:rsidP="00BD32F9">
            <w:r w:rsidRPr="00036E4A">
              <w:t>% DDD Omeprazol/total DDD IBP</w:t>
            </w:r>
          </w:p>
        </w:tc>
        <w:tc>
          <w:tcPr>
            <w:tcW w:w="1559" w:type="dxa"/>
            <w:vAlign w:val="top"/>
          </w:tcPr>
          <w:p w14:paraId="49BD7A3D" w14:textId="77777777" w:rsidR="00BD32F9" w:rsidRPr="00036E4A"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036E4A">
              <w:t>86,64%</w:t>
            </w:r>
          </w:p>
        </w:tc>
      </w:tr>
      <w:tr w:rsidR="00BD32F9" w:rsidRPr="008C45EE" w14:paraId="642DDFE5"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06976A87" w14:textId="77777777" w:rsidR="00BD32F9" w:rsidRPr="00036E4A" w:rsidRDefault="00BD32F9" w:rsidP="00BD32F9">
            <w:r w:rsidRPr="00036E4A">
              <w:t>Prescripción de principios activos con EFG</w:t>
            </w:r>
          </w:p>
        </w:tc>
        <w:tc>
          <w:tcPr>
            <w:tcW w:w="1559" w:type="dxa"/>
            <w:vAlign w:val="top"/>
          </w:tcPr>
          <w:p w14:paraId="79DE674D" w14:textId="77777777" w:rsidR="00BD32F9" w:rsidRPr="00036E4A"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036E4A">
              <w:t>67,23%</w:t>
            </w:r>
          </w:p>
        </w:tc>
      </w:tr>
      <w:tr w:rsidR="00BD32F9" w:rsidRPr="008C45EE" w14:paraId="28529DC9"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4EF335D3" w14:textId="77777777" w:rsidR="00BD32F9" w:rsidRPr="00036E4A" w:rsidRDefault="00BD32F9" w:rsidP="00BD32F9">
            <w:r w:rsidRPr="00036E4A">
              <w:t>% DDD Secretagogos &lt; 70 años</w:t>
            </w:r>
          </w:p>
        </w:tc>
        <w:tc>
          <w:tcPr>
            <w:tcW w:w="1559" w:type="dxa"/>
            <w:vAlign w:val="top"/>
          </w:tcPr>
          <w:p w14:paraId="6364AD20" w14:textId="77777777" w:rsidR="00BD32F9" w:rsidRPr="00036E4A"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036E4A">
              <w:t>0,00%</w:t>
            </w:r>
          </w:p>
        </w:tc>
      </w:tr>
      <w:tr w:rsidR="00BD32F9" w:rsidRPr="008C45EE" w14:paraId="4546A0AE"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047BF6D9" w14:textId="77777777" w:rsidR="00BD32F9" w:rsidRPr="00036E4A" w:rsidRDefault="00BD32F9" w:rsidP="00BD32F9">
            <w:r w:rsidRPr="00036E4A">
              <w:t>Selección eficiente de fármacos SRA</w:t>
            </w:r>
          </w:p>
        </w:tc>
        <w:tc>
          <w:tcPr>
            <w:tcW w:w="1559" w:type="dxa"/>
            <w:vAlign w:val="top"/>
          </w:tcPr>
          <w:p w14:paraId="22B9999B" w14:textId="77777777" w:rsidR="00BD32F9" w:rsidRDefault="00BD32F9" w:rsidP="00BD32F9">
            <w:pPr>
              <w:jc w:val="right"/>
              <w:cnfStyle w:val="000000000000" w:firstRow="0" w:lastRow="0" w:firstColumn="0" w:lastColumn="0" w:oddVBand="0" w:evenVBand="0" w:oddHBand="0" w:evenHBand="0" w:firstRowFirstColumn="0" w:firstRowLastColumn="0" w:lastRowFirstColumn="0" w:lastRowLastColumn="0"/>
            </w:pPr>
            <w:r w:rsidRPr="00036E4A">
              <w:t>97,41%</w:t>
            </w:r>
          </w:p>
        </w:tc>
      </w:tr>
    </w:tbl>
    <w:p w14:paraId="2256D26F" w14:textId="77777777" w:rsidR="005D0A17" w:rsidRDefault="005D0A17" w:rsidP="0068118A">
      <w:r>
        <w:rPr>
          <w:noProof/>
        </w:rPr>
        <w:lastRenderedPageBreak/>
        <w:drawing>
          <wp:anchor distT="0" distB="0" distL="114300" distR="114300" simplePos="0" relativeHeight="251742208" behindDoc="1" locked="0" layoutInCell="1" allowOverlap="1" wp14:anchorId="306AE3E8" wp14:editId="07B864E9">
            <wp:simplePos x="0" y="0"/>
            <wp:positionH relativeFrom="page">
              <wp:align>left</wp:align>
            </wp:positionH>
            <wp:positionV relativeFrom="paragraph">
              <wp:posOffset>-1032510</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14:paraId="77D3A006" w14:textId="77777777" w:rsidR="005D0A17" w:rsidRDefault="005D0A17" w:rsidP="0068118A"/>
    <w:p w14:paraId="0CAEECC3" w14:textId="77777777" w:rsidR="005D0A17" w:rsidRDefault="005D0A17" w:rsidP="0068118A"/>
    <w:p w14:paraId="2DBD9B94" w14:textId="77777777" w:rsidR="005D0A17" w:rsidRDefault="005D0A17" w:rsidP="0068118A"/>
    <w:p w14:paraId="5E065315" w14:textId="77777777" w:rsidR="005D0A17" w:rsidRDefault="005D0A17" w:rsidP="0068118A"/>
    <w:p w14:paraId="33AE300F" w14:textId="77777777" w:rsidR="005D0A17" w:rsidRDefault="005D0A17" w:rsidP="0068118A"/>
    <w:p w14:paraId="3C768AB6" w14:textId="77777777" w:rsidR="005D0A17" w:rsidRDefault="005D0A17" w:rsidP="0068118A"/>
    <w:p w14:paraId="2AB44B19" w14:textId="77777777" w:rsidR="005D0A17" w:rsidRDefault="005D0A17" w:rsidP="0068118A"/>
    <w:p w14:paraId="61B1D5E5" w14:textId="77777777" w:rsidR="005D0A17" w:rsidRDefault="005D0A17" w:rsidP="0068118A"/>
    <w:p w14:paraId="7E67ADE5" w14:textId="77777777" w:rsidR="005D0A17" w:rsidRDefault="005D0A17" w:rsidP="0068118A"/>
    <w:p w14:paraId="6A87261F" w14:textId="77777777" w:rsidR="005D0A17" w:rsidRDefault="005D0A17" w:rsidP="0068118A"/>
    <w:p w14:paraId="5DCE5DE2" w14:textId="77777777" w:rsidR="005D0A17" w:rsidRDefault="005D0A17" w:rsidP="0068118A"/>
    <w:p w14:paraId="50F49326" w14:textId="77777777" w:rsidR="005D0A17" w:rsidRDefault="005D0A17" w:rsidP="0068118A"/>
    <w:p w14:paraId="51BDEFCC" w14:textId="77777777" w:rsidR="005D0A17" w:rsidRDefault="005D0A17" w:rsidP="0068118A"/>
    <w:p w14:paraId="7EA53A86" w14:textId="77777777" w:rsidR="005D0A17" w:rsidRDefault="005D0A17" w:rsidP="0068118A"/>
    <w:p w14:paraId="23C32995" w14:textId="77777777" w:rsidR="005D0A17" w:rsidRDefault="005D0A17" w:rsidP="0068118A"/>
    <w:p w14:paraId="111EF932" w14:textId="77777777" w:rsidR="005D0A17" w:rsidRDefault="005D0A17" w:rsidP="0068118A"/>
    <w:p w14:paraId="6C4AB240" w14:textId="77777777" w:rsidR="005D0A17" w:rsidRDefault="005D0A17" w:rsidP="0068118A"/>
    <w:p w14:paraId="08A53F35" w14:textId="77777777" w:rsidR="005D0A17" w:rsidRDefault="005D0A17" w:rsidP="0068118A"/>
    <w:p w14:paraId="467694C4" w14:textId="77777777" w:rsidR="005D0A17" w:rsidRDefault="005D0A17" w:rsidP="0068118A">
      <w:pPr>
        <w:rPr>
          <w:noProof/>
          <w:color w:val="000080"/>
          <w:sz w:val="28"/>
          <w:szCs w:val="28"/>
        </w:rPr>
      </w:pPr>
    </w:p>
    <w:p w14:paraId="4E360C1A" w14:textId="77777777" w:rsidR="005D0A17" w:rsidRDefault="005D0A17" w:rsidP="0068118A">
      <w:pPr>
        <w:rPr>
          <w:noProof/>
          <w:color w:val="000080"/>
          <w:sz w:val="28"/>
          <w:szCs w:val="28"/>
        </w:rPr>
      </w:pPr>
    </w:p>
    <w:p w14:paraId="0A7B26AD" w14:textId="77777777" w:rsidR="005D0A17" w:rsidRDefault="005D0A17" w:rsidP="0068118A">
      <w:pPr>
        <w:rPr>
          <w:noProof/>
          <w:color w:val="000080"/>
          <w:sz w:val="28"/>
          <w:szCs w:val="28"/>
        </w:rPr>
      </w:pPr>
    </w:p>
    <w:p w14:paraId="31877D89" w14:textId="77777777" w:rsidR="005D0A17" w:rsidRDefault="00EA4B00" w:rsidP="0068118A">
      <w:pPr>
        <w:rPr>
          <w:noProof/>
          <w:color w:val="000080"/>
          <w:sz w:val="28"/>
          <w:szCs w:val="28"/>
        </w:rPr>
      </w:pPr>
      <w:r>
        <w:rPr>
          <w:noProof/>
          <w:color w:val="000080"/>
          <w:sz w:val="28"/>
          <w:szCs w:val="28"/>
        </w:rPr>
        <mc:AlternateContent>
          <mc:Choice Requires="wps">
            <w:drawing>
              <wp:anchor distT="0" distB="0" distL="114300" distR="114300" simplePos="0" relativeHeight="251756544" behindDoc="0" locked="0" layoutInCell="1" allowOverlap="1" wp14:anchorId="538983A5" wp14:editId="480405E7">
                <wp:simplePos x="0" y="0"/>
                <wp:positionH relativeFrom="column">
                  <wp:posOffset>1633882</wp:posOffset>
                </wp:positionH>
                <wp:positionV relativeFrom="paragraph">
                  <wp:posOffset>208523</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18A7E3E8" w14:textId="77777777" w:rsidR="00067713" w:rsidRPr="00CF6779" w:rsidRDefault="00067713"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14:paraId="3385AE1F" w14:textId="342308CD" w:rsidR="00067713" w:rsidRPr="00152381" w:rsidRDefault="00067713" w:rsidP="00D546D8">
                            <w:pPr>
                              <w:pStyle w:val="Indice"/>
                              <w:jc w:val="right"/>
                              <w:rPr>
                                <w:sz w:val="96"/>
                                <w:szCs w:val="28"/>
                              </w:rPr>
                            </w:pPr>
                            <w:r w:rsidRPr="00152381">
                              <w:rPr>
                                <w:sz w:val="28"/>
                              </w:rPr>
                              <w:t xml:space="preserve">El Hospital en </w:t>
                            </w:r>
                            <w:r>
                              <w:rPr>
                                <w:sz w:val="28"/>
                              </w:rPr>
                              <w:t>Los Medios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983A5" id="_x0000_s1052" type="#_x0000_t202" style="position:absolute;left:0;text-align:left;margin-left:128.65pt;margin-top:16.4pt;width:255.6pt;height:200.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" filled="f" stroked="f" strokeweight="2pt">
                <o:lock v:ext="edit" aspectratio="t"/>
                <v:textbox>
                  <w:txbxContent>
                    <w:p w14:paraId="18A7E3E8" w14:textId="77777777" w:rsidR="00067713" w:rsidRPr="00CF6779" w:rsidRDefault="00067713"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14:paraId="3385AE1F" w14:textId="342308CD" w:rsidR="00067713" w:rsidRPr="00152381" w:rsidRDefault="00067713" w:rsidP="00D546D8">
                      <w:pPr>
                        <w:pStyle w:val="Indice"/>
                        <w:jc w:val="right"/>
                        <w:rPr>
                          <w:sz w:val="96"/>
                          <w:szCs w:val="28"/>
                        </w:rPr>
                      </w:pPr>
                      <w:r w:rsidRPr="00152381">
                        <w:rPr>
                          <w:sz w:val="28"/>
                        </w:rPr>
                        <w:t xml:space="preserve">El Hospital en </w:t>
                      </w:r>
                      <w:r>
                        <w:rPr>
                          <w:sz w:val="28"/>
                        </w:rPr>
                        <w:t>Los Medios</w:t>
                      </w:r>
                    </w:p>
                  </w:txbxContent>
                </v:textbox>
              </v:shape>
            </w:pict>
          </mc:Fallback>
        </mc:AlternateContent>
      </w:r>
      <w:r>
        <w:rPr>
          <w:noProof/>
          <w:color w:val="000080"/>
          <w:sz w:val="28"/>
          <w:szCs w:val="28"/>
        </w:rPr>
        <mc:AlternateContent>
          <mc:Choice Requires="wps">
            <w:drawing>
              <wp:anchor distT="0" distB="0" distL="114300" distR="114300" simplePos="0" relativeHeight="251757568" behindDoc="0" locked="0" layoutInCell="1" allowOverlap="1" wp14:anchorId="6706F8AB" wp14:editId="5D633ECA">
                <wp:simplePos x="0" y="0"/>
                <wp:positionH relativeFrom="column">
                  <wp:posOffset>4633867</wp:posOffset>
                </wp:positionH>
                <wp:positionV relativeFrom="paragraph">
                  <wp:posOffset>87448</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00B1781F" w14:textId="77777777" w:rsidR="00067713" w:rsidRPr="00EA4B00" w:rsidRDefault="00067713"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706F8AB" id="_x0000_s1053" type="#_x0000_t202" style="position:absolute;left:0;text-align:left;margin-left:364.85pt;margin-top:6.9pt;width:137.45pt;height:174.8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" filled="f" stroked="f" strokeweight="2pt">
                <o:lock v:ext="edit" aspectratio="t"/>
                <v:textbox>
                  <w:txbxContent>
                    <w:p w14:paraId="00B1781F" w14:textId="77777777" w:rsidR="00067713" w:rsidRPr="00EA4B00" w:rsidRDefault="00067713" w:rsidP="00EA4B00">
                      <w:pPr>
                        <w:pStyle w:val="Capitulo"/>
                        <w:rPr>
                          <w:sz w:val="160"/>
                        </w:rPr>
                      </w:pPr>
                      <w:r w:rsidRPr="00EA4B00">
                        <w:rPr>
                          <w:sz w:val="160"/>
                        </w:rPr>
                        <w:t>10</w:t>
                      </w:r>
                    </w:p>
                  </w:txbxContent>
                </v:textbox>
              </v:shape>
            </w:pict>
          </mc:Fallback>
        </mc:AlternateContent>
      </w:r>
    </w:p>
    <w:p w14:paraId="35E7BD92" w14:textId="77777777" w:rsidR="005D0A17" w:rsidRDefault="005D0A17" w:rsidP="0068118A">
      <w:pPr>
        <w:rPr>
          <w:noProof/>
          <w:color w:val="000080"/>
          <w:sz w:val="28"/>
          <w:szCs w:val="28"/>
        </w:rPr>
      </w:pPr>
    </w:p>
    <w:p w14:paraId="16606AD9" w14:textId="77777777" w:rsidR="005D0A17" w:rsidRDefault="005D0A17" w:rsidP="0068118A">
      <w:pPr>
        <w:rPr>
          <w:noProof/>
          <w:color w:val="000080"/>
          <w:sz w:val="28"/>
          <w:szCs w:val="28"/>
        </w:rPr>
      </w:pPr>
    </w:p>
    <w:p w14:paraId="0BEFD463" w14:textId="77777777" w:rsidR="005D0A17" w:rsidRDefault="005D0A17" w:rsidP="0068118A">
      <w:pPr>
        <w:rPr>
          <w:noProof/>
          <w:color w:val="000080"/>
          <w:sz w:val="28"/>
          <w:szCs w:val="28"/>
        </w:rPr>
      </w:pPr>
    </w:p>
    <w:p w14:paraId="0AB38D5F" w14:textId="77777777" w:rsidR="005D0A17" w:rsidRDefault="005D0A17" w:rsidP="0068118A">
      <w:pPr>
        <w:rPr>
          <w:noProof/>
          <w:color w:val="000080"/>
          <w:sz w:val="28"/>
          <w:szCs w:val="28"/>
        </w:rPr>
      </w:pPr>
    </w:p>
    <w:p w14:paraId="254319DB" w14:textId="77777777" w:rsidR="005D0A17" w:rsidRDefault="005D0A17" w:rsidP="0068118A">
      <w:pPr>
        <w:rPr>
          <w:noProof/>
          <w:color w:val="000080"/>
          <w:sz w:val="28"/>
          <w:szCs w:val="28"/>
        </w:rPr>
      </w:pPr>
    </w:p>
    <w:p w14:paraId="1A439DB5" w14:textId="77777777" w:rsidR="005D0A17" w:rsidRDefault="005D0A17" w:rsidP="0068118A">
      <w:pPr>
        <w:rPr>
          <w:noProof/>
          <w:color w:val="000080"/>
          <w:sz w:val="28"/>
          <w:szCs w:val="28"/>
        </w:rPr>
      </w:pPr>
    </w:p>
    <w:p w14:paraId="2F05F69B" w14:textId="77777777" w:rsidR="005D0A17" w:rsidRDefault="005D0A17" w:rsidP="005D0A17">
      <w:pPr>
        <w:pStyle w:val="TITULO-Nivel1"/>
      </w:pPr>
      <w:bookmarkStart w:id="160" w:name="_Toc84088513"/>
      <w:r w:rsidRPr="009E7227">
        <w:lastRenderedPageBreak/>
        <w:t>Otras actividades del Hospital</w:t>
      </w:r>
      <w:bookmarkEnd w:id="160"/>
    </w:p>
    <w:p w14:paraId="12D26796" w14:textId="77777777" w:rsidR="005D0A17" w:rsidRDefault="005D0A17" w:rsidP="005D0A17"/>
    <w:p w14:paraId="68318861" w14:textId="601D9063" w:rsidR="005D0A17" w:rsidRPr="0008313B" w:rsidRDefault="0008313B" w:rsidP="0008313B">
      <w:pPr>
        <w:pStyle w:val="TITULO-Nivel2"/>
      </w:pPr>
      <w:bookmarkStart w:id="161" w:name="_Toc84088514"/>
      <w:r>
        <w:t>E</w:t>
      </w:r>
      <w:r w:rsidRPr="0008313B">
        <w:t xml:space="preserve">l hospital en los </w:t>
      </w:r>
      <w:r>
        <w:t>M</w:t>
      </w:r>
      <w:r w:rsidRPr="0008313B">
        <w:t>edios</w:t>
      </w:r>
      <w:bookmarkEnd w:id="161"/>
      <w:r w:rsidRPr="0008313B">
        <w:t xml:space="preserve"> </w:t>
      </w:r>
    </w:p>
    <w:p w14:paraId="4F49D33E" w14:textId="77777777" w:rsidR="005D0A17" w:rsidRDefault="005D0A17" w:rsidP="005D0A17"/>
    <w:tbl>
      <w:tblPr>
        <w:tblStyle w:val="TablaGeneral"/>
        <w:tblW w:w="8080" w:type="dxa"/>
        <w:tblLook w:val="0600" w:firstRow="0" w:lastRow="0" w:firstColumn="0" w:lastColumn="0" w:noHBand="1" w:noVBand="1"/>
      </w:tblPr>
      <w:tblGrid>
        <w:gridCol w:w="3602"/>
        <w:gridCol w:w="3340"/>
        <w:gridCol w:w="1138"/>
      </w:tblGrid>
      <w:tr w:rsidR="005D0A17" w:rsidRPr="00040DA9" w14:paraId="2B43D953" w14:textId="77777777" w:rsidTr="00447921">
        <w:trPr>
          <w:trHeight w:val="175"/>
        </w:trPr>
        <w:tc>
          <w:tcPr>
            <w:tcW w:w="3602" w:type="dxa"/>
            <w:shd w:val="clear" w:color="auto" w:fill="DAEEF3" w:themeFill="accent5" w:themeFillTint="33"/>
            <w:hideMark/>
          </w:tcPr>
          <w:p w14:paraId="5E39E1D7" w14:textId="77777777" w:rsidR="005D0A17" w:rsidRPr="008E064E" w:rsidRDefault="005D0A17" w:rsidP="00AF0FBF">
            <w:pPr>
              <w:rPr>
                <w:rFonts w:ascii="Montserrat SemiBold" w:hAnsi="Montserrat SemiBold"/>
                <w:noProof/>
                <w:sz w:val="20"/>
              </w:rPr>
            </w:pPr>
            <w:r w:rsidRPr="008E064E">
              <w:rPr>
                <w:rFonts w:ascii="Montserrat SemiBold" w:hAnsi="Montserrat SemiBold"/>
                <w:noProof/>
                <w:sz w:val="20"/>
              </w:rPr>
              <w:t>Tema</w:t>
            </w:r>
          </w:p>
        </w:tc>
        <w:tc>
          <w:tcPr>
            <w:tcW w:w="3340" w:type="dxa"/>
            <w:shd w:val="clear" w:color="auto" w:fill="DAEEF3" w:themeFill="accent5" w:themeFillTint="33"/>
            <w:hideMark/>
          </w:tcPr>
          <w:p w14:paraId="6D99D9A8" w14:textId="1AC4BF15" w:rsidR="005D0A17" w:rsidRPr="008E064E" w:rsidRDefault="00103AD3" w:rsidP="008E064E">
            <w:pPr>
              <w:rPr>
                <w:rFonts w:ascii="Montserrat SemiBold" w:hAnsi="Montserrat SemiBold"/>
                <w:noProof/>
                <w:sz w:val="20"/>
              </w:rPr>
            </w:pPr>
            <w:r>
              <w:rPr>
                <w:rFonts w:ascii="Montserrat SemiBold" w:hAnsi="Montserrat SemiBold"/>
                <w:noProof/>
                <w:sz w:val="20"/>
              </w:rPr>
              <w:t>Página Web</w:t>
            </w:r>
          </w:p>
        </w:tc>
        <w:tc>
          <w:tcPr>
            <w:tcW w:w="1138" w:type="dxa"/>
            <w:shd w:val="clear" w:color="auto" w:fill="DAEEF3" w:themeFill="accent5" w:themeFillTint="33"/>
            <w:hideMark/>
          </w:tcPr>
          <w:p w14:paraId="423FF918" w14:textId="77777777" w:rsidR="005D0A17" w:rsidRPr="008E064E" w:rsidRDefault="005D0A17" w:rsidP="00AF0FBF">
            <w:pPr>
              <w:rPr>
                <w:rFonts w:ascii="Montserrat SemiBold" w:hAnsi="Montserrat SemiBold"/>
                <w:noProof/>
                <w:sz w:val="20"/>
              </w:rPr>
            </w:pPr>
            <w:r w:rsidRPr="008E064E">
              <w:rPr>
                <w:rFonts w:ascii="Montserrat SemiBold" w:hAnsi="Montserrat SemiBold"/>
                <w:noProof/>
                <w:sz w:val="20"/>
              </w:rPr>
              <w:t>Fecha</w:t>
            </w:r>
          </w:p>
        </w:tc>
      </w:tr>
      <w:tr w:rsidR="00103AD3" w:rsidRPr="00040DA9" w14:paraId="7AEF0B55" w14:textId="77777777" w:rsidTr="00447921">
        <w:trPr>
          <w:trHeight w:val="288"/>
        </w:trPr>
        <w:tc>
          <w:tcPr>
            <w:tcW w:w="3602" w:type="dxa"/>
          </w:tcPr>
          <w:p w14:paraId="64F50331" w14:textId="706CAED7" w:rsidR="00103AD3" w:rsidRPr="00040DA9" w:rsidRDefault="00103AD3" w:rsidP="00AF0FBF">
            <w:pPr>
              <w:rPr>
                <w:noProof/>
              </w:rPr>
            </w:pPr>
            <w:r>
              <w:rPr>
                <w:noProof/>
              </w:rPr>
              <w:t>Nuevo Procedimieno en el Hospital La Fuenfria para pacientes  de ICTUS</w:t>
            </w:r>
          </w:p>
        </w:tc>
        <w:tc>
          <w:tcPr>
            <w:tcW w:w="3340" w:type="dxa"/>
            <w:vMerge w:val="restart"/>
          </w:tcPr>
          <w:p w14:paraId="09CA87EA" w14:textId="77777777" w:rsidR="00103AD3" w:rsidRDefault="00103AD3" w:rsidP="00447921">
            <w:pPr>
              <w:rPr>
                <w:noProof/>
              </w:rPr>
            </w:pPr>
            <w:r w:rsidRPr="00B42708">
              <w:rPr>
                <w:noProof/>
              </w:rPr>
              <w:t>Noticias Web Comunidad de Madrid</w:t>
            </w:r>
          </w:p>
          <w:p w14:paraId="268857ED" w14:textId="4705B610" w:rsidR="00103AD3" w:rsidRPr="00040DA9" w:rsidRDefault="00E8076B" w:rsidP="00447921">
            <w:pPr>
              <w:rPr>
                <w:noProof/>
              </w:rPr>
            </w:pPr>
            <w:hyperlink r:id="rId38" w:history="1">
              <w:r w:rsidR="00034E13" w:rsidRPr="00A97FB4">
                <w:rPr>
                  <w:rStyle w:val="Hipervnculo"/>
                  <w:noProof/>
                </w:rPr>
                <w:t>www.comunidad.madrid</w:t>
              </w:r>
            </w:hyperlink>
            <w:r w:rsidR="00034E13">
              <w:rPr>
                <w:noProof/>
              </w:rPr>
              <w:t xml:space="preserve"> </w:t>
            </w:r>
          </w:p>
        </w:tc>
        <w:tc>
          <w:tcPr>
            <w:tcW w:w="1138" w:type="dxa"/>
          </w:tcPr>
          <w:p w14:paraId="57A1F2DE" w14:textId="3694401F" w:rsidR="00103AD3" w:rsidRPr="00040DA9" w:rsidRDefault="00103AD3" w:rsidP="00447921">
            <w:pPr>
              <w:rPr>
                <w:noProof/>
              </w:rPr>
            </w:pPr>
            <w:r>
              <w:rPr>
                <w:noProof/>
              </w:rPr>
              <w:t>24/02/2020</w:t>
            </w:r>
          </w:p>
        </w:tc>
      </w:tr>
      <w:tr w:rsidR="00103AD3" w:rsidRPr="00040DA9" w14:paraId="74D9544F" w14:textId="77777777" w:rsidTr="00447921">
        <w:trPr>
          <w:trHeight w:val="288"/>
        </w:trPr>
        <w:tc>
          <w:tcPr>
            <w:tcW w:w="3602" w:type="dxa"/>
          </w:tcPr>
          <w:p w14:paraId="6F1DC434" w14:textId="147C562F" w:rsidR="00103AD3" w:rsidRPr="00040DA9" w:rsidRDefault="00103AD3" w:rsidP="00447921">
            <w:pPr>
              <w:rPr>
                <w:noProof/>
              </w:rPr>
            </w:pPr>
            <w:r>
              <w:rPr>
                <w:noProof/>
              </w:rPr>
              <w:t>Comienzan las visitas en el Hospital La Fuenfria</w:t>
            </w:r>
          </w:p>
        </w:tc>
        <w:tc>
          <w:tcPr>
            <w:tcW w:w="3340" w:type="dxa"/>
            <w:vMerge/>
            <w:vAlign w:val="top"/>
          </w:tcPr>
          <w:p w14:paraId="63FCF43A" w14:textId="7D819C32" w:rsidR="00103AD3" w:rsidRPr="00040DA9" w:rsidRDefault="00103AD3" w:rsidP="00447921">
            <w:pPr>
              <w:rPr>
                <w:noProof/>
              </w:rPr>
            </w:pPr>
          </w:p>
        </w:tc>
        <w:tc>
          <w:tcPr>
            <w:tcW w:w="1138" w:type="dxa"/>
          </w:tcPr>
          <w:p w14:paraId="7A32404A" w14:textId="117B54A5" w:rsidR="00103AD3" w:rsidRPr="00040DA9" w:rsidRDefault="00103AD3" w:rsidP="00447921">
            <w:pPr>
              <w:rPr>
                <w:noProof/>
              </w:rPr>
            </w:pPr>
            <w:r>
              <w:rPr>
                <w:noProof/>
              </w:rPr>
              <w:t>15/06/2020</w:t>
            </w:r>
          </w:p>
        </w:tc>
      </w:tr>
      <w:tr w:rsidR="00103AD3" w:rsidRPr="00040DA9" w14:paraId="752E2B4D" w14:textId="77777777" w:rsidTr="00447921">
        <w:trPr>
          <w:trHeight w:val="288"/>
        </w:trPr>
        <w:tc>
          <w:tcPr>
            <w:tcW w:w="3602" w:type="dxa"/>
          </w:tcPr>
          <w:p w14:paraId="50845D99" w14:textId="5EA5596C" w:rsidR="00103AD3" w:rsidRPr="00040DA9" w:rsidRDefault="00103AD3" w:rsidP="00447921">
            <w:pPr>
              <w:rPr>
                <w:noProof/>
              </w:rPr>
            </w:pPr>
            <w:r>
              <w:rPr>
                <w:noProof/>
              </w:rPr>
              <w:t>El Hospital La Fuenfria refuerza la rehabilitación a través de un canal interno de televisión</w:t>
            </w:r>
          </w:p>
        </w:tc>
        <w:tc>
          <w:tcPr>
            <w:tcW w:w="3340" w:type="dxa"/>
            <w:vMerge/>
            <w:vAlign w:val="top"/>
          </w:tcPr>
          <w:p w14:paraId="01079D03" w14:textId="6EB5FD27" w:rsidR="00103AD3" w:rsidRPr="00040DA9" w:rsidRDefault="00103AD3" w:rsidP="00447921">
            <w:pPr>
              <w:rPr>
                <w:noProof/>
              </w:rPr>
            </w:pPr>
          </w:p>
        </w:tc>
        <w:tc>
          <w:tcPr>
            <w:tcW w:w="1138" w:type="dxa"/>
          </w:tcPr>
          <w:p w14:paraId="1C1F3B2F" w14:textId="0864686B" w:rsidR="00103AD3" w:rsidRPr="00040DA9" w:rsidRDefault="00103AD3" w:rsidP="00447921">
            <w:pPr>
              <w:rPr>
                <w:noProof/>
              </w:rPr>
            </w:pPr>
            <w:r>
              <w:rPr>
                <w:noProof/>
              </w:rPr>
              <w:t>08/07/2020</w:t>
            </w:r>
          </w:p>
        </w:tc>
      </w:tr>
      <w:tr w:rsidR="00103AD3" w:rsidRPr="00040DA9" w14:paraId="3A0748D0" w14:textId="77777777" w:rsidTr="00447921">
        <w:trPr>
          <w:trHeight w:val="288"/>
        </w:trPr>
        <w:tc>
          <w:tcPr>
            <w:tcW w:w="3602" w:type="dxa"/>
          </w:tcPr>
          <w:p w14:paraId="07401B48" w14:textId="02B2DA23" w:rsidR="00103AD3" w:rsidRPr="00040DA9" w:rsidRDefault="00103AD3" w:rsidP="00447921">
            <w:pPr>
              <w:rPr>
                <w:noProof/>
              </w:rPr>
            </w:pPr>
            <w:r>
              <w:rPr>
                <w:noProof/>
              </w:rPr>
              <w:t>El Hospital La Fuenfria incorpora mejoras para los tratamientos con oxigeno</w:t>
            </w:r>
          </w:p>
        </w:tc>
        <w:tc>
          <w:tcPr>
            <w:tcW w:w="3340" w:type="dxa"/>
            <w:vMerge/>
            <w:vAlign w:val="top"/>
          </w:tcPr>
          <w:p w14:paraId="41633D0C" w14:textId="4E5A465F" w:rsidR="00103AD3" w:rsidRPr="00040DA9" w:rsidRDefault="00103AD3" w:rsidP="00447921">
            <w:pPr>
              <w:rPr>
                <w:noProof/>
              </w:rPr>
            </w:pPr>
          </w:p>
        </w:tc>
        <w:tc>
          <w:tcPr>
            <w:tcW w:w="1138" w:type="dxa"/>
          </w:tcPr>
          <w:p w14:paraId="1729CF6D" w14:textId="226711AF" w:rsidR="00103AD3" w:rsidRPr="00040DA9" w:rsidRDefault="00103AD3" w:rsidP="00447921">
            <w:pPr>
              <w:rPr>
                <w:noProof/>
              </w:rPr>
            </w:pPr>
            <w:r>
              <w:rPr>
                <w:noProof/>
              </w:rPr>
              <w:t>31/07/2020</w:t>
            </w:r>
          </w:p>
        </w:tc>
      </w:tr>
      <w:tr w:rsidR="00103AD3" w:rsidRPr="00040DA9" w14:paraId="241703F1" w14:textId="77777777" w:rsidTr="00447921">
        <w:trPr>
          <w:trHeight w:val="288"/>
        </w:trPr>
        <w:tc>
          <w:tcPr>
            <w:tcW w:w="3602" w:type="dxa"/>
          </w:tcPr>
          <w:p w14:paraId="44812097" w14:textId="0BAB4EC6" w:rsidR="00103AD3" w:rsidRPr="00040DA9" w:rsidRDefault="00103AD3" w:rsidP="00447921">
            <w:pPr>
              <w:rPr>
                <w:noProof/>
              </w:rPr>
            </w:pPr>
            <w:r>
              <w:rPr>
                <w:noProof/>
              </w:rPr>
              <w:t>Protocolo de Nutrición para pacientes con COVID-19 en la Fuenfria</w:t>
            </w:r>
          </w:p>
        </w:tc>
        <w:tc>
          <w:tcPr>
            <w:tcW w:w="3340" w:type="dxa"/>
            <w:vMerge/>
            <w:vAlign w:val="top"/>
          </w:tcPr>
          <w:p w14:paraId="28CC1035" w14:textId="725D80B0" w:rsidR="00103AD3" w:rsidRPr="00040DA9" w:rsidRDefault="00103AD3" w:rsidP="00447921">
            <w:pPr>
              <w:rPr>
                <w:noProof/>
              </w:rPr>
            </w:pPr>
          </w:p>
        </w:tc>
        <w:tc>
          <w:tcPr>
            <w:tcW w:w="1138" w:type="dxa"/>
          </w:tcPr>
          <w:p w14:paraId="37968271" w14:textId="45F9C1FE" w:rsidR="00103AD3" w:rsidRPr="00040DA9" w:rsidRDefault="00103AD3" w:rsidP="00447921">
            <w:pPr>
              <w:rPr>
                <w:noProof/>
              </w:rPr>
            </w:pPr>
            <w:r>
              <w:rPr>
                <w:noProof/>
              </w:rPr>
              <w:t>11/11/2020</w:t>
            </w:r>
          </w:p>
        </w:tc>
      </w:tr>
      <w:tr w:rsidR="00103AD3" w:rsidRPr="00040DA9" w14:paraId="64932E01" w14:textId="77777777" w:rsidTr="00447921">
        <w:trPr>
          <w:trHeight w:val="288"/>
        </w:trPr>
        <w:tc>
          <w:tcPr>
            <w:tcW w:w="3602" w:type="dxa"/>
          </w:tcPr>
          <w:p w14:paraId="21FEF4B1" w14:textId="199412BB" w:rsidR="00103AD3" w:rsidRPr="00040DA9" w:rsidRDefault="00103AD3" w:rsidP="00447921">
            <w:pPr>
              <w:rPr>
                <w:noProof/>
              </w:rPr>
            </w:pPr>
            <w:r>
              <w:rPr>
                <w:noProof/>
              </w:rPr>
              <w:t>Nueva Terapia para pacientes con amputaciones en el Hospital La Fuenfria</w:t>
            </w:r>
          </w:p>
        </w:tc>
        <w:tc>
          <w:tcPr>
            <w:tcW w:w="3340" w:type="dxa"/>
            <w:vMerge/>
            <w:vAlign w:val="top"/>
          </w:tcPr>
          <w:p w14:paraId="4CFDF05C" w14:textId="3CFB55DF" w:rsidR="00103AD3" w:rsidRPr="00040DA9" w:rsidRDefault="00103AD3" w:rsidP="00447921">
            <w:pPr>
              <w:rPr>
                <w:noProof/>
              </w:rPr>
            </w:pPr>
          </w:p>
        </w:tc>
        <w:tc>
          <w:tcPr>
            <w:tcW w:w="1138" w:type="dxa"/>
          </w:tcPr>
          <w:p w14:paraId="44FACCE4" w14:textId="609F4129" w:rsidR="00103AD3" w:rsidRPr="00040DA9" w:rsidRDefault="00103AD3" w:rsidP="00447921">
            <w:pPr>
              <w:rPr>
                <w:noProof/>
              </w:rPr>
            </w:pPr>
            <w:r>
              <w:rPr>
                <w:noProof/>
              </w:rPr>
              <w:t>15/12/2020</w:t>
            </w:r>
          </w:p>
        </w:tc>
      </w:tr>
      <w:tr w:rsidR="00103AD3" w:rsidRPr="00040DA9" w14:paraId="7D4F66DA" w14:textId="77777777" w:rsidTr="00447921">
        <w:trPr>
          <w:trHeight w:val="288"/>
        </w:trPr>
        <w:tc>
          <w:tcPr>
            <w:tcW w:w="3602" w:type="dxa"/>
          </w:tcPr>
          <w:p w14:paraId="7D58BAC5" w14:textId="33BB9699" w:rsidR="00103AD3" w:rsidRPr="00040DA9" w:rsidRDefault="00103AD3" w:rsidP="00447921">
            <w:pPr>
              <w:rPr>
                <w:noProof/>
              </w:rPr>
            </w:pPr>
            <w:r>
              <w:rPr>
                <w:noProof/>
              </w:rPr>
              <w:t>Apoyamos la labor de la hosteleria en los hospitales a través del concurso Estrela Princesa</w:t>
            </w:r>
          </w:p>
        </w:tc>
        <w:tc>
          <w:tcPr>
            <w:tcW w:w="3340" w:type="dxa"/>
            <w:vMerge/>
            <w:vAlign w:val="top"/>
          </w:tcPr>
          <w:p w14:paraId="500212AC" w14:textId="7568C1E5" w:rsidR="00103AD3" w:rsidRPr="00040DA9" w:rsidRDefault="00103AD3" w:rsidP="00447921">
            <w:pPr>
              <w:rPr>
                <w:noProof/>
              </w:rPr>
            </w:pPr>
          </w:p>
        </w:tc>
        <w:tc>
          <w:tcPr>
            <w:tcW w:w="1138" w:type="dxa"/>
          </w:tcPr>
          <w:p w14:paraId="7A933B1B" w14:textId="3E8D2E91" w:rsidR="00103AD3" w:rsidRPr="00040DA9" w:rsidRDefault="00103AD3" w:rsidP="00447921">
            <w:pPr>
              <w:rPr>
                <w:noProof/>
              </w:rPr>
            </w:pPr>
            <w:r>
              <w:rPr>
                <w:noProof/>
              </w:rPr>
              <w:t>30/12/2020</w:t>
            </w:r>
          </w:p>
        </w:tc>
      </w:tr>
    </w:tbl>
    <w:p w14:paraId="1DC252BD" w14:textId="77777777" w:rsidR="005D0A17" w:rsidRDefault="005D0A17" w:rsidP="0068118A">
      <w:pPr>
        <w:rPr>
          <w:noProof/>
          <w:color w:val="000080"/>
          <w:sz w:val="28"/>
          <w:szCs w:val="28"/>
        </w:rPr>
      </w:pPr>
    </w:p>
    <w:p w14:paraId="42ECE783" w14:textId="77777777" w:rsidR="005D0A17" w:rsidRDefault="005D0A17" w:rsidP="0068118A">
      <w:pPr>
        <w:rPr>
          <w:noProof/>
          <w:color w:val="000080"/>
          <w:sz w:val="28"/>
          <w:szCs w:val="28"/>
        </w:rPr>
      </w:pPr>
    </w:p>
    <w:sectPr w:rsidR="005D0A17" w:rsidSect="00BE5500">
      <w:headerReference w:type="first" r:id="rId39"/>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B9529D" w14:textId="77777777" w:rsidR="00E8076B" w:rsidRDefault="00E8076B" w:rsidP="0068118A">
      <w:r>
        <w:separator/>
      </w:r>
    </w:p>
  </w:endnote>
  <w:endnote w:type="continuationSeparator" w:id="0">
    <w:p w14:paraId="535A3D6A" w14:textId="77777777" w:rsidR="00E8076B" w:rsidRDefault="00E8076B"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5856DFFF-7ED8-4674-A520-B95F4D07D323}"/>
    <w:embedBold r:id="rId2" w:fontKey="{177C47C5-B088-42BD-93F9-B66EB4BDEBA3}"/>
  </w:font>
  <w:font w:name="Calibri">
    <w:panose1 w:val="020F0502020204030204"/>
    <w:charset w:val="00"/>
    <w:family w:val="swiss"/>
    <w:pitch w:val="variable"/>
    <w:sig w:usb0="E4002EFF" w:usb1="C000247B" w:usb2="00000009" w:usb3="00000000" w:csb0="000001FF" w:csb1="00000000"/>
    <w:embedRegular r:id="rId3" w:fontKey="{73C1B6B8-BECE-4455-AB1C-BAA6E515F513}"/>
    <w:embedBold r:id="rId4" w:fontKey="{CBFAE739-1E1F-4898-9013-4380BF149BD7}"/>
    <w:embedItalic r:id="rId5" w:fontKey="{A63F9549-A74C-4B20-AEF6-1270BCB13E80}"/>
    <w:embedBoldItalic r:id="rId6" w:fontKey="{8CA4C821-C9E4-4E80-8E7B-C17C0150544A}"/>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7" w:fontKey="{9EB94B31-7B50-4326-AB9B-AE0B14BE8E58}"/>
    <w:embedBold r:id="rId8" w:fontKey="{341C193E-6A66-42A0-A428-8C960EA78CDC}"/>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9" w:fontKey="{C14DF55F-06DE-41D5-9C62-E3D94DC4AD69}"/>
    <w:embedBold r:id="rId10" w:fontKey="{9D14AACC-257C-4ACF-9861-70850F4EB30A}"/>
  </w:font>
  <w:font w:name="Consolas">
    <w:panose1 w:val="020B0609020204030204"/>
    <w:charset w:val="00"/>
    <w:family w:val="modern"/>
    <w:pitch w:val="fixed"/>
    <w:sig w:usb0="E00006FF" w:usb1="0000FCFF" w:usb2="00000001" w:usb3="00000000" w:csb0="0000019F" w:csb1="00000000"/>
    <w:embedRegular r:id="rId11" w:fontKey="{9DE7B14B-6434-4CA2-BA41-255DA6B1586C}"/>
  </w:font>
  <w:font w:name="Japanese Gothic">
    <w:altName w:val="Arial Unicode MS"/>
    <w:panose1 w:val="00000000000000000000"/>
    <w:charset w:val="80"/>
    <w:family w:val="auto"/>
    <w:notTrueType/>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7B936" w14:textId="77777777" w:rsidR="00067713" w:rsidRDefault="00067713"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14:paraId="4F195A3B" w14:textId="77777777" w:rsidR="00067713" w:rsidRDefault="00067713"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8B1EE" w14:textId="77777777" w:rsidR="00067713" w:rsidRDefault="00067713"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586E737C" wp14:editId="2DD6321D">
          <wp:simplePos x="0" y="0"/>
          <wp:positionH relativeFrom="column">
            <wp:posOffset>-847090</wp:posOffset>
          </wp:positionH>
          <wp:positionV relativeFrom="paragraph">
            <wp:posOffset>-191770</wp:posOffset>
          </wp:positionV>
          <wp:extent cx="7669530" cy="1120775"/>
          <wp:effectExtent l="0" t="0" r="7620" b="317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674ACE99" wp14:editId="3BE4BFE3">
          <wp:simplePos x="0" y="0"/>
          <wp:positionH relativeFrom="column">
            <wp:posOffset>-744220</wp:posOffset>
          </wp:positionH>
          <wp:positionV relativeFrom="paragraph">
            <wp:posOffset>86995</wp:posOffset>
          </wp:positionV>
          <wp:extent cx="302260" cy="430530"/>
          <wp:effectExtent l="0" t="0" r="2540" b="7620"/>
          <wp:wrapNone/>
          <wp:docPr id="448" name="Imagen 44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51A24E6A" wp14:editId="5AA72860">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623155F6" w14:textId="4856B785" w:rsidR="00067713" w:rsidRPr="00E57279" w:rsidRDefault="00067713"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A028BF">
                            <w:rPr>
                              <w:rStyle w:val="Nmerodepgina"/>
                              <w:rFonts w:ascii="Montserrat Light" w:hAnsi="Montserrat Light" w:cs="Arial"/>
                              <w:noProof/>
                              <w:color w:val="31849B" w:themeColor="accent5" w:themeShade="BF"/>
                              <w:sz w:val="22"/>
                              <w:szCs w:val="20"/>
                            </w:rPr>
                            <w:t>39</w:t>
                          </w:r>
                          <w:r w:rsidRPr="00E57279">
                            <w:rPr>
                              <w:rStyle w:val="Nmerodepgina"/>
                              <w:rFonts w:ascii="Montserrat Light" w:hAnsi="Montserrat Light" w:cs="Arial"/>
                              <w:color w:val="31849B" w:themeColor="accent5" w:themeShade="BF"/>
                              <w:sz w:val="22"/>
                              <w:szCs w:val="20"/>
                            </w:rPr>
                            <w:fldChar w:fldCharType="end"/>
                          </w:r>
                        </w:p>
                        <w:p w14:paraId="19BBB5BB" w14:textId="77777777" w:rsidR="00067713" w:rsidRPr="002D3E15" w:rsidRDefault="00067713"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A24E6A" id="_x0000_t202" coordsize="21600,21600" o:spt="202" path="m,l,21600r21600,l21600,xe">
              <v:stroke joinstyle="miter"/>
              <v:path gradientshapeok="t" o:connecttype="rect"/>
            </v:shapetype>
            <v:shape id="_x0000_s1054"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14:paraId="623155F6" w14:textId="4856B785" w:rsidR="00067713" w:rsidRPr="00E57279" w:rsidRDefault="00067713"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A028BF">
                      <w:rPr>
                        <w:rStyle w:val="Nmerodepgina"/>
                        <w:rFonts w:ascii="Montserrat Light" w:hAnsi="Montserrat Light" w:cs="Arial"/>
                        <w:noProof/>
                        <w:color w:val="31849B" w:themeColor="accent5" w:themeShade="BF"/>
                        <w:sz w:val="22"/>
                        <w:szCs w:val="20"/>
                      </w:rPr>
                      <w:t>39</w:t>
                    </w:r>
                    <w:r w:rsidRPr="00E57279">
                      <w:rPr>
                        <w:rStyle w:val="Nmerodepgina"/>
                        <w:rFonts w:ascii="Montserrat Light" w:hAnsi="Montserrat Light" w:cs="Arial"/>
                        <w:color w:val="31849B" w:themeColor="accent5" w:themeShade="BF"/>
                        <w:sz w:val="22"/>
                        <w:szCs w:val="20"/>
                      </w:rPr>
                      <w:fldChar w:fldCharType="end"/>
                    </w:r>
                  </w:p>
                  <w:p w14:paraId="19BBB5BB" w14:textId="77777777" w:rsidR="00067713" w:rsidRPr="002D3E15" w:rsidRDefault="00067713"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14:paraId="79AEB3C6" w14:textId="77777777" w:rsidR="00067713" w:rsidRDefault="00067713"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0C268" w14:textId="77777777" w:rsidR="00067713" w:rsidRPr="00E57279" w:rsidRDefault="00067713"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59C4CBFB" wp14:editId="6DD2459B">
          <wp:simplePos x="0" y="0"/>
          <wp:positionH relativeFrom="column">
            <wp:posOffset>907415</wp:posOffset>
          </wp:positionH>
          <wp:positionV relativeFrom="paragraph">
            <wp:posOffset>-145753</wp:posOffset>
          </wp:positionV>
          <wp:extent cx="5939790" cy="1024833"/>
          <wp:effectExtent l="0" t="0" r="3810" b="4445"/>
          <wp:wrapNone/>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36C53AF4" wp14:editId="47736EFE">
          <wp:simplePos x="0" y="0"/>
          <wp:positionH relativeFrom="column">
            <wp:posOffset>-550190</wp:posOffset>
          </wp:positionH>
          <wp:positionV relativeFrom="paragraph">
            <wp:posOffset>133688</wp:posOffset>
          </wp:positionV>
          <wp:extent cx="302260" cy="430530"/>
          <wp:effectExtent l="0" t="0" r="2540" b="7620"/>
          <wp:wrapNone/>
          <wp:docPr id="450" name="Imagen 45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3275E3A3" wp14:editId="6FAAA420">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5A682868" w14:textId="599AA7A3" w:rsidR="00067713" w:rsidRPr="00E57279" w:rsidRDefault="00067713"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A028BF">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68E30C86" w14:textId="77777777" w:rsidR="00067713" w:rsidRPr="002D3E15" w:rsidRDefault="00067713"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75E3A3" id="_x0000_t202" coordsize="21600,21600" o:spt="202" path="m,l,21600r21600,l21600,xe">
              <v:stroke joinstyle="miter"/>
              <v:path gradientshapeok="t" o:connecttype="rect"/>
            </v:shapetype>
            <v:shape id="_x0000_s1055"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14:paraId="5A682868" w14:textId="599AA7A3" w:rsidR="00067713" w:rsidRPr="00E57279" w:rsidRDefault="00067713"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A028BF">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68E30C86" w14:textId="77777777" w:rsidR="00067713" w:rsidRPr="002D3E15" w:rsidRDefault="00067713"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14:paraId="551F0A37" w14:textId="77777777" w:rsidR="00067713" w:rsidRPr="002D3E15" w:rsidRDefault="00067713"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60B182" w14:textId="77777777" w:rsidR="00067713" w:rsidRPr="00E57279" w:rsidRDefault="00067713" w:rsidP="00E57279">
    <w:pPr>
      <w:pStyle w:val="Piedepgina"/>
    </w:pPr>
    <w:r>
      <w:rPr>
        <w:noProof/>
      </w:rPr>
      <w:drawing>
        <wp:anchor distT="0" distB="0" distL="114300" distR="114300" simplePos="0" relativeHeight="251729920" behindDoc="1" locked="0" layoutInCell="1" allowOverlap="1" wp14:anchorId="00675D82" wp14:editId="2DAF4F60">
          <wp:simplePos x="0" y="0"/>
          <wp:positionH relativeFrom="column">
            <wp:posOffset>-1043940</wp:posOffset>
          </wp:positionH>
          <wp:positionV relativeFrom="paragraph">
            <wp:posOffset>-6985</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41637BB8" wp14:editId="208E12D3">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0574F190" wp14:editId="7263CAAC">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14:paraId="4A37C335" w14:textId="3E569E5E" w:rsidR="00067713" w:rsidRPr="00E57279" w:rsidRDefault="00067713"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A028BF">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14:paraId="5848B247" w14:textId="77777777" w:rsidR="00067713" w:rsidRPr="002D3E15" w:rsidRDefault="00067713"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74F190" id="_x0000_t202" coordsize="21600,21600" o:spt="202" path="m,l,21600r21600,l21600,xe">
              <v:stroke joinstyle="miter"/>
              <v:path gradientshapeok="t" o:connecttype="rect"/>
            </v:shapetype>
            <v:shape id="_x0000_s1056"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14:paraId="4A37C335" w14:textId="3E569E5E" w:rsidR="00067713" w:rsidRPr="00E57279" w:rsidRDefault="00067713"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A028BF">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14:paraId="5848B247" w14:textId="77777777" w:rsidR="00067713" w:rsidRPr="002D3E15" w:rsidRDefault="00067713" w:rsidP="00E57279">
                    <w:pPr>
                      <w:spacing w:before="60" w:line="200" w:lineRule="exact"/>
                      <w:rPr>
                        <w:rFonts w:ascii="Montserrat SemiBold" w:hAnsi="Montserrat SemiBold"/>
                        <w:b/>
                        <w:color w:val="595959" w:themeColor="text1" w:themeTint="A6"/>
                        <w:sz w:val="24"/>
                      </w:rPr>
                    </w:pPr>
                  </w:p>
                </w:txbxContent>
              </v:textbox>
            </v:shape>
          </w:pict>
        </mc:Fallback>
      </mc:AlternateContent>
    </w:r>
  </w:p>
  <w:p w14:paraId="51868BF6" w14:textId="77777777" w:rsidR="00067713" w:rsidRPr="00E57279" w:rsidRDefault="00067713" w:rsidP="00E57279">
    <w:pPr>
      <w:pStyle w:val="Piedepgina"/>
    </w:pPr>
    <w:r w:rsidRPr="00E57279">
      <w:tab/>
    </w:r>
  </w:p>
  <w:p w14:paraId="31B43E00" w14:textId="77777777" w:rsidR="00067713" w:rsidRPr="008726CE" w:rsidRDefault="00067713"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F01CB6" w14:textId="77777777" w:rsidR="00E8076B" w:rsidRDefault="00E8076B" w:rsidP="0068118A">
      <w:r>
        <w:separator/>
      </w:r>
    </w:p>
  </w:footnote>
  <w:footnote w:type="continuationSeparator" w:id="0">
    <w:p w14:paraId="6D82114D" w14:textId="77777777" w:rsidR="00E8076B" w:rsidRDefault="00E8076B"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20EF4A" w14:textId="77777777" w:rsidR="00067713" w:rsidRPr="001A5663" w:rsidRDefault="00067713"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La Fuenfría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7B88B961" w14:textId="77777777" w:rsidR="00067713" w:rsidRPr="001A5663" w:rsidRDefault="00067713"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DB4C27" w14:textId="77777777" w:rsidR="00067713" w:rsidRPr="001A5663" w:rsidRDefault="00067713"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La Fuenfría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43054BE9" w14:textId="77777777" w:rsidR="00067713" w:rsidRDefault="00067713"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7E421E" w14:textId="77777777" w:rsidR="00067713" w:rsidRPr="001A5663" w:rsidRDefault="00067713"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19BB47BA" w14:textId="77777777" w:rsidR="00067713" w:rsidRPr="00B34270" w:rsidRDefault="00067713"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41B37E7"/>
    <w:multiLevelType w:val="hybridMultilevel"/>
    <w:tmpl w:val="A8068610"/>
    <w:lvl w:ilvl="0" w:tplc="4E6E2F96">
      <w:start w:val="1"/>
      <w:numFmt w:val="decimal"/>
      <w:lvlText w:val="%1."/>
      <w:lvlJc w:val="left"/>
      <w:pPr>
        <w:tabs>
          <w:tab w:val="num" w:pos="720"/>
        </w:tabs>
        <w:ind w:left="720" w:hanging="360"/>
      </w:pPr>
      <w:rPr>
        <w:rFonts w:cs="Times New Roman"/>
        <w:b/>
        <w:color w:val="333399"/>
      </w:rPr>
    </w:lvl>
    <w:lvl w:ilvl="1" w:tplc="CBCAA616">
      <w:start w:val="1"/>
      <w:numFmt w:val="bullet"/>
      <w:lvlText w:val="-"/>
      <w:lvlJc w:val="left"/>
      <w:pPr>
        <w:tabs>
          <w:tab w:val="num" w:pos="1211"/>
        </w:tabs>
        <w:ind w:left="1211" w:hanging="360"/>
      </w:pPr>
      <w:rPr>
        <w:rFonts w:ascii="Tahoma" w:hAnsi="Tahoma" w:hint="default"/>
        <w:b/>
        <w:color w:val="auto"/>
      </w:rPr>
    </w:lvl>
    <w:lvl w:ilvl="2" w:tplc="9D647418">
      <w:start w:val="1"/>
      <w:numFmt w:val="bullet"/>
      <w:lvlText w:val="-"/>
      <w:lvlJc w:val="left"/>
      <w:pPr>
        <w:tabs>
          <w:tab w:val="num" w:pos="2340"/>
        </w:tabs>
        <w:ind w:left="2340" w:hanging="360"/>
      </w:pPr>
      <w:rPr>
        <w:rFonts w:ascii="Tahoma" w:hAnsi="Tahoma" w:hint="default"/>
        <w:b/>
        <w:color w:val="333399"/>
      </w:rPr>
    </w:lvl>
    <w:lvl w:ilvl="3" w:tplc="9D647418">
      <w:start w:val="1"/>
      <w:numFmt w:val="bullet"/>
      <w:lvlText w:val="-"/>
      <w:lvlJc w:val="left"/>
      <w:pPr>
        <w:tabs>
          <w:tab w:val="num" w:pos="2880"/>
        </w:tabs>
        <w:ind w:left="2880" w:hanging="360"/>
      </w:pPr>
      <w:rPr>
        <w:rFonts w:ascii="Tahoma" w:hAnsi="Tahoma" w:hint="default"/>
        <w:b/>
        <w:color w:val="333399"/>
      </w:rPr>
    </w:lvl>
    <w:lvl w:ilvl="4" w:tplc="04090001">
      <w:start w:val="1"/>
      <w:numFmt w:val="bullet"/>
      <w:lvlText w:val=""/>
      <w:lvlJc w:val="left"/>
      <w:pPr>
        <w:tabs>
          <w:tab w:val="num" w:pos="3600"/>
        </w:tabs>
        <w:ind w:left="3600" w:hanging="360"/>
      </w:pPr>
      <w:rPr>
        <w:rFonts w:ascii="Symbol" w:hAnsi="Symbol" w:hint="default"/>
      </w:rPr>
    </w:lvl>
    <w:lvl w:ilvl="5" w:tplc="0C0A001B">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1A055719"/>
    <w:multiLevelType w:val="hybridMultilevel"/>
    <w:tmpl w:val="208625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A6F40DA"/>
    <w:multiLevelType w:val="hybridMultilevel"/>
    <w:tmpl w:val="7C0085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5" w15:restartNumberingAfterBreak="0">
    <w:nsid w:val="34071BA1"/>
    <w:multiLevelType w:val="hybridMultilevel"/>
    <w:tmpl w:val="57B42C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626C1CDB"/>
    <w:multiLevelType w:val="multilevel"/>
    <w:tmpl w:val="89ECCC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8C6EC6"/>
    <w:multiLevelType w:val="hybridMultilevel"/>
    <w:tmpl w:val="003676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21"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0"/>
  </w:num>
  <w:num w:numId="2">
    <w:abstractNumId w:val="16"/>
  </w:num>
  <w:num w:numId="3">
    <w:abstractNumId w:val="9"/>
  </w:num>
  <w:num w:numId="4">
    <w:abstractNumId w:val="14"/>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3"/>
  </w:num>
  <w:num w:numId="15">
    <w:abstractNumId w:val="21"/>
  </w:num>
  <w:num w:numId="16">
    <w:abstractNumId w:val="17"/>
  </w:num>
  <w:num w:numId="17">
    <w:abstractNumId w:val="12"/>
  </w:num>
  <w:num w:numId="18">
    <w:abstractNumId w:val="19"/>
  </w:num>
  <w:num w:numId="19">
    <w:abstractNumId w:val="15"/>
  </w:num>
  <w:num w:numId="20">
    <w:abstractNumId w:val="11"/>
  </w:num>
  <w:num w:numId="21">
    <w:abstractNumId w:val="10"/>
  </w:num>
  <w:num w:numId="22">
    <w:abstractNumId w:val="18"/>
  </w:num>
  <w:num w:numId="23">
    <w:abstractNumId w:val="9"/>
  </w:num>
  <w:num w:numId="24">
    <w:abstractNumId w:val="9"/>
  </w:num>
  <w:num w:numId="25">
    <w:abstractNumId w:val="9"/>
  </w:num>
  <w:num w:numId="26">
    <w:abstractNumId w:val="9"/>
  </w:num>
  <w:num w:numId="27">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51D"/>
    <w:rsid w:val="000004B4"/>
    <w:rsid w:val="000019DC"/>
    <w:rsid w:val="00004A08"/>
    <w:rsid w:val="000072E3"/>
    <w:rsid w:val="0001105D"/>
    <w:rsid w:val="000126F6"/>
    <w:rsid w:val="000131BD"/>
    <w:rsid w:val="00014174"/>
    <w:rsid w:val="000144AA"/>
    <w:rsid w:val="00015895"/>
    <w:rsid w:val="00020141"/>
    <w:rsid w:val="00020684"/>
    <w:rsid w:val="00020AB7"/>
    <w:rsid w:val="000225A4"/>
    <w:rsid w:val="00022F23"/>
    <w:rsid w:val="0002360C"/>
    <w:rsid w:val="000247AE"/>
    <w:rsid w:val="000264D9"/>
    <w:rsid w:val="00026890"/>
    <w:rsid w:val="00027F41"/>
    <w:rsid w:val="000302B3"/>
    <w:rsid w:val="00031464"/>
    <w:rsid w:val="00031478"/>
    <w:rsid w:val="00032D31"/>
    <w:rsid w:val="00033D01"/>
    <w:rsid w:val="00033DEA"/>
    <w:rsid w:val="00034E13"/>
    <w:rsid w:val="00036FC2"/>
    <w:rsid w:val="00037FAB"/>
    <w:rsid w:val="00040783"/>
    <w:rsid w:val="0004212F"/>
    <w:rsid w:val="0004346D"/>
    <w:rsid w:val="0004394E"/>
    <w:rsid w:val="00043986"/>
    <w:rsid w:val="00046FFB"/>
    <w:rsid w:val="000501F6"/>
    <w:rsid w:val="00050E20"/>
    <w:rsid w:val="000529B9"/>
    <w:rsid w:val="000536CB"/>
    <w:rsid w:val="000544DE"/>
    <w:rsid w:val="0005587F"/>
    <w:rsid w:val="00055D87"/>
    <w:rsid w:val="0005641A"/>
    <w:rsid w:val="00057388"/>
    <w:rsid w:val="0005776B"/>
    <w:rsid w:val="00057C28"/>
    <w:rsid w:val="00061A61"/>
    <w:rsid w:val="00061C45"/>
    <w:rsid w:val="00063D0E"/>
    <w:rsid w:val="000650D8"/>
    <w:rsid w:val="00067054"/>
    <w:rsid w:val="00067713"/>
    <w:rsid w:val="000677ED"/>
    <w:rsid w:val="0007113A"/>
    <w:rsid w:val="000715F7"/>
    <w:rsid w:val="000723AD"/>
    <w:rsid w:val="00073298"/>
    <w:rsid w:val="0007367D"/>
    <w:rsid w:val="00073AF4"/>
    <w:rsid w:val="0008252D"/>
    <w:rsid w:val="0008313B"/>
    <w:rsid w:val="000873BE"/>
    <w:rsid w:val="00090690"/>
    <w:rsid w:val="00090CF8"/>
    <w:rsid w:val="0009290B"/>
    <w:rsid w:val="00093739"/>
    <w:rsid w:val="000A00A8"/>
    <w:rsid w:val="000A0221"/>
    <w:rsid w:val="000A16AF"/>
    <w:rsid w:val="000A394D"/>
    <w:rsid w:val="000A724D"/>
    <w:rsid w:val="000A7F2B"/>
    <w:rsid w:val="000B11A1"/>
    <w:rsid w:val="000B2B37"/>
    <w:rsid w:val="000B494D"/>
    <w:rsid w:val="000B5226"/>
    <w:rsid w:val="000B5283"/>
    <w:rsid w:val="000B76BA"/>
    <w:rsid w:val="000C187D"/>
    <w:rsid w:val="000C1E60"/>
    <w:rsid w:val="000C2968"/>
    <w:rsid w:val="000C4C40"/>
    <w:rsid w:val="000C4DBA"/>
    <w:rsid w:val="000C58B3"/>
    <w:rsid w:val="000D0DF6"/>
    <w:rsid w:val="000D0FE9"/>
    <w:rsid w:val="000D1D92"/>
    <w:rsid w:val="000D3D5F"/>
    <w:rsid w:val="000D4FEE"/>
    <w:rsid w:val="000D51DD"/>
    <w:rsid w:val="000D6085"/>
    <w:rsid w:val="000D7950"/>
    <w:rsid w:val="000E09C2"/>
    <w:rsid w:val="000E0BE2"/>
    <w:rsid w:val="000E0F0D"/>
    <w:rsid w:val="000E4C28"/>
    <w:rsid w:val="000E4D21"/>
    <w:rsid w:val="000E57B5"/>
    <w:rsid w:val="000E619A"/>
    <w:rsid w:val="000E6EE7"/>
    <w:rsid w:val="000E7C23"/>
    <w:rsid w:val="000E7C93"/>
    <w:rsid w:val="000F0AD1"/>
    <w:rsid w:val="000F5D1B"/>
    <w:rsid w:val="000F790E"/>
    <w:rsid w:val="0010143B"/>
    <w:rsid w:val="00103AD3"/>
    <w:rsid w:val="00103F81"/>
    <w:rsid w:val="0010434B"/>
    <w:rsid w:val="00104FE4"/>
    <w:rsid w:val="001052E4"/>
    <w:rsid w:val="001069BF"/>
    <w:rsid w:val="00106A2B"/>
    <w:rsid w:val="001101F5"/>
    <w:rsid w:val="001110EC"/>
    <w:rsid w:val="00111DC1"/>
    <w:rsid w:val="00112238"/>
    <w:rsid w:val="00112EE2"/>
    <w:rsid w:val="00113911"/>
    <w:rsid w:val="00114580"/>
    <w:rsid w:val="00114F53"/>
    <w:rsid w:val="001155CE"/>
    <w:rsid w:val="001156CA"/>
    <w:rsid w:val="00115D47"/>
    <w:rsid w:val="001168C9"/>
    <w:rsid w:val="0011759C"/>
    <w:rsid w:val="00122B69"/>
    <w:rsid w:val="0012536E"/>
    <w:rsid w:val="00127FEE"/>
    <w:rsid w:val="00130098"/>
    <w:rsid w:val="00130C1E"/>
    <w:rsid w:val="00130DEB"/>
    <w:rsid w:val="00131765"/>
    <w:rsid w:val="00132198"/>
    <w:rsid w:val="001321A5"/>
    <w:rsid w:val="001324A0"/>
    <w:rsid w:val="001343D6"/>
    <w:rsid w:val="001343F9"/>
    <w:rsid w:val="00135589"/>
    <w:rsid w:val="001360AC"/>
    <w:rsid w:val="00136AC7"/>
    <w:rsid w:val="001373FD"/>
    <w:rsid w:val="00140079"/>
    <w:rsid w:val="001414A3"/>
    <w:rsid w:val="001452B2"/>
    <w:rsid w:val="0014680D"/>
    <w:rsid w:val="00151047"/>
    <w:rsid w:val="00151AF7"/>
    <w:rsid w:val="00152381"/>
    <w:rsid w:val="00152F4E"/>
    <w:rsid w:val="00154B87"/>
    <w:rsid w:val="00156657"/>
    <w:rsid w:val="00156EBC"/>
    <w:rsid w:val="00160009"/>
    <w:rsid w:val="001608C8"/>
    <w:rsid w:val="00161EFA"/>
    <w:rsid w:val="00162936"/>
    <w:rsid w:val="0016395A"/>
    <w:rsid w:val="00163F2C"/>
    <w:rsid w:val="00164E7F"/>
    <w:rsid w:val="001676DF"/>
    <w:rsid w:val="00170547"/>
    <w:rsid w:val="00172CF5"/>
    <w:rsid w:val="00173EF6"/>
    <w:rsid w:val="00173F5F"/>
    <w:rsid w:val="001773EA"/>
    <w:rsid w:val="001814AB"/>
    <w:rsid w:val="0018226D"/>
    <w:rsid w:val="00182556"/>
    <w:rsid w:val="00191F48"/>
    <w:rsid w:val="00192F55"/>
    <w:rsid w:val="00194392"/>
    <w:rsid w:val="001947CB"/>
    <w:rsid w:val="001948F1"/>
    <w:rsid w:val="00194B61"/>
    <w:rsid w:val="00195555"/>
    <w:rsid w:val="00196E5F"/>
    <w:rsid w:val="001972D0"/>
    <w:rsid w:val="00197682"/>
    <w:rsid w:val="00197794"/>
    <w:rsid w:val="00197EED"/>
    <w:rsid w:val="001A2101"/>
    <w:rsid w:val="001A28D8"/>
    <w:rsid w:val="001A5095"/>
    <w:rsid w:val="001A5663"/>
    <w:rsid w:val="001A61FF"/>
    <w:rsid w:val="001A6A7D"/>
    <w:rsid w:val="001A6E49"/>
    <w:rsid w:val="001A79AE"/>
    <w:rsid w:val="001B09AC"/>
    <w:rsid w:val="001B0A20"/>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C451D"/>
    <w:rsid w:val="001C5055"/>
    <w:rsid w:val="001C634D"/>
    <w:rsid w:val="001D0843"/>
    <w:rsid w:val="001D21EF"/>
    <w:rsid w:val="001D3004"/>
    <w:rsid w:val="001D46FB"/>
    <w:rsid w:val="001D49E2"/>
    <w:rsid w:val="001D5141"/>
    <w:rsid w:val="001D59D8"/>
    <w:rsid w:val="001D6B32"/>
    <w:rsid w:val="001E0B5E"/>
    <w:rsid w:val="001E167A"/>
    <w:rsid w:val="001E25CC"/>
    <w:rsid w:val="001E299E"/>
    <w:rsid w:val="001E32ED"/>
    <w:rsid w:val="001F0BBB"/>
    <w:rsid w:val="001F0D5E"/>
    <w:rsid w:val="001F10BC"/>
    <w:rsid w:val="001F116F"/>
    <w:rsid w:val="001F13ED"/>
    <w:rsid w:val="001F1531"/>
    <w:rsid w:val="001F196E"/>
    <w:rsid w:val="001F1DE9"/>
    <w:rsid w:val="001F3E9E"/>
    <w:rsid w:val="00201122"/>
    <w:rsid w:val="002016BC"/>
    <w:rsid w:val="0020171B"/>
    <w:rsid w:val="00201D10"/>
    <w:rsid w:val="002025B8"/>
    <w:rsid w:val="0020297C"/>
    <w:rsid w:val="00202A92"/>
    <w:rsid w:val="00202AE1"/>
    <w:rsid w:val="00204FF6"/>
    <w:rsid w:val="002050BF"/>
    <w:rsid w:val="002123D8"/>
    <w:rsid w:val="002126E2"/>
    <w:rsid w:val="00213924"/>
    <w:rsid w:val="00214BB1"/>
    <w:rsid w:val="0022028F"/>
    <w:rsid w:val="00221FFE"/>
    <w:rsid w:val="002252B1"/>
    <w:rsid w:val="002254C8"/>
    <w:rsid w:val="00225F2A"/>
    <w:rsid w:val="00226ECE"/>
    <w:rsid w:val="00230070"/>
    <w:rsid w:val="00230D6F"/>
    <w:rsid w:val="002311F4"/>
    <w:rsid w:val="00231265"/>
    <w:rsid w:val="0023165D"/>
    <w:rsid w:val="00231C00"/>
    <w:rsid w:val="0023208A"/>
    <w:rsid w:val="00232750"/>
    <w:rsid w:val="00232B1B"/>
    <w:rsid w:val="0023361D"/>
    <w:rsid w:val="00233FFC"/>
    <w:rsid w:val="0023473E"/>
    <w:rsid w:val="00235269"/>
    <w:rsid w:val="002354DC"/>
    <w:rsid w:val="0023577D"/>
    <w:rsid w:val="00240823"/>
    <w:rsid w:val="00240BB7"/>
    <w:rsid w:val="00240E3F"/>
    <w:rsid w:val="00241712"/>
    <w:rsid w:val="0024260C"/>
    <w:rsid w:val="00242694"/>
    <w:rsid w:val="00243959"/>
    <w:rsid w:val="0024450D"/>
    <w:rsid w:val="00246906"/>
    <w:rsid w:val="002471BE"/>
    <w:rsid w:val="0025026E"/>
    <w:rsid w:val="00251342"/>
    <w:rsid w:val="00251A10"/>
    <w:rsid w:val="00253C9E"/>
    <w:rsid w:val="0025489E"/>
    <w:rsid w:val="00254D5D"/>
    <w:rsid w:val="002568D8"/>
    <w:rsid w:val="00257B63"/>
    <w:rsid w:val="002618C7"/>
    <w:rsid w:val="00261B15"/>
    <w:rsid w:val="00261BDB"/>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80640"/>
    <w:rsid w:val="00281F54"/>
    <w:rsid w:val="002821DA"/>
    <w:rsid w:val="00282B6D"/>
    <w:rsid w:val="00282FBF"/>
    <w:rsid w:val="002836DC"/>
    <w:rsid w:val="002853CB"/>
    <w:rsid w:val="00286308"/>
    <w:rsid w:val="002865BA"/>
    <w:rsid w:val="002868FF"/>
    <w:rsid w:val="00286C4B"/>
    <w:rsid w:val="002900BD"/>
    <w:rsid w:val="00290C53"/>
    <w:rsid w:val="00294F7D"/>
    <w:rsid w:val="00297802"/>
    <w:rsid w:val="002A0BB6"/>
    <w:rsid w:val="002A31FE"/>
    <w:rsid w:val="002A6F12"/>
    <w:rsid w:val="002A72DD"/>
    <w:rsid w:val="002B1281"/>
    <w:rsid w:val="002B3536"/>
    <w:rsid w:val="002B39B9"/>
    <w:rsid w:val="002B43F7"/>
    <w:rsid w:val="002B6AD9"/>
    <w:rsid w:val="002B7ED2"/>
    <w:rsid w:val="002B7FFB"/>
    <w:rsid w:val="002C34E5"/>
    <w:rsid w:val="002C34FC"/>
    <w:rsid w:val="002C61FB"/>
    <w:rsid w:val="002C6637"/>
    <w:rsid w:val="002D0180"/>
    <w:rsid w:val="002D0506"/>
    <w:rsid w:val="002D05A8"/>
    <w:rsid w:val="002D1188"/>
    <w:rsid w:val="002D177F"/>
    <w:rsid w:val="002D2555"/>
    <w:rsid w:val="002D255A"/>
    <w:rsid w:val="002D29CC"/>
    <w:rsid w:val="002D3E15"/>
    <w:rsid w:val="002D4A22"/>
    <w:rsid w:val="002D5CF3"/>
    <w:rsid w:val="002D68E4"/>
    <w:rsid w:val="002D6E93"/>
    <w:rsid w:val="002D74B6"/>
    <w:rsid w:val="002E16F4"/>
    <w:rsid w:val="002E262E"/>
    <w:rsid w:val="002E3480"/>
    <w:rsid w:val="002E47EC"/>
    <w:rsid w:val="002E5C08"/>
    <w:rsid w:val="002E7682"/>
    <w:rsid w:val="002F000C"/>
    <w:rsid w:val="002F091A"/>
    <w:rsid w:val="002F0AC2"/>
    <w:rsid w:val="002F0BB2"/>
    <w:rsid w:val="002F1BEC"/>
    <w:rsid w:val="002F2B83"/>
    <w:rsid w:val="002F40B2"/>
    <w:rsid w:val="002F4B76"/>
    <w:rsid w:val="0030174D"/>
    <w:rsid w:val="00301891"/>
    <w:rsid w:val="003026AE"/>
    <w:rsid w:val="00302B69"/>
    <w:rsid w:val="003035A1"/>
    <w:rsid w:val="00303865"/>
    <w:rsid w:val="00303C79"/>
    <w:rsid w:val="00305403"/>
    <w:rsid w:val="00305FA4"/>
    <w:rsid w:val="00307110"/>
    <w:rsid w:val="0030723F"/>
    <w:rsid w:val="00307863"/>
    <w:rsid w:val="00312530"/>
    <w:rsid w:val="003127C2"/>
    <w:rsid w:val="00312EC4"/>
    <w:rsid w:val="0031352C"/>
    <w:rsid w:val="00315167"/>
    <w:rsid w:val="00320CA2"/>
    <w:rsid w:val="003224C6"/>
    <w:rsid w:val="0032359D"/>
    <w:rsid w:val="003239A9"/>
    <w:rsid w:val="0032545E"/>
    <w:rsid w:val="00327E66"/>
    <w:rsid w:val="0033011D"/>
    <w:rsid w:val="00330444"/>
    <w:rsid w:val="0033054E"/>
    <w:rsid w:val="00330D4E"/>
    <w:rsid w:val="00331E62"/>
    <w:rsid w:val="0033286B"/>
    <w:rsid w:val="00333114"/>
    <w:rsid w:val="0033354E"/>
    <w:rsid w:val="003371D6"/>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0FD5"/>
    <w:rsid w:val="003519D4"/>
    <w:rsid w:val="00351DED"/>
    <w:rsid w:val="003536AA"/>
    <w:rsid w:val="00356AF3"/>
    <w:rsid w:val="0036174A"/>
    <w:rsid w:val="00361C0C"/>
    <w:rsid w:val="00365441"/>
    <w:rsid w:val="003666B2"/>
    <w:rsid w:val="00366788"/>
    <w:rsid w:val="00371427"/>
    <w:rsid w:val="00371668"/>
    <w:rsid w:val="00371ABA"/>
    <w:rsid w:val="00372A21"/>
    <w:rsid w:val="00372EE3"/>
    <w:rsid w:val="00373619"/>
    <w:rsid w:val="00374270"/>
    <w:rsid w:val="003747AF"/>
    <w:rsid w:val="00375374"/>
    <w:rsid w:val="00376877"/>
    <w:rsid w:val="00376BB6"/>
    <w:rsid w:val="00377C95"/>
    <w:rsid w:val="00381ED0"/>
    <w:rsid w:val="003823F2"/>
    <w:rsid w:val="00382FDF"/>
    <w:rsid w:val="00383336"/>
    <w:rsid w:val="003873BA"/>
    <w:rsid w:val="00387BD6"/>
    <w:rsid w:val="003906C0"/>
    <w:rsid w:val="003911FA"/>
    <w:rsid w:val="00391A92"/>
    <w:rsid w:val="00391D92"/>
    <w:rsid w:val="00393E4A"/>
    <w:rsid w:val="00394945"/>
    <w:rsid w:val="00395984"/>
    <w:rsid w:val="003A0A41"/>
    <w:rsid w:val="003A1582"/>
    <w:rsid w:val="003A1AFC"/>
    <w:rsid w:val="003A208C"/>
    <w:rsid w:val="003A20C4"/>
    <w:rsid w:val="003A2D24"/>
    <w:rsid w:val="003A5923"/>
    <w:rsid w:val="003A5CE5"/>
    <w:rsid w:val="003B46E1"/>
    <w:rsid w:val="003B513B"/>
    <w:rsid w:val="003B5912"/>
    <w:rsid w:val="003B7CE5"/>
    <w:rsid w:val="003B7D37"/>
    <w:rsid w:val="003C076B"/>
    <w:rsid w:val="003C1A08"/>
    <w:rsid w:val="003C2903"/>
    <w:rsid w:val="003C2F02"/>
    <w:rsid w:val="003C2F72"/>
    <w:rsid w:val="003C7B2C"/>
    <w:rsid w:val="003D315E"/>
    <w:rsid w:val="003D5486"/>
    <w:rsid w:val="003D6049"/>
    <w:rsid w:val="003D6401"/>
    <w:rsid w:val="003D754D"/>
    <w:rsid w:val="003E02BE"/>
    <w:rsid w:val="003E2DD8"/>
    <w:rsid w:val="003E3055"/>
    <w:rsid w:val="003E41F3"/>
    <w:rsid w:val="003E4D4E"/>
    <w:rsid w:val="003E667B"/>
    <w:rsid w:val="003E66C2"/>
    <w:rsid w:val="003E7819"/>
    <w:rsid w:val="003F0A34"/>
    <w:rsid w:val="003F708A"/>
    <w:rsid w:val="003F7A0C"/>
    <w:rsid w:val="00400550"/>
    <w:rsid w:val="00400BAA"/>
    <w:rsid w:val="00401E8F"/>
    <w:rsid w:val="004020F8"/>
    <w:rsid w:val="00402FD6"/>
    <w:rsid w:val="004075E6"/>
    <w:rsid w:val="00407C0C"/>
    <w:rsid w:val="004105FB"/>
    <w:rsid w:val="00414514"/>
    <w:rsid w:val="004148F4"/>
    <w:rsid w:val="00416FA6"/>
    <w:rsid w:val="00420539"/>
    <w:rsid w:val="00420E7B"/>
    <w:rsid w:val="00421386"/>
    <w:rsid w:val="00425A4F"/>
    <w:rsid w:val="00426193"/>
    <w:rsid w:val="00426643"/>
    <w:rsid w:val="004269F3"/>
    <w:rsid w:val="00426E10"/>
    <w:rsid w:val="004311BF"/>
    <w:rsid w:val="00434C48"/>
    <w:rsid w:val="00434ECB"/>
    <w:rsid w:val="004412EF"/>
    <w:rsid w:val="00441736"/>
    <w:rsid w:val="00442D16"/>
    <w:rsid w:val="00443C0C"/>
    <w:rsid w:val="00445CF3"/>
    <w:rsid w:val="00447921"/>
    <w:rsid w:val="00447A6D"/>
    <w:rsid w:val="00450685"/>
    <w:rsid w:val="004509C5"/>
    <w:rsid w:val="00451486"/>
    <w:rsid w:val="00452761"/>
    <w:rsid w:val="00452EE7"/>
    <w:rsid w:val="004535EE"/>
    <w:rsid w:val="004536CA"/>
    <w:rsid w:val="004542B4"/>
    <w:rsid w:val="00455AE3"/>
    <w:rsid w:val="004568D8"/>
    <w:rsid w:val="00456904"/>
    <w:rsid w:val="004575C7"/>
    <w:rsid w:val="00457A29"/>
    <w:rsid w:val="00470294"/>
    <w:rsid w:val="004705F8"/>
    <w:rsid w:val="00474A83"/>
    <w:rsid w:val="00475346"/>
    <w:rsid w:val="0047654E"/>
    <w:rsid w:val="00476E8F"/>
    <w:rsid w:val="004776F9"/>
    <w:rsid w:val="00480111"/>
    <w:rsid w:val="004812F8"/>
    <w:rsid w:val="004839AD"/>
    <w:rsid w:val="00483AC5"/>
    <w:rsid w:val="004841B9"/>
    <w:rsid w:val="00486B79"/>
    <w:rsid w:val="0049124C"/>
    <w:rsid w:val="0049130A"/>
    <w:rsid w:val="004926AD"/>
    <w:rsid w:val="00493983"/>
    <w:rsid w:val="004A1CD9"/>
    <w:rsid w:val="004A22FA"/>
    <w:rsid w:val="004A26C4"/>
    <w:rsid w:val="004B008A"/>
    <w:rsid w:val="004B239D"/>
    <w:rsid w:val="004B243E"/>
    <w:rsid w:val="004B2722"/>
    <w:rsid w:val="004B3C95"/>
    <w:rsid w:val="004B4856"/>
    <w:rsid w:val="004B5377"/>
    <w:rsid w:val="004B6EF5"/>
    <w:rsid w:val="004C02B3"/>
    <w:rsid w:val="004C1D6E"/>
    <w:rsid w:val="004C5240"/>
    <w:rsid w:val="004D041D"/>
    <w:rsid w:val="004D195C"/>
    <w:rsid w:val="004D37D8"/>
    <w:rsid w:val="004D5696"/>
    <w:rsid w:val="004D5A5A"/>
    <w:rsid w:val="004E054C"/>
    <w:rsid w:val="004E11FE"/>
    <w:rsid w:val="004E1BA1"/>
    <w:rsid w:val="004E238D"/>
    <w:rsid w:val="004E294A"/>
    <w:rsid w:val="004E4D27"/>
    <w:rsid w:val="004E527E"/>
    <w:rsid w:val="004F2222"/>
    <w:rsid w:val="004F2421"/>
    <w:rsid w:val="004F3293"/>
    <w:rsid w:val="004F499A"/>
    <w:rsid w:val="004F6D20"/>
    <w:rsid w:val="004F7F30"/>
    <w:rsid w:val="00502D67"/>
    <w:rsid w:val="00502E24"/>
    <w:rsid w:val="0050382F"/>
    <w:rsid w:val="00506147"/>
    <w:rsid w:val="00506A18"/>
    <w:rsid w:val="00507056"/>
    <w:rsid w:val="0050712A"/>
    <w:rsid w:val="005137EC"/>
    <w:rsid w:val="0052079B"/>
    <w:rsid w:val="00522878"/>
    <w:rsid w:val="00522D29"/>
    <w:rsid w:val="005258C5"/>
    <w:rsid w:val="00530215"/>
    <w:rsid w:val="005308D0"/>
    <w:rsid w:val="00531AD5"/>
    <w:rsid w:val="0053253C"/>
    <w:rsid w:val="005334FD"/>
    <w:rsid w:val="00534499"/>
    <w:rsid w:val="00534659"/>
    <w:rsid w:val="00536C7B"/>
    <w:rsid w:val="00537259"/>
    <w:rsid w:val="00540727"/>
    <w:rsid w:val="00540815"/>
    <w:rsid w:val="0054137E"/>
    <w:rsid w:val="005413F9"/>
    <w:rsid w:val="00541ABF"/>
    <w:rsid w:val="005443CF"/>
    <w:rsid w:val="00546321"/>
    <w:rsid w:val="0054688F"/>
    <w:rsid w:val="00546B61"/>
    <w:rsid w:val="00547952"/>
    <w:rsid w:val="00550083"/>
    <w:rsid w:val="005507E6"/>
    <w:rsid w:val="00551D8A"/>
    <w:rsid w:val="00553DEC"/>
    <w:rsid w:val="00554C08"/>
    <w:rsid w:val="00554C53"/>
    <w:rsid w:val="005624BE"/>
    <w:rsid w:val="00562750"/>
    <w:rsid w:val="00563050"/>
    <w:rsid w:val="00565056"/>
    <w:rsid w:val="0056716B"/>
    <w:rsid w:val="00571B67"/>
    <w:rsid w:val="00571FEA"/>
    <w:rsid w:val="0057299A"/>
    <w:rsid w:val="00572B07"/>
    <w:rsid w:val="00573FD6"/>
    <w:rsid w:val="00580F17"/>
    <w:rsid w:val="00581AD2"/>
    <w:rsid w:val="0058419A"/>
    <w:rsid w:val="00584E4F"/>
    <w:rsid w:val="0058510F"/>
    <w:rsid w:val="00585D7E"/>
    <w:rsid w:val="0059197F"/>
    <w:rsid w:val="00591A7E"/>
    <w:rsid w:val="00591C7B"/>
    <w:rsid w:val="00591C91"/>
    <w:rsid w:val="00593A31"/>
    <w:rsid w:val="00593CC2"/>
    <w:rsid w:val="005952D2"/>
    <w:rsid w:val="00597060"/>
    <w:rsid w:val="0059746B"/>
    <w:rsid w:val="005A0F6E"/>
    <w:rsid w:val="005A15B1"/>
    <w:rsid w:val="005A4963"/>
    <w:rsid w:val="005A4A0B"/>
    <w:rsid w:val="005A7C6A"/>
    <w:rsid w:val="005B02ED"/>
    <w:rsid w:val="005B1372"/>
    <w:rsid w:val="005B393F"/>
    <w:rsid w:val="005B418D"/>
    <w:rsid w:val="005B66C5"/>
    <w:rsid w:val="005C6655"/>
    <w:rsid w:val="005D03B6"/>
    <w:rsid w:val="005D0A17"/>
    <w:rsid w:val="005D10F5"/>
    <w:rsid w:val="005D19CE"/>
    <w:rsid w:val="005D2CB8"/>
    <w:rsid w:val="005D42E4"/>
    <w:rsid w:val="005D4AA4"/>
    <w:rsid w:val="005D5548"/>
    <w:rsid w:val="005D6043"/>
    <w:rsid w:val="005D73AB"/>
    <w:rsid w:val="005E0244"/>
    <w:rsid w:val="005E078F"/>
    <w:rsid w:val="005E0FB8"/>
    <w:rsid w:val="005E1084"/>
    <w:rsid w:val="005E177D"/>
    <w:rsid w:val="005E3BB7"/>
    <w:rsid w:val="005E4CF6"/>
    <w:rsid w:val="005E5674"/>
    <w:rsid w:val="005F228E"/>
    <w:rsid w:val="005F2385"/>
    <w:rsid w:val="005F279D"/>
    <w:rsid w:val="005F59DC"/>
    <w:rsid w:val="005F67BE"/>
    <w:rsid w:val="005F6B55"/>
    <w:rsid w:val="005F7B0C"/>
    <w:rsid w:val="00602596"/>
    <w:rsid w:val="00602C35"/>
    <w:rsid w:val="00602E1B"/>
    <w:rsid w:val="00603650"/>
    <w:rsid w:val="00603E73"/>
    <w:rsid w:val="00604671"/>
    <w:rsid w:val="00605F03"/>
    <w:rsid w:val="006066A1"/>
    <w:rsid w:val="006110E2"/>
    <w:rsid w:val="006126AA"/>
    <w:rsid w:val="00612BE7"/>
    <w:rsid w:val="00612E6B"/>
    <w:rsid w:val="00614134"/>
    <w:rsid w:val="00621118"/>
    <w:rsid w:val="00623478"/>
    <w:rsid w:val="00623539"/>
    <w:rsid w:val="00623C13"/>
    <w:rsid w:val="00623C6E"/>
    <w:rsid w:val="00627986"/>
    <w:rsid w:val="00627A89"/>
    <w:rsid w:val="006305AC"/>
    <w:rsid w:val="00630BED"/>
    <w:rsid w:val="00630E75"/>
    <w:rsid w:val="0063269E"/>
    <w:rsid w:val="006332D5"/>
    <w:rsid w:val="00633413"/>
    <w:rsid w:val="00633DAF"/>
    <w:rsid w:val="006344E1"/>
    <w:rsid w:val="00634791"/>
    <w:rsid w:val="006348FC"/>
    <w:rsid w:val="00635774"/>
    <w:rsid w:val="00635B86"/>
    <w:rsid w:val="00635F67"/>
    <w:rsid w:val="00637623"/>
    <w:rsid w:val="00637B56"/>
    <w:rsid w:val="00640F05"/>
    <w:rsid w:val="00642906"/>
    <w:rsid w:val="006429B1"/>
    <w:rsid w:val="00642D3B"/>
    <w:rsid w:val="00642E17"/>
    <w:rsid w:val="00644583"/>
    <w:rsid w:val="00644A28"/>
    <w:rsid w:val="00644B11"/>
    <w:rsid w:val="00646BB5"/>
    <w:rsid w:val="00646BBE"/>
    <w:rsid w:val="0065340E"/>
    <w:rsid w:val="006573E2"/>
    <w:rsid w:val="0066073F"/>
    <w:rsid w:val="0066121A"/>
    <w:rsid w:val="00662977"/>
    <w:rsid w:val="00663408"/>
    <w:rsid w:val="006636B3"/>
    <w:rsid w:val="00670794"/>
    <w:rsid w:val="0067192C"/>
    <w:rsid w:val="00672A2E"/>
    <w:rsid w:val="006749BC"/>
    <w:rsid w:val="00675E2B"/>
    <w:rsid w:val="00675F24"/>
    <w:rsid w:val="00676E0B"/>
    <w:rsid w:val="006770CC"/>
    <w:rsid w:val="00677D77"/>
    <w:rsid w:val="00680536"/>
    <w:rsid w:val="00680837"/>
    <w:rsid w:val="0068118A"/>
    <w:rsid w:val="006819EB"/>
    <w:rsid w:val="0068229D"/>
    <w:rsid w:val="00682353"/>
    <w:rsid w:val="0068395A"/>
    <w:rsid w:val="00686FCB"/>
    <w:rsid w:val="00687DB7"/>
    <w:rsid w:val="00692553"/>
    <w:rsid w:val="006929AA"/>
    <w:rsid w:val="00692E5F"/>
    <w:rsid w:val="0069377D"/>
    <w:rsid w:val="00693F5F"/>
    <w:rsid w:val="00694FDA"/>
    <w:rsid w:val="0069539D"/>
    <w:rsid w:val="00696E88"/>
    <w:rsid w:val="006A06BB"/>
    <w:rsid w:val="006A11F6"/>
    <w:rsid w:val="006A37CE"/>
    <w:rsid w:val="006A39F4"/>
    <w:rsid w:val="006A3EFC"/>
    <w:rsid w:val="006A55C7"/>
    <w:rsid w:val="006A5E90"/>
    <w:rsid w:val="006B17D6"/>
    <w:rsid w:val="006B1C84"/>
    <w:rsid w:val="006B5A74"/>
    <w:rsid w:val="006B5B5C"/>
    <w:rsid w:val="006B7B72"/>
    <w:rsid w:val="006B7FE2"/>
    <w:rsid w:val="006C16F3"/>
    <w:rsid w:val="006C1E98"/>
    <w:rsid w:val="006C31B6"/>
    <w:rsid w:val="006C3438"/>
    <w:rsid w:val="006C4CAE"/>
    <w:rsid w:val="006C4DF9"/>
    <w:rsid w:val="006C4FE8"/>
    <w:rsid w:val="006C5C00"/>
    <w:rsid w:val="006C5F8A"/>
    <w:rsid w:val="006C779E"/>
    <w:rsid w:val="006D043F"/>
    <w:rsid w:val="006D30F4"/>
    <w:rsid w:val="006D381B"/>
    <w:rsid w:val="006D5884"/>
    <w:rsid w:val="006D7B58"/>
    <w:rsid w:val="006E24F1"/>
    <w:rsid w:val="006E31BA"/>
    <w:rsid w:val="006E43AD"/>
    <w:rsid w:val="006E6135"/>
    <w:rsid w:val="006F356D"/>
    <w:rsid w:val="006F3D59"/>
    <w:rsid w:val="006F5390"/>
    <w:rsid w:val="006F6DC3"/>
    <w:rsid w:val="00701BF1"/>
    <w:rsid w:val="007029F9"/>
    <w:rsid w:val="00702D9F"/>
    <w:rsid w:val="00703920"/>
    <w:rsid w:val="00705244"/>
    <w:rsid w:val="00705EE5"/>
    <w:rsid w:val="00707569"/>
    <w:rsid w:val="00711883"/>
    <w:rsid w:val="00711FE4"/>
    <w:rsid w:val="007148ED"/>
    <w:rsid w:val="0071500A"/>
    <w:rsid w:val="007156CE"/>
    <w:rsid w:val="00716072"/>
    <w:rsid w:val="007161AA"/>
    <w:rsid w:val="007177E6"/>
    <w:rsid w:val="00721A83"/>
    <w:rsid w:val="00721EDC"/>
    <w:rsid w:val="00723993"/>
    <w:rsid w:val="00730026"/>
    <w:rsid w:val="007310A7"/>
    <w:rsid w:val="00731C45"/>
    <w:rsid w:val="007336E0"/>
    <w:rsid w:val="00735099"/>
    <w:rsid w:val="00736C14"/>
    <w:rsid w:val="00736D5E"/>
    <w:rsid w:val="007374ED"/>
    <w:rsid w:val="007402D2"/>
    <w:rsid w:val="00740556"/>
    <w:rsid w:val="00740643"/>
    <w:rsid w:val="00740808"/>
    <w:rsid w:val="0074129B"/>
    <w:rsid w:val="00743094"/>
    <w:rsid w:val="0074356C"/>
    <w:rsid w:val="0074394E"/>
    <w:rsid w:val="00744930"/>
    <w:rsid w:val="00744A17"/>
    <w:rsid w:val="0075123E"/>
    <w:rsid w:val="007512B0"/>
    <w:rsid w:val="00751807"/>
    <w:rsid w:val="007519D4"/>
    <w:rsid w:val="00752133"/>
    <w:rsid w:val="007537FF"/>
    <w:rsid w:val="00756175"/>
    <w:rsid w:val="007572B4"/>
    <w:rsid w:val="0075765A"/>
    <w:rsid w:val="007602D1"/>
    <w:rsid w:val="0076068D"/>
    <w:rsid w:val="007613C6"/>
    <w:rsid w:val="00761678"/>
    <w:rsid w:val="007636CE"/>
    <w:rsid w:val="00763AFA"/>
    <w:rsid w:val="00764E66"/>
    <w:rsid w:val="00766562"/>
    <w:rsid w:val="00767418"/>
    <w:rsid w:val="007701CA"/>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5CD7"/>
    <w:rsid w:val="0078764D"/>
    <w:rsid w:val="007916EC"/>
    <w:rsid w:val="007924A3"/>
    <w:rsid w:val="00793806"/>
    <w:rsid w:val="0079410C"/>
    <w:rsid w:val="007966EA"/>
    <w:rsid w:val="00797058"/>
    <w:rsid w:val="007A00AA"/>
    <w:rsid w:val="007A096F"/>
    <w:rsid w:val="007A1004"/>
    <w:rsid w:val="007A125E"/>
    <w:rsid w:val="007A1E42"/>
    <w:rsid w:val="007A265B"/>
    <w:rsid w:val="007A2B8C"/>
    <w:rsid w:val="007A300B"/>
    <w:rsid w:val="007A33E2"/>
    <w:rsid w:val="007A4ACA"/>
    <w:rsid w:val="007A4BC3"/>
    <w:rsid w:val="007A58C1"/>
    <w:rsid w:val="007A6071"/>
    <w:rsid w:val="007A64F2"/>
    <w:rsid w:val="007A689B"/>
    <w:rsid w:val="007A7226"/>
    <w:rsid w:val="007B1F39"/>
    <w:rsid w:val="007B218F"/>
    <w:rsid w:val="007B2B61"/>
    <w:rsid w:val="007B3665"/>
    <w:rsid w:val="007B400F"/>
    <w:rsid w:val="007B5322"/>
    <w:rsid w:val="007B5581"/>
    <w:rsid w:val="007B6CFC"/>
    <w:rsid w:val="007B7D45"/>
    <w:rsid w:val="007C1ED2"/>
    <w:rsid w:val="007C30D1"/>
    <w:rsid w:val="007C48A6"/>
    <w:rsid w:val="007C5293"/>
    <w:rsid w:val="007C6F0A"/>
    <w:rsid w:val="007C7F5F"/>
    <w:rsid w:val="007D2877"/>
    <w:rsid w:val="007D2E03"/>
    <w:rsid w:val="007D2F34"/>
    <w:rsid w:val="007D34D8"/>
    <w:rsid w:val="007D3794"/>
    <w:rsid w:val="007D4F49"/>
    <w:rsid w:val="007D50D4"/>
    <w:rsid w:val="007D6311"/>
    <w:rsid w:val="007E01FD"/>
    <w:rsid w:val="007E0412"/>
    <w:rsid w:val="007E04EB"/>
    <w:rsid w:val="007E1D5D"/>
    <w:rsid w:val="007E2BE4"/>
    <w:rsid w:val="007E36F8"/>
    <w:rsid w:val="007E42BC"/>
    <w:rsid w:val="007E447C"/>
    <w:rsid w:val="007E4620"/>
    <w:rsid w:val="007E58A8"/>
    <w:rsid w:val="007F165E"/>
    <w:rsid w:val="007F1AFA"/>
    <w:rsid w:val="007F2359"/>
    <w:rsid w:val="007F26B6"/>
    <w:rsid w:val="007F285C"/>
    <w:rsid w:val="007F29FF"/>
    <w:rsid w:val="007F347E"/>
    <w:rsid w:val="007F37E6"/>
    <w:rsid w:val="007F4979"/>
    <w:rsid w:val="007F5606"/>
    <w:rsid w:val="007F754B"/>
    <w:rsid w:val="007F7FA6"/>
    <w:rsid w:val="00801281"/>
    <w:rsid w:val="00801E60"/>
    <w:rsid w:val="008027E5"/>
    <w:rsid w:val="00802CBC"/>
    <w:rsid w:val="008033DC"/>
    <w:rsid w:val="008043BC"/>
    <w:rsid w:val="008050B6"/>
    <w:rsid w:val="00805C4E"/>
    <w:rsid w:val="00806060"/>
    <w:rsid w:val="0080630C"/>
    <w:rsid w:val="008064AC"/>
    <w:rsid w:val="00810047"/>
    <w:rsid w:val="0081030B"/>
    <w:rsid w:val="00812F07"/>
    <w:rsid w:val="008134B7"/>
    <w:rsid w:val="008139E2"/>
    <w:rsid w:val="008144F3"/>
    <w:rsid w:val="00815644"/>
    <w:rsid w:val="00815859"/>
    <w:rsid w:val="00820C0A"/>
    <w:rsid w:val="008217AA"/>
    <w:rsid w:val="00822EBA"/>
    <w:rsid w:val="00823415"/>
    <w:rsid w:val="00823574"/>
    <w:rsid w:val="008235CC"/>
    <w:rsid w:val="00823870"/>
    <w:rsid w:val="008248BA"/>
    <w:rsid w:val="00824FA9"/>
    <w:rsid w:val="00826135"/>
    <w:rsid w:val="00826A5F"/>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F9C"/>
    <w:rsid w:val="00854C27"/>
    <w:rsid w:val="00856422"/>
    <w:rsid w:val="00857815"/>
    <w:rsid w:val="00860C4C"/>
    <w:rsid w:val="00862080"/>
    <w:rsid w:val="00862A37"/>
    <w:rsid w:val="0086629A"/>
    <w:rsid w:val="00866ADB"/>
    <w:rsid w:val="00866B2D"/>
    <w:rsid w:val="00867B15"/>
    <w:rsid w:val="00871696"/>
    <w:rsid w:val="008719AE"/>
    <w:rsid w:val="008726CE"/>
    <w:rsid w:val="0087273B"/>
    <w:rsid w:val="0087306A"/>
    <w:rsid w:val="00874B08"/>
    <w:rsid w:val="00874B64"/>
    <w:rsid w:val="0087586D"/>
    <w:rsid w:val="00880377"/>
    <w:rsid w:val="00880B64"/>
    <w:rsid w:val="00881C10"/>
    <w:rsid w:val="008839B7"/>
    <w:rsid w:val="0088437C"/>
    <w:rsid w:val="00887082"/>
    <w:rsid w:val="00887C8C"/>
    <w:rsid w:val="00887EDA"/>
    <w:rsid w:val="0089119C"/>
    <w:rsid w:val="00891BC2"/>
    <w:rsid w:val="00896152"/>
    <w:rsid w:val="00896807"/>
    <w:rsid w:val="008A11B3"/>
    <w:rsid w:val="008A2164"/>
    <w:rsid w:val="008A23F9"/>
    <w:rsid w:val="008A2649"/>
    <w:rsid w:val="008A34FF"/>
    <w:rsid w:val="008A371F"/>
    <w:rsid w:val="008A3E37"/>
    <w:rsid w:val="008A626B"/>
    <w:rsid w:val="008A6F97"/>
    <w:rsid w:val="008A7474"/>
    <w:rsid w:val="008B2106"/>
    <w:rsid w:val="008B2CE7"/>
    <w:rsid w:val="008B4926"/>
    <w:rsid w:val="008B5977"/>
    <w:rsid w:val="008B77E8"/>
    <w:rsid w:val="008C15E1"/>
    <w:rsid w:val="008C2A21"/>
    <w:rsid w:val="008C2C49"/>
    <w:rsid w:val="008C3486"/>
    <w:rsid w:val="008C45EE"/>
    <w:rsid w:val="008C577D"/>
    <w:rsid w:val="008C583B"/>
    <w:rsid w:val="008C6718"/>
    <w:rsid w:val="008D1245"/>
    <w:rsid w:val="008D1F47"/>
    <w:rsid w:val="008D2E84"/>
    <w:rsid w:val="008D3379"/>
    <w:rsid w:val="008D5B57"/>
    <w:rsid w:val="008E064E"/>
    <w:rsid w:val="008E16A3"/>
    <w:rsid w:val="008E16D1"/>
    <w:rsid w:val="008E1F42"/>
    <w:rsid w:val="008E3A50"/>
    <w:rsid w:val="008E539E"/>
    <w:rsid w:val="008E6F73"/>
    <w:rsid w:val="008E728D"/>
    <w:rsid w:val="008F0DB9"/>
    <w:rsid w:val="008F0E0E"/>
    <w:rsid w:val="008F2361"/>
    <w:rsid w:val="008F2AF4"/>
    <w:rsid w:val="008F488F"/>
    <w:rsid w:val="008F48A6"/>
    <w:rsid w:val="008F5DE4"/>
    <w:rsid w:val="008F614A"/>
    <w:rsid w:val="00902714"/>
    <w:rsid w:val="00902B92"/>
    <w:rsid w:val="00902F35"/>
    <w:rsid w:val="009045D9"/>
    <w:rsid w:val="00904991"/>
    <w:rsid w:val="00906A6B"/>
    <w:rsid w:val="00906DB8"/>
    <w:rsid w:val="00907A15"/>
    <w:rsid w:val="00910184"/>
    <w:rsid w:val="00911686"/>
    <w:rsid w:val="00911FDE"/>
    <w:rsid w:val="00915ED5"/>
    <w:rsid w:val="009176CF"/>
    <w:rsid w:val="00917D06"/>
    <w:rsid w:val="00921008"/>
    <w:rsid w:val="009220EE"/>
    <w:rsid w:val="009237B2"/>
    <w:rsid w:val="00924196"/>
    <w:rsid w:val="00924716"/>
    <w:rsid w:val="00930147"/>
    <w:rsid w:val="00934705"/>
    <w:rsid w:val="00935287"/>
    <w:rsid w:val="0093638E"/>
    <w:rsid w:val="00936618"/>
    <w:rsid w:val="0093719F"/>
    <w:rsid w:val="00937E01"/>
    <w:rsid w:val="00937FB0"/>
    <w:rsid w:val="00940302"/>
    <w:rsid w:val="009408DA"/>
    <w:rsid w:val="00941D26"/>
    <w:rsid w:val="00941D60"/>
    <w:rsid w:val="00944A7C"/>
    <w:rsid w:val="0094679B"/>
    <w:rsid w:val="00947B9C"/>
    <w:rsid w:val="00950898"/>
    <w:rsid w:val="00952B5D"/>
    <w:rsid w:val="00954873"/>
    <w:rsid w:val="00955D46"/>
    <w:rsid w:val="00956573"/>
    <w:rsid w:val="0096352A"/>
    <w:rsid w:val="009645D5"/>
    <w:rsid w:val="009646BA"/>
    <w:rsid w:val="00964D18"/>
    <w:rsid w:val="00966C95"/>
    <w:rsid w:val="00966F86"/>
    <w:rsid w:val="00967CDA"/>
    <w:rsid w:val="00975294"/>
    <w:rsid w:val="00980375"/>
    <w:rsid w:val="00980521"/>
    <w:rsid w:val="0098383D"/>
    <w:rsid w:val="00984F56"/>
    <w:rsid w:val="0098643E"/>
    <w:rsid w:val="009912F1"/>
    <w:rsid w:val="00992BDA"/>
    <w:rsid w:val="0099564E"/>
    <w:rsid w:val="0099664F"/>
    <w:rsid w:val="00996D92"/>
    <w:rsid w:val="00997985"/>
    <w:rsid w:val="009A39BB"/>
    <w:rsid w:val="009B1312"/>
    <w:rsid w:val="009B3D99"/>
    <w:rsid w:val="009B43F7"/>
    <w:rsid w:val="009B4717"/>
    <w:rsid w:val="009C0629"/>
    <w:rsid w:val="009C0B06"/>
    <w:rsid w:val="009C3736"/>
    <w:rsid w:val="009C3A2F"/>
    <w:rsid w:val="009C4E8D"/>
    <w:rsid w:val="009C79F7"/>
    <w:rsid w:val="009D0A86"/>
    <w:rsid w:val="009D0B76"/>
    <w:rsid w:val="009D27B5"/>
    <w:rsid w:val="009D3C03"/>
    <w:rsid w:val="009D5523"/>
    <w:rsid w:val="009D70E8"/>
    <w:rsid w:val="009D740C"/>
    <w:rsid w:val="009E014F"/>
    <w:rsid w:val="009E155F"/>
    <w:rsid w:val="009E1862"/>
    <w:rsid w:val="009E2325"/>
    <w:rsid w:val="009E27F3"/>
    <w:rsid w:val="009E458D"/>
    <w:rsid w:val="009E4C5A"/>
    <w:rsid w:val="009E7227"/>
    <w:rsid w:val="009E7D6D"/>
    <w:rsid w:val="009F1F39"/>
    <w:rsid w:val="009F2371"/>
    <w:rsid w:val="009F2D9E"/>
    <w:rsid w:val="009F324B"/>
    <w:rsid w:val="009F45F8"/>
    <w:rsid w:val="009F57C3"/>
    <w:rsid w:val="00A028BF"/>
    <w:rsid w:val="00A02DCD"/>
    <w:rsid w:val="00A033BB"/>
    <w:rsid w:val="00A03EFA"/>
    <w:rsid w:val="00A0482D"/>
    <w:rsid w:val="00A0495C"/>
    <w:rsid w:val="00A04B5C"/>
    <w:rsid w:val="00A04E7A"/>
    <w:rsid w:val="00A054CC"/>
    <w:rsid w:val="00A1005E"/>
    <w:rsid w:val="00A15B81"/>
    <w:rsid w:val="00A20D7A"/>
    <w:rsid w:val="00A21A0D"/>
    <w:rsid w:val="00A21DB7"/>
    <w:rsid w:val="00A2299E"/>
    <w:rsid w:val="00A22CDA"/>
    <w:rsid w:val="00A24B0D"/>
    <w:rsid w:val="00A2536C"/>
    <w:rsid w:val="00A261AF"/>
    <w:rsid w:val="00A26A0D"/>
    <w:rsid w:val="00A2739D"/>
    <w:rsid w:val="00A30F39"/>
    <w:rsid w:val="00A32AA0"/>
    <w:rsid w:val="00A33765"/>
    <w:rsid w:val="00A339C6"/>
    <w:rsid w:val="00A339E1"/>
    <w:rsid w:val="00A354A2"/>
    <w:rsid w:val="00A3671A"/>
    <w:rsid w:val="00A368D4"/>
    <w:rsid w:val="00A368EF"/>
    <w:rsid w:val="00A36BD3"/>
    <w:rsid w:val="00A37983"/>
    <w:rsid w:val="00A37990"/>
    <w:rsid w:val="00A4012E"/>
    <w:rsid w:val="00A416AA"/>
    <w:rsid w:val="00A420C2"/>
    <w:rsid w:val="00A44117"/>
    <w:rsid w:val="00A46168"/>
    <w:rsid w:val="00A4668F"/>
    <w:rsid w:val="00A4681D"/>
    <w:rsid w:val="00A4689B"/>
    <w:rsid w:val="00A47B40"/>
    <w:rsid w:val="00A505DE"/>
    <w:rsid w:val="00A5171A"/>
    <w:rsid w:val="00A5736B"/>
    <w:rsid w:val="00A57A8C"/>
    <w:rsid w:val="00A605EC"/>
    <w:rsid w:val="00A651AC"/>
    <w:rsid w:val="00A67EED"/>
    <w:rsid w:val="00A73D05"/>
    <w:rsid w:val="00A75EFA"/>
    <w:rsid w:val="00A7761B"/>
    <w:rsid w:val="00A77653"/>
    <w:rsid w:val="00A779C8"/>
    <w:rsid w:val="00A815F5"/>
    <w:rsid w:val="00A83490"/>
    <w:rsid w:val="00A83E1F"/>
    <w:rsid w:val="00A84094"/>
    <w:rsid w:val="00A84D46"/>
    <w:rsid w:val="00A87CC1"/>
    <w:rsid w:val="00A9010E"/>
    <w:rsid w:val="00A90DDF"/>
    <w:rsid w:val="00A96B78"/>
    <w:rsid w:val="00A97499"/>
    <w:rsid w:val="00AA0D68"/>
    <w:rsid w:val="00AA0E4A"/>
    <w:rsid w:val="00AA2CAB"/>
    <w:rsid w:val="00AA3485"/>
    <w:rsid w:val="00AA3558"/>
    <w:rsid w:val="00AA5EB7"/>
    <w:rsid w:val="00AA79D2"/>
    <w:rsid w:val="00AB039B"/>
    <w:rsid w:val="00AB09E7"/>
    <w:rsid w:val="00AB1E4D"/>
    <w:rsid w:val="00AB27E8"/>
    <w:rsid w:val="00AB35CB"/>
    <w:rsid w:val="00AB5302"/>
    <w:rsid w:val="00AB556B"/>
    <w:rsid w:val="00AC06BF"/>
    <w:rsid w:val="00AC0F35"/>
    <w:rsid w:val="00AC16A2"/>
    <w:rsid w:val="00AC2D8B"/>
    <w:rsid w:val="00AC323B"/>
    <w:rsid w:val="00AC581B"/>
    <w:rsid w:val="00AC5ED0"/>
    <w:rsid w:val="00AC61F5"/>
    <w:rsid w:val="00AC6295"/>
    <w:rsid w:val="00AC66A2"/>
    <w:rsid w:val="00AC6987"/>
    <w:rsid w:val="00AC6F7C"/>
    <w:rsid w:val="00AC701E"/>
    <w:rsid w:val="00AC7861"/>
    <w:rsid w:val="00AD0A7C"/>
    <w:rsid w:val="00AD1624"/>
    <w:rsid w:val="00AD1DA9"/>
    <w:rsid w:val="00AD362F"/>
    <w:rsid w:val="00AD3D8F"/>
    <w:rsid w:val="00AD5834"/>
    <w:rsid w:val="00AD6484"/>
    <w:rsid w:val="00AD7E0C"/>
    <w:rsid w:val="00AE0B1A"/>
    <w:rsid w:val="00AE186B"/>
    <w:rsid w:val="00AE3159"/>
    <w:rsid w:val="00AE38F1"/>
    <w:rsid w:val="00AE3ED6"/>
    <w:rsid w:val="00AE4116"/>
    <w:rsid w:val="00AE518C"/>
    <w:rsid w:val="00AE5868"/>
    <w:rsid w:val="00AF0591"/>
    <w:rsid w:val="00AF07D5"/>
    <w:rsid w:val="00AF0FBF"/>
    <w:rsid w:val="00AF1758"/>
    <w:rsid w:val="00AF18DA"/>
    <w:rsid w:val="00AF350E"/>
    <w:rsid w:val="00AF79DC"/>
    <w:rsid w:val="00AF7B6C"/>
    <w:rsid w:val="00B0492D"/>
    <w:rsid w:val="00B051BA"/>
    <w:rsid w:val="00B06CCD"/>
    <w:rsid w:val="00B079E6"/>
    <w:rsid w:val="00B10159"/>
    <w:rsid w:val="00B10ABB"/>
    <w:rsid w:val="00B116D7"/>
    <w:rsid w:val="00B12914"/>
    <w:rsid w:val="00B13707"/>
    <w:rsid w:val="00B145AA"/>
    <w:rsid w:val="00B14BC2"/>
    <w:rsid w:val="00B163F0"/>
    <w:rsid w:val="00B16BBD"/>
    <w:rsid w:val="00B2068C"/>
    <w:rsid w:val="00B228D2"/>
    <w:rsid w:val="00B22EF9"/>
    <w:rsid w:val="00B24EB4"/>
    <w:rsid w:val="00B25A99"/>
    <w:rsid w:val="00B2722A"/>
    <w:rsid w:val="00B3028C"/>
    <w:rsid w:val="00B30D75"/>
    <w:rsid w:val="00B33AFF"/>
    <w:rsid w:val="00B34270"/>
    <w:rsid w:val="00B3438B"/>
    <w:rsid w:val="00B349FC"/>
    <w:rsid w:val="00B35105"/>
    <w:rsid w:val="00B35A86"/>
    <w:rsid w:val="00B35B5D"/>
    <w:rsid w:val="00B36388"/>
    <w:rsid w:val="00B372A2"/>
    <w:rsid w:val="00B42C13"/>
    <w:rsid w:val="00B44564"/>
    <w:rsid w:val="00B44569"/>
    <w:rsid w:val="00B445DB"/>
    <w:rsid w:val="00B46983"/>
    <w:rsid w:val="00B47BA9"/>
    <w:rsid w:val="00B5387B"/>
    <w:rsid w:val="00B54346"/>
    <w:rsid w:val="00B551B1"/>
    <w:rsid w:val="00B56093"/>
    <w:rsid w:val="00B56105"/>
    <w:rsid w:val="00B56791"/>
    <w:rsid w:val="00B628E5"/>
    <w:rsid w:val="00B62E17"/>
    <w:rsid w:val="00B631C0"/>
    <w:rsid w:val="00B7015F"/>
    <w:rsid w:val="00B704A1"/>
    <w:rsid w:val="00B770BF"/>
    <w:rsid w:val="00B8026E"/>
    <w:rsid w:val="00B8093A"/>
    <w:rsid w:val="00B83067"/>
    <w:rsid w:val="00B83454"/>
    <w:rsid w:val="00B85BB2"/>
    <w:rsid w:val="00B86746"/>
    <w:rsid w:val="00B86939"/>
    <w:rsid w:val="00B90670"/>
    <w:rsid w:val="00B919C5"/>
    <w:rsid w:val="00B9418A"/>
    <w:rsid w:val="00B94EDB"/>
    <w:rsid w:val="00BA0391"/>
    <w:rsid w:val="00BA2C3F"/>
    <w:rsid w:val="00BA2C4C"/>
    <w:rsid w:val="00BA2D62"/>
    <w:rsid w:val="00BA467F"/>
    <w:rsid w:val="00BA58B2"/>
    <w:rsid w:val="00BA6326"/>
    <w:rsid w:val="00BB461E"/>
    <w:rsid w:val="00BB5275"/>
    <w:rsid w:val="00BC0789"/>
    <w:rsid w:val="00BC3F28"/>
    <w:rsid w:val="00BC57B2"/>
    <w:rsid w:val="00BC66C1"/>
    <w:rsid w:val="00BC6B90"/>
    <w:rsid w:val="00BD0FA6"/>
    <w:rsid w:val="00BD2A22"/>
    <w:rsid w:val="00BD32F9"/>
    <w:rsid w:val="00BD361A"/>
    <w:rsid w:val="00BD3DD7"/>
    <w:rsid w:val="00BD5E82"/>
    <w:rsid w:val="00BE1B25"/>
    <w:rsid w:val="00BE24AB"/>
    <w:rsid w:val="00BE27E3"/>
    <w:rsid w:val="00BE357E"/>
    <w:rsid w:val="00BE3F38"/>
    <w:rsid w:val="00BE5500"/>
    <w:rsid w:val="00BF00F8"/>
    <w:rsid w:val="00BF1214"/>
    <w:rsid w:val="00BF13CE"/>
    <w:rsid w:val="00BF20F1"/>
    <w:rsid w:val="00BF29C5"/>
    <w:rsid w:val="00BF6070"/>
    <w:rsid w:val="00BF6174"/>
    <w:rsid w:val="00BF6629"/>
    <w:rsid w:val="00BF7284"/>
    <w:rsid w:val="00C004BD"/>
    <w:rsid w:val="00C0090C"/>
    <w:rsid w:val="00C03D17"/>
    <w:rsid w:val="00C0465D"/>
    <w:rsid w:val="00C05395"/>
    <w:rsid w:val="00C05F93"/>
    <w:rsid w:val="00C0671F"/>
    <w:rsid w:val="00C07504"/>
    <w:rsid w:val="00C11EC8"/>
    <w:rsid w:val="00C1228F"/>
    <w:rsid w:val="00C129C9"/>
    <w:rsid w:val="00C12CC3"/>
    <w:rsid w:val="00C13DC2"/>
    <w:rsid w:val="00C15029"/>
    <w:rsid w:val="00C15A97"/>
    <w:rsid w:val="00C1636D"/>
    <w:rsid w:val="00C179B6"/>
    <w:rsid w:val="00C2033B"/>
    <w:rsid w:val="00C2102A"/>
    <w:rsid w:val="00C23801"/>
    <w:rsid w:val="00C24955"/>
    <w:rsid w:val="00C26877"/>
    <w:rsid w:val="00C278C9"/>
    <w:rsid w:val="00C30FBD"/>
    <w:rsid w:val="00C314F7"/>
    <w:rsid w:val="00C31696"/>
    <w:rsid w:val="00C32001"/>
    <w:rsid w:val="00C354DA"/>
    <w:rsid w:val="00C36DCA"/>
    <w:rsid w:val="00C372CD"/>
    <w:rsid w:val="00C3740F"/>
    <w:rsid w:val="00C37703"/>
    <w:rsid w:val="00C37C10"/>
    <w:rsid w:val="00C37C1E"/>
    <w:rsid w:val="00C37CE6"/>
    <w:rsid w:val="00C40F26"/>
    <w:rsid w:val="00C44768"/>
    <w:rsid w:val="00C46532"/>
    <w:rsid w:val="00C4656C"/>
    <w:rsid w:val="00C46B27"/>
    <w:rsid w:val="00C47619"/>
    <w:rsid w:val="00C50DFF"/>
    <w:rsid w:val="00C530C4"/>
    <w:rsid w:val="00C53E29"/>
    <w:rsid w:val="00C565B4"/>
    <w:rsid w:val="00C56DC2"/>
    <w:rsid w:val="00C6039C"/>
    <w:rsid w:val="00C611CB"/>
    <w:rsid w:val="00C61C1E"/>
    <w:rsid w:val="00C61D32"/>
    <w:rsid w:val="00C629F3"/>
    <w:rsid w:val="00C636E5"/>
    <w:rsid w:val="00C64EE0"/>
    <w:rsid w:val="00C674D1"/>
    <w:rsid w:val="00C676F8"/>
    <w:rsid w:val="00C7095D"/>
    <w:rsid w:val="00C70FCC"/>
    <w:rsid w:val="00C71A57"/>
    <w:rsid w:val="00C71F6F"/>
    <w:rsid w:val="00C7382E"/>
    <w:rsid w:val="00C757EE"/>
    <w:rsid w:val="00C76143"/>
    <w:rsid w:val="00C76F7D"/>
    <w:rsid w:val="00C77368"/>
    <w:rsid w:val="00C77B5F"/>
    <w:rsid w:val="00C821BE"/>
    <w:rsid w:val="00C836C7"/>
    <w:rsid w:val="00C86022"/>
    <w:rsid w:val="00C868CF"/>
    <w:rsid w:val="00C86A5A"/>
    <w:rsid w:val="00C86E05"/>
    <w:rsid w:val="00C873DF"/>
    <w:rsid w:val="00C900BA"/>
    <w:rsid w:val="00C903D3"/>
    <w:rsid w:val="00C9245F"/>
    <w:rsid w:val="00C92A13"/>
    <w:rsid w:val="00C92EE4"/>
    <w:rsid w:val="00C93860"/>
    <w:rsid w:val="00C968A1"/>
    <w:rsid w:val="00CA0B81"/>
    <w:rsid w:val="00CA0D88"/>
    <w:rsid w:val="00CA1858"/>
    <w:rsid w:val="00CA1C40"/>
    <w:rsid w:val="00CA2562"/>
    <w:rsid w:val="00CA25DD"/>
    <w:rsid w:val="00CA3617"/>
    <w:rsid w:val="00CA3F6E"/>
    <w:rsid w:val="00CA50A0"/>
    <w:rsid w:val="00CA63B1"/>
    <w:rsid w:val="00CB111E"/>
    <w:rsid w:val="00CB15AA"/>
    <w:rsid w:val="00CB2435"/>
    <w:rsid w:val="00CB38F4"/>
    <w:rsid w:val="00CB392A"/>
    <w:rsid w:val="00CB3944"/>
    <w:rsid w:val="00CB527A"/>
    <w:rsid w:val="00CB5D2F"/>
    <w:rsid w:val="00CB7BE8"/>
    <w:rsid w:val="00CC01B5"/>
    <w:rsid w:val="00CC2A9F"/>
    <w:rsid w:val="00CC38AF"/>
    <w:rsid w:val="00CC3BCE"/>
    <w:rsid w:val="00CC61F3"/>
    <w:rsid w:val="00CD088D"/>
    <w:rsid w:val="00CD2480"/>
    <w:rsid w:val="00CD26E0"/>
    <w:rsid w:val="00CD4744"/>
    <w:rsid w:val="00CD4E0F"/>
    <w:rsid w:val="00CD4E3E"/>
    <w:rsid w:val="00CD71B5"/>
    <w:rsid w:val="00CD7503"/>
    <w:rsid w:val="00CE031F"/>
    <w:rsid w:val="00CE18DD"/>
    <w:rsid w:val="00CE1EEA"/>
    <w:rsid w:val="00CE3CEB"/>
    <w:rsid w:val="00CE4E91"/>
    <w:rsid w:val="00CE5976"/>
    <w:rsid w:val="00CE67C6"/>
    <w:rsid w:val="00CE7509"/>
    <w:rsid w:val="00CE7E4E"/>
    <w:rsid w:val="00CF0376"/>
    <w:rsid w:val="00CF099B"/>
    <w:rsid w:val="00CF0A17"/>
    <w:rsid w:val="00CF0B9F"/>
    <w:rsid w:val="00CF2A0E"/>
    <w:rsid w:val="00CF2B87"/>
    <w:rsid w:val="00CF3752"/>
    <w:rsid w:val="00CF61A0"/>
    <w:rsid w:val="00CF6779"/>
    <w:rsid w:val="00D003AA"/>
    <w:rsid w:val="00D00F08"/>
    <w:rsid w:val="00D0100A"/>
    <w:rsid w:val="00D01BE2"/>
    <w:rsid w:val="00D03D44"/>
    <w:rsid w:val="00D05AA1"/>
    <w:rsid w:val="00D05EF7"/>
    <w:rsid w:val="00D072FC"/>
    <w:rsid w:val="00D0764F"/>
    <w:rsid w:val="00D07FF3"/>
    <w:rsid w:val="00D106E5"/>
    <w:rsid w:val="00D12CB5"/>
    <w:rsid w:val="00D13C3E"/>
    <w:rsid w:val="00D151B0"/>
    <w:rsid w:val="00D15A5B"/>
    <w:rsid w:val="00D167BD"/>
    <w:rsid w:val="00D17244"/>
    <w:rsid w:val="00D1727A"/>
    <w:rsid w:val="00D17D0C"/>
    <w:rsid w:val="00D20840"/>
    <w:rsid w:val="00D2294E"/>
    <w:rsid w:val="00D24790"/>
    <w:rsid w:val="00D3021F"/>
    <w:rsid w:val="00D30B19"/>
    <w:rsid w:val="00D31526"/>
    <w:rsid w:val="00D31938"/>
    <w:rsid w:val="00D35900"/>
    <w:rsid w:val="00D36074"/>
    <w:rsid w:val="00D364FD"/>
    <w:rsid w:val="00D3657F"/>
    <w:rsid w:val="00D37CEC"/>
    <w:rsid w:val="00D43F0A"/>
    <w:rsid w:val="00D4482C"/>
    <w:rsid w:val="00D45047"/>
    <w:rsid w:val="00D45887"/>
    <w:rsid w:val="00D46007"/>
    <w:rsid w:val="00D471C6"/>
    <w:rsid w:val="00D50B44"/>
    <w:rsid w:val="00D51C9B"/>
    <w:rsid w:val="00D52573"/>
    <w:rsid w:val="00D52855"/>
    <w:rsid w:val="00D546D8"/>
    <w:rsid w:val="00D5583E"/>
    <w:rsid w:val="00D608B7"/>
    <w:rsid w:val="00D60D46"/>
    <w:rsid w:val="00D61242"/>
    <w:rsid w:val="00D6250E"/>
    <w:rsid w:val="00D638EB"/>
    <w:rsid w:val="00D65F21"/>
    <w:rsid w:val="00D71DEC"/>
    <w:rsid w:val="00D72954"/>
    <w:rsid w:val="00D74A04"/>
    <w:rsid w:val="00D75EB6"/>
    <w:rsid w:val="00D77135"/>
    <w:rsid w:val="00D7744B"/>
    <w:rsid w:val="00D77A09"/>
    <w:rsid w:val="00D81C14"/>
    <w:rsid w:val="00D827C5"/>
    <w:rsid w:val="00D82E56"/>
    <w:rsid w:val="00D867D3"/>
    <w:rsid w:val="00D86FB7"/>
    <w:rsid w:val="00D91216"/>
    <w:rsid w:val="00D92F2E"/>
    <w:rsid w:val="00D9395D"/>
    <w:rsid w:val="00D943BB"/>
    <w:rsid w:val="00D94674"/>
    <w:rsid w:val="00D9485E"/>
    <w:rsid w:val="00D95489"/>
    <w:rsid w:val="00D96774"/>
    <w:rsid w:val="00D979FE"/>
    <w:rsid w:val="00DA1E1E"/>
    <w:rsid w:val="00DA3DC1"/>
    <w:rsid w:val="00DA4BA0"/>
    <w:rsid w:val="00DA5025"/>
    <w:rsid w:val="00DA7170"/>
    <w:rsid w:val="00DA778C"/>
    <w:rsid w:val="00DB0A91"/>
    <w:rsid w:val="00DB14B0"/>
    <w:rsid w:val="00DB1680"/>
    <w:rsid w:val="00DB1EA1"/>
    <w:rsid w:val="00DB4362"/>
    <w:rsid w:val="00DB43E9"/>
    <w:rsid w:val="00DB46F7"/>
    <w:rsid w:val="00DB4A81"/>
    <w:rsid w:val="00DB6716"/>
    <w:rsid w:val="00DB694F"/>
    <w:rsid w:val="00DB6F9A"/>
    <w:rsid w:val="00DB6FAC"/>
    <w:rsid w:val="00DC1113"/>
    <w:rsid w:val="00DC290D"/>
    <w:rsid w:val="00DC5001"/>
    <w:rsid w:val="00DC567B"/>
    <w:rsid w:val="00DC60D1"/>
    <w:rsid w:val="00DC72B7"/>
    <w:rsid w:val="00DC7B72"/>
    <w:rsid w:val="00DD093C"/>
    <w:rsid w:val="00DD32F3"/>
    <w:rsid w:val="00DD66BD"/>
    <w:rsid w:val="00DD6E88"/>
    <w:rsid w:val="00DD79E8"/>
    <w:rsid w:val="00DD7EC0"/>
    <w:rsid w:val="00DE014F"/>
    <w:rsid w:val="00DE07B5"/>
    <w:rsid w:val="00DE11A3"/>
    <w:rsid w:val="00DE1A3F"/>
    <w:rsid w:val="00DE5309"/>
    <w:rsid w:val="00DE7F3D"/>
    <w:rsid w:val="00DF0804"/>
    <w:rsid w:val="00DF08B7"/>
    <w:rsid w:val="00DF24D6"/>
    <w:rsid w:val="00DF3249"/>
    <w:rsid w:val="00DF3267"/>
    <w:rsid w:val="00DF3D78"/>
    <w:rsid w:val="00DF50B9"/>
    <w:rsid w:val="00DF5F97"/>
    <w:rsid w:val="00E008F2"/>
    <w:rsid w:val="00E01218"/>
    <w:rsid w:val="00E0275B"/>
    <w:rsid w:val="00E029F8"/>
    <w:rsid w:val="00E02E73"/>
    <w:rsid w:val="00E03F17"/>
    <w:rsid w:val="00E0769C"/>
    <w:rsid w:val="00E078E8"/>
    <w:rsid w:val="00E07BFF"/>
    <w:rsid w:val="00E10FB3"/>
    <w:rsid w:val="00E1112E"/>
    <w:rsid w:val="00E14AC2"/>
    <w:rsid w:val="00E151FE"/>
    <w:rsid w:val="00E201B1"/>
    <w:rsid w:val="00E20401"/>
    <w:rsid w:val="00E20745"/>
    <w:rsid w:val="00E20A2C"/>
    <w:rsid w:val="00E2109A"/>
    <w:rsid w:val="00E235D5"/>
    <w:rsid w:val="00E250E5"/>
    <w:rsid w:val="00E26CE5"/>
    <w:rsid w:val="00E274BA"/>
    <w:rsid w:val="00E27EE8"/>
    <w:rsid w:val="00E32BAF"/>
    <w:rsid w:val="00E33191"/>
    <w:rsid w:val="00E34A2F"/>
    <w:rsid w:val="00E34E9D"/>
    <w:rsid w:val="00E3515E"/>
    <w:rsid w:val="00E35495"/>
    <w:rsid w:val="00E3656F"/>
    <w:rsid w:val="00E41EBD"/>
    <w:rsid w:val="00E4281D"/>
    <w:rsid w:val="00E43E03"/>
    <w:rsid w:val="00E44602"/>
    <w:rsid w:val="00E446C2"/>
    <w:rsid w:val="00E470F1"/>
    <w:rsid w:val="00E50347"/>
    <w:rsid w:val="00E50BE2"/>
    <w:rsid w:val="00E5105B"/>
    <w:rsid w:val="00E53A28"/>
    <w:rsid w:val="00E54D4A"/>
    <w:rsid w:val="00E56BCF"/>
    <w:rsid w:val="00E57279"/>
    <w:rsid w:val="00E609B8"/>
    <w:rsid w:val="00E61788"/>
    <w:rsid w:val="00E6288D"/>
    <w:rsid w:val="00E62CBA"/>
    <w:rsid w:val="00E63078"/>
    <w:rsid w:val="00E649F3"/>
    <w:rsid w:val="00E65CCC"/>
    <w:rsid w:val="00E70AE9"/>
    <w:rsid w:val="00E70BB3"/>
    <w:rsid w:val="00E71B57"/>
    <w:rsid w:val="00E72455"/>
    <w:rsid w:val="00E7258F"/>
    <w:rsid w:val="00E72708"/>
    <w:rsid w:val="00E72AE3"/>
    <w:rsid w:val="00E72C66"/>
    <w:rsid w:val="00E75812"/>
    <w:rsid w:val="00E8076B"/>
    <w:rsid w:val="00E812AD"/>
    <w:rsid w:val="00E812D0"/>
    <w:rsid w:val="00E81457"/>
    <w:rsid w:val="00E81DB5"/>
    <w:rsid w:val="00E826A8"/>
    <w:rsid w:val="00E83E87"/>
    <w:rsid w:val="00E85071"/>
    <w:rsid w:val="00E8672A"/>
    <w:rsid w:val="00E878CB"/>
    <w:rsid w:val="00E87BD5"/>
    <w:rsid w:val="00E9104C"/>
    <w:rsid w:val="00E926F1"/>
    <w:rsid w:val="00E94BC2"/>
    <w:rsid w:val="00E956E4"/>
    <w:rsid w:val="00EA02C3"/>
    <w:rsid w:val="00EA1858"/>
    <w:rsid w:val="00EA2708"/>
    <w:rsid w:val="00EA2761"/>
    <w:rsid w:val="00EA2836"/>
    <w:rsid w:val="00EA4B00"/>
    <w:rsid w:val="00EA59AD"/>
    <w:rsid w:val="00EA5DEF"/>
    <w:rsid w:val="00EA704E"/>
    <w:rsid w:val="00EA7281"/>
    <w:rsid w:val="00EA7445"/>
    <w:rsid w:val="00EB0729"/>
    <w:rsid w:val="00EB1250"/>
    <w:rsid w:val="00EB1B61"/>
    <w:rsid w:val="00EB2402"/>
    <w:rsid w:val="00EB3822"/>
    <w:rsid w:val="00EB498F"/>
    <w:rsid w:val="00EB5908"/>
    <w:rsid w:val="00EC3C02"/>
    <w:rsid w:val="00EC415A"/>
    <w:rsid w:val="00EC4427"/>
    <w:rsid w:val="00EC4E0A"/>
    <w:rsid w:val="00EC536F"/>
    <w:rsid w:val="00EC5C7C"/>
    <w:rsid w:val="00ED1676"/>
    <w:rsid w:val="00ED48B7"/>
    <w:rsid w:val="00ED7C6B"/>
    <w:rsid w:val="00EE124A"/>
    <w:rsid w:val="00EE305B"/>
    <w:rsid w:val="00EE4AEA"/>
    <w:rsid w:val="00EE4C63"/>
    <w:rsid w:val="00EF2203"/>
    <w:rsid w:val="00EF255C"/>
    <w:rsid w:val="00EF2B67"/>
    <w:rsid w:val="00EF62A9"/>
    <w:rsid w:val="00EF7630"/>
    <w:rsid w:val="00F004AB"/>
    <w:rsid w:val="00F005B3"/>
    <w:rsid w:val="00F01FD3"/>
    <w:rsid w:val="00F02931"/>
    <w:rsid w:val="00F02A69"/>
    <w:rsid w:val="00F07A33"/>
    <w:rsid w:val="00F11710"/>
    <w:rsid w:val="00F1438F"/>
    <w:rsid w:val="00F1559A"/>
    <w:rsid w:val="00F170CA"/>
    <w:rsid w:val="00F21005"/>
    <w:rsid w:val="00F21448"/>
    <w:rsid w:val="00F219EF"/>
    <w:rsid w:val="00F22E30"/>
    <w:rsid w:val="00F230A8"/>
    <w:rsid w:val="00F2349A"/>
    <w:rsid w:val="00F24079"/>
    <w:rsid w:val="00F246D2"/>
    <w:rsid w:val="00F24AB9"/>
    <w:rsid w:val="00F27458"/>
    <w:rsid w:val="00F308F1"/>
    <w:rsid w:val="00F30DBB"/>
    <w:rsid w:val="00F31158"/>
    <w:rsid w:val="00F318A0"/>
    <w:rsid w:val="00F31B2A"/>
    <w:rsid w:val="00F31D28"/>
    <w:rsid w:val="00F32627"/>
    <w:rsid w:val="00F34B26"/>
    <w:rsid w:val="00F355C4"/>
    <w:rsid w:val="00F36C01"/>
    <w:rsid w:val="00F4732F"/>
    <w:rsid w:val="00F5077D"/>
    <w:rsid w:val="00F50F91"/>
    <w:rsid w:val="00F51973"/>
    <w:rsid w:val="00F51ECD"/>
    <w:rsid w:val="00F52186"/>
    <w:rsid w:val="00F52661"/>
    <w:rsid w:val="00F52A3B"/>
    <w:rsid w:val="00F54A86"/>
    <w:rsid w:val="00F54AA1"/>
    <w:rsid w:val="00F55715"/>
    <w:rsid w:val="00F55A90"/>
    <w:rsid w:val="00F562FC"/>
    <w:rsid w:val="00F5631A"/>
    <w:rsid w:val="00F61D1F"/>
    <w:rsid w:val="00F62011"/>
    <w:rsid w:val="00F633EF"/>
    <w:rsid w:val="00F63848"/>
    <w:rsid w:val="00F639E2"/>
    <w:rsid w:val="00F63FBE"/>
    <w:rsid w:val="00F669C1"/>
    <w:rsid w:val="00F70A27"/>
    <w:rsid w:val="00F71A23"/>
    <w:rsid w:val="00F75DAC"/>
    <w:rsid w:val="00F76284"/>
    <w:rsid w:val="00F7648E"/>
    <w:rsid w:val="00F77043"/>
    <w:rsid w:val="00F773E8"/>
    <w:rsid w:val="00F82D07"/>
    <w:rsid w:val="00F847DE"/>
    <w:rsid w:val="00F858DA"/>
    <w:rsid w:val="00F866D5"/>
    <w:rsid w:val="00F86AAA"/>
    <w:rsid w:val="00F901C1"/>
    <w:rsid w:val="00F9119D"/>
    <w:rsid w:val="00F917D3"/>
    <w:rsid w:val="00F965E1"/>
    <w:rsid w:val="00F9666C"/>
    <w:rsid w:val="00F9770D"/>
    <w:rsid w:val="00FA3A3E"/>
    <w:rsid w:val="00FA3F4B"/>
    <w:rsid w:val="00FA5514"/>
    <w:rsid w:val="00FA5998"/>
    <w:rsid w:val="00FA693F"/>
    <w:rsid w:val="00FA7AAC"/>
    <w:rsid w:val="00FB03DB"/>
    <w:rsid w:val="00FB05EE"/>
    <w:rsid w:val="00FB1831"/>
    <w:rsid w:val="00FB2C61"/>
    <w:rsid w:val="00FB417A"/>
    <w:rsid w:val="00FB4EAE"/>
    <w:rsid w:val="00FB7C93"/>
    <w:rsid w:val="00FC0A20"/>
    <w:rsid w:val="00FC315E"/>
    <w:rsid w:val="00FC41BE"/>
    <w:rsid w:val="00FC4BD8"/>
    <w:rsid w:val="00FC4D7D"/>
    <w:rsid w:val="00FC6B6A"/>
    <w:rsid w:val="00FD0B26"/>
    <w:rsid w:val="00FD11F9"/>
    <w:rsid w:val="00FD31BA"/>
    <w:rsid w:val="00FD5762"/>
    <w:rsid w:val="00FD5C94"/>
    <w:rsid w:val="00FD6467"/>
    <w:rsid w:val="00FD75C0"/>
    <w:rsid w:val="00FE58B8"/>
    <w:rsid w:val="00FF0781"/>
    <w:rsid w:val="00FF145A"/>
    <w:rsid w:val="00FF1E09"/>
    <w:rsid w:val="00FF2F87"/>
    <w:rsid w:val="00FF3857"/>
    <w:rsid w:val="00FF3D3C"/>
    <w:rsid w:val="00FF53C5"/>
    <w:rsid w:val="00FF65B6"/>
    <w:rsid w:val="00FF67D5"/>
    <w:rsid w:val="00FF6E6A"/>
    <w:rsid w:val="00FF723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1390E3DE"/>
  <w15:docId w15:val="{B1A7F59E-B9B5-414A-AB5D-CADB1046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uiPriority w:val="22"/>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character" w:styleId="Refdecomentario">
    <w:name w:val="annotation reference"/>
    <w:basedOn w:val="Fuentedeprrafopredeter"/>
    <w:uiPriority w:val="99"/>
    <w:unhideWhenUsed/>
    <w:rsid w:val="001B0A20"/>
    <w:rPr>
      <w:sz w:val="16"/>
      <w:szCs w:val="16"/>
    </w:rPr>
  </w:style>
  <w:style w:type="paragraph" w:styleId="Revisin">
    <w:name w:val="Revision"/>
    <w:hidden/>
    <w:uiPriority w:val="99"/>
    <w:semiHidden/>
    <w:rsid w:val="00EF7630"/>
    <w:rPr>
      <w:rFonts w:ascii="Montserrat Medium" w:hAnsi="Montserrat Medium" w:cs="Calibri"/>
    </w:rPr>
  </w:style>
  <w:style w:type="character" w:customStyle="1" w:styleId="titulo">
    <w:name w:val="titulo"/>
    <w:basedOn w:val="Fuentedeprrafopredeter"/>
    <w:rsid w:val="002F4B76"/>
  </w:style>
  <w:style w:type="character" w:styleId="AcrnimoHTML">
    <w:name w:val="HTML Acronym"/>
    <w:basedOn w:val="Fuentedeprrafopredeter"/>
    <w:uiPriority w:val="99"/>
    <w:semiHidden/>
    <w:unhideWhenUsed/>
    <w:rsid w:val="002F4B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83537980">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588348787">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20890263">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01786262">
      <w:bodyDiv w:val="1"/>
      <w:marLeft w:val="0"/>
      <w:marRight w:val="0"/>
      <w:marTop w:val="0"/>
      <w:marBottom w:val="0"/>
      <w:divBdr>
        <w:top w:val="none" w:sz="0" w:space="0" w:color="auto"/>
        <w:left w:val="none" w:sz="0" w:space="0" w:color="auto"/>
        <w:bottom w:val="none" w:sz="0" w:space="0" w:color="auto"/>
        <w:right w:val="none" w:sz="0" w:space="0" w:color="auto"/>
      </w:divBdr>
    </w:div>
    <w:div w:id="71408906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52788513">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3938423">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0046581">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868447403">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56716728">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1977955380">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18" Type="http://schemas.openxmlformats.org/officeDocument/2006/relationships/hyperlink" Target="http://www.renfe.com" TargetMode="External"/><Relationship Id="rId26" Type="http://schemas.openxmlformats.org/officeDocument/2006/relationships/image" Target="media/image12.pn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http://www.autobuseslarrea.com" TargetMode="External"/><Relationship Id="rId34" Type="http://schemas.openxmlformats.org/officeDocument/2006/relationships/image" Target="media/image18.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footer" Target="footer4.xml"/><Relationship Id="rId33" Type="http://schemas.openxmlformats.org/officeDocument/2006/relationships/image" Target="media/image17.jpeg"/><Relationship Id="rId38" Type="http://schemas.openxmlformats.org/officeDocument/2006/relationships/hyperlink" Target="http://www.comunidad.madrid"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hyperlink" Target="http://www.madrid.org/wleg_pub/secure/normativas/contenidoNormativa.jsf?opcion=VerHtml&amp;nmnorma=6641&amp;cdestado=P"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2.xm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0.jpeg"/><Relationship Id="rId10" Type="http://schemas.openxmlformats.org/officeDocument/2006/relationships/image" Target="media/image20.png"/><Relationship Id="rId19" Type="http://schemas.openxmlformats.org/officeDocument/2006/relationships/hyperlink" Target="http://www.renfe.com" TargetMode="External"/><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hyperlink" Target="http://www.madrid.org/wleg_pub/secure/normativas/contenidoNormativa.jsf?opcion=VerHtml&amp;nmnorma=6640&amp;cdestado=P" TargetMode="External"/><Relationship Id="rId35" Type="http://schemas.openxmlformats.org/officeDocument/2006/relationships/image" Target="media/image1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OneDrive%20-%20Madrid%20Digital\Memorias%20Hospitales\Modelo%20Maqueta%20H%20Monogr&#225;fico%20M%20Estancia%20PLANTILLA%20Actualizado.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9F3BB9-6254-42C2-85FD-C332E1D10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Monográfico M Estancia PLANTILLA Actualizado.dotx</Template>
  <TotalTime>16</TotalTime>
  <Pages>73</Pages>
  <Words>10560</Words>
  <Characters>57765</Characters>
  <Application>Microsoft Office Word</Application>
  <DocSecurity>0</DocSecurity>
  <Lines>4443</Lines>
  <Paragraphs>2846</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65479</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7</cp:revision>
  <cp:lastPrinted>2021-09-13T10:58:00Z</cp:lastPrinted>
  <dcterms:created xsi:type="dcterms:W3CDTF">2021-10-14T11:53:00Z</dcterms:created>
  <dcterms:modified xsi:type="dcterms:W3CDTF">2021-11-29T12:34:00Z</dcterms:modified>
</cp:coreProperties>
</file>